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0606D" w14:textId="77777777" w:rsidR="002E2264" w:rsidRPr="002E054A" w:rsidRDefault="002E2264" w:rsidP="00EA2FD9">
      <w:pPr>
        <w:pStyle w:val="Plattetekst"/>
      </w:pPr>
    </w:p>
    <w:p w14:paraId="5840264A" w14:textId="33178E12" w:rsidR="002E2264" w:rsidRPr="003B038D" w:rsidRDefault="003B038D" w:rsidP="00EA2FD9">
      <w:pPr>
        <w:pStyle w:val="Plattetekst"/>
        <w:rPr>
          <w:sz w:val="24"/>
        </w:rPr>
      </w:pPr>
      <w:r w:rsidRPr="003B038D">
        <w:rPr>
          <w:sz w:val="24"/>
        </w:rPr>
        <w:t xml:space="preserve">Bijlage </w:t>
      </w:r>
      <w:r w:rsidR="00903071">
        <w:rPr>
          <w:sz w:val="24"/>
        </w:rPr>
        <w:t>5</w:t>
      </w:r>
    </w:p>
    <w:p w14:paraId="3009C5EB" w14:textId="77777777" w:rsidR="002E2264" w:rsidRPr="002E054A" w:rsidRDefault="002E2264" w:rsidP="00EA2FD9">
      <w:pPr>
        <w:pStyle w:val="Plattetekst"/>
      </w:pPr>
    </w:p>
    <w:p w14:paraId="01FA8478" w14:textId="77777777" w:rsidR="002E2264" w:rsidRPr="002E054A" w:rsidRDefault="002E2264" w:rsidP="00EA2FD9">
      <w:pPr>
        <w:pStyle w:val="Plattetekst"/>
      </w:pPr>
    </w:p>
    <w:p w14:paraId="02B896A3" w14:textId="77777777" w:rsidR="002E2264" w:rsidRPr="002E054A" w:rsidRDefault="002E2264" w:rsidP="00EA2FD9">
      <w:pPr>
        <w:pStyle w:val="Plattetekst"/>
      </w:pPr>
    </w:p>
    <w:p w14:paraId="7E7790AE" w14:textId="77777777" w:rsidR="002E2264" w:rsidRPr="002E054A" w:rsidRDefault="002E2264" w:rsidP="00EA2FD9">
      <w:pPr>
        <w:pStyle w:val="Plattetekst"/>
      </w:pPr>
    </w:p>
    <w:p w14:paraId="4BF64D28" w14:textId="77777777" w:rsidR="002E2264" w:rsidRPr="002E054A" w:rsidRDefault="002E2264" w:rsidP="00EA2FD9">
      <w:pPr>
        <w:pStyle w:val="Plattetekst"/>
      </w:pPr>
    </w:p>
    <w:p w14:paraId="42FAC3BC" w14:textId="77777777" w:rsidR="002E2264" w:rsidRPr="002E054A" w:rsidRDefault="002E2264" w:rsidP="00EA2FD9">
      <w:pPr>
        <w:pStyle w:val="Plattetekst"/>
      </w:pPr>
    </w:p>
    <w:p w14:paraId="2933D2B9" w14:textId="77777777" w:rsidR="002E2264" w:rsidRPr="002E054A" w:rsidRDefault="002E2264" w:rsidP="00EA2FD9">
      <w:pPr>
        <w:pStyle w:val="Plattetekst"/>
      </w:pPr>
    </w:p>
    <w:p w14:paraId="4427CB5D" w14:textId="77777777" w:rsidR="002E2264" w:rsidRPr="002E054A" w:rsidRDefault="00DB221A" w:rsidP="00CE004C">
      <w:pPr>
        <w:spacing w:before="88" w:line="328" w:lineRule="auto"/>
        <w:ind w:left="2160" w:right="568"/>
        <w:rPr>
          <w:rFonts w:ascii="Trebuchet MS" w:hAnsi="Trebuchet MS"/>
          <w:b/>
          <w:sz w:val="36"/>
          <w:lang w:val="nl-NL"/>
        </w:rPr>
      </w:pPr>
      <w:r w:rsidRPr="002E054A">
        <w:rPr>
          <w:rFonts w:ascii="Trebuchet MS" w:hAnsi="Trebuchet MS"/>
          <w:b/>
          <w:sz w:val="36"/>
          <w:lang w:val="nl-NL"/>
        </w:rPr>
        <w:t>Algem</w:t>
      </w:r>
      <w:r w:rsidR="00CE004C" w:rsidRPr="002E054A">
        <w:rPr>
          <w:rFonts w:ascii="Trebuchet MS" w:hAnsi="Trebuchet MS"/>
          <w:b/>
          <w:sz w:val="36"/>
          <w:lang w:val="nl-NL"/>
        </w:rPr>
        <w:t xml:space="preserve">ene Inkoopvoorwaarden </w:t>
      </w:r>
      <w:r w:rsidR="00CE004C" w:rsidRPr="002E054A">
        <w:rPr>
          <w:rFonts w:ascii="Trebuchet MS" w:hAnsi="Trebuchet MS"/>
          <w:b/>
          <w:sz w:val="36"/>
          <w:lang w:val="nl-NL"/>
        </w:rPr>
        <w:br/>
      </w:r>
      <w:r w:rsidR="00CE004C" w:rsidRPr="002E054A">
        <w:rPr>
          <w:rFonts w:ascii="Trebuchet MS" w:hAnsi="Trebuchet MS"/>
          <w:b/>
          <w:sz w:val="36"/>
          <w:lang w:val="nl-NL"/>
        </w:rPr>
        <w:br/>
        <w:t xml:space="preserve">  Provincie Flevoland</w:t>
      </w:r>
      <w:r w:rsidRPr="002E054A">
        <w:rPr>
          <w:rFonts w:ascii="Trebuchet MS" w:hAnsi="Trebuchet MS"/>
          <w:b/>
          <w:sz w:val="36"/>
          <w:lang w:val="nl-NL"/>
        </w:rPr>
        <w:t xml:space="preserve"> 201</w:t>
      </w:r>
      <w:r w:rsidR="00127DEC" w:rsidRPr="002E054A">
        <w:rPr>
          <w:rFonts w:ascii="Trebuchet MS" w:hAnsi="Trebuchet MS"/>
          <w:b/>
          <w:sz w:val="36"/>
          <w:lang w:val="nl-NL"/>
        </w:rPr>
        <w:t>8</w:t>
      </w:r>
      <w:r w:rsidRPr="002E054A">
        <w:rPr>
          <w:rFonts w:ascii="Trebuchet MS" w:hAnsi="Trebuchet MS"/>
          <w:b/>
          <w:sz w:val="36"/>
          <w:lang w:val="nl-NL"/>
        </w:rPr>
        <w:t xml:space="preserve"> </w:t>
      </w:r>
      <w:r w:rsidR="00CE004C" w:rsidRPr="002E054A">
        <w:rPr>
          <w:rFonts w:ascii="Trebuchet MS" w:hAnsi="Trebuchet MS"/>
          <w:b/>
          <w:sz w:val="36"/>
          <w:lang w:val="nl-NL"/>
        </w:rPr>
        <w:br/>
      </w:r>
      <w:bookmarkStart w:id="0" w:name="_GoBack"/>
      <w:bookmarkEnd w:id="0"/>
      <w:r w:rsidR="00CE004C" w:rsidRPr="002E054A">
        <w:rPr>
          <w:rFonts w:ascii="Trebuchet MS" w:hAnsi="Trebuchet MS"/>
          <w:b/>
          <w:sz w:val="36"/>
          <w:lang w:val="nl-NL"/>
        </w:rPr>
        <w:br/>
        <w:t xml:space="preserve"> </w:t>
      </w:r>
      <w:r w:rsidRPr="002E054A">
        <w:rPr>
          <w:rFonts w:ascii="Trebuchet MS" w:hAnsi="Trebuchet MS"/>
          <w:b/>
          <w:sz w:val="36"/>
          <w:lang w:val="nl-NL"/>
        </w:rPr>
        <w:t>voor leveringen en diensten</w:t>
      </w:r>
    </w:p>
    <w:p w14:paraId="45B1858D" w14:textId="77777777" w:rsidR="002E2264" w:rsidRPr="002E054A" w:rsidRDefault="002E2264" w:rsidP="00EA2FD9">
      <w:pPr>
        <w:pStyle w:val="Plattetekst"/>
      </w:pPr>
    </w:p>
    <w:p w14:paraId="465D5919" w14:textId="77777777" w:rsidR="002E2264" w:rsidRPr="002E054A" w:rsidRDefault="002E2264" w:rsidP="00EA2FD9">
      <w:pPr>
        <w:pStyle w:val="Plattetekst"/>
      </w:pPr>
    </w:p>
    <w:p w14:paraId="062FFCFC" w14:textId="77777777" w:rsidR="002E2264" w:rsidRPr="002E054A" w:rsidRDefault="002E2264" w:rsidP="00EA2FD9">
      <w:pPr>
        <w:pStyle w:val="Plattetekst"/>
      </w:pPr>
    </w:p>
    <w:p w14:paraId="7A090E69" w14:textId="77777777" w:rsidR="002E2264" w:rsidRPr="002E054A" w:rsidRDefault="002E2264" w:rsidP="00EA2FD9">
      <w:pPr>
        <w:pStyle w:val="Plattetekst"/>
      </w:pPr>
    </w:p>
    <w:p w14:paraId="487ABB32" w14:textId="77777777" w:rsidR="002E2264" w:rsidRPr="002E054A" w:rsidRDefault="002E2264">
      <w:pPr>
        <w:rPr>
          <w:rFonts w:ascii="Trebuchet MS" w:hAnsi="Trebuchet MS"/>
          <w:sz w:val="24"/>
          <w:lang w:val="nl-NL"/>
        </w:rPr>
        <w:sectPr w:rsidR="002E2264" w:rsidRPr="002E054A" w:rsidSect="00C9226C">
          <w:type w:val="continuous"/>
          <w:pgSz w:w="11910" w:h="16840"/>
          <w:pgMar w:top="1418" w:right="1340" w:bottom="280" w:left="1298" w:header="708" w:footer="708" w:gutter="0"/>
          <w:cols w:space="708"/>
        </w:sectPr>
      </w:pPr>
    </w:p>
    <w:p w14:paraId="276C3A1E" w14:textId="77777777" w:rsidR="002E2264" w:rsidRPr="002E054A" w:rsidRDefault="00DB221A">
      <w:pPr>
        <w:spacing w:before="101"/>
        <w:ind w:left="111"/>
        <w:rPr>
          <w:rFonts w:ascii="Trebuchet MS" w:hAnsi="Trebuchet MS"/>
          <w:b/>
          <w:sz w:val="28"/>
          <w:lang w:val="nl-NL"/>
        </w:rPr>
      </w:pPr>
      <w:r w:rsidRPr="002E054A">
        <w:rPr>
          <w:rFonts w:ascii="Trebuchet MS" w:hAnsi="Trebuchet MS"/>
          <w:b/>
          <w:color w:val="365F91"/>
          <w:sz w:val="28"/>
          <w:lang w:val="nl-NL"/>
        </w:rPr>
        <w:lastRenderedPageBreak/>
        <w:t>Inhoud</w:t>
      </w:r>
    </w:p>
    <w:sdt>
      <w:sdtPr>
        <w:rPr>
          <w:rFonts w:ascii="Arial" w:hAnsi="Arial"/>
          <w:noProof w:val="0"/>
          <w:sz w:val="22"/>
          <w:szCs w:val="22"/>
          <w:lang w:val="en-US"/>
        </w:rPr>
        <w:id w:val="501629187"/>
        <w:docPartObj>
          <w:docPartGallery w:val="Table of Contents"/>
          <w:docPartUnique/>
        </w:docPartObj>
      </w:sdtPr>
      <w:sdtEndPr/>
      <w:sdtContent>
        <w:p w14:paraId="7DFE5947" w14:textId="77777777" w:rsidR="00FE0243" w:rsidRPr="002E054A" w:rsidRDefault="00DB221A">
          <w:pPr>
            <w:pStyle w:val="Inhopg1"/>
            <w:rPr>
              <w:rFonts w:eastAsiaTheme="minorEastAsia" w:cstheme="minorBidi"/>
              <w:sz w:val="22"/>
              <w:szCs w:val="22"/>
              <w:lang w:eastAsia="nl-NL"/>
            </w:rPr>
          </w:pPr>
          <w:r w:rsidRPr="002E054A">
            <w:fldChar w:fldCharType="begin"/>
          </w:r>
          <w:r w:rsidRPr="002E054A">
            <w:instrText xml:space="preserve">TOC \o "1-2" \h \z \u </w:instrText>
          </w:r>
          <w:r w:rsidRPr="002E054A">
            <w:fldChar w:fldCharType="separate"/>
          </w:r>
          <w:hyperlink w:anchor="_Toc517259012" w:history="1">
            <w:r w:rsidR="00FE0243" w:rsidRPr="002E054A">
              <w:rPr>
                <w:rStyle w:val="Hyperlink"/>
              </w:rPr>
              <w:t>Deel</w:t>
            </w:r>
            <w:r w:rsidR="00FE0243" w:rsidRPr="002E054A">
              <w:rPr>
                <w:rStyle w:val="Hyperlink"/>
                <w:spacing w:val="1"/>
              </w:rPr>
              <w:t xml:space="preserve"> </w:t>
            </w:r>
            <w:r w:rsidR="00FE0243" w:rsidRPr="002E054A">
              <w:rPr>
                <w:rStyle w:val="Hyperlink"/>
                <w:spacing w:val="-4"/>
              </w:rPr>
              <w:t xml:space="preserve">A. </w:t>
            </w:r>
            <w:r w:rsidR="00FE0243" w:rsidRPr="002E054A">
              <w:rPr>
                <w:rStyle w:val="Hyperlink"/>
              </w:rPr>
              <w:t>Algemeen</w:t>
            </w:r>
            <w:r w:rsidR="00FE0243" w:rsidRPr="002E054A">
              <w:rPr>
                <w:rStyle w:val="Hyperlink"/>
                <w:spacing w:val="-7"/>
              </w:rPr>
              <w:t xml:space="preserve"> </w:t>
            </w:r>
            <w:r w:rsidR="00FE0243" w:rsidRPr="002E054A">
              <w:rPr>
                <w:rStyle w:val="Hyperlink"/>
              </w:rPr>
              <w:t>deel</w:t>
            </w:r>
            <w:r w:rsidR="00FE0243" w:rsidRPr="002E054A">
              <w:rPr>
                <w:webHidden/>
              </w:rPr>
              <w:tab/>
            </w:r>
            <w:r w:rsidR="00FE0243" w:rsidRPr="002E054A">
              <w:rPr>
                <w:webHidden/>
              </w:rPr>
              <w:fldChar w:fldCharType="begin"/>
            </w:r>
            <w:r w:rsidR="00FE0243" w:rsidRPr="002E054A">
              <w:rPr>
                <w:webHidden/>
              </w:rPr>
              <w:instrText xml:space="preserve"> PAGEREF _Toc517259012 \h </w:instrText>
            </w:r>
            <w:r w:rsidR="00FE0243" w:rsidRPr="002E054A">
              <w:rPr>
                <w:webHidden/>
              </w:rPr>
            </w:r>
            <w:r w:rsidR="00FE0243" w:rsidRPr="002E054A">
              <w:rPr>
                <w:webHidden/>
              </w:rPr>
              <w:fldChar w:fldCharType="separate"/>
            </w:r>
            <w:r w:rsidR="00850CD9">
              <w:rPr>
                <w:webHidden/>
              </w:rPr>
              <w:t>3</w:t>
            </w:r>
            <w:r w:rsidR="00FE0243" w:rsidRPr="002E054A">
              <w:rPr>
                <w:webHidden/>
              </w:rPr>
              <w:fldChar w:fldCharType="end"/>
            </w:r>
          </w:hyperlink>
        </w:p>
        <w:p w14:paraId="21B3E478" w14:textId="77777777" w:rsidR="00FE0243" w:rsidRPr="002E054A" w:rsidRDefault="00903071">
          <w:pPr>
            <w:pStyle w:val="Inhopg2"/>
            <w:rPr>
              <w:rFonts w:eastAsiaTheme="minorEastAsia" w:cstheme="minorBidi"/>
              <w:sz w:val="22"/>
              <w:szCs w:val="22"/>
              <w:lang w:val="nl-NL" w:eastAsia="nl-NL"/>
            </w:rPr>
          </w:pPr>
          <w:hyperlink w:anchor="_Toc517259013" w:history="1">
            <w:r w:rsidR="00FE0243" w:rsidRPr="002E054A">
              <w:rPr>
                <w:rStyle w:val="Hyperlink"/>
              </w:rPr>
              <w:t>Artikel 1 Begripsbepalingen</w:t>
            </w:r>
            <w:r w:rsidR="00FE0243" w:rsidRPr="002E054A">
              <w:rPr>
                <w:webHidden/>
              </w:rPr>
              <w:tab/>
            </w:r>
            <w:r w:rsidR="00FE0243" w:rsidRPr="002E054A">
              <w:rPr>
                <w:webHidden/>
              </w:rPr>
              <w:fldChar w:fldCharType="begin"/>
            </w:r>
            <w:r w:rsidR="00FE0243" w:rsidRPr="002E054A">
              <w:rPr>
                <w:webHidden/>
              </w:rPr>
              <w:instrText xml:space="preserve"> PAGEREF _Toc517259013 \h </w:instrText>
            </w:r>
            <w:r w:rsidR="00FE0243" w:rsidRPr="002E054A">
              <w:rPr>
                <w:webHidden/>
              </w:rPr>
            </w:r>
            <w:r w:rsidR="00FE0243" w:rsidRPr="002E054A">
              <w:rPr>
                <w:webHidden/>
              </w:rPr>
              <w:fldChar w:fldCharType="separate"/>
            </w:r>
            <w:r w:rsidR="00850CD9">
              <w:rPr>
                <w:webHidden/>
              </w:rPr>
              <w:t>3</w:t>
            </w:r>
            <w:r w:rsidR="00FE0243" w:rsidRPr="002E054A">
              <w:rPr>
                <w:webHidden/>
              </w:rPr>
              <w:fldChar w:fldCharType="end"/>
            </w:r>
          </w:hyperlink>
        </w:p>
        <w:p w14:paraId="0D5083D2" w14:textId="77777777" w:rsidR="00FE0243" w:rsidRPr="002E054A" w:rsidRDefault="00903071">
          <w:pPr>
            <w:pStyle w:val="Inhopg2"/>
            <w:rPr>
              <w:rFonts w:eastAsiaTheme="minorEastAsia" w:cstheme="minorBidi"/>
              <w:sz w:val="22"/>
              <w:szCs w:val="22"/>
              <w:lang w:val="nl-NL" w:eastAsia="nl-NL"/>
            </w:rPr>
          </w:pPr>
          <w:hyperlink w:anchor="_Toc517259014" w:history="1">
            <w:r w:rsidR="00FE0243" w:rsidRPr="002E054A">
              <w:rPr>
                <w:rStyle w:val="Hyperlink"/>
              </w:rPr>
              <w:t>Artikel 2 Overeenkomst</w:t>
            </w:r>
            <w:r w:rsidR="00FE0243" w:rsidRPr="002E054A">
              <w:rPr>
                <w:webHidden/>
              </w:rPr>
              <w:tab/>
            </w:r>
            <w:r w:rsidR="00FE0243" w:rsidRPr="002E054A">
              <w:rPr>
                <w:webHidden/>
              </w:rPr>
              <w:fldChar w:fldCharType="begin"/>
            </w:r>
            <w:r w:rsidR="00FE0243" w:rsidRPr="002E054A">
              <w:rPr>
                <w:webHidden/>
              </w:rPr>
              <w:instrText xml:space="preserve"> PAGEREF _Toc517259014 \h </w:instrText>
            </w:r>
            <w:r w:rsidR="00FE0243" w:rsidRPr="002E054A">
              <w:rPr>
                <w:webHidden/>
              </w:rPr>
            </w:r>
            <w:r w:rsidR="00FE0243" w:rsidRPr="002E054A">
              <w:rPr>
                <w:webHidden/>
              </w:rPr>
              <w:fldChar w:fldCharType="separate"/>
            </w:r>
            <w:r w:rsidR="00850CD9">
              <w:rPr>
                <w:webHidden/>
              </w:rPr>
              <w:t>3</w:t>
            </w:r>
            <w:r w:rsidR="00FE0243" w:rsidRPr="002E054A">
              <w:rPr>
                <w:webHidden/>
              </w:rPr>
              <w:fldChar w:fldCharType="end"/>
            </w:r>
          </w:hyperlink>
        </w:p>
        <w:p w14:paraId="64DDD9EA" w14:textId="77777777" w:rsidR="00FE0243" w:rsidRPr="002E054A" w:rsidRDefault="00903071">
          <w:pPr>
            <w:pStyle w:val="Inhopg2"/>
            <w:rPr>
              <w:rFonts w:eastAsiaTheme="minorEastAsia" w:cstheme="minorBidi"/>
              <w:sz w:val="22"/>
              <w:szCs w:val="22"/>
              <w:lang w:val="nl-NL" w:eastAsia="nl-NL"/>
            </w:rPr>
          </w:pPr>
          <w:hyperlink w:anchor="_Toc517259015" w:history="1">
            <w:r w:rsidR="00FE0243" w:rsidRPr="002E054A">
              <w:rPr>
                <w:rStyle w:val="Hyperlink"/>
              </w:rPr>
              <w:t>Artikel 3 Meerwerk en minderwerk</w:t>
            </w:r>
            <w:r w:rsidR="00FE0243" w:rsidRPr="002E054A">
              <w:rPr>
                <w:webHidden/>
              </w:rPr>
              <w:tab/>
            </w:r>
            <w:r w:rsidR="00FE0243" w:rsidRPr="002E054A">
              <w:rPr>
                <w:webHidden/>
              </w:rPr>
              <w:fldChar w:fldCharType="begin"/>
            </w:r>
            <w:r w:rsidR="00FE0243" w:rsidRPr="002E054A">
              <w:rPr>
                <w:webHidden/>
              </w:rPr>
              <w:instrText xml:space="preserve"> PAGEREF _Toc517259015 \h </w:instrText>
            </w:r>
            <w:r w:rsidR="00FE0243" w:rsidRPr="002E054A">
              <w:rPr>
                <w:webHidden/>
              </w:rPr>
            </w:r>
            <w:r w:rsidR="00FE0243" w:rsidRPr="002E054A">
              <w:rPr>
                <w:webHidden/>
              </w:rPr>
              <w:fldChar w:fldCharType="separate"/>
            </w:r>
            <w:r w:rsidR="00850CD9">
              <w:rPr>
                <w:webHidden/>
              </w:rPr>
              <w:t>4</w:t>
            </w:r>
            <w:r w:rsidR="00FE0243" w:rsidRPr="002E054A">
              <w:rPr>
                <w:webHidden/>
              </w:rPr>
              <w:fldChar w:fldCharType="end"/>
            </w:r>
          </w:hyperlink>
        </w:p>
        <w:p w14:paraId="2DFDE2EA" w14:textId="77777777" w:rsidR="00FE0243" w:rsidRPr="002E054A" w:rsidRDefault="00903071">
          <w:pPr>
            <w:pStyle w:val="Inhopg2"/>
            <w:rPr>
              <w:rFonts w:eastAsiaTheme="minorEastAsia" w:cstheme="minorBidi"/>
              <w:sz w:val="22"/>
              <w:szCs w:val="22"/>
              <w:lang w:val="nl-NL" w:eastAsia="nl-NL"/>
            </w:rPr>
          </w:pPr>
          <w:hyperlink w:anchor="_Toc517259016" w:history="1">
            <w:r w:rsidR="00FE0243" w:rsidRPr="002E054A">
              <w:rPr>
                <w:rStyle w:val="Hyperlink"/>
              </w:rPr>
              <w:t>Artikel 4 Verplichtingen opdrachtnemer</w:t>
            </w:r>
            <w:r w:rsidR="00FE0243" w:rsidRPr="002E054A">
              <w:rPr>
                <w:webHidden/>
              </w:rPr>
              <w:tab/>
            </w:r>
            <w:r w:rsidR="00FE0243" w:rsidRPr="002E054A">
              <w:rPr>
                <w:webHidden/>
              </w:rPr>
              <w:fldChar w:fldCharType="begin"/>
            </w:r>
            <w:r w:rsidR="00FE0243" w:rsidRPr="002E054A">
              <w:rPr>
                <w:webHidden/>
              </w:rPr>
              <w:instrText xml:space="preserve"> PAGEREF _Toc517259016 \h </w:instrText>
            </w:r>
            <w:r w:rsidR="00FE0243" w:rsidRPr="002E054A">
              <w:rPr>
                <w:webHidden/>
              </w:rPr>
            </w:r>
            <w:r w:rsidR="00FE0243" w:rsidRPr="002E054A">
              <w:rPr>
                <w:webHidden/>
              </w:rPr>
              <w:fldChar w:fldCharType="separate"/>
            </w:r>
            <w:r w:rsidR="00850CD9">
              <w:rPr>
                <w:webHidden/>
              </w:rPr>
              <w:t>4</w:t>
            </w:r>
            <w:r w:rsidR="00FE0243" w:rsidRPr="002E054A">
              <w:rPr>
                <w:webHidden/>
              </w:rPr>
              <w:fldChar w:fldCharType="end"/>
            </w:r>
          </w:hyperlink>
        </w:p>
        <w:p w14:paraId="7FF6FCFA" w14:textId="77777777" w:rsidR="00FE0243" w:rsidRPr="002E054A" w:rsidRDefault="00903071">
          <w:pPr>
            <w:pStyle w:val="Inhopg2"/>
            <w:rPr>
              <w:rFonts w:eastAsiaTheme="minorEastAsia" w:cstheme="minorBidi"/>
              <w:sz w:val="22"/>
              <w:szCs w:val="22"/>
              <w:lang w:val="nl-NL" w:eastAsia="nl-NL"/>
            </w:rPr>
          </w:pPr>
          <w:hyperlink w:anchor="_Toc517259017" w:history="1">
            <w:r w:rsidR="00FE0243" w:rsidRPr="002E054A">
              <w:rPr>
                <w:rStyle w:val="Hyperlink"/>
              </w:rPr>
              <w:t>Artikel 5 Geheimhouding en bekendmaking</w:t>
            </w:r>
            <w:r w:rsidR="00FE0243" w:rsidRPr="002E054A">
              <w:rPr>
                <w:webHidden/>
              </w:rPr>
              <w:tab/>
            </w:r>
            <w:r w:rsidR="00FE0243" w:rsidRPr="002E054A">
              <w:rPr>
                <w:webHidden/>
              </w:rPr>
              <w:fldChar w:fldCharType="begin"/>
            </w:r>
            <w:r w:rsidR="00FE0243" w:rsidRPr="002E054A">
              <w:rPr>
                <w:webHidden/>
              </w:rPr>
              <w:instrText xml:space="preserve"> PAGEREF _Toc517259017 \h </w:instrText>
            </w:r>
            <w:r w:rsidR="00FE0243" w:rsidRPr="002E054A">
              <w:rPr>
                <w:webHidden/>
              </w:rPr>
            </w:r>
            <w:r w:rsidR="00FE0243" w:rsidRPr="002E054A">
              <w:rPr>
                <w:webHidden/>
              </w:rPr>
              <w:fldChar w:fldCharType="separate"/>
            </w:r>
            <w:r w:rsidR="00850CD9">
              <w:rPr>
                <w:webHidden/>
              </w:rPr>
              <w:t>5</w:t>
            </w:r>
            <w:r w:rsidR="00FE0243" w:rsidRPr="002E054A">
              <w:rPr>
                <w:webHidden/>
              </w:rPr>
              <w:fldChar w:fldCharType="end"/>
            </w:r>
          </w:hyperlink>
        </w:p>
        <w:p w14:paraId="4153F815" w14:textId="77777777" w:rsidR="00FE0243" w:rsidRPr="002E054A" w:rsidRDefault="00903071">
          <w:pPr>
            <w:pStyle w:val="Inhopg2"/>
            <w:rPr>
              <w:rFonts w:eastAsiaTheme="minorEastAsia" w:cstheme="minorBidi"/>
              <w:sz w:val="22"/>
              <w:szCs w:val="22"/>
              <w:lang w:val="nl-NL" w:eastAsia="nl-NL"/>
            </w:rPr>
          </w:pPr>
          <w:hyperlink w:anchor="_Toc517259018" w:history="1">
            <w:r w:rsidR="00FE0243" w:rsidRPr="002E054A">
              <w:rPr>
                <w:rStyle w:val="Hyperlink"/>
              </w:rPr>
              <w:t>Artikel 6 Toetsing</w:t>
            </w:r>
            <w:r w:rsidR="00FE0243" w:rsidRPr="002E054A">
              <w:rPr>
                <w:webHidden/>
              </w:rPr>
              <w:tab/>
            </w:r>
            <w:r w:rsidR="00FE0243" w:rsidRPr="002E054A">
              <w:rPr>
                <w:webHidden/>
              </w:rPr>
              <w:fldChar w:fldCharType="begin"/>
            </w:r>
            <w:r w:rsidR="00FE0243" w:rsidRPr="002E054A">
              <w:rPr>
                <w:webHidden/>
              </w:rPr>
              <w:instrText xml:space="preserve"> PAGEREF _Toc517259018 \h </w:instrText>
            </w:r>
            <w:r w:rsidR="00FE0243" w:rsidRPr="002E054A">
              <w:rPr>
                <w:webHidden/>
              </w:rPr>
            </w:r>
            <w:r w:rsidR="00FE0243" w:rsidRPr="002E054A">
              <w:rPr>
                <w:webHidden/>
              </w:rPr>
              <w:fldChar w:fldCharType="separate"/>
            </w:r>
            <w:r w:rsidR="00850CD9">
              <w:rPr>
                <w:webHidden/>
              </w:rPr>
              <w:t>5</w:t>
            </w:r>
            <w:r w:rsidR="00FE0243" w:rsidRPr="002E054A">
              <w:rPr>
                <w:webHidden/>
              </w:rPr>
              <w:fldChar w:fldCharType="end"/>
            </w:r>
          </w:hyperlink>
        </w:p>
        <w:p w14:paraId="4D6121CF" w14:textId="77777777" w:rsidR="00FE0243" w:rsidRPr="002E054A" w:rsidRDefault="00903071">
          <w:pPr>
            <w:pStyle w:val="Inhopg2"/>
            <w:rPr>
              <w:rFonts w:eastAsiaTheme="minorEastAsia" w:cstheme="minorBidi"/>
              <w:sz w:val="22"/>
              <w:szCs w:val="22"/>
              <w:lang w:val="nl-NL" w:eastAsia="nl-NL"/>
            </w:rPr>
          </w:pPr>
          <w:hyperlink w:anchor="_Toc517259019" w:history="1">
            <w:r w:rsidR="00FE0243" w:rsidRPr="002E054A">
              <w:rPr>
                <w:rStyle w:val="Hyperlink"/>
              </w:rPr>
              <w:t>Artikel 7 Niet-tijdige nakoming</w:t>
            </w:r>
            <w:r w:rsidR="00FE0243" w:rsidRPr="002E054A">
              <w:rPr>
                <w:webHidden/>
              </w:rPr>
              <w:tab/>
            </w:r>
            <w:r w:rsidR="00FE0243" w:rsidRPr="002E054A">
              <w:rPr>
                <w:webHidden/>
              </w:rPr>
              <w:fldChar w:fldCharType="begin"/>
            </w:r>
            <w:r w:rsidR="00FE0243" w:rsidRPr="002E054A">
              <w:rPr>
                <w:webHidden/>
              </w:rPr>
              <w:instrText xml:space="preserve"> PAGEREF _Toc517259019 \h </w:instrText>
            </w:r>
            <w:r w:rsidR="00FE0243" w:rsidRPr="002E054A">
              <w:rPr>
                <w:webHidden/>
              </w:rPr>
            </w:r>
            <w:r w:rsidR="00FE0243" w:rsidRPr="002E054A">
              <w:rPr>
                <w:webHidden/>
              </w:rPr>
              <w:fldChar w:fldCharType="separate"/>
            </w:r>
            <w:r w:rsidR="00850CD9">
              <w:rPr>
                <w:webHidden/>
              </w:rPr>
              <w:t>5</w:t>
            </w:r>
            <w:r w:rsidR="00FE0243" w:rsidRPr="002E054A">
              <w:rPr>
                <w:webHidden/>
              </w:rPr>
              <w:fldChar w:fldCharType="end"/>
            </w:r>
          </w:hyperlink>
        </w:p>
        <w:p w14:paraId="225AD66C" w14:textId="77777777" w:rsidR="00FE0243" w:rsidRPr="002E054A" w:rsidRDefault="00903071">
          <w:pPr>
            <w:pStyle w:val="Inhopg2"/>
            <w:rPr>
              <w:rFonts w:eastAsiaTheme="minorEastAsia" w:cstheme="minorBidi"/>
              <w:sz w:val="22"/>
              <w:szCs w:val="22"/>
              <w:lang w:val="nl-NL" w:eastAsia="nl-NL"/>
            </w:rPr>
          </w:pPr>
          <w:hyperlink w:anchor="_Toc517259020" w:history="1">
            <w:r w:rsidR="00FE0243" w:rsidRPr="002E054A">
              <w:rPr>
                <w:rStyle w:val="Hyperlink"/>
              </w:rPr>
              <w:t>Artikel 8 Tekortkoming in de nakoming</w:t>
            </w:r>
            <w:r w:rsidR="00FE0243" w:rsidRPr="002E054A">
              <w:rPr>
                <w:webHidden/>
              </w:rPr>
              <w:tab/>
            </w:r>
            <w:r w:rsidR="00FE0243" w:rsidRPr="002E054A">
              <w:rPr>
                <w:webHidden/>
              </w:rPr>
              <w:fldChar w:fldCharType="begin"/>
            </w:r>
            <w:r w:rsidR="00FE0243" w:rsidRPr="002E054A">
              <w:rPr>
                <w:webHidden/>
              </w:rPr>
              <w:instrText xml:space="preserve"> PAGEREF _Toc517259020 \h </w:instrText>
            </w:r>
            <w:r w:rsidR="00FE0243" w:rsidRPr="002E054A">
              <w:rPr>
                <w:webHidden/>
              </w:rPr>
            </w:r>
            <w:r w:rsidR="00FE0243" w:rsidRPr="002E054A">
              <w:rPr>
                <w:webHidden/>
              </w:rPr>
              <w:fldChar w:fldCharType="separate"/>
            </w:r>
            <w:r w:rsidR="00850CD9">
              <w:rPr>
                <w:webHidden/>
              </w:rPr>
              <w:t>5</w:t>
            </w:r>
            <w:r w:rsidR="00FE0243" w:rsidRPr="002E054A">
              <w:rPr>
                <w:webHidden/>
              </w:rPr>
              <w:fldChar w:fldCharType="end"/>
            </w:r>
          </w:hyperlink>
        </w:p>
        <w:p w14:paraId="11E0A702" w14:textId="77777777" w:rsidR="00FE0243" w:rsidRPr="002E054A" w:rsidRDefault="00903071">
          <w:pPr>
            <w:pStyle w:val="Inhopg2"/>
            <w:rPr>
              <w:rFonts w:eastAsiaTheme="minorEastAsia" w:cstheme="minorBidi"/>
              <w:sz w:val="22"/>
              <w:szCs w:val="22"/>
              <w:lang w:val="nl-NL" w:eastAsia="nl-NL"/>
            </w:rPr>
          </w:pPr>
          <w:hyperlink w:anchor="_Toc517259021" w:history="1">
            <w:r w:rsidR="00FE0243" w:rsidRPr="002E054A">
              <w:rPr>
                <w:rStyle w:val="Hyperlink"/>
              </w:rPr>
              <w:t>Artikel 9 Aansprakelijkheid</w:t>
            </w:r>
            <w:r w:rsidR="00FE0243" w:rsidRPr="002E054A">
              <w:rPr>
                <w:webHidden/>
              </w:rPr>
              <w:tab/>
            </w:r>
            <w:r w:rsidR="00FE0243" w:rsidRPr="002E054A">
              <w:rPr>
                <w:webHidden/>
              </w:rPr>
              <w:fldChar w:fldCharType="begin"/>
            </w:r>
            <w:r w:rsidR="00FE0243" w:rsidRPr="002E054A">
              <w:rPr>
                <w:webHidden/>
              </w:rPr>
              <w:instrText xml:space="preserve"> PAGEREF _Toc517259021 \h </w:instrText>
            </w:r>
            <w:r w:rsidR="00FE0243" w:rsidRPr="002E054A">
              <w:rPr>
                <w:webHidden/>
              </w:rPr>
            </w:r>
            <w:r w:rsidR="00FE0243" w:rsidRPr="002E054A">
              <w:rPr>
                <w:webHidden/>
              </w:rPr>
              <w:fldChar w:fldCharType="separate"/>
            </w:r>
            <w:r w:rsidR="00850CD9">
              <w:rPr>
                <w:webHidden/>
              </w:rPr>
              <w:t>6</w:t>
            </w:r>
            <w:r w:rsidR="00FE0243" w:rsidRPr="002E054A">
              <w:rPr>
                <w:webHidden/>
              </w:rPr>
              <w:fldChar w:fldCharType="end"/>
            </w:r>
          </w:hyperlink>
        </w:p>
        <w:p w14:paraId="7273ACEC" w14:textId="77777777" w:rsidR="00FE0243" w:rsidRPr="002E054A" w:rsidRDefault="00903071">
          <w:pPr>
            <w:pStyle w:val="Inhopg2"/>
            <w:rPr>
              <w:rFonts w:eastAsiaTheme="minorEastAsia" w:cstheme="minorBidi"/>
              <w:sz w:val="22"/>
              <w:szCs w:val="22"/>
              <w:lang w:val="nl-NL" w:eastAsia="nl-NL"/>
            </w:rPr>
          </w:pPr>
          <w:hyperlink w:anchor="_Toc517259022" w:history="1">
            <w:r w:rsidR="00FE0243" w:rsidRPr="002E054A">
              <w:rPr>
                <w:rStyle w:val="Hyperlink"/>
              </w:rPr>
              <w:t>Artikel 10 Ontbinding</w:t>
            </w:r>
            <w:r w:rsidR="00FE0243" w:rsidRPr="002E054A">
              <w:rPr>
                <w:webHidden/>
              </w:rPr>
              <w:tab/>
            </w:r>
            <w:r w:rsidR="00FE0243" w:rsidRPr="002E054A">
              <w:rPr>
                <w:webHidden/>
              </w:rPr>
              <w:fldChar w:fldCharType="begin"/>
            </w:r>
            <w:r w:rsidR="00FE0243" w:rsidRPr="002E054A">
              <w:rPr>
                <w:webHidden/>
              </w:rPr>
              <w:instrText xml:space="preserve"> PAGEREF _Toc517259022 \h </w:instrText>
            </w:r>
            <w:r w:rsidR="00FE0243" w:rsidRPr="002E054A">
              <w:rPr>
                <w:webHidden/>
              </w:rPr>
            </w:r>
            <w:r w:rsidR="00FE0243" w:rsidRPr="002E054A">
              <w:rPr>
                <w:webHidden/>
              </w:rPr>
              <w:fldChar w:fldCharType="separate"/>
            </w:r>
            <w:r w:rsidR="00850CD9">
              <w:rPr>
                <w:webHidden/>
              </w:rPr>
              <w:t>7</w:t>
            </w:r>
            <w:r w:rsidR="00FE0243" w:rsidRPr="002E054A">
              <w:rPr>
                <w:webHidden/>
              </w:rPr>
              <w:fldChar w:fldCharType="end"/>
            </w:r>
          </w:hyperlink>
        </w:p>
        <w:p w14:paraId="5ABDD896" w14:textId="77777777" w:rsidR="00FE0243" w:rsidRPr="002E054A" w:rsidRDefault="00903071">
          <w:pPr>
            <w:pStyle w:val="Inhopg2"/>
            <w:rPr>
              <w:rFonts w:eastAsiaTheme="minorEastAsia" w:cstheme="minorBidi"/>
              <w:sz w:val="22"/>
              <w:szCs w:val="22"/>
              <w:lang w:val="nl-NL" w:eastAsia="nl-NL"/>
            </w:rPr>
          </w:pPr>
          <w:hyperlink w:anchor="_Toc517259023" w:history="1">
            <w:r w:rsidR="00FE0243" w:rsidRPr="002E054A">
              <w:rPr>
                <w:rStyle w:val="Hyperlink"/>
              </w:rPr>
              <w:t>Artikel 11 Prijzen en tarieven</w:t>
            </w:r>
            <w:r w:rsidR="00FE0243" w:rsidRPr="002E054A">
              <w:rPr>
                <w:webHidden/>
              </w:rPr>
              <w:tab/>
            </w:r>
            <w:r w:rsidR="00FE0243" w:rsidRPr="002E054A">
              <w:rPr>
                <w:webHidden/>
              </w:rPr>
              <w:fldChar w:fldCharType="begin"/>
            </w:r>
            <w:r w:rsidR="00FE0243" w:rsidRPr="002E054A">
              <w:rPr>
                <w:webHidden/>
              </w:rPr>
              <w:instrText xml:space="preserve"> PAGEREF _Toc517259023 \h </w:instrText>
            </w:r>
            <w:r w:rsidR="00FE0243" w:rsidRPr="002E054A">
              <w:rPr>
                <w:webHidden/>
              </w:rPr>
            </w:r>
            <w:r w:rsidR="00FE0243" w:rsidRPr="002E054A">
              <w:rPr>
                <w:webHidden/>
              </w:rPr>
              <w:fldChar w:fldCharType="separate"/>
            </w:r>
            <w:r w:rsidR="00850CD9">
              <w:rPr>
                <w:webHidden/>
              </w:rPr>
              <w:t>7</w:t>
            </w:r>
            <w:r w:rsidR="00FE0243" w:rsidRPr="002E054A">
              <w:rPr>
                <w:webHidden/>
              </w:rPr>
              <w:fldChar w:fldCharType="end"/>
            </w:r>
          </w:hyperlink>
        </w:p>
        <w:p w14:paraId="402AE043" w14:textId="77777777" w:rsidR="00FE0243" w:rsidRPr="002E054A" w:rsidRDefault="00903071">
          <w:pPr>
            <w:pStyle w:val="Inhopg2"/>
            <w:rPr>
              <w:rFonts w:eastAsiaTheme="minorEastAsia" w:cstheme="minorBidi"/>
              <w:sz w:val="22"/>
              <w:szCs w:val="22"/>
              <w:lang w:val="nl-NL" w:eastAsia="nl-NL"/>
            </w:rPr>
          </w:pPr>
          <w:hyperlink w:anchor="_Toc517259024" w:history="1">
            <w:r w:rsidR="00FE0243" w:rsidRPr="002E054A">
              <w:rPr>
                <w:rStyle w:val="Hyperlink"/>
              </w:rPr>
              <w:t>Artikel 12 Betaling</w:t>
            </w:r>
            <w:r w:rsidR="00FE0243" w:rsidRPr="002E054A">
              <w:rPr>
                <w:webHidden/>
              </w:rPr>
              <w:tab/>
            </w:r>
            <w:r w:rsidR="00FE0243" w:rsidRPr="002E054A">
              <w:rPr>
                <w:webHidden/>
              </w:rPr>
              <w:fldChar w:fldCharType="begin"/>
            </w:r>
            <w:r w:rsidR="00FE0243" w:rsidRPr="002E054A">
              <w:rPr>
                <w:webHidden/>
              </w:rPr>
              <w:instrText xml:space="preserve"> PAGEREF _Toc517259024 \h </w:instrText>
            </w:r>
            <w:r w:rsidR="00FE0243" w:rsidRPr="002E054A">
              <w:rPr>
                <w:webHidden/>
              </w:rPr>
            </w:r>
            <w:r w:rsidR="00FE0243" w:rsidRPr="002E054A">
              <w:rPr>
                <w:webHidden/>
              </w:rPr>
              <w:fldChar w:fldCharType="separate"/>
            </w:r>
            <w:r w:rsidR="00850CD9">
              <w:rPr>
                <w:webHidden/>
              </w:rPr>
              <w:t>8</w:t>
            </w:r>
            <w:r w:rsidR="00FE0243" w:rsidRPr="002E054A">
              <w:rPr>
                <w:webHidden/>
              </w:rPr>
              <w:fldChar w:fldCharType="end"/>
            </w:r>
          </w:hyperlink>
        </w:p>
        <w:p w14:paraId="47EA4826" w14:textId="77777777" w:rsidR="00FE0243" w:rsidRPr="002E054A" w:rsidRDefault="00903071">
          <w:pPr>
            <w:pStyle w:val="Inhopg2"/>
            <w:rPr>
              <w:rFonts w:eastAsiaTheme="minorEastAsia" w:cstheme="minorBidi"/>
              <w:sz w:val="22"/>
              <w:szCs w:val="22"/>
              <w:lang w:val="nl-NL" w:eastAsia="nl-NL"/>
            </w:rPr>
          </w:pPr>
          <w:hyperlink w:anchor="_Toc517259025" w:history="1">
            <w:r w:rsidR="00FE0243" w:rsidRPr="002E054A">
              <w:rPr>
                <w:rStyle w:val="Hyperlink"/>
              </w:rPr>
              <w:t>Artikel 13 Zaken van de provincie</w:t>
            </w:r>
            <w:r w:rsidR="00FE0243" w:rsidRPr="002E054A">
              <w:rPr>
                <w:webHidden/>
              </w:rPr>
              <w:tab/>
            </w:r>
            <w:r w:rsidR="00FE0243" w:rsidRPr="002E054A">
              <w:rPr>
                <w:webHidden/>
              </w:rPr>
              <w:fldChar w:fldCharType="begin"/>
            </w:r>
            <w:r w:rsidR="00FE0243" w:rsidRPr="002E054A">
              <w:rPr>
                <w:webHidden/>
              </w:rPr>
              <w:instrText xml:space="preserve"> PAGEREF _Toc517259025 \h </w:instrText>
            </w:r>
            <w:r w:rsidR="00FE0243" w:rsidRPr="002E054A">
              <w:rPr>
                <w:webHidden/>
              </w:rPr>
            </w:r>
            <w:r w:rsidR="00FE0243" w:rsidRPr="002E054A">
              <w:rPr>
                <w:webHidden/>
              </w:rPr>
              <w:fldChar w:fldCharType="separate"/>
            </w:r>
            <w:r w:rsidR="00850CD9">
              <w:rPr>
                <w:webHidden/>
              </w:rPr>
              <w:t>9</w:t>
            </w:r>
            <w:r w:rsidR="00FE0243" w:rsidRPr="002E054A">
              <w:rPr>
                <w:webHidden/>
              </w:rPr>
              <w:fldChar w:fldCharType="end"/>
            </w:r>
          </w:hyperlink>
        </w:p>
        <w:p w14:paraId="01DEC388" w14:textId="77777777" w:rsidR="00FE0243" w:rsidRPr="002E054A" w:rsidRDefault="00903071">
          <w:pPr>
            <w:pStyle w:val="Inhopg2"/>
            <w:rPr>
              <w:rFonts w:eastAsiaTheme="minorEastAsia" w:cstheme="minorBidi"/>
              <w:sz w:val="22"/>
              <w:szCs w:val="22"/>
              <w:lang w:val="nl-NL" w:eastAsia="nl-NL"/>
            </w:rPr>
          </w:pPr>
          <w:hyperlink w:anchor="_Toc517259026" w:history="1">
            <w:r w:rsidR="00FE0243" w:rsidRPr="002E054A">
              <w:rPr>
                <w:rStyle w:val="Hyperlink"/>
              </w:rPr>
              <w:t>Artikel 14 Arbeidsvoorwaarden en arbeidsdiscriminatie</w:t>
            </w:r>
            <w:r w:rsidR="00FE0243" w:rsidRPr="002E054A">
              <w:rPr>
                <w:webHidden/>
              </w:rPr>
              <w:tab/>
            </w:r>
            <w:r w:rsidR="00FE0243" w:rsidRPr="002E054A">
              <w:rPr>
                <w:webHidden/>
              </w:rPr>
              <w:fldChar w:fldCharType="begin"/>
            </w:r>
            <w:r w:rsidR="00FE0243" w:rsidRPr="002E054A">
              <w:rPr>
                <w:webHidden/>
              </w:rPr>
              <w:instrText xml:space="preserve"> PAGEREF _Toc517259026 \h </w:instrText>
            </w:r>
            <w:r w:rsidR="00FE0243" w:rsidRPr="002E054A">
              <w:rPr>
                <w:webHidden/>
              </w:rPr>
            </w:r>
            <w:r w:rsidR="00FE0243" w:rsidRPr="002E054A">
              <w:rPr>
                <w:webHidden/>
              </w:rPr>
              <w:fldChar w:fldCharType="separate"/>
            </w:r>
            <w:r w:rsidR="00850CD9">
              <w:rPr>
                <w:webHidden/>
              </w:rPr>
              <w:t>9</w:t>
            </w:r>
            <w:r w:rsidR="00FE0243" w:rsidRPr="002E054A">
              <w:rPr>
                <w:webHidden/>
              </w:rPr>
              <w:fldChar w:fldCharType="end"/>
            </w:r>
          </w:hyperlink>
        </w:p>
        <w:p w14:paraId="59FFF732" w14:textId="77777777" w:rsidR="00FE0243" w:rsidRPr="002E054A" w:rsidRDefault="00903071">
          <w:pPr>
            <w:pStyle w:val="Inhopg2"/>
            <w:rPr>
              <w:rFonts w:eastAsiaTheme="minorEastAsia" w:cstheme="minorBidi"/>
              <w:sz w:val="22"/>
              <w:szCs w:val="22"/>
              <w:lang w:val="nl-NL" w:eastAsia="nl-NL"/>
            </w:rPr>
          </w:pPr>
          <w:hyperlink w:anchor="_Toc517259027" w:history="1">
            <w:r w:rsidR="00FE0243" w:rsidRPr="002E054A">
              <w:rPr>
                <w:rStyle w:val="Hyperlink"/>
              </w:rPr>
              <w:t>Artikel 15 Overdracht van rechten en/of verplichtingen</w:t>
            </w:r>
            <w:r w:rsidR="00FE0243" w:rsidRPr="002E054A">
              <w:rPr>
                <w:webHidden/>
              </w:rPr>
              <w:tab/>
            </w:r>
            <w:r w:rsidR="00FE0243" w:rsidRPr="002E054A">
              <w:rPr>
                <w:webHidden/>
              </w:rPr>
              <w:fldChar w:fldCharType="begin"/>
            </w:r>
            <w:r w:rsidR="00FE0243" w:rsidRPr="002E054A">
              <w:rPr>
                <w:webHidden/>
              </w:rPr>
              <w:instrText xml:space="preserve"> PAGEREF _Toc517259027 \h </w:instrText>
            </w:r>
            <w:r w:rsidR="00FE0243" w:rsidRPr="002E054A">
              <w:rPr>
                <w:webHidden/>
              </w:rPr>
            </w:r>
            <w:r w:rsidR="00FE0243" w:rsidRPr="002E054A">
              <w:rPr>
                <w:webHidden/>
              </w:rPr>
              <w:fldChar w:fldCharType="separate"/>
            </w:r>
            <w:r w:rsidR="00850CD9">
              <w:rPr>
                <w:webHidden/>
              </w:rPr>
              <w:t>9</w:t>
            </w:r>
            <w:r w:rsidR="00FE0243" w:rsidRPr="002E054A">
              <w:rPr>
                <w:webHidden/>
              </w:rPr>
              <w:fldChar w:fldCharType="end"/>
            </w:r>
          </w:hyperlink>
        </w:p>
        <w:p w14:paraId="4BBB1B3F" w14:textId="77777777" w:rsidR="00FE0243" w:rsidRPr="002E054A" w:rsidRDefault="00903071">
          <w:pPr>
            <w:pStyle w:val="Inhopg2"/>
            <w:rPr>
              <w:rFonts w:eastAsiaTheme="minorEastAsia" w:cstheme="minorBidi"/>
              <w:sz w:val="22"/>
              <w:szCs w:val="22"/>
              <w:lang w:val="nl-NL" w:eastAsia="nl-NL"/>
            </w:rPr>
          </w:pPr>
          <w:hyperlink w:anchor="_Toc517259028" w:history="1">
            <w:r w:rsidR="00FE0243" w:rsidRPr="002E054A">
              <w:rPr>
                <w:rStyle w:val="Hyperlink"/>
              </w:rPr>
              <w:t>Artikel 16 Toepasselijk recht en geschillen</w:t>
            </w:r>
            <w:r w:rsidR="00FE0243" w:rsidRPr="002E054A">
              <w:rPr>
                <w:webHidden/>
              </w:rPr>
              <w:tab/>
            </w:r>
            <w:r w:rsidR="00FE0243" w:rsidRPr="002E054A">
              <w:rPr>
                <w:webHidden/>
              </w:rPr>
              <w:fldChar w:fldCharType="begin"/>
            </w:r>
            <w:r w:rsidR="00FE0243" w:rsidRPr="002E054A">
              <w:rPr>
                <w:webHidden/>
              </w:rPr>
              <w:instrText xml:space="preserve"> PAGEREF _Toc517259028 \h </w:instrText>
            </w:r>
            <w:r w:rsidR="00FE0243" w:rsidRPr="002E054A">
              <w:rPr>
                <w:webHidden/>
              </w:rPr>
            </w:r>
            <w:r w:rsidR="00FE0243" w:rsidRPr="002E054A">
              <w:rPr>
                <w:webHidden/>
              </w:rPr>
              <w:fldChar w:fldCharType="separate"/>
            </w:r>
            <w:r w:rsidR="00850CD9">
              <w:rPr>
                <w:webHidden/>
              </w:rPr>
              <w:t>9</w:t>
            </w:r>
            <w:r w:rsidR="00FE0243" w:rsidRPr="002E054A">
              <w:rPr>
                <w:webHidden/>
              </w:rPr>
              <w:fldChar w:fldCharType="end"/>
            </w:r>
          </w:hyperlink>
        </w:p>
        <w:p w14:paraId="641127CF" w14:textId="77777777" w:rsidR="00FE0243" w:rsidRPr="002E054A" w:rsidRDefault="00903071">
          <w:pPr>
            <w:pStyle w:val="Inhopg1"/>
            <w:rPr>
              <w:rFonts w:eastAsiaTheme="minorEastAsia" w:cstheme="minorBidi"/>
              <w:sz w:val="22"/>
              <w:szCs w:val="22"/>
              <w:lang w:eastAsia="nl-NL"/>
            </w:rPr>
          </w:pPr>
          <w:hyperlink w:anchor="_Toc517259029" w:history="1">
            <w:r w:rsidR="00FE0243" w:rsidRPr="002E054A">
              <w:rPr>
                <w:rStyle w:val="Hyperlink"/>
              </w:rPr>
              <w:t>Deel B. Leveringen</w:t>
            </w:r>
            <w:r w:rsidR="00FE0243" w:rsidRPr="002E054A">
              <w:rPr>
                <w:webHidden/>
              </w:rPr>
              <w:tab/>
            </w:r>
            <w:r w:rsidR="00FE0243" w:rsidRPr="002E054A">
              <w:rPr>
                <w:webHidden/>
              </w:rPr>
              <w:fldChar w:fldCharType="begin"/>
            </w:r>
            <w:r w:rsidR="00FE0243" w:rsidRPr="002E054A">
              <w:rPr>
                <w:webHidden/>
              </w:rPr>
              <w:instrText xml:space="preserve"> PAGEREF _Toc517259029 \h </w:instrText>
            </w:r>
            <w:r w:rsidR="00FE0243" w:rsidRPr="002E054A">
              <w:rPr>
                <w:webHidden/>
              </w:rPr>
            </w:r>
            <w:r w:rsidR="00FE0243" w:rsidRPr="002E054A">
              <w:rPr>
                <w:webHidden/>
              </w:rPr>
              <w:fldChar w:fldCharType="separate"/>
            </w:r>
            <w:r w:rsidR="00850CD9">
              <w:rPr>
                <w:webHidden/>
              </w:rPr>
              <w:t>10</w:t>
            </w:r>
            <w:r w:rsidR="00FE0243" w:rsidRPr="002E054A">
              <w:rPr>
                <w:webHidden/>
              </w:rPr>
              <w:fldChar w:fldCharType="end"/>
            </w:r>
          </w:hyperlink>
        </w:p>
        <w:p w14:paraId="01312DEF" w14:textId="77777777" w:rsidR="00FE0243" w:rsidRPr="002E054A" w:rsidRDefault="00903071">
          <w:pPr>
            <w:pStyle w:val="Inhopg2"/>
            <w:rPr>
              <w:rFonts w:eastAsiaTheme="minorEastAsia" w:cstheme="minorBidi"/>
              <w:sz w:val="22"/>
              <w:szCs w:val="22"/>
              <w:lang w:val="nl-NL" w:eastAsia="nl-NL"/>
            </w:rPr>
          </w:pPr>
          <w:hyperlink w:anchor="_Toc517259030" w:history="1">
            <w:r w:rsidR="00FE0243" w:rsidRPr="002E054A">
              <w:rPr>
                <w:rStyle w:val="Hyperlink"/>
              </w:rPr>
              <w:t>Artikel 17 Specifieke garanties voor leveringen</w:t>
            </w:r>
            <w:r w:rsidR="00FE0243" w:rsidRPr="002E054A">
              <w:rPr>
                <w:webHidden/>
              </w:rPr>
              <w:tab/>
            </w:r>
            <w:r w:rsidR="00FE0243" w:rsidRPr="002E054A">
              <w:rPr>
                <w:webHidden/>
              </w:rPr>
              <w:fldChar w:fldCharType="begin"/>
            </w:r>
            <w:r w:rsidR="00FE0243" w:rsidRPr="002E054A">
              <w:rPr>
                <w:webHidden/>
              </w:rPr>
              <w:instrText xml:space="preserve"> PAGEREF _Toc517259030 \h </w:instrText>
            </w:r>
            <w:r w:rsidR="00FE0243" w:rsidRPr="002E054A">
              <w:rPr>
                <w:webHidden/>
              </w:rPr>
            </w:r>
            <w:r w:rsidR="00FE0243" w:rsidRPr="002E054A">
              <w:rPr>
                <w:webHidden/>
              </w:rPr>
              <w:fldChar w:fldCharType="separate"/>
            </w:r>
            <w:r w:rsidR="00850CD9">
              <w:rPr>
                <w:webHidden/>
              </w:rPr>
              <w:t>10</w:t>
            </w:r>
            <w:r w:rsidR="00FE0243" w:rsidRPr="002E054A">
              <w:rPr>
                <w:webHidden/>
              </w:rPr>
              <w:fldChar w:fldCharType="end"/>
            </w:r>
          </w:hyperlink>
        </w:p>
        <w:p w14:paraId="56BBD55B" w14:textId="77777777" w:rsidR="00FE0243" w:rsidRPr="002E054A" w:rsidRDefault="00903071">
          <w:pPr>
            <w:pStyle w:val="Inhopg2"/>
            <w:rPr>
              <w:rFonts w:eastAsiaTheme="minorEastAsia" w:cstheme="minorBidi"/>
              <w:sz w:val="22"/>
              <w:szCs w:val="22"/>
              <w:lang w:val="nl-NL" w:eastAsia="nl-NL"/>
            </w:rPr>
          </w:pPr>
          <w:hyperlink w:anchor="_Toc517259031" w:history="1">
            <w:r w:rsidR="00FE0243" w:rsidRPr="002E054A">
              <w:rPr>
                <w:rStyle w:val="Hyperlink"/>
              </w:rPr>
              <w:t>Artikel 18 Aflevering van een zaak</w:t>
            </w:r>
            <w:r w:rsidR="00FE0243" w:rsidRPr="002E054A">
              <w:rPr>
                <w:webHidden/>
              </w:rPr>
              <w:tab/>
            </w:r>
            <w:r w:rsidR="00FE0243" w:rsidRPr="002E054A">
              <w:rPr>
                <w:webHidden/>
              </w:rPr>
              <w:fldChar w:fldCharType="begin"/>
            </w:r>
            <w:r w:rsidR="00FE0243" w:rsidRPr="002E054A">
              <w:rPr>
                <w:webHidden/>
              </w:rPr>
              <w:instrText xml:space="preserve"> PAGEREF _Toc517259031 \h </w:instrText>
            </w:r>
            <w:r w:rsidR="00FE0243" w:rsidRPr="002E054A">
              <w:rPr>
                <w:webHidden/>
              </w:rPr>
            </w:r>
            <w:r w:rsidR="00FE0243" w:rsidRPr="002E054A">
              <w:rPr>
                <w:webHidden/>
              </w:rPr>
              <w:fldChar w:fldCharType="separate"/>
            </w:r>
            <w:r w:rsidR="00850CD9">
              <w:rPr>
                <w:webHidden/>
              </w:rPr>
              <w:t>10</w:t>
            </w:r>
            <w:r w:rsidR="00FE0243" w:rsidRPr="002E054A">
              <w:rPr>
                <w:webHidden/>
              </w:rPr>
              <w:fldChar w:fldCharType="end"/>
            </w:r>
          </w:hyperlink>
        </w:p>
        <w:p w14:paraId="7EF4F25A" w14:textId="77777777" w:rsidR="00FE0243" w:rsidRPr="002E054A" w:rsidRDefault="00903071">
          <w:pPr>
            <w:pStyle w:val="Inhopg2"/>
            <w:rPr>
              <w:rFonts w:eastAsiaTheme="minorEastAsia" w:cstheme="minorBidi"/>
              <w:sz w:val="22"/>
              <w:szCs w:val="22"/>
              <w:lang w:val="nl-NL" w:eastAsia="nl-NL"/>
            </w:rPr>
          </w:pPr>
          <w:hyperlink w:anchor="_Toc517259032" w:history="1">
            <w:r w:rsidR="00FE0243" w:rsidRPr="002E054A">
              <w:rPr>
                <w:rStyle w:val="Hyperlink"/>
              </w:rPr>
              <w:t>Artikel 19 Risico- en eigendomsovergang</w:t>
            </w:r>
            <w:r w:rsidR="00FE0243" w:rsidRPr="002E054A">
              <w:rPr>
                <w:webHidden/>
              </w:rPr>
              <w:tab/>
            </w:r>
            <w:r w:rsidR="00FE0243" w:rsidRPr="002E054A">
              <w:rPr>
                <w:webHidden/>
              </w:rPr>
              <w:fldChar w:fldCharType="begin"/>
            </w:r>
            <w:r w:rsidR="00FE0243" w:rsidRPr="002E054A">
              <w:rPr>
                <w:webHidden/>
              </w:rPr>
              <w:instrText xml:space="preserve"> PAGEREF _Toc517259032 \h </w:instrText>
            </w:r>
            <w:r w:rsidR="00FE0243" w:rsidRPr="002E054A">
              <w:rPr>
                <w:webHidden/>
              </w:rPr>
            </w:r>
            <w:r w:rsidR="00FE0243" w:rsidRPr="002E054A">
              <w:rPr>
                <w:webHidden/>
              </w:rPr>
              <w:fldChar w:fldCharType="separate"/>
            </w:r>
            <w:r w:rsidR="00850CD9">
              <w:rPr>
                <w:webHidden/>
              </w:rPr>
              <w:t>10</w:t>
            </w:r>
            <w:r w:rsidR="00FE0243" w:rsidRPr="002E054A">
              <w:rPr>
                <w:webHidden/>
              </w:rPr>
              <w:fldChar w:fldCharType="end"/>
            </w:r>
          </w:hyperlink>
        </w:p>
        <w:p w14:paraId="16025A63" w14:textId="77777777" w:rsidR="00FE0243" w:rsidRPr="002E054A" w:rsidRDefault="00903071">
          <w:pPr>
            <w:pStyle w:val="Inhopg2"/>
            <w:rPr>
              <w:rFonts w:eastAsiaTheme="minorEastAsia" w:cstheme="minorBidi"/>
              <w:sz w:val="22"/>
              <w:szCs w:val="22"/>
              <w:lang w:val="nl-NL" w:eastAsia="nl-NL"/>
            </w:rPr>
          </w:pPr>
          <w:hyperlink w:anchor="_Toc517259033" w:history="1">
            <w:r w:rsidR="00FE0243" w:rsidRPr="002E054A">
              <w:rPr>
                <w:rStyle w:val="Hyperlink"/>
              </w:rPr>
              <w:t>Artikel 20 Toepasselijk recht</w:t>
            </w:r>
            <w:r w:rsidR="00FE0243" w:rsidRPr="002E054A">
              <w:rPr>
                <w:webHidden/>
              </w:rPr>
              <w:tab/>
            </w:r>
            <w:r w:rsidR="00FE0243" w:rsidRPr="002E054A">
              <w:rPr>
                <w:webHidden/>
              </w:rPr>
              <w:fldChar w:fldCharType="begin"/>
            </w:r>
            <w:r w:rsidR="00FE0243" w:rsidRPr="002E054A">
              <w:rPr>
                <w:webHidden/>
              </w:rPr>
              <w:instrText xml:space="preserve"> PAGEREF _Toc517259033 \h </w:instrText>
            </w:r>
            <w:r w:rsidR="00FE0243" w:rsidRPr="002E054A">
              <w:rPr>
                <w:webHidden/>
              </w:rPr>
            </w:r>
            <w:r w:rsidR="00FE0243" w:rsidRPr="002E054A">
              <w:rPr>
                <w:webHidden/>
              </w:rPr>
              <w:fldChar w:fldCharType="separate"/>
            </w:r>
            <w:r w:rsidR="00850CD9">
              <w:rPr>
                <w:webHidden/>
              </w:rPr>
              <w:t>10</w:t>
            </w:r>
            <w:r w:rsidR="00FE0243" w:rsidRPr="002E054A">
              <w:rPr>
                <w:webHidden/>
              </w:rPr>
              <w:fldChar w:fldCharType="end"/>
            </w:r>
          </w:hyperlink>
        </w:p>
        <w:p w14:paraId="73524CD2" w14:textId="77777777" w:rsidR="00FE0243" w:rsidRPr="002E054A" w:rsidRDefault="00903071">
          <w:pPr>
            <w:pStyle w:val="Inhopg1"/>
            <w:rPr>
              <w:rFonts w:eastAsiaTheme="minorEastAsia" w:cstheme="minorBidi"/>
              <w:sz w:val="22"/>
              <w:szCs w:val="22"/>
              <w:lang w:eastAsia="nl-NL"/>
            </w:rPr>
          </w:pPr>
          <w:hyperlink w:anchor="_Toc517259034" w:history="1">
            <w:r w:rsidR="00FE0243" w:rsidRPr="002E054A">
              <w:rPr>
                <w:rStyle w:val="Hyperlink"/>
              </w:rPr>
              <w:t>Deel C. Diensten</w:t>
            </w:r>
            <w:r w:rsidR="00FE0243" w:rsidRPr="002E054A">
              <w:rPr>
                <w:webHidden/>
              </w:rPr>
              <w:tab/>
            </w:r>
            <w:r w:rsidR="00FE0243" w:rsidRPr="002E054A">
              <w:rPr>
                <w:webHidden/>
              </w:rPr>
              <w:fldChar w:fldCharType="begin"/>
            </w:r>
            <w:r w:rsidR="00FE0243" w:rsidRPr="002E054A">
              <w:rPr>
                <w:webHidden/>
              </w:rPr>
              <w:instrText xml:space="preserve"> PAGEREF _Toc517259034 \h </w:instrText>
            </w:r>
            <w:r w:rsidR="00FE0243" w:rsidRPr="002E054A">
              <w:rPr>
                <w:webHidden/>
              </w:rPr>
            </w:r>
            <w:r w:rsidR="00FE0243" w:rsidRPr="002E054A">
              <w:rPr>
                <w:webHidden/>
              </w:rPr>
              <w:fldChar w:fldCharType="separate"/>
            </w:r>
            <w:r w:rsidR="00850CD9">
              <w:rPr>
                <w:webHidden/>
              </w:rPr>
              <w:t>11</w:t>
            </w:r>
            <w:r w:rsidR="00FE0243" w:rsidRPr="002E054A">
              <w:rPr>
                <w:webHidden/>
              </w:rPr>
              <w:fldChar w:fldCharType="end"/>
            </w:r>
          </w:hyperlink>
        </w:p>
        <w:p w14:paraId="375A11B8" w14:textId="77777777" w:rsidR="00FE0243" w:rsidRPr="002E054A" w:rsidRDefault="00903071">
          <w:pPr>
            <w:pStyle w:val="Inhopg2"/>
            <w:rPr>
              <w:rFonts w:eastAsiaTheme="minorEastAsia" w:cstheme="minorBidi"/>
              <w:sz w:val="22"/>
              <w:szCs w:val="22"/>
              <w:lang w:val="nl-NL" w:eastAsia="nl-NL"/>
            </w:rPr>
          </w:pPr>
          <w:hyperlink w:anchor="_Toc517259035" w:history="1">
            <w:r w:rsidR="00FE0243" w:rsidRPr="002E054A">
              <w:rPr>
                <w:rStyle w:val="Hyperlink"/>
              </w:rPr>
              <w:t>Artikel 21 Verplichtingen van de opdrachtnemer</w:t>
            </w:r>
            <w:r w:rsidR="00FE0243" w:rsidRPr="002E054A">
              <w:rPr>
                <w:webHidden/>
              </w:rPr>
              <w:tab/>
            </w:r>
            <w:r w:rsidR="00FE0243" w:rsidRPr="002E054A">
              <w:rPr>
                <w:webHidden/>
              </w:rPr>
              <w:fldChar w:fldCharType="begin"/>
            </w:r>
            <w:r w:rsidR="00FE0243" w:rsidRPr="002E054A">
              <w:rPr>
                <w:webHidden/>
              </w:rPr>
              <w:instrText xml:space="preserve"> PAGEREF _Toc517259035 \h </w:instrText>
            </w:r>
            <w:r w:rsidR="00FE0243" w:rsidRPr="002E054A">
              <w:rPr>
                <w:webHidden/>
              </w:rPr>
            </w:r>
            <w:r w:rsidR="00FE0243" w:rsidRPr="002E054A">
              <w:rPr>
                <w:webHidden/>
              </w:rPr>
              <w:fldChar w:fldCharType="separate"/>
            </w:r>
            <w:r w:rsidR="00850CD9">
              <w:rPr>
                <w:webHidden/>
              </w:rPr>
              <w:t>11</w:t>
            </w:r>
            <w:r w:rsidR="00FE0243" w:rsidRPr="002E054A">
              <w:rPr>
                <w:webHidden/>
              </w:rPr>
              <w:fldChar w:fldCharType="end"/>
            </w:r>
          </w:hyperlink>
        </w:p>
        <w:p w14:paraId="15669C62" w14:textId="77777777" w:rsidR="00FE0243" w:rsidRPr="002E054A" w:rsidRDefault="00903071">
          <w:pPr>
            <w:pStyle w:val="Inhopg2"/>
            <w:rPr>
              <w:rFonts w:eastAsiaTheme="minorEastAsia" w:cstheme="minorBidi"/>
              <w:sz w:val="22"/>
              <w:szCs w:val="22"/>
              <w:lang w:val="nl-NL" w:eastAsia="nl-NL"/>
            </w:rPr>
          </w:pPr>
          <w:hyperlink w:anchor="_Toc517259036" w:history="1">
            <w:r w:rsidR="00FE0243" w:rsidRPr="002E054A">
              <w:rPr>
                <w:rStyle w:val="Hyperlink"/>
              </w:rPr>
              <w:t>Artikel 22 Intellectuele en industriële eigendomsrechten</w:t>
            </w:r>
            <w:r w:rsidR="00FE0243" w:rsidRPr="002E054A">
              <w:rPr>
                <w:webHidden/>
              </w:rPr>
              <w:tab/>
            </w:r>
            <w:r w:rsidR="00FE0243" w:rsidRPr="002E054A">
              <w:rPr>
                <w:webHidden/>
              </w:rPr>
              <w:fldChar w:fldCharType="begin"/>
            </w:r>
            <w:r w:rsidR="00FE0243" w:rsidRPr="002E054A">
              <w:rPr>
                <w:webHidden/>
              </w:rPr>
              <w:instrText xml:space="preserve"> PAGEREF _Toc517259036 \h </w:instrText>
            </w:r>
            <w:r w:rsidR="00FE0243" w:rsidRPr="002E054A">
              <w:rPr>
                <w:webHidden/>
              </w:rPr>
            </w:r>
            <w:r w:rsidR="00FE0243" w:rsidRPr="002E054A">
              <w:rPr>
                <w:webHidden/>
              </w:rPr>
              <w:fldChar w:fldCharType="separate"/>
            </w:r>
            <w:r w:rsidR="00850CD9">
              <w:rPr>
                <w:webHidden/>
              </w:rPr>
              <w:t>11</w:t>
            </w:r>
            <w:r w:rsidR="00FE0243" w:rsidRPr="002E054A">
              <w:rPr>
                <w:webHidden/>
              </w:rPr>
              <w:fldChar w:fldCharType="end"/>
            </w:r>
          </w:hyperlink>
        </w:p>
        <w:p w14:paraId="1C8A1B98" w14:textId="77777777" w:rsidR="002E2264" w:rsidRPr="002E054A" w:rsidRDefault="00DB221A" w:rsidP="009A1EBB">
          <w:pPr>
            <w:ind w:left="113"/>
            <w:rPr>
              <w:rFonts w:ascii="Trebuchet MS" w:hAnsi="Trebuchet MS"/>
            </w:rPr>
          </w:pPr>
          <w:r w:rsidRPr="002E054A">
            <w:rPr>
              <w:rFonts w:ascii="Trebuchet MS" w:hAnsi="Trebuchet MS"/>
            </w:rPr>
            <w:fldChar w:fldCharType="end"/>
          </w:r>
        </w:p>
      </w:sdtContent>
    </w:sdt>
    <w:p w14:paraId="79514E56" w14:textId="77777777" w:rsidR="002E2264" w:rsidRPr="002E054A" w:rsidRDefault="002E2264">
      <w:pPr>
        <w:rPr>
          <w:rFonts w:ascii="Trebuchet MS" w:hAnsi="Trebuchet MS"/>
        </w:rPr>
        <w:sectPr w:rsidR="002E2264" w:rsidRPr="002E054A" w:rsidSect="00C915A1">
          <w:headerReference w:type="default" r:id="rId8"/>
          <w:footerReference w:type="default" r:id="rId9"/>
          <w:pgSz w:w="11910" w:h="16840"/>
          <w:pgMar w:top="1418" w:right="1320" w:bottom="1000" w:left="1298" w:header="768" w:footer="454" w:gutter="0"/>
          <w:pgNumType w:start="2"/>
          <w:cols w:space="708"/>
          <w:docGrid w:linePitch="299"/>
        </w:sectPr>
      </w:pPr>
    </w:p>
    <w:p w14:paraId="3F373B51" w14:textId="77777777" w:rsidR="002E2264" w:rsidRPr="002E054A" w:rsidRDefault="00DB221A">
      <w:pPr>
        <w:pStyle w:val="Kop1"/>
        <w:tabs>
          <w:tab w:val="left" w:pos="1527"/>
        </w:tabs>
        <w:rPr>
          <w:rFonts w:ascii="Trebuchet MS" w:hAnsi="Trebuchet MS"/>
          <w:lang w:val="nl-NL"/>
        </w:rPr>
      </w:pPr>
      <w:bookmarkStart w:id="1" w:name="Deel_A._Algemeen_deel"/>
      <w:bookmarkStart w:id="2" w:name="_Toc517259012"/>
      <w:bookmarkEnd w:id="1"/>
      <w:r w:rsidRPr="002E054A">
        <w:rPr>
          <w:rFonts w:ascii="Trebuchet MS" w:hAnsi="Trebuchet MS"/>
          <w:lang w:val="nl-NL"/>
        </w:rPr>
        <w:lastRenderedPageBreak/>
        <w:t>Deel</w:t>
      </w:r>
      <w:r w:rsidRPr="002E054A">
        <w:rPr>
          <w:rFonts w:ascii="Trebuchet MS" w:hAnsi="Trebuchet MS"/>
          <w:spacing w:val="1"/>
          <w:lang w:val="nl-NL"/>
        </w:rPr>
        <w:t xml:space="preserve"> </w:t>
      </w:r>
      <w:r w:rsidR="00C9226C" w:rsidRPr="002E054A">
        <w:rPr>
          <w:rFonts w:ascii="Trebuchet MS" w:hAnsi="Trebuchet MS"/>
          <w:spacing w:val="-4"/>
          <w:lang w:val="nl-NL"/>
        </w:rPr>
        <w:t xml:space="preserve">A. </w:t>
      </w:r>
      <w:r w:rsidRPr="002E054A">
        <w:rPr>
          <w:rFonts w:ascii="Trebuchet MS" w:hAnsi="Trebuchet MS"/>
          <w:lang w:val="nl-NL"/>
        </w:rPr>
        <w:t>Algemeen</w:t>
      </w:r>
      <w:r w:rsidRPr="002E054A">
        <w:rPr>
          <w:rFonts w:ascii="Trebuchet MS" w:hAnsi="Trebuchet MS"/>
          <w:spacing w:val="-7"/>
          <w:lang w:val="nl-NL"/>
        </w:rPr>
        <w:t xml:space="preserve"> </w:t>
      </w:r>
      <w:r w:rsidRPr="002E054A">
        <w:rPr>
          <w:rFonts w:ascii="Trebuchet MS" w:hAnsi="Trebuchet MS"/>
          <w:lang w:val="nl-NL"/>
        </w:rPr>
        <w:t>deel</w:t>
      </w:r>
      <w:bookmarkEnd w:id="2"/>
    </w:p>
    <w:p w14:paraId="44EB78DA" w14:textId="77777777" w:rsidR="002E2264" w:rsidRPr="009B5FB0" w:rsidRDefault="00DB221A" w:rsidP="00EA2FD9">
      <w:pPr>
        <w:pStyle w:val="Plattetekst"/>
        <w:rPr>
          <w:sz w:val="18"/>
          <w:szCs w:val="18"/>
        </w:rPr>
      </w:pPr>
      <w:r w:rsidRPr="009B5FB0">
        <w:rPr>
          <w:sz w:val="18"/>
          <w:szCs w:val="18"/>
        </w:rPr>
        <w:t>De bepalingen van deel A zijn van toepassing zowel op leveringen als op diensten.</w:t>
      </w:r>
    </w:p>
    <w:p w14:paraId="188828A7" w14:textId="77777777" w:rsidR="002E2264" w:rsidRPr="002E054A" w:rsidRDefault="002E2264" w:rsidP="00EA2FD9">
      <w:pPr>
        <w:pStyle w:val="Plattetekst"/>
      </w:pPr>
    </w:p>
    <w:p w14:paraId="3A8C3FE6" w14:textId="77777777" w:rsidR="002E2264" w:rsidRPr="002E054A" w:rsidRDefault="00DB221A" w:rsidP="00EA2FD9">
      <w:pPr>
        <w:pStyle w:val="Kop2"/>
      </w:pPr>
      <w:bookmarkStart w:id="3" w:name="Artikel_1_Begripsbepalingen"/>
      <w:bookmarkStart w:id="4" w:name="_Toc517259013"/>
      <w:bookmarkEnd w:id="3"/>
      <w:r w:rsidRPr="002E054A">
        <w:t>Artikel 1 Begripsbepalingen</w:t>
      </w:r>
      <w:bookmarkEnd w:id="4"/>
    </w:p>
    <w:p w14:paraId="317C1AFF" w14:textId="77777777" w:rsidR="002E2264" w:rsidRPr="002E054A" w:rsidRDefault="00DB221A" w:rsidP="00EA2FD9">
      <w:pPr>
        <w:pStyle w:val="Plattetekst"/>
      </w:pPr>
      <w:r w:rsidRPr="002E054A">
        <w:t>De hierna volgende begrippen worden in deze algemene inkoopvoorwaarden in de hierna vermelde betekenis gebruikt:</w:t>
      </w:r>
    </w:p>
    <w:p w14:paraId="01246435" w14:textId="77777777" w:rsidR="002E2264" w:rsidRPr="002E054A" w:rsidRDefault="00DB221A" w:rsidP="00EA2FD9">
      <w:pPr>
        <w:pStyle w:val="Lijstalinea"/>
      </w:pPr>
      <w:r w:rsidRPr="002E054A">
        <w:t>provincie: provincie</w:t>
      </w:r>
      <w:r w:rsidR="00BE62E7" w:rsidRPr="002E054A">
        <w:t xml:space="preserve"> Flevoland</w:t>
      </w:r>
      <w:r w:rsidRPr="002E054A">
        <w:t>;</w:t>
      </w:r>
    </w:p>
    <w:p w14:paraId="6C25083D" w14:textId="77777777" w:rsidR="002E2264" w:rsidRPr="002E054A" w:rsidRDefault="00DB221A" w:rsidP="00EA2FD9">
      <w:pPr>
        <w:pStyle w:val="Lijstalinea"/>
      </w:pPr>
      <w:r w:rsidRPr="002E054A">
        <w:t xml:space="preserve">opdrachtnemer: iedere (rechts)persoon alsmede diens vertegenwoordiger(s), gemachtigde(n) en </w:t>
      </w:r>
      <w:proofErr w:type="spellStart"/>
      <w:r w:rsidRPr="002E054A">
        <w:t>rechtsverkrijgende</w:t>
      </w:r>
      <w:proofErr w:type="spellEnd"/>
      <w:r w:rsidRPr="002E054A">
        <w:t>(n), die met de provincie een overeenkomst sluit tot het verrichten van leveringen en/of diensten, waarop deze algemene inkoopvoorwaarden toepasselijk zijn, alsmede zijn</w:t>
      </w:r>
      <w:r w:rsidRPr="002E054A">
        <w:rPr>
          <w:spacing w:val="-3"/>
        </w:rPr>
        <w:t xml:space="preserve"> </w:t>
      </w:r>
      <w:r w:rsidRPr="002E054A">
        <w:t>werknemers</w:t>
      </w:r>
      <w:r w:rsidRPr="002E054A">
        <w:rPr>
          <w:spacing w:val="-4"/>
        </w:rPr>
        <w:t xml:space="preserve"> </w:t>
      </w:r>
      <w:r w:rsidRPr="002E054A">
        <w:t>en</w:t>
      </w:r>
      <w:r w:rsidRPr="002E054A">
        <w:rPr>
          <w:spacing w:val="-5"/>
        </w:rPr>
        <w:t xml:space="preserve"> </w:t>
      </w:r>
      <w:r w:rsidRPr="002E054A">
        <w:t>door</w:t>
      </w:r>
      <w:r w:rsidRPr="002E054A">
        <w:rPr>
          <w:spacing w:val="-4"/>
        </w:rPr>
        <w:t xml:space="preserve"> </w:t>
      </w:r>
      <w:r w:rsidRPr="002E054A">
        <w:t>hem</w:t>
      </w:r>
      <w:r w:rsidRPr="002E054A">
        <w:rPr>
          <w:spacing w:val="-1"/>
        </w:rPr>
        <w:t xml:space="preserve"> </w:t>
      </w:r>
      <w:r w:rsidRPr="002E054A">
        <w:t>bij</w:t>
      </w:r>
      <w:r w:rsidRPr="002E054A">
        <w:rPr>
          <w:spacing w:val="-3"/>
        </w:rPr>
        <w:t xml:space="preserve"> </w:t>
      </w:r>
      <w:r w:rsidRPr="002E054A">
        <w:t>de</w:t>
      </w:r>
      <w:r w:rsidRPr="002E054A">
        <w:rPr>
          <w:spacing w:val="-5"/>
        </w:rPr>
        <w:t xml:space="preserve"> </w:t>
      </w:r>
      <w:r w:rsidRPr="002E054A">
        <w:t>uitvoering</w:t>
      </w:r>
      <w:r w:rsidRPr="002E054A">
        <w:rPr>
          <w:spacing w:val="-5"/>
        </w:rPr>
        <w:t xml:space="preserve"> </w:t>
      </w:r>
      <w:r w:rsidRPr="002E054A">
        <w:t>van</w:t>
      </w:r>
      <w:r w:rsidRPr="002E054A">
        <w:rPr>
          <w:spacing w:val="-3"/>
        </w:rPr>
        <w:t xml:space="preserve"> </w:t>
      </w:r>
      <w:r w:rsidRPr="002E054A">
        <w:t>de</w:t>
      </w:r>
      <w:r w:rsidRPr="002E054A">
        <w:rPr>
          <w:spacing w:val="-3"/>
        </w:rPr>
        <w:t xml:space="preserve"> </w:t>
      </w:r>
      <w:r w:rsidRPr="002E054A">
        <w:t>overeenkomst</w:t>
      </w:r>
      <w:r w:rsidRPr="002E054A">
        <w:rPr>
          <w:spacing w:val="-5"/>
        </w:rPr>
        <w:t xml:space="preserve"> </w:t>
      </w:r>
      <w:r w:rsidRPr="002E054A">
        <w:t>ingeschakelde</w:t>
      </w:r>
      <w:r w:rsidRPr="002E054A">
        <w:rPr>
          <w:spacing w:val="-5"/>
        </w:rPr>
        <w:t xml:space="preserve"> </w:t>
      </w:r>
      <w:r w:rsidRPr="002E054A">
        <w:t>derden;</w:t>
      </w:r>
    </w:p>
    <w:p w14:paraId="63B9F4D6" w14:textId="77777777" w:rsidR="002E2264" w:rsidRPr="002E054A" w:rsidRDefault="00DB221A" w:rsidP="00EA2FD9">
      <w:pPr>
        <w:pStyle w:val="Lijstalinea"/>
      </w:pPr>
      <w:r w:rsidRPr="002E054A">
        <w:t>partij(en): de provincie en</w:t>
      </w:r>
      <w:r w:rsidR="00354F4E" w:rsidRPr="002E054A">
        <w:t>/of</w:t>
      </w:r>
      <w:r w:rsidRPr="002E054A">
        <w:t xml:space="preserve"> de</w:t>
      </w:r>
      <w:r w:rsidRPr="002E054A">
        <w:rPr>
          <w:spacing w:val="-20"/>
        </w:rPr>
        <w:t xml:space="preserve"> </w:t>
      </w:r>
      <w:r w:rsidRPr="002E054A">
        <w:t>opdrachtnemer;</w:t>
      </w:r>
    </w:p>
    <w:p w14:paraId="6FF291AD" w14:textId="77777777" w:rsidR="002E2264" w:rsidRPr="002E054A" w:rsidRDefault="00DB221A" w:rsidP="00EA2FD9">
      <w:pPr>
        <w:pStyle w:val="Lijstalinea"/>
      </w:pPr>
      <w:r w:rsidRPr="002E054A">
        <w:t>overeenkomst:</w:t>
      </w:r>
      <w:r w:rsidRPr="002E054A">
        <w:rPr>
          <w:spacing w:val="-5"/>
        </w:rPr>
        <w:t xml:space="preserve"> </w:t>
      </w:r>
      <w:r w:rsidRPr="002E054A">
        <w:t>de</w:t>
      </w:r>
      <w:r w:rsidRPr="002E054A">
        <w:rPr>
          <w:spacing w:val="-5"/>
        </w:rPr>
        <w:t xml:space="preserve"> </w:t>
      </w:r>
      <w:r w:rsidRPr="002E054A">
        <w:t>overeenkomst</w:t>
      </w:r>
      <w:r w:rsidRPr="002E054A">
        <w:rPr>
          <w:spacing w:val="-5"/>
        </w:rPr>
        <w:t xml:space="preserve"> </w:t>
      </w:r>
      <w:r w:rsidRPr="002E054A">
        <w:t>van</w:t>
      </w:r>
      <w:r w:rsidRPr="002E054A">
        <w:rPr>
          <w:spacing w:val="-5"/>
        </w:rPr>
        <w:t xml:space="preserve"> </w:t>
      </w:r>
      <w:r w:rsidRPr="002E054A">
        <w:t>opdracht</w:t>
      </w:r>
      <w:r w:rsidRPr="002E054A">
        <w:rPr>
          <w:spacing w:val="-4"/>
        </w:rPr>
        <w:t xml:space="preserve"> </w:t>
      </w:r>
      <w:r w:rsidRPr="002E054A">
        <w:t>tussen</w:t>
      </w:r>
      <w:r w:rsidRPr="002E054A">
        <w:rPr>
          <w:spacing w:val="-4"/>
        </w:rPr>
        <w:t xml:space="preserve"> </w:t>
      </w:r>
      <w:r w:rsidRPr="002E054A">
        <w:t>de</w:t>
      </w:r>
      <w:r w:rsidRPr="002E054A">
        <w:rPr>
          <w:spacing w:val="-5"/>
        </w:rPr>
        <w:t xml:space="preserve"> </w:t>
      </w:r>
      <w:r w:rsidRPr="002E054A">
        <w:t>provincie</w:t>
      </w:r>
      <w:r w:rsidRPr="002E054A">
        <w:rPr>
          <w:spacing w:val="-4"/>
        </w:rPr>
        <w:t xml:space="preserve"> </w:t>
      </w:r>
      <w:r w:rsidRPr="002E054A">
        <w:t>en</w:t>
      </w:r>
      <w:r w:rsidRPr="002E054A">
        <w:rPr>
          <w:spacing w:val="-4"/>
        </w:rPr>
        <w:t xml:space="preserve"> </w:t>
      </w:r>
      <w:r w:rsidRPr="002E054A">
        <w:t>de</w:t>
      </w:r>
      <w:r w:rsidRPr="002E054A">
        <w:rPr>
          <w:spacing w:val="-4"/>
        </w:rPr>
        <w:t xml:space="preserve"> </w:t>
      </w:r>
      <w:r w:rsidRPr="002E054A">
        <w:t>opdrachtnemer</w:t>
      </w:r>
      <w:r w:rsidRPr="002E054A">
        <w:rPr>
          <w:spacing w:val="-4"/>
        </w:rPr>
        <w:t xml:space="preserve"> </w:t>
      </w:r>
      <w:r w:rsidRPr="002E054A">
        <w:t>op</w:t>
      </w:r>
      <w:r w:rsidRPr="002E054A">
        <w:rPr>
          <w:spacing w:val="-5"/>
        </w:rPr>
        <w:t xml:space="preserve"> </w:t>
      </w:r>
      <w:r w:rsidRPr="002E054A">
        <w:t>basis waarvan de opdrachtnemer leveringen en/of diensten verricht voor de provincie en de provincie een tegenprestatie voldoet aan de</w:t>
      </w:r>
      <w:r w:rsidRPr="002E054A">
        <w:rPr>
          <w:spacing w:val="-26"/>
        </w:rPr>
        <w:t xml:space="preserve"> </w:t>
      </w:r>
      <w:r w:rsidRPr="002E054A">
        <w:t>opdrachtnemer;</w:t>
      </w:r>
    </w:p>
    <w:p w14:paraId="47CB952E" w14:textId="77777777" w:rsidR="002E2264" w:rsidRPr="002E054A" w:rsidRDefault="00DB221A" w:rsidP="00EA2FD9">
      <w:pPr>
        <w:pStyle w:val="Lijstalinea"/>
      </w:pPr>
      <w:r w:rsidRPr="002E054A">
        <w:t>dag:</w:t>
      </w:r>
      <w:r w:rsidRPr="002E054A">
        <w:rPr>
          <w:spacing w:val="-14"/>
        </w:rPr>
        <w:t xml:space="preserve"> </w:t>
      </w:r>
      <w:r w:rsidRPr="002E054A">
        <w:t>kalenderdag;</w:t>
      </w:r>
    </w:p>
    <w:p w14:paraId="6826DEF3" w14:textId="77777777" w:rsidR="002E2264" w:rsidRPr="002E054A" w:rsidRDefault="00DB221A" w:rsidP="00EA2FD9">
      <w:pPr>
        <w:pStyle w:val="Lijstalinea"/>
      </w:pPr>
      <w:r w:rsidRPr="002E054A">
        <w:t>schriftelijk: door middel van geschreven documenten, fax- of e-mailcommunicatie, alsmede andere door de wet daarmee gelijk gestelde vormen van</w:t>
      </w:r>
      <w:r w:rsidRPr="002E054A">
        <w:rPr>
          <w:spacing w:val="-31"/>
        </w:rPr>
        <w:t xml:space="preserve"> </w:t>
      </w:r>
      <w:r w:rsidRPr="002E054A">
        <w:t>communicatie;</w:t>
      </w:r>
    </w:p>
    <w:p w14:paraId="3643F6EE" w14:textId="77777777" w:rsidR="002E2264" w:rsidRPr="002E054A" w:rsidRDefault="00DB221A" w:rsidP="00EA2FD9">
      <w:pPr>
        <w:pStyle w:val="Lijstalinea"/>
      </w:pPr>
      <w:r w:rsidRPr="002E054A">
        <w:t>prestatie: het door de opdrachtnemer op basis van een overeenkomst tot stand te brengen resultaat</w:t>
      </w:r>
      <w:r w:rsidR="00D22725" w:rsidRPr="002E054A">
        <w:t>:</w:t>
      </w:r>
    </w:p>
    <w:p w14:paraId="6864DC74" w14:textId="77777777" w:rsidR="002E2264" w:rsidRPr="002E054A" w:rsidRDefault="00DB221A" w:rsidP="00EA2FD9">
      <w:pPr>
        <w:pStyle w:val="Lijstalinea"/>
      </w:pPr>
      <w:r w:rsidRPr="002E054A">
        <w:t>zaak: roerende zaak, waaronder mede begrepen energie en</w:t>
      </w:r>
      <w:r w:rsidRPr="002E054A">
        <w:rPr>
          <w:spacing w:val="-37"/>
        </w:rPr>
        <w:t xml:space="preserve"> </w:t>
      </w:r>
      <w:r w:rsidRPr="002E054A">
        <w:t>water</w:t>
      </w:r>
      <w:r w:rsidR="00D22725" w:rsidRPr="002E054A">
        <w:t>:</w:t>
      </w:r>
    </w:p>
    <w:p w14:paraId="006A3FBC" w14:textId="77777777" w:rsidR="00127DEC" w:rsidRPr="002E054A" w:rsidRDefault="00127DEC" w:rsidP="00EA2FD9">
      <w:pPr>
        <w:pStyle w:val="Lijstalinea"/>
      </w:pPr>
      <w:r w:rsidRPr="002E054A">
        <w:t>resultaten: alle resultaten van een overeenkomst waaronder begrepen doch niet uitsluitend alle adviezen, ontwerpen, rapporten, rapportages, protocollen, modellen e.d. die een opdrachtnemer in het kader</w:t>
      </w:r>
      <w:r w:rsidR="00354F4E" w:rsidRPr="002E054A">
        <w:t xml:space="preserve"> van een overeenkomst </w:t>
      </w:r>
      <w:r w:rsidRPr="002E054A">
        <w:t xml:space="preserve">voor en in opdracht van de provincie worden opgesteld, samengesteld of vervaardigd. </w:t>
      </w:r>
    </w:p>
    <w:p w14:paraId="071BD0DD" w14:textId="77777777" w:rsidR="002E2264" w:rsidRPr="002E054A" w:rsidRDefault="002E2264" w:rsidP="00EA2FD9">
      <w:pPr>
        <w:pStyle w:val="Plattetekst"/>
      </w:pPr>
    </w:p>
    <w:p w14:paraId="51285F4A" w14:textId="77777777" w:rsidR="002E2264" w:rsidRPr="002E054A" w:rsidRDefault="00DB221A" w:rsidP="00EA2FD9">
      <w:pPr>
        <w:pStyle w:val="Kop2"/>
      </w:pPr>
      <w:bookmarkStart w:id="5" w:name="Artikel_2_Overeenkomst"/>
      <w:bookmarkStart w:id="6" w:name="_Toc517259014"/>
      <w:bookmarkEnd w:id="5"/>
      <w:r w:rsidRPr="002E054A">
        <w:t>Artikel 2 Overeenkomst</w:t>
      </w:r>
      <w:bookmarkEnd w:id="6"/>
    </w:p>
    <w:p w14:paraId="14DC7749" w14:textId="77777777" w:rsidR="002E2264" w:rsidRPr="002E054A" w:rsidRDefault="00DB221A" w:rsidP="00EA2FD9">
      <w:pPr>
        <w:pStyle w:val="Lijstalinea"/>
        <w:numPr>
          <w:ilvl w:val="1"/>
          <w:numId w:val="19"/>
        </w:numPr>
      </w:pPr>
      <w:r w:rsidRPr="002E054A">
        <w:t>Afwijkingen van deze algemene inkoopvoorwaarden zijn uitsluitend geldig voor zover ze uitdrukkelijk schriftelijk door de provincie zijn aanvaard en gelden slechts voor de overeenkomst waarop ze betrekking</w:t>
      </w:r>
      <w:r w:rsidRPr="002E054A">
        <w:rPr>
          <w:spacing w:val="-18"/>
        </w:rPr>
        <w:t xml:space="preserve"> </w:t>
      </w:r>
      <w:r w:rsidRPr="002E054A">
        <w:t>hebben.</w:t>
      </w:r>
    </w:p>
    <w:p w14:paraId="68D8DBC5" w14:textId="77777777" w:rsidR="002E2264" w:rsidRPr="002E054A" w:rsidRDefault="00DB221A" w:rsidP="00EA2FD9">
      <w:pPr>
        <w:pStyle w:val="Lijstalinea"/>
        <w:numPr>
          <w:ilvl w:val="1"/>
          <w:numId w:val="19"/>
        </w:numPr>
      </w:pPr>
      <w:r w:rsidRPr="002E054A">
        <w:t>Een</w:t>
      </w:r>
      <w:r w:rsidRPr="002E054A">
        <w:rPr>
          <w:spacing w:val="-3"/>
        </w:rPr>
        <w:t xml:space="preserve"> </w:t>
      </w:r>
      <w:r w:rsidRPr="002E054A">
        <w:t>wijziging</w:t>
      </w:r>
      <w:r w:rsidRPr="002E054A">
        <w:rPr>
          <w:spacing w:val="-3"/>
        </w:rPr>
        <w:t xml:space="preserve"> </w:t>
      </w:r>
      <w:r w:rsidRPr="002E054A">
        <w:t>van</w:t>
      </w:r>
      <w:r w:rsidRPr="002E054A">
        <w:rPr>
          <w:spacing w:val="-4"/>
        </w:rPr>
        <w:t xml:space="preserve"> </w:t>
      </w:r>
      <w:r w:rsidRPr="002E054A">
        <w:t>de</w:t>
      </w:r>
      <w:r w:rsidRPr="002E054A">
        <w:rPr>
          <w:spacing w:val="-4"/>
        </w:rPr>
        <w:t xml:space="preserve"> </w:t>
      </w:r>
      <w:r w:rsidRPr="002E054A">
        <w:t>overeenkomst</w:t>
      </w:r>
      <w:r w:rsidRPr="002E054A">
        <w:rPr>
          <w:spacing w:val="-6"/>
        </w:rPr>
        <w:t xml:space="preserve"> </w:t>
      </w:r>
      <w:r w:rsidRPr="002E054A">
        <w:t>komt</w:t>
      </w:r>
      <w:r w:rsidRPr="002E054A">
        <w:rPr>
          <w:spacing w:val="-4"/>
        </w:rPr>
        <w:t xml:space="preserve"> </w:t>
      </w:r>
      <w:r w:rsidRPr="002E054A">
        <w:t>uitsluitend</w:t>
      </w:r>
      <w:r w:rsidRPr="002E054A">
        <w:rPr>
          <w:spacing w:val="-4"/>
        </w:rPr>
        <w:t xml:space="preserve"> </w:t>
      </w:r>
      <w:r w:rsidRPr="002E054A">
        <w:t>tot</w:t>
      </w:r>
      <w:r w:rsidRPr="002E054A">
        <w:rPr>
          <w:spacing w:val="-4"/>
        </w:rPr>
        <w:t xml:space="preserve"> </w:t>
      </w:r>
      <w:r w:rsidRPr="002E054A">
        <w:t>stand</w:t>
      </w:r>
      <w:r w:rsidRPr="002E054A">
        <w:rPr>
          <w:spacing w:val="-3"/>
        </w:rPr>
        <w:t xml:space="preserve"> </w:t>
      </w:r>
      <w:r w:rsidRPr="002E054A">
        <w:t>nadat</w:t>
      </w:r>
      <w:r w:rsidRPr="002E054A">
        <w:rPr>
          <w:spacing w:val="-4"/>
        </w:rPr>
        <w:t xml:space="preserve"> </w:t>
      </w:r>
      <w:r w:rsidRPr="002E054A">
        <w:t>een</w:t>
      </w:r>
      <w:r w:rsidRPr="002E054A">
        <w:rPr>
          <w:spacing w:val="-3"/>
        </w:rPr>
        <w:t xml:space="preserve"> </w:t>
      </w:r>
      <w:r w:rsidRPr="002E054A">
        <w:t>partij</w:t>
      </w:r>
      <w:r w:rsidRPr="002E054A">
        <w:rPr>
          <w:spacing w:val="-3"/>
        </w:rPr>
        <w:t xml:space="preserve"> </w:t>
      </w:r>
      <w:r w:rsidRPr="002E054A">
        <w:t>een</w:t>
      </w:r>
      <w:r w:rsidRPr="002E054A">
        <w:rPr>
          <w:spacing w:val="-3"/>
        </w:rPr>
        <w:t xml:space="preserve"> </w:t>
      </w:r>
      <w:r w:rsidRPr="002E054A">
        <w:t>voorstel</w:t>
      </w:r>
      <w:r w:rsidRPr="002E054A">
        <w:rPr>
          <w:spacing w:val="-3"/>
        </w:rPr>
        <w:t xml:space="preserve"> </w:t>
      </w:r>
      <w:r w:rsidRPr="002E054A">
        <w:t>van</w:t>
      </w:r>
      <w:r w:rsidRPr="002E054A">
        <w:rPr>
          <w:spacing w:val="-3"/>
        </w:rPr>
        <w:t xml:space="preserve"> </w:t>
      </w:r>
      <w:r w:rsidRPr="002E054A">
        <w:t>de andere partij schriftelijk heeft</w:t>
      </w:r>
      <w:r w:rsidRPr="002E054A">
        <w:rPr>
          <w:spacing w:val="-22"/>
        </w:rPr>
        <w:t xml:space="preserve"> </w:t>
      </w:r>
      <w:r w:rsidRPr="002E054A">
        <w:t>aanvaard.</w:t>
      </w:r>
    </w:p>
    <w:p w14:paraId="627413DE" w14:textId="77777777" w:rsidR="002E2264" w:rsidRPr="002E054A" w:rsidRDefault="00DB221A" w:rsidP="00EA2FD9">
      <w:pPr>
        <w:pStyle w:val="Lijstalinea"/>
        <w:numPr>
          <w:ilvl w:val="1"/>
          <w:numId w:val="19"/>
        </w:numPr>
      </w:pPr>
      <w:r w:rsidRPr="002E054A">
        <w:t>Indien enige bepaling van deze algemene inkoopvoorwaarden nietig is of vernietigd wordt, blijven de overige bepalingen onverkort en volledig van</w:t>
      </w:r>
      <w:r w:rsidRPr="002E054A">
        <w:rPr>
          <w:spacing w:val="-28"/>
        </w:rPr>
        <w:t xml:space="preserve"> </w:t>
      </w:r>
      <w:r w:rsidRPr="002E054A">
        <w:t>kracht.</w:t>
      </w:r>
    </w:p>
    <w:p w14:paraId="1A2B1CCB" w14:textId="77777777" w:rsidR="002E2264" w:rsidRPr="002E054A" w:rsidRDefault="00DB221A" w:rsidP="00EA2FD9">
      <w:pPr>
        <w:pStyle w:val="Lijstalinea"/>
        <w:numPr>
          <w:ilvl w:val="1"/>
          <w:numId w:val="19"/>
        </w:numPr>
      </w:pPr>
      <w:r w:rsidRPr="002E054A">
        <w:t>In</w:t>
      </w:r>
      <w:r w:rsidRPr="002E054A">
        <w:rPr>
          <w:spacing w:val="-5"/>
        </w:rPr>
        <w:t xml:space="preserve"> </w:t>
      </w:r>
      <w:r w:rsidRPr="002E054A">
        <w:t>geval</w:t>
      </w:r>
      <w:r w:rsidRPr="002E054A">
        <w:rPr>
          <w:spacing w:val="-3"/>
        </w:rPr>
        <w:t xml:space="preserve"> </w:t>
      </w:r>
      <w:r w:rsidRPr="002E054A">
        <w:t>van</w:t>
      </w:r>
      <w:r w:rsidRPr="002E054A">
        <w:rPr>
          <w:spacing w:val="-3"/>
        </w:rPr>
        <w:t xml:space="preserve"> </w:t>
      </w:r>
      <w:r w:rsidRPr="002E054A">
        <w:t>toepassing</w:t>
      </w:r>
      <w:r w:rsidRPr="002E054A">
        <w:rPr>
          <w:spacing w:val="-3"/>
        </w:rPr>
        <w:t xml:space="preserve"> </w:t>
      </w:r>
      <w:r w:rsidRPr="002E054A">
        <w:t>van</w:t>
      </w:r>
      <w:r w:rsidRPr="002E054A">
        <w:rPr>
          <w:spacing w:val="-5"/>
        </w:rPr>
        <w:t xml:space="preserve"> </w:t>
      </w:r>
      <w:r w:rsidRPr="002E054A">
        <w:t>het</w:t>
      </w:r>
      <w:r w:rsidRPr="002E054A">
        <w:rPr>
          <w:spacing w:val="-3"/>
        </w:rPr>
        <w:t xml:space="preserve"> </w:t>
      </w:r>
      <w:r w:rsidRPr="002E054A">
        <w:t>derde</w:t>
      </w:r>
      <w:r w:rsidRPr="002E054A">
        <w:rPr>
          <w:spacing w:val="-5"/>
        </w:rPr>
        <w:t xml:space="preserve"> </w:t>
      </w:r>
      <w:r w:rsidRPr="002E054A">
        <w:t>lid</w:t>
      </w:r>
      <w:r w:rsidRPr="002E054A">
        <w:rPr>
          <w:spacing w:val="-2"/>
        </w:rPr>
        <w:t xml:space="preserve"> </w:t>
      </w:r>
      <w:r w:rsidRPr="002E054A">
        <w:t>treden</w:t>
      </w:r>
      <w:r w:rsidRPr="002E054A">
        <w:rPr>
          <w:spacing w:val="-5"/>
        </w:rPr>
        <w:t xml:space="preserve"> </w:t>
      </w:r>
      <w:r w:rsidRPr="002E054A">
        <w:t>partijen</w:t>
      </w:r>
      <w:r w:rsidRPr="002E054A">
        <w:rPr>
          <w:spacing w:val="-5"/>
        </w:rPr>
        <w:t xml:space="preserve"> </w:t>
      </w:r>
      <w:r w:rsidRPr="002E054A">
        <w:t>in</w:t>
      </w:r>
      <w:r w:rsidRPr="002E054A">
        <w:rPr>
          <w:spacing w:val="-5"/>
        </w:rPr>
        <w:t xml:space="preserve"> </w:t>
      </w:r>
      <w:r w:rsidRPr="002E054A">
        <w:t>overleg</w:t>
      </w:r>
      <w:r w:rsidRPr="002E054A">
        <w:rPr>
          <w:spacing w:val="-3"/>
        </w:rPr>
        <w:t xml:space="preserve"> </w:t>
      </w:r>
      <w:r w:rsidRPr="002E054A">
        <w:t>teneinde</w:t>
      </w:r>
      <w:r w:rsidRPr="002E054A">
        <w:rPr>
          <w:spacing w:val="-3"/>
        </w:rPr>
        <w:t xml:space="preserve"> </w:t>
      </w:r>
      <w:r w:rsidRPr="002E054A">
        <w:t>nieuwe</w:t>
      </w:r>
      <w:r w:rsidRPr="002E054A">
        <w:rPr>
          <w:spacing w:val="-5"/>
        </w:rPr>
        <w:t xml:space="preserve"> </w:t>
      </w:r>
      <w:r w:rsidRPr="002E054A">
        <w:t>rechtsgeldige bepalingen ter vervanging van de nietige dan wel vernietigde bepalingen overeen te komen, waarbij zoveel mogelijk het doel en de strekking van laatstbedoelde bepalingen in acht worden genomen.</w:t>
      </w:r>
    </w:p>
    <w:p w14:paraId="02FC55DE" w14:textId="77777777" w:rsidR="002E2264" w:rsidRPr="002E054A" w:rsidRDefault="00DB221A" w:rsidP="00EA2FD9">
      <w:pPr>
        <w:pStyle w:val="Lijstalinea"/>
        <w:numPr>
          <w:ilvl w:val="1"/>
          <w:numId w:val="19"/>
        </w:numPr>
      </w:pPr>
      <w:r w:rsidRPr="002E054A">
        <w:t>In</w:t>
      </w:r>
      <w:r w:rsidRPr="002E054A">
        <w:rPr>
          <w:spacing w:val="-4"/>
        </w:rPr>
        <w:t xml:space="preserve"> </w:t>
      </w:r>
      <w:r w:rsidRPr="002E054A">
        <w:t>geval</w:t>
      </w:r>
      <w:r w:rsidRPr="002E054A">
        <w:rPr>
          <w:spacing w:val="-3"/>
        </w:rPr>
        <w:t xml:space="preserve"> </w:t>
      </w:r>
      <w:r w:rsidRPr="002E054A">
        <w:t>van</w:t>
      </w:r>
      <w:r w:rsidRPr="002E054A">
        <w:rPr>
          <w:spacing w:val="-3"/>
        </w:rPr>
        <w:t xml:space="preserve"> </w:t>
      </w:r>
      <w:r w:rsidRPr="002E054A">
        <w:t>strijdigheid</w:t>
      </w:r>
      <w:r w:rsidRPr="002E054A">
        <w:rPr>
          <w:spacing w:val="-4"/>
        </w:rPr>
        <w:t xml:space="preserve"> </w:t>
      </w:r>
      <w:r w:rsidRPr="002E054A">
        <w:t>tussen</w:t>
      </w:r>
      <w:r w:rsidRPr="002E054A">
        <w:rPr>
          <w:spacing w:val="-4"/>
        </w:rPr>
        <w:t xml:space="preserve"> </w:t>
      </w:r>
      <w:r w:rsidRPr="002E054A">
        <w:t>een</w:t>
      </w:r>
      <w:r w:rsidRPr="002E054A">
        <w:rPr>
          <w:spacing w:val="-4"/>
        </w:rPr>
        <w:t xml:space="preserve"> </w:t>
      </w:r>
      <w:r w:rsidRPr="002E054A">
        <w:t>bepaling</w:t>
      </w:r>
      <w:r w:rsidRPr="002E054A">
        <w:rPr>
          <w:spacing w:val="-3"/>
        </w:rPr>
        <w:t xml:space="preserve"> </w:t>
      </w:r>
      <w:r w:rsidRPr="002E054A">
        <w:t>in</w:t>
      </w:r>
      <w:r w:rsidRPr="002E054A">
        <w:rPr>
          <w:spacing w:val="-4"/>
        </w:rPr>
        <w:t xml:space="preserve"> </w:t>
      </w:r>
      <w:r w:rsidRPr="002E054A">
        <w:t>een</w:t>
      </w:r>
      <w:r w:rsidRPr="002E054A">
        <w:rPr>
          <w:spacing w:val="-3"/>
        </w:rPr>
        <w:t xml:space="preserve"> </w:t>
      </w:r>
      <w:r w:rsidRPr="002E054A">
        <w:t>overeenkomst</w:t>
      </w:r>
      <w:r w:rsidRPr="002E054A">
        <w:rPr>
          <w:spacing w:val="-4"/>
        </w:rPr>
        <w:t xml:space="preserve"> </w:t>
      </w:r>
      <w:r w:rsidRPr="002E054A">
        <w:t>en</w:t>
      </w:r>
      <w:r w:rsidRPr="002E054A">
        <w:rPr>
          <w:spacing w:val="-4"/>
        </w:rPr>
        <w:t xml:space="preserve"> </w:t>
      </w:r>
      <w:r w:rsidRPr="002E054A">
        <w:t>een</w:t>
      </w:r>
      <w:r w:rsidRPr="002E054A">
        <w:rPr>
          <w:spacing w:val="-3"/>
        </w:rPr>
        <w:t xml:space="preserve"> </w:t>
      </w:r>
      <w:r w:rsidRPr="002E054A">
        <w:t>bepaling</w:t>
      </w:r>
      <w:r w:rsidRPr="002E054A">
        <w:rPr>
          <w:spacing w:val="-4"/>
        </w:rPr>
        <w:t xml:space="preserve"> </w:t>
      </w:r>
      <w:r w:rsidRPr="002E054A">
        <w:t>in</w:t>
      </w:r>
      <w:r w:rsidRPr="002E054A">
        <w:rPr>
          <w:spacing w:val="-3"/>
        </w:rPr>
        <w:t xml:space="preserve"> </w:t>
      </w:r>
      <w:r w:rsidRPr="002E054A">
        <w:t>deze algemene inkoopvoorwaarden, prevaleert de bepaling uit de</w:t>
      </w:r>
      <w:r w:rsidRPr="002E054A">
        <w:rPr>
          <w:spacing w:val="-36"/>
        </w:rPr>
        <w:t xml:space="preserve"> </w:t>
      </w:r>
      <w:r w:rsidRPr="002E054A">
        <w:t>overeenkomst.</w:t>
      </w:r>
    </w:p>
    <w:p w14:paraId="2576C904" w14:textId="77777777" w:rsidR="002E2264" w:rsidRPr="002E054A" w:rsidRDefault="00DB221A" w:rsidP="00EA2FD9">
      <w:pPr>
        <w:pStyle w:val="Lijstalinea"/>
        <w:numPr>
          <w:ilvl w:val="1"/>
          <w:numId w:val="19"/>
        </w:numPr>
      </w:pPr>
      <w:r w:rsidRPr="002E054A">
        <w:t>Indien de provincie tekeningen, modellen, specificaties, instructies, planningen, keuringsvoorschriften</w:t>
      </w:r>
      <w:r w:rsidRPr="002E054A">
        <w:rPr>
          <w:spacing w:val="-3"/>
        </w:rPr>
        <w:t xml:space="preserve"> </w:t>
      </w:r>
      <w:r w:rsidRPr="002E054A">
        <w:t>en</w:t>
      </w:r>
      <w:r w:rsidRPr="002E054A">
        <w:rPr>
          <w:spacing w:val="-5"/>
        </w:rPr>
        <w:t xml:space="preserve"> </w:t>
      </w:r>
      <w:r w:rsidRPr="002E054A">
        <w:t>dergelijke</w:t>
      </w:r>
      <w:r w:rsidRPr="002E054A">
        <w:rPr>
          <w:spacing w:val="-5"/>
        </w:rPr>
        <w:t xml:space="preserve"> </w:t>
      </w:r>
      <w:r w:rsidRPr="002E054A">
        <w:t>voorschrijft,</w:t>
      </w:r>
      <w:r w:rsidRPr="002E054A">
        <w:rPr>
          <w:spacing w:val="-7"/>
        </w:rPr>
        <w:t xml:space="preserve"> </w:t>
      </w:r>
      <w:r w:rsidRPr="002E054A">
        <w:t>maken</w:t>
      </w:r>
      <w:r w:rsidRPr="002E054A">
        <w:rPr>
          <w:spacing w:val="-5"/>
        </w:rPr>
        <w:t xml:space="preserve"> </w:t>
      </w:r>
      <w:r w:rsidRPr="002E054A">
        <w:t>deze</w:t>
      </w:r>
      <w:r w:rsidRPr="002E054A">
        <w:rPr>
          <w:spacing w:val="-3"/>
        </w:rPr>
        <w:t xml:space="preserve"> </w:t>
      </w:r>
      <w:r w:rsidRPr="002E054A">
        <w:t>deel</w:t>
      </w:r>
      <w:r w:rsidRPr="002E054A">
        <w:rPr>
          <w:spacing w:val="-6"/>
        </w:rPr>
        <w:t xml:space="preserve"> </w:t>
      </w:r>
      <w:r w:rsidRPr="002E054A">
        <w:t>uit</w:t>
      </w:r>
      <w:r w:rsidRPr="002E054A">
        <w:rPr>
          <w:spacing w:val="-3"/>
        </w:rPr>
        <w:t xml:space="preserve"> </w:t>
      </w:r>
      <w:r w:rsidRPr="002E054A">
        <w:t>van</w:t>
      </w:r>
      <w:r w:rsidRPr="002E054A">
        <w:rPr>
          <w:spacing w:val="-5"/>
        </w:rPr>
        <w:t xml:space="preserve"> </w:t>
      </w:r>
      <w:r w:rsidRPr="002E054A">
        <w:t>de</w:t>
      </w:r>
      <w:r w:rsidRPr="002E054A">
        <w:rPr>
          <w:spacing w:val="-3"/>
        </w:rPr>
        <w:t xml:space="preserve"> </w:t>
      </w:r>
      <w:r w:rsidRPr="002E054A">
        <w:t>overeenkomst.</w:t>
      </w:r>
    </w:p>
    <w:p w14:paraId="590A6E1A" w14:textId="77777777" w:rsidR="00A90F2C" w:rsidRPr="002E054A" w:rsidRDefault="00A90F2C" w:rsidP="00EA2FD9">
      <w:pPr>
        <w:pStyle w:val="Plattetekst"/>
      </w:pPr>
    </w:p>
    <w:p w14:paraId="002ECF83" w14:textId="77777777" w:rsidR="003E1907" w:rsidRPr="002E054A" w:rsidRDefault="003E1907">
      <w:pPr>
        <w:rPr>
          <w:rFonts w:ascii="Trebuchet MS" w:hAnsi="Trebuchet MS"/>
          <w:b/>
          <w:bCs/>
          <w:sz w:val="20"/>
          <w:szCs w:val="20"/>
          <w:lang w:val="nl-NL"/>
        </w:rPr>
      </w:pPr>
      <w:bookmarkStart w:id="7" w:name="Artikel_3_Meerwerk_en_minderwerk"/>
      <w:bookmarkEnd w:id="7"/>
      <w:r w:rsidRPr="002E054A">
        <w:rPr>
          <w:rFonts w:ascii="Trebuchet MS" w:hAnsi="Trebuchet MS"/>
          <w:lang w:val="nl-NL"/>
        </w:rPr>
        <w:br w:type="page"/>
      </w:r>
    </w:p>
    <w:p w14:paraId="1EDB95EE" w14:textId="77777777" w:rsidR="002E2264" w:rsidRPr="002E054A" w:rsidRDefault="00DB221A" w:rsidP="00EA2FD9">
      <w:pPr>
        <w:pStyle w:val="Kop2"/>
      </w:pPr>
      <w:bookmarkStart w:id="8" w:name="_Toc517259015"/>
      <w:r w:rsidRPr="002E054A">
        <w:lastRenderedPageBreak/>
        <w:t>Artikel 3 Meerwerk en minderwerk</w:t>
      </w:r>
      <w:bookmarkEnd w:id="8"/>
    </w:p>
    <w:p w14:paraId="69138DEC" w14:textId="77777777" w:rsidR="002E2264" w:rsidRPr="002E054A" w:rsidRDefault="00DB221A" w:rsidP="00EA2FD9">
      <w:pPr>
        <w:pStyle w:val="Lijstalinea"/>
        <w:numPr>
          <w:ilvl w:val="0"/>
          <w:numId w:val="18"/>
        </w:numPr>
      </w:pPr>
      <w:r w:rsidRPr="002E054A">
        <w:t>Indien door aanvullende wensen of door gewijzigde inzichten van de provincie of door wijziging van wettelijke voorschriften, de prestatie die de opdrachtnemer op grond van de overeenkomst moet</w:t>
      </w:r>
      <w:r w:rsidRPr="002E054A">
        <w:rPr>
          <w:spacing w:val="-6"/>
        </w:rPr>
        <w:t xml:space="preserve"> </w:t>
      </w:r>
      <w:r w:rsidRPr="002E054A">
        <w:t>verrichten,</w:t>
      </w:r>
      <w:r w:rsidRPr="002E054A">
        <w:rPr>
          <w:spacing w:val="-4"/>
        </w:rPr>
        <w:t xml:space="preserve"> </w:t>
      </w:r>
      <w:r w:rsidRPr="002E054A">
        <w:t>aantoonbaar</w:t>
      </w:r>
      <w:r w:rsidRPr="002E054A">
        <w:rPr>
          <w:spacing w:val="-5"/>
        </w:rPr>
        <w:t xml:space="preserve"> </w:t>
      </w:r>
      <w:r w:rsidRPr="002E054A">
        <w:t>wordt</w:t>
      </w:r>
      <w:r w:rsidRPr="002E054A">
        <w:rPr>
          <w:spacing w:val="-2"/>
        </w:rPr>
        <w:t xml:space="preserve"> </w:t>
      </w:r>
      <w:r w:rsidRPr="002E054A">
        <w:t>verzwaard</w:t>
      </w:r>
      <w:r w:rsidRPr="002E054A">
        <w:rPr>
          <w:spacing w:val="-6"/>
        </w:rPr>
        <w:t xml:space="preserve"> </w:t>
      </w:r>
      <w:r w:rsidRPr="002E054A">
        <w:t>dan</w:t>
      </w:r>
      <w:r w:rsidRPr="002E054A">
        <w:rPr>
          <w:spacing w:val="-4"/>
        </w:rPr>
        <w:t xml:space="preserve"> </w:t>
      </w:r>
      <w:r w:rsidRPr="002E054A">
        <w:t>wel</w:t>
      </w:r>
      <w:r w:rsidRPr="002E054A">
        <w:rPr>
          <w:spacing w:val="-4"/>
        </w:rPr>
        <w:t xml:space="preserve"> </w:t>
      </w:r>
      <w:r w:rsidRPr="002E054A">
        <w:t>uitgebreid,</w:t>
      </w:r>
      <w:r w:rsidRPr="002E054A">
        <w:rPr>
          <w:spacing w:val="-4"/>
        </w:rPr>
        <w:t xml:space="preserve"> </w:t>
      </w:r>
      <w:r w:rsidRPr="002E054A">
        <w:t>is</w:t>
      </w:r>
      <w:r w:rsidRPr="002E054A">
        <w:rPr>
          <w:spacing w:val="-5"/>
        </w:rPr>
        <w:t xml:space="preserve"> </w:t>
      </w:r>
      <w:r w:rsidRPr="002E054A">
        <w:t>sprake</w:t>
      </w:r>
      <w:r w:rsidRPr="002E054A">
        <w:rPr>
          <w:spacing w:val="-6"/>
        </w:rPr>
        <w:t xml:space="preserve"> </w:t>
      </w:r>
      <w:r w:rsidRPr="002E054A">
        <w:t>van</w:t>
      </w:r>
      <w:r w:rsidRPr="002E054A">
        <w:rPr>
          <w:spacing w:val="-6"/>
        </w:rPr>
        <w:t xml:space="preserve"> </w:t>
      </w:r>
      <w:r w:rsidRPr="002E054A">
        <w:t>meerwerk.</w:t>
      </w:r>
    </w:p>
    <w:p w14:paraId="2E388362" w14:textId="77777777" w:rsidR="002E2264" w:rsidRPr="002E054A" w:rsidRDefault="00DB221A" w:rsidP="00EA2FD9">
      <w:pPr>
        <w:pStyle w:val="Lijstalinea"/>
        <w:numPr>
          <w:ilvl w:val="0"/>
          <w:numId w:val="18"/>
        </w:numPr>
      </w:pPr>
      <w:r w:rsidRPr="002E054A">
        <w:t>Tot meerwerk als bedoeld in het eerste lid worden niet gerekend essentiële werkzaamheden die de opdrachtnemer bij het sluiten van de overeenkomst</w:t>
      </w:r>
      <w:r w:rsidRPr="002E054A">
        <w:rPr>
          <w:spacing w:val="-41"/>
        </w:rPr>
        <w:t xml:space="preserve"> </w:t>
      </w:r>
      <w:r w:rsidRPr="002E054A">
        <w:t>had behoren te voorzien.</w:t>
      </w:r>
    </w:p>
    <w:p w14:paraId="4915089D" w14:textId="77777777" w:rsidR="002E2264" w:rsidRPr="002E054A" w:rsidRDefault="00DB221A" w:rsidP="00EA2FD9">
      <w:pPr>
        <w:pStyle w:val="Lijstalinea"/>
        <w:numPr>
          <w:ilvl w:val="0"/>
          <w:numId w:val="18"/>
        </w:numPr>
      </w:pPr>
      <w:r w:rsidRPr="002E054A">
        <w:t>Indien</w:t>
      </w:r>
      <w:r w:rsidRPr="002E054A">
        <w:rPr>
          <w:spacing w:val="-3"/>
        </w:rPr>
        <w:t xml:space="preserve"> </w:t>
      </w:r>
      <w:r w:rsidRPr="002E054A">
        <w:t>de</w:t>
      </w:r>
      <w:r w:rsidRPr="002E054A">
        <w:rPr>
          <w:spacing w:val="-5"/>
        </w:rPr>
        <w:t xml:space="preserve"> </w:t>
      </w:r>
      <w:r w:rsidRPr="002E054A">
        <w:t>prestatie</w:t>
      </w:r>
      <w:r w:rsidRPr="002E054A">
        <w:rPr>
          <w:spacing w:val="-5"/>
        </w:rPr>
        <w:t xml:space="preserve"> </w:t>
      </w:r>
      <w:r w:rsidRPr="002E054A">
        <w:t>die</w:t>
      </w:r>
      <w:r w:rsidRPr="002E054A">
        <w:rPr>
          <w:spacing w:val="-3"/>
        </w:rPr>
        <w:t xml:space="preserve"> </w:t>
      </w:r>
      <w:r w:rsidRPr="002E054A">
        <w:t>de</w:t>
      </w:r>
      <w:r w:rsidRPr="002E054A">
        <w:rPr>
          <w:spacing w:val="-5"/>
        </w:rPr>
        <w:t xml:space="preserve"> </w:t>
      </w:r>
      <w:r w:rsidRPr="002E054A">
        <w:t>opdrachtnemer</w:t>
      </w:r>
      <w:r w:rsidRPr="002E054A">
        <w:rPr>
          <w:spacing w:val="-3"/>
        </w:rPr>
        <w:t xml:space="preserve"> </w:t>
      </w:r>
      <w:r w:rsidRPr="002E054A">
        <w:t>op</w:t>
      </w:r>
      <w:r w:rsidRPr="002E054A">
        <w:rPr>
          <w:spacing w:val="-5"/>
        </w:rPr>
        <w:t xml:space="preserve"> </w:t>
      </w:r>
      <w:r w:rsidRPr="002E054A">
        <w:t>grond</w:t>
      </w:r>
      <w:r w:rsidRPr="002E054A">
        <w:rPr>
          <w:spacing w:val="-3"/>
        </w:rPr>
        <w:t xml:space="preserve"> </w:t>
      </w:r>
      <w:r w:rsidRPr="002E054A">
        <w:t>van</w:t>
      </w:r>
      <w:r w:rsidRPr="002E054A">
        <w:rPr>
          <w:spacing w:val="-5"/>
        </w:rPr>
        <w:t xml:space="preserve"> </w:t>
      </w:r>
      <w:r w:rsidRPr="002E054A">
        <w:t>de</w:t>
      </w:r>
      <w:r w:rsidRPr="002E054A">
        <w:rPr>
          <w:spacing w:val="-3"/>
        </w:rPr>
        <w:t xml:space="preserve"> </w:t>
      </w:r>
      <w:r w:rsidRPr="002E054A">
        <w:t>overeenkomst</w:t>
      </w:r>
      <w:r w:rsidRPr="002E054A">
        <w:rPr>
          <w:spacing w:val="-7"/>
        </w:rPr>
        <w:t xml:space="preserve"> </w:t>
      </w:r>
      <w:r w:rsidRPr="002E054A">
        <w:t>moet</w:t>
      </w:r>
      <w:r w:rsidRPr="002E054A">
        <w:rPr>
          <w:spacing w:val="-5"/>
        </w:rPr>
        <w:t xml:space="preserve"> </w:t>
      </w:r>
      <w:r w:rsidRPr="002E054A">
        <w:t>verrichten, aantoonbaar wordt verlicht dan wel verminderd, is sprake van</w:t>
      </w:r>
      <w:r w:rsidRPr="002E054A">
        <w:rPr>
          <w:spacing w:val="-34"/>
        </w:rPr>
        <w:t xml:space="preserve"> </w:t>
      </w:r>
      <w:r w:rsidRPr="002E054A">
        <w:t>minderwerk.</w:t>
      </w:r>
    </w:p>
    <w:p w14:paraId="46F849D9" w14:textId="77777777" w:rsidR="002E2264" w:rsidRPr="002E054A" w:rsidRDefault="00DB221A" w:rsidP="00EA2FD9">
      <w:pPr>
        <w:pStyle w:val="Lijstalinea"/>
        <w:numPr>
          <w:ilvl w:val="0"/>
          <w:numId w:val="18"/>
        </w:numPr>
      </w:pPr>
      <w:r w:rsidRPr="002E054A">
        <w:t>Indien een partij meent dat van meer- en/of minderwerk sprake is, doet zij daarvan tijdig en schriftelijk</w:t>
      </w:r>
      <w:r w:rsidRPr="002E054A">
        <w:rPr>
          <w:spacing w:val="-3"/>
        </w:rPr>
        <w:t xml:space="preserve"> </w:t>
      </w:r>
      <w:r w:rsidRPr="002E054A">
        <w:t>mededeling</w:t>
      </w:r>
      <w:r w:rsidRPr="002E054A">
        <w:rPr>
          <w:spacing w:val="-5"/>
        </w:rPr>
        <w:t xml:space="preserve"> </w:t>
      </w:r>
      <w:r w:rsidRPr="002E054A">
        <w:t>aan</w:t>
      </w:r>
      <w:r w:rsidRPr="002E054A">
        <w:rPr>
          <w:spacing w:val="-3"/>
        </w:rPr>
        <w:t xml:space="preserve"> </w:t>
      </w:r>
      <w:r w:rsidRPr="002E054A">
        <w:t>de</w:t>
      </w:r>
      <w:r w:rsidRPr="002E054A">
        <w:rPr>
          <w:spacing w:val="-5"/>
        </w:rPr>
        <w:t xml:space="preserve"> </w:t>
      </w:r>
      <w:r w:rsidRPr="002E054A">
        <w:t>andere</w:t>
      </w:r>
      <w:r w:rsidRPr="002E054A">
        <w:rPr>
          <w:spacing w:val="-3"/>
        </w:rPr>
        <w:t xml:space="preserve"> </w:t>
      </w:r>
      <w:r w:rsidRPr="002E054A">
        <w:t>partij</w:t>
      </w:r>
      <w:r w:rsidRPr="002E054A">
        <w:rPr>
          <w:spacing w:val="-3"/>
        </w:rPr>
        <w:t xml:space="preserve"> </w:t>
      </w:r>
      <w:r w:rsidRPr="002E054A">
        <w:t>onder</w:t>
      </w:r>
      <w:r w:rsidRPr="002E054A">
        <w:rPr>
          <w:spacing w:val="-4"/>
        </w:rPr>
        <w:t xml:space="preserve"> </w:t>
      </w:r>
      <w:r w:rsidRPr="002E054A">
        <w:t>opgave</w:t>
      </w:r>
      <w:r w:rsidRPr="002E054A">
        <w:rPr>
          <w:spacing w:val="-3"/>
        </w:rPr>
        <w:t xml:space="preserve"> </w:t>
      </w:r>
      <w:r w:rsidRPr="002E054A">
        <w:t>van</w:t>
      </w:r>
      <w:r w:rsidRPr="002E054A">
        <w:rPr>
          <w:spacing w:val="-5"/>
        </w:rPr>
        <w:t xml:space="preserve"> </w:t>
      </w:r>
      <w:r w:rsidRPr="002E054A">
        <w:t>de</w:t>
      </w:r>
      <w:r w:rsidRPr="002E054A">
        <w:rPr>
          <w:spacing w:val="-5"/>
        </w:rPr>
        <w:t xml:space="preserve"> </w:t>
      </w:r>
      <w:r w:rsidRPr="002E054A">
        <w:t>financiële</w:t>
      </w:r>
      <w:r w:rsidRPr="002E054A">
        <w:rPr>
          <w:spacing w:val="-3"/>
        </w:rPr>
        <w:t xml:space="preserve"> </w:t>
      </w:r>
      <w:r w:rsidRPr="002E054A">
        <w:t>en</w:t>
      </w:r>
      <w:r w:rsidRPr="002E054A">
        <w:rPr>
          <w:spacing w:val="-5"/>
        </w:rPr>
        <w:t xml:space="preserve"> </w:t>
      </w:r>
      <w:r w:rsidRPr="002E054A">
        <w:t>andere</w:t>
      </w:r>
      <w:r w:rsidRPr="002E054A">
        <w:rPr>
          <w:spacing w:val="-5"/>
        </w:rPr>
        <w:t xml:space="preserve"> </w:t>
      </w:r>
      <w:r w:rsidRPr="002E054A">
        <w:t>gevolgen daarvan voor de uitvoering van de</w:t>
      </w:r>
      <w:r w:rsidRPr="002E054A">
        <w:rPr>
          <w:spacing w:val="-22"/>
        </w:rPr>
        <w:t xml:space="preserve"> </w:t>
      </w:r>
      <w:r w:rsidRPr="002E054A">
        <w:t>overeenkomst.</w:t>
      </w:r>
    </w:p>
    <w:p w14:paraId="3E35E95E" w14:textId="77777777" w:rsidR="0071473B" w:rsidRPr="002E054A" w:rsidRDefault="0071473B" w:rsidP="00EA2FD9">
      <w:pPr>
        <w:pStyle w:val="Lijstalinea"/>
        <w:numPr>
          <w:ilvl w:val="0"/>
          <w:numId w:val="18"/>
        </w:numPr>
      </w:pPr>
      <w:r w:rsidRPr="002E054A">
        <w:t>De opdrachtnemer vangt niet aan met de uitvoering van meerwerk dan na een schriftelijke opdracht daartoe van de</w:t>
      </w:r>
      <w:r w:rsidRPr="002E054A">
        <w:rPr>
          <w:spacing w:val="-15"/>
        </w:rPr>
        <w:t xml:space="preserve"> </w:t>
      </w:r>
      <w:r w:rsidRPr="002E054A">
        <w:t>provincie.</w:t>
      </w:r>
    </w:p>
    <w:p w14:paraId="35468554" w14:textId="77777777" w:rsidR="0071473B" w:rsidRPr="002E054A" w:rsidRDefault="0071473B" w:rsidP="00EA2FD9">
      <w:pPr>
        <w:pStyle w:val="Lijstalinea"/>
        <w:numPr>
          <w:ilvl w:val="0"/>
          <w:numId w:val="18"/>
        </w:numPr>
      </w:pPr>
      <w:r w:rsidRPr="002E054A">
        <w:t>Meerwerk</w:t>
      </w:r>
      <w:r w:rsidRPr="002E054A">
        <w:rPr>
          <w:spacing w:val="-3"/>
        </w:rPr>
        <w:t xml:space="preserve"> </w:t>
      </w:r>
      <w:r w:rsidRPr="002E054A">
        <w:t>dat</w:t>
      </w:r>
      <w:r w:rsidRPr="002E054A">
        <w:rPr>
          <w:spacing w:val="-6"/>
        </w:rPr>
        <w:t xml:space="preserve"> </w:t>
      </w:r>
      <w:r w:rsidRPr="002E054A">
        <w:t>niet</w:t>
      </w:r>
      <w:r w:rsidRPr="002E054A">
        <w:rPr>
          <w:spacing w:val="-5"/>
        </w:rPr>
        <w:t xml:space="preserve"> </w:t>
      </w:r>
      <w:r w:rsidRPr="002E054A">
        <w:t>vooraf</w:t>
      </w:r>
      <w:r w:rsidRPr="002E054A">
        <w:rPr>
          <w:spacing w:val="-5"/>
        </w:rPr>
        <w:t xml:space="preserve"> </w:t>
      </w:r>
      <w:r w:rsidRPr="002E054A">
        <w:t>schriftelijk</w:t>
      </w:r>
      <w:r w:rsidRPr="002E054A">
        <w:rPr>
          <w:spacing w:val="-3"/>
        </w:rPr>
        <w:t xml:space="preserve"> </w:t>
      </w:r>
      <w:r w:rsidRPr="002E054A">
        <w:t>is</w:t>
      </w:r>
      <w:r w:rsidRPr="002E054A">
        <w:rPr>
          <w:spacing w:val="-5"/>
        </w:rPr>
        <w:t xml:space="preserve"> </w:t>
      </w:r>
      <w:r w:rsidRPr="002E054A">
        <w:t>overeengekomen,</w:t>
      </w:r>
      <w:r w:rsidRPr="002E054A">
        <w:rPr>
          <w:spacing w:val="-5"/>
        </w:rPr>
        <w:t xml:space="preserve"> </w:t>
      </w:r>
      <w:r w:rsidRPr="002E054A">
        <w:t>wordt</w:t>
      </w:r>
      <w:r w:rsidRPr="002E054A">
        <w:rPr>
          <w:spacing w:val="-6"/>
        </w:rPr>
        <w:t xml:space="preserve"> </w:t>
      </w:r>
      <w:r w:rsidRPr="002E054A">
        <w:t>niet</w:t>
      </w:r>
      <w:r w:rsidRPr="002E054A">
        <w:rPr>
          <w:spacing w:val="-5"/>
        </w:rPr>
        <w:t xml:space="preserve"> </w:t>
      </w:r>
      <w:r w:rsidRPr="002E054A">
        <w:t>door</w:t>
      </w:r>
      <w:r w:rsidRPr="002E054A">
        <w:rPr>
          <w:spacing w:val="-5"/>
        </w:rPr>
        <w:t xml:space="preserve"> </w:t>
      </w:r>
      <w:r w:rsidRPr="002E054A">
        <w:t>de</w:t>
      </w:r>
      <w:r w:rsidRPr="002E054A">
        <w:rPr>
          <w:spacing w:val="-3"/>
        </w:rPr>
        <w:t xml:space="preserve"> </w:t>
      </w:r>
      <w:r w:rsidRPr="002E054A">
        <w:t>provincie</w:t>
      </w:r>
      <w:r w:rsidRPr="002E054A">
        <w:rPr>
          <w:spacing w:val="-5"/>
        </w:rPr>
        <w:t xml:space="preserve"> </w:t>
      </w:r>
      <w:r w:rsidRPr="002E054A">
        <w:t>vergoed.</w:t>
      </w:r>
    </w:p>
    <w:p w14:paraId="6D75BA9C" w14:textId="77777777" w:rsidR="0071473B" w:rsidRPr="002E054A" w:rsidRDefault="0071473B" w:rsidP="00EA2FD9">
      <w:pPr>
        <w:pStyle w:val="Lijstalinea"/>
        <w:numPr>
          <w:ilvl w:val="0"/>
          <w:numId w:val="18"/>
        </w:numPr>
      </w:pPr>
      <w:r w:rsidRPr="002E054A">
        <w:t>De</w:t>
      </w:r>
      <w:r w:rsidRPr="002E054A">
        <w:rPr>
          <w:spacing w:val="-5"/>
        </w:rPr>
        <w:t xml:space="preserve"> </w:t>
      </w:r>
      <w:r w:rsidRPr="002E054A">
        <w:t>opdrachtnemer</w:t>
      </w:r>
      <w:r w:rsidRPr="002E054A">
        <w:rPr>
          <w:spacing w:val="-3"/>
        </w:rPr>
        <w:t xml:space="preserve"> </w:t>
      </w:r>
      <w:r w:rsidRPr="002E054A">
        <w:t>zendt</w:t>
      </w:r>
      <w:r w:rsidRPr="002E054A">
        <w:rPr>
          <w:spacing w:val="-3"/>
        </w:rPr>
        <w:t xml:space="preserve"> </w:t>
      </w:r>
      <w:r w:rsidRPr="002E054A">
        <w:t>een</w:t>
      </w:r>
      <w:r w:rsidRPr="002E054A">
        <w:rPr>
          <w:spacing w:val="-5"/>
        </w:rPr>
        <w:t xml:space="preserve"> </w:t>
      </w:r>
      <w:r w:rsidRPr="002E054A">
        <w:t>aparte</w:t>
      </w:r>
      <w:r w:rsidRPr="002E054A">
        <w:rPr>
          <w:spacing w:val="-3"/>
        </w:rPr>
        <w:t xml:space="preserve"> </w:t>
      </w:r>
      <w:r w:rsidRPr="002E054A">
        <w:t>en</w:t>
      </w:r>
      <w:r w:rsidRPr="002E054A">
        <w:rPr>
          <w:spacing w:val="-3"/>
        </w:rPr>
        <w:t xml:space="preserve"> </w:t>
      </w:r>
      <w:r w:rsidRPr="002E054A">
        <w:t>gespecificeerde</w:t>
      </w:r>
      <w:r w:rsidRPr="002E054A">
        <w:rPr>
          <w:spacing w:val="-4"/>
        </w:rPr>
        <w:t xml:space="preserve"> </w:t>
      </w:r>
      <w:r w:rsidRPr="002E054A">
        <w:t>nota</w:t>
      </w:r>
      <w:r w:rsidRPr="002E054A">
        <w:rPr>
          <w:spacing w:val="-3"/>
        </w:rPr>
        <w:t xml:space="preserve"> </w:t>
      </w:r>
      <w:r w:rsidRPr="002E054A">
        <w:t>voor</w:t>
      </w:r>
      <w:r w:rsidRPr="002E054A">
        <w:rPr>
          <w:spacing w:val="-4"/>
        </w:rPr>
        <w:t xml:space="preserve"> </w:t>
      </w:r>
      <w:r w:rsidRPr="002E054A">
        <w:t>het</w:t>
      </w:r>
      <w:r w:rsidRPr="002E054A">
        <w:rPr>
          <w:spacing w:val="-5"/>
        </w:rPr>
        <w:t xml:space="preserve"> </w:t>
      </w:r>
      <w:r w:rsidRPr="002E054A">
        <w:t>meer-</w:t>
      </w:r>
      <w:r w:rsidRPr="002E054A">
        <w:rPr>
          <w:spacing w:val="-4"/>
        </w:rPr>
        <w:t xml:space="preserve"> </w:t>
      </w:r>
      <w:r w:rsidRPr="002E054A">
        <w:t>en/of</w:t>
      </w:r>
      <w:r w:rsidRPr="002E054A">
        <w:rPr>
          <w:spacing w:val="-5"/>
        </w:rPr>
        <w:t xml:space="preserve"> </w:t>
      </w:r>
      <w:r w:rsidRPr="002E054A">
        <w:t>minderwerk.</w:t>
      </w:r>
    </w:p>
    <w:p w14:paraId="5884DD5E" w14:textId="77777777" w:rsidR="0071473B" w:rsidRPr="002E054A" w:rsidRDefault="0071473B">
      <w:pPr>
        <w:spacing w:line="276" w:lineRule="auto"/>
        <w:rPr>
          <w:rFonts w:ascii="Trebuchet MS" w:hAnsi="Trebuchet MS"/>
          <w:sz w:val="20"/>
          <w:lang w:val="nl-NL"/>
        </w:rPr>
      </w:pPr>
    </w:p>
    <w:p w14:paraId="7C2D5229" w14:textId="77777777" w:rsidR="0071473B" w:rsidRPr="002E054A" w:rsidRDefault="0071473B" w:rsidP="00EA2FD9">
      <w:pPr>
        <w:pStyle w:val="Kop2"/>
      </w:pPr>
      <w:bookmarkStart w:id="9" w:name="_Toc517259016"/>
      <w:r w:rsidRPr="002E054A">
        <w:t>Artikel 4 Verplichtingen opdrachtnemer</w:t>
      </w:r>
      <w:bookmarkEnd w:id="9"/>
    </w:p>
    <w:p w14:paraId="71B5E820" w14:textId="77777777" w:rsidR="0071473B" w:rsidRPr="002E054A" w:rsidRDefault="0071473B" w:rsidP="00EA2FD9">
      <w:pPr>
        <w:pStyle w:val="Lijstalinea"/>
        <w:numPr>
          <w:ilvl w:val="0"/>
          <w:numId w:val="17"/>
        </w:numPr>
      </w:pPr>
      <w:r w:rsidRPr="002E054A">
        <w:t>De opdrachtnemer besteedt de uitvoering van de overeenkomst niet in zijn geheel uit aan een derde.</w:t>
      </w:r>
    </w:p>
    <w:p w14:paraId="6A970FEE" w14:textId="77777777" w:rsidR="0071473B" w:rsidRPr="002E054A" w:rsidRDefault="0071473B" w:rsidP="00EA2FD9">
      <w:pPr>
        <w:pStyle w:val="Lijstalinea"/>
        <w:numPr>
          <w:ilvl w:val="0"/>
          <w:numId w:val="17"/>
        </w:numPr>
      </w:pPr>
      <w:r w:rsidRPr="002E054A">
        <w:t>De</w:t>
      </w:r>
      <w:r w:rsidRPr="002E054A">
        <w:rPr>
          <w:spacing w:val="-5"/>
        </w:rPr>
        <w:t xml:space="preserve"> </w:t>
      </w:r>
      <w:r w:rsidRPr="002E054A">
        <w:t>opdrachtnemer</w:t>
      </w:r>
      <w:r w:rsidRPr="002E054A">
        <w:rPr>
          <w:spacing w:val="-3"/>
        </w:rPr>
        <w:t xml:space="preserve"> </w:t>
      </w:r>
      <w:r w:rsidRPr="002E054A">
        <w:t>besteedt</w:t>
      </w:r>
      <w:r w:rsidRPr="002E054A">
        <w:rPr>
          <w:spacing w:val="-5"/>
        </w:rPr>
        <w:t xml:space="preserve"> </w:t>
      </w:r>
      <w:r w:rsidRPr="002E054A">
        <w:t>de</w:t>
      </w:r>
      <w:r w:rsidRPr="002E054A">
        <w:rPr>
          <w:spacing w:val="-3"/>
        </w:rPr>
        <w:t xml:space="preserve"> </w:t>
      </w:r>
      <w:r w:rsidRPr="002E054A">
        <w:t>uitvoering</w:t>
      </w:r>
      <w:r w:rsidRPr="002E054A">
        <w:rPr>
          <w:spacing w:val="-5"/>
        </w:rPr>
        <w:t xml:space="preserve"> </w:t>
      </w:r>
      <w:r w:rsidRPr="002E054A">
        <w:t>van</w:t>
      </w:r>
      <w:r w:rsidRPr="002E054A">
        <w:rPr>
          <w:spacing w:val="-3"/>
        </w:rPr>
        <w:t xml:space="preserve"> </w:t>
      </w:r>
      <w:r w:rsidRPr="002E054A">
        <w:t>de</w:t>
      </w:r>
      <w:r w:rsidRPr="002E054A">
        <w:rPr>
          <w:spacing w:val="-5"/>
        </w:rPr>
        <w:t xml:space="preserve"> </w:t>
      </w:r>
      <w:r w:rsidRPr="002E054A">
        <w:t>overeenkomst</w:t>
      </w:r>
      <w:r w:rsidRPr="002E054A">
        <w:rPr>
          <w:spacing w:val="-5"/>
        </w:rPr>
        <w:t xml:space="preserve"> </w:t>
      </w:r>
      <w:r w:rsidRPr="002E054A">
        <w:t>niet</w:t>
      </w:r>
      <w:r w:rsidRPr="002E054A">
        <w:rPr>
          <w:spacing w:val="-5"/>
        </w:rPr>
        <w:t xml:space="preserve"> </w:t>
      </w:r>
      <w:r w:rsidRPr="002E054A">
        <w:t>gedeeltelijk</w:t>
      </w:r>
      <w:r w:rsidRPr="002E054A">
        <w:rPr>
          <w:spacing w:val="-4"/>
        </w:rPr>
        <w:t xml:space="preserve"> </w:t>
      </w:r>
      <w:r w:rsidRPr="002E054A">
        <w:t>uit</w:t>
      </w:r>
      <w:r w:rsidRPr="002E054A">
        <w:rPr>
          <w:spacing w:val="-3"/>
        </w:rPr>
        <w:t xml:space="preserve"> </w:t>
      </w:r>
      <w:r w:rsidRPr="002E054A">
        <w:t>aan</w:t>
      </w:r>
      <w:r w:rsidRPr="002E054A">
        <w:rPr>
          <w:spacing w:val="-3"/>
        </w:rPr>
        <w:t xml:space="preserve"> </w:t>
      </w:r>
      <w:r w:rsidRPr="002E054A">
        <w:t>een derde, tenzij hiermee voorafgaand schriftelijk is ingestemd door de</w:t>
      </w:r>
      <w:r w:rsidRPr="002E054A">
        <w:rPr>
          <w:spacing w:val="-40"/>
        </w:rPr>
        <w:t xml:space="preserve"> </w:t>
      </w:r>
      <w:r w:rsidRPr="002E054A">
        <w:t>provincie.</w:t>
      </w:r>
    </w:p>
    <w:p w14:paraId="404B047D" w14:textId="77777777" w:rsidR="0071473B" w:rsidRPr="002E054A" w:rsidRDefault="0071473B" w:rsidP="00EA2FD9">
      <w:pPr>
        <w:pStyle w:val="Lijstalinea"/>
        <w:numPr>
          <w:ilvl w:val="0"/>
          <w:numId w:val="17"/>
        </w:numPr>
      </w:pPr>
      <w:r w:rsidRPr="002E054A">
        <w:t>De opdrachtnemer vervangt de personen die zijn belast met de uitvoering van de overeenkomst en die in de overeenkomst zijn benoemd, tijdelijk noch definitief, tenzij hiermee vooraf schriftelijk is ingestemd door de</w:t>
      </w:r>
      <w:r w:rsidRPr="002E054A">
        <w:rPr>
          <w:spacing w:val="-15"/>
        </w:rPr>
        <w:t xml:space="preserve"> </w:t>
      </w:r>
      <w:r w:rsidRPr="002E054A">
        <w:t>provincie.</w:t>
      </w:r>
    </w:p>
    <w:p w14:paraId="18F7FFE3" w14:textId="77777777" w:rsidR="0071473B" w:rsidRPr="002E054A" w:rsidRDefault="0071473B" w:rsidP="00EA2FD9">
      <w:pPr>
        <w:pStyle w:val="Lijstalinea"/>
        <w:numPr>
          <w:ilvl w:val="0"/>
          <w:numId w:val="17"/>
        </w:numPr>
      </w:pPr>
      <w:r w:rsidRPr="002E054A">
        <w:t>De provincie onthoudt haar instemming als bedoeld in de vorige leden niet en verbindt daaraan geen voorwaarden, tenzij dit in het voorkomende geval redelijk kan</w:t>
      </w:r>
      <w:r w:rsidRPr="002E054A">
        <w:rPr>
          <w:spacing w:val="-41"/>
        </w:rPr>
        <w:t xml:space="preserve"> </w:t>
      </w:r>
      <w:r w:rsidRPr="002E054A">
        <w:t>worden geacht.</w:t>
      </w:r>
    </w:p>
    <w:p w14:paraId="7D205E16" w14:textId="77777777" w:rsidR="0071473B" w:rsidRPr="002E054A" w:rsidRDefault="0071473B" w:rsidP="00EA2FD9">
      <w:pPr>
        <w:pStyle w:val="Lijstalinea"/>
        <w:numPr>
          <w:ilvl w:val="0"/>
          <w:numId w:val="17"/>
        </w:numPr>
      </w:pPr>
      <w:r w:rsidRPr="002E054A">
        <w:t>De opdrachtnemer levert zijn prestatie goed en zorgvuldig, naar beste weten en kunnen op een wijze die aan de overeenkomst beantwoordt en binnen de overeengekomen termijn. De opdrachtnemer maakt daarbij geen inbreuk op intellectuele of industriële eigendomsrechten van derden</w:t>
      </w:r>
      <w:r w:rsidRPr="002E054A">
        <w:rPr>
          <w:spacing w:val="-6"/>
        </w:rPr>
        <w:t xml:space="preserve"> </w:t>
      </w:r>
      <w:r w:rsidRPr="002E054A">
        <w:t>en</w:t>
      </w:r>
      <w:r w:rsidRPr="002E054A">
        <w:rPr>
          <w:spacing w:val="-4"/>
        </w:rPr>
        <w:t xml:space="preserve"> </w:t>
      </w:r>
      <w:r w:rsidRPr="002E054A">
        <w:t>leeft</w:t>
      </w:r>
      <w:r w:rsidRPr="002E054A">
        <w:rPr>
          <w:spacing w:val="-6"/>
        </w:rPr>
        <w:t xml:space="preserve"> </w:t>
      </w:r>
      <w:r w:rsidRPr="002E054A">
        <w:t>alle</w:t>
      </w:r>
      <w:r w:rsidRPr="002E054A">
        <w:rPr>
          <w:spacing w:val="-4"/>
        </w:rPr>
        <w:t xml:space="preserve"> </w:t>
      </w:r>
      <w:r w:rsidRPr="002E054A">
        <w:t>van</w:t>
      </w:r>
      <w:r w:rsidRPr="002E054A">
        <w:rPr>
          <w:spacing w:val="-4"/>
        </w:rPr>
        <w:t xml:space="preserve"> </w:t>
      </w:r>
      <w:r w:rsidRPr="002E054A">
        <w:t>toepassing</w:t>
      </w:r>
      <w:r w:rsidRPr="002E054A">
        <w:rPr>
          <w:spacing w:val="-4"/>
        </w:rPr>
        <w:t xml:space="preserve"> </w:t>
      </w:r>
      <w:r w:rsidRPr="002E054A">
        <w:t>zijnde</w:t>
      </w:r>
      <w:r w:rsidRPr="002E054A">
        <w:rPr>
          <w:spacing w:val="-4"/>
        </w:rPr>
        <w:t xml:space="preserve"> </w:t>
      </w:r>
      <w:r w:rsidRPr="002E054A">
        <w:t>wettelijke</w:t>
      </w:r>
      <w:r w:rsidRPr="002E054A">
        <w:rPr>
          <w:spacing w:val="-6"/>
        </w:rPr>
        <w:t xml:space="preserve"> </w:t>
      </w:r>
      <w:r w:rsidRPr="002E054A">
        <w:t>eisen</w:t>
      </w:r>
      <w:r w:rsidRPr="002E054A">
        <w:rPr>
          <w:spacing w:val="-6"/>
        </w:rPr>
        <w:t xml:space="preserve"> </w:t>
      </w:r>
      <w:r w:rsidRPr="002E054A">
        <w:t>en</w:t>
      </w:r>
      <w:r w:rsidRPr="002E054A">
        <w:rPr>
          <w:spacing w:val="-4"/>
        </w:rPr>
        <w:t xml:space="preserve"> </w:t>
      </w:r>
      <w:r w:rsidRPr="002E054A">
        <w:t>overige</w:t>
      </w:r>
      <w:r w:rsidRPr="002E054A">
        <w:rPr>
          <w:spacing w:val="-6"/>
        </w:rPr>
        <w:t xml:space="preserve"> </w:t>
      </w:r>
      <w:r w:rsidRPr="002E054A">
        <w:t>overheidsvoorschriften</w:t>
      </w:r>
      <w:r w:rsidRPr="002E054A">
        <w:rPr>
          <w:spacing w:val="-6"/>
        </w:rPr>
        <w:t xml:space="preserve"> </w:t>
      </w:r>
      <w:r w:rsidRPr="002E054A">
        <w:t>na.</w:t>
      </w:r>
    </w:p>
    <w:p w14:paraId="5DC65BCA" w14:textId="77777777" w:rsidR="0071473B" w:rsidRPr="002E054A" w:rsidRDefault="0071473B" w:rsidP="00EA2FD9">
      <w:pPr>
        <w:pStyle w:val="Lijstalinea"/>
        <w:numPr>
          <w:ilvl w:val="0"/>
          <w:numId w:val="17"/>
        </w:numPr>
      </w:pPr>
      <w:r w:rsidRPr="002E054A">
        <w:t>De opdrachtnemer gebruikt de in het kader van de overeenkomst door de provincie aan de opdrachtnemer</w:t>
      </w:r>
      <w:r w:rsidRPr="002E054A">
        <w:rPr>
          <w:spacing w:val="-5"/>
        </w:rPr>
        <w:t xml:space="preserve"> </w:t>
      </w:r>
      <w:r w:rsidRPr="002E054A">
        <w:t>verstrekte</w:t>
      </w:r>
      <w:r w:rsidRPr="002E054A">
        <w:rPr>
          <w:spacing w:val="-7"/>
        </w:rPr>
        <w:t xml:space="preserve"> </w:t>
      </w:r>
      <w:r w:rsidRPr="002E054A">
        <w:t>informatie</w:t>
      </w:r>
      <w:r w:rsidRPr="002E054A">
        <w:rPr>
          <w:spacing w:val="-7"/>
        </w:rPr>
        <w:t xml:space="preserve"> </w:t>
      </w:r>
      <w:r w:rsidRPr="002E054A">
        <w:t>en</w:t>
      </w:r>
      <w:r w:rsidRPr="002E054A">
        <w:rPr>
          <w:spacing w:val="-5"/>
        </w:rPr>
        <w:t xml:space="preserve"> </w:t>
      </w:r>
      <w:r w:rsidRPr="002E054A">
        <w:t>documentatie,</w:t>
      </w:r>
      <w:r w:rsidRPr="002E054A">
        <w:rPr>
          <w:spacing w:val="-5"/>
        </w:rPr>
        <w:t xml:space="preserve"> </w:t>
      </w:r>
      <w:r w:rsidRPr="002E054A">
        <w:t>waaronder</w:t>
      </w:r>
      <w:r w:rsidRPr="002E054A">
        <w:rPr>
          <w:spacing w:val="-6"/>
        </w:rPr>
        <w:t xml:space="preserve"> </w:t>
      </w:r>
      <w:r w:rsidRPr="002E054A">
        <w:t>tekeningen</w:t>
      </w:r>
      <w:r w:rsidRPr="002E054A">
        <w:rPr>
          <w:spacing w:val="-7"/>
        </w:rPr>
        <w:t xml:space="preserve"> </w:t>
      </w:r>
      <w:r w:rsidRPr="002E054A">
        <w:t>en</w:t>
      </w:r>
      <w:r w:rsidRPr="002E054A">
        <w:rPr>
          <w:spacing w:val="-5"/>
        </w:rPr>
        <w:t xml:space="preserve"> </w:t>
      </w:r>
      <w:r w:rsidRPr="002E054A">
        <w:t>modellen,</w:t>
      </w:r>
      <w:r w:rsidRPr="002E054A">
        <w:rPr>
          <w:spacing w:val="-5"/>
        </w:rPr>
        <w:t xml:space="preserve"> </w:t>
      </w:r>
      <w:r w:rsidRPr="002E054A">
        <w:t>alleen indien</w:t>
      </w:r>
      <w:r w:rsidRPr="002E054A">
        <w:rPr>
          <w:spacing w:val="-3"/>
        </w:rPr>
        <w:t xml:space="preserve"> </w:t>
      </w:r>
      <w:r w:rsidRPr="002E054A">
        <w:t>en</w:t>
      </w:r>
      <w:r w:rsidRPr="002E054A">
        <w:rPr>
          <w:spacing w:val="-3"/>
        </w:rPr>
        <w:t xml:space="preserve"> </w:t>
      </w:r>
      <w:r w:rsidRPr="002E054A">
        <w:t>voor</w:t>
      </w:r>
      <w:r w:rsidRPr="002E054A">
        <w:rPr>
          <w:spacing w:val="-2"/>
        </w:rPr>
        <w:t xml:space="preserve"> </w:t>
      </w:r>
      <w:r w:rsidRPr="002E054A">
        <w:t>zover</w:t>
      </w:r>
      <w:r w:rsidRPr="002E054A">
        <w:rPr>
          <w:spacing w:val="-4"/>
        </w:rPr>
        <w:t xml:space="preserve"> </w:t>
      </w:r>
      <w:r w:rsidRPr="002E054A">
        <w:t>dat</w:t>
      </w:r>
      <w:r w:rsidRPr="002E054A">
        <w:rPr>
          <w:spacing w:val="-5"/>
        </w:rPr>
        <w:t xml:space="preserve"> </w:t>
      </w:r>
      <w:r w:rsidRPr="002E054A">
        <w:t>in</w:t>
      </w:r>
      <w:r w:rsidRPr="002E054A">
        <w:rPr>
          <w:spacing w:val="-3"/>
        </w:rPr>
        <w:t xml:space="preserve"> </w:t>
      </w:r>
      <w:r w:rsidRPr="002E054A">
        <w:t>het</w:t>
      </w:r>
      <w:r w:rsidRPr="002E054A">
        <w:rPr>
          <w:spacing w:val="-5"/>
        </w:rPr>
        <w:t xml:space="preserve"> </w:t>
      </w:r>
      <w:r w:rsidRPr="002E054A">
        <w:t>kader</w:t>
      </w:r>
      <w:r w:rsidRPr="002E054A">
        <w:rPr>
          <w:spacing w:val="-4"/>
        </w:rPr>
        <w:t xml:space="preserve"> </w:t>
      </w:r>
      <w:r w:rsidRPr="002E054A">
        <w:t>van</w:t>
      </w:r>
      <w:r w:rsidRPr="002E054A">
        <w:rPr>
          <w:spacing w:val="-3"/>
        </w:rPr>
        <w:t xml:space="preserve"> </w:t>
      </w:r>
      <w:r w:rsidRPr="002E054A">
        <w:t>de</w:t>
      </w:r>
      <w:r w:rsidRPr="002E054A">
        <w:rPr>
          <w:spacing w:val="-5"/>
        </w:rPr>
        <w:t xml:space="preserve"> </w:t>
      </w:r>
      <w:r w:rsidRPr="002E054A">
        <w:t>uitvoering</w:t>
      </w:r>
      <w:r w:rsidRPr="002E054A">
        <w:rPr>
          <w:spacing w:val="-3"/>
        </w:rPr>
        <w:t xml:space="preserve"> </w:t>
      </w:r>
      <w:r w:rsidRPr="002E054A">
        <w:t>van</w:t>
      </w:r>
      <w:r w:rsidRPr="002E054A">
        <w:rPr>
          <w:spacing w:val="-5"/>
        </w:rPr>
        <w:t xml:space="preserve"> </w:t>
      </w:r>
      <w:r w:rsidRPr="002E054A">
        <w:t>de</w:t>
      </w:r>
      <w:r w:rsidRPr="002E054A">
        <w:rPr>
          <w:spacing w:val="-3"/>
        </w:rPr>
        <w:t xml:space="preserve"> </w:t>
      </w:r>
      <w:r w:rsidRPr="002E054A">
        <w:t>overeenkomst</w:t>
      </w:r>
      <w:r w:rsidRPr="002E054A">
        <w:rPr>
          <w:spacing w:val="-5"/>
        </w:rPr>
        <w:t xml:space="preserve"> </w:t>
      </w:r>
      <w:r w:rsidRPr="002E054A">
        <w:t>noodzakelijk</w:t>
      </w:r>
      <w:r w:rsidRPr="002E054A">
        <w:rPr>
          <w:spacing w:val="-1"/>
        </w:rPr>
        <w:t xml:space="preserve"> </w:t>
      </w:r>
      <w:r w:rsidRPr="002E054A">
        <w:t>is.</w:t>
      </w:r>
    </w:p>
    <w:p w14:paraId="1DBC4082" w14:textId="77777777" w:rsidR="0071473B" w:rsidRPr="002E054A" w:rsidRDefault="0071473B" w:rsidP="00EA2FD9">
      <w:pPr>
        <w:pStyle w:val="Lijstalinea"/>
        <w:numPr>
          <w:ilvl w:val="0"/>
          <w:numId w:val="17"/>
        </w:numPr>
      </w:pPr>
      <w:r w:rsidRPr="002E054A">
        <w:t>De informatie en documentatie als bedoeld in het zesde lid, blijft te allen tijde eigendom van de provincie.</w:t>
      </w:r>
    </w:p>
    <w:p w14:paraId="5A0372D2" w14:textId="77777777" w:rsidR="0071473B" w:rsidRPr="002E054A" w:rsidRDefault="0071473B" w:rsidP="00EA2FD9">
      <w:pPr>
        <w:pStyle w:val="Lijstalinea"/>
        <w:numPr>
          <w:ilvl w:val="0"/>
          <w:numId w:val="17"/>
        </w:numPr>
      </w:pPr>
      <w:r w:rsidRPr="002E054A">
        <w:t>Verplichtingen die naar hun aard zijn bestemd om ook na uitvoering van de overeenkomst voort te duren,</w:t>
      </w:r>
      <w:r w:rsidRPr="002E054A">
        <w:rPr>
          <w:spacing w:val="-5"/>
        </w:rPr>
        <w:t xml:space="preserve"> </w:t>
      </w:r>
      <w:r w:rsidRPr="002E054A">
        <w:t>behouden</w:t>
      </w:r>
      <w:r w:rsidRPr="002E054A">
        <w:rPr>
          <w:spacing w:val="-5"/>
        </w:rPr>
        <w:t xml:space="preserve"> </w:t>
      </w:r>
      <w:r w:rsidRPr="002E054A">
        <w:t>hun</w:t>
      </w:r>
      <w:r w:rsidRPr="002E054A">
        <w:rPr>
          <w:spacing w:val="-3"/>
        </w:rPr>
        <w:t xml:space="preserve"> </w:t>
      </w:r>
      <w:r w:rsidRPr="002E054A">
        <w:t>werking</w:t>
      </w:r>
      <w:r w:rsidRPr="002E054A">
        <w:rPr>
          <w:spacing w:val="-7"/>
        </w:rPr>
        <w:t xml:space="preserve"> </w:t>
      </w:r>
      <w:r w:rsidRPr="002E054A">
        <w:t>ook</w:t>
      </w:r>
      <w:r w:rsidRPr="002E054A">
        <w:rPr>
          <w:spacing w:val="-3"/>
        </w:rPr>
        <w:t xml:space="preserve"> </w:t>
      </w:r>
      <w:r w:rsidRPr="002E054A">
        <w:t>nadat</w:t>
      </w:r>
      <w:r w:rsidRPr="002E054A">
        <w:rPr>
          <w:spacing w:val="-7"/>
        </w:rPr>
        <w:t xml:space="preserve"> </w:t>
      </w:r>
      <w:r w:rsidRPr="002E054A">
        <w:t>de</w:t>
      </w:r>
      <w:r w:rsidRPr="002E054A">
        <w:rPr>
          <w:spacing w:val="-7"/>
        </w:rPr>
        <w:t xml:space="preserve"> </w:t>
      </w:r>
      <w:r w:rsidRPr="002E054A">
        <w:t>overeenkomst</w:t>
      </w:r>
      <w:r w:rsidRPr="002E054A">
        <w:rPr>
          <w:spacing w:val="-7"/>
        </w:rPr>
        <w:t xml:space="preserve"> </w:t>
      </w:r>
      <w:r w:rsidRPr="002E054A">
        <w:t>is</w:t>
      </w:r>
      <w:r w:rsidRPr="002E054A">
        <w:rPr>
          <w:spacing w:val="-6"/>
        </w:rPr>
        <w:t xml:space="preserve"> </w:t>
      </w:r>
      <w:r w:rsidRPr="002E054A">
        <w:t>uitgevoerd.</w:t>
      </w:r>
    </w:p>
    <w:p w14:paraId="5158D9F3" w14:textId="77777777" w:rsidR="00F81CD5" w:rsidRPr="002E054A" w:rsidRDefault="00F81CD5" w:rsidP="00EA2FD9">
      <w:pPr>
        <w:pStyle w:val="Plattetekst"/>
      </w:pPr>
      <w:bookmarkStart w:id="10" w:name="Artikel_4_Verplichtingen_opdrachtnemer"/>
      <w:bookmarkEnd w:id="10"/>
    </w:p>
    <w:p w14:paraId="58AE1C30" w14:textId="77777777" w:rsidR="003E1907" w:rsidRPr="002E054A" w:rsidRDefault="003E1907">
      <w:pPr>
        <w:rPr>
          <w:rFonts w:ascii="Trebuchet MS" w:hAnsi="Trebuchet MS"/>
          <w:b/>
          <w:bCs/>
          <w:sz w:val="20"/>
          <w:szCs w:val="20"/>
          <w:lang w:val="nl-NL"/>
        </w:rPr>
      </w:pPr>
      <w:bookmarkStart w:id="11" w:name="Artikel_5_Geheimhouding_en_bekendmaking"/>
      <w:bookmarkEnd w:id="11"/>
      <w:r w:rsidRPr="002E054A">
        <w:rPr>
          <w:rFonts w:ascii="Trebuchet MS" w:hAnsi="Trebuchet MS"/>
          <w:lang w:val="nl-NL"/>
        </w:rPr>
        <w:br w:type="page"/>
      </w:r>
    </w:p>
    <w:p w14:paraId="2A7C4045" w14:textId="77777777" w:rsidR="002E2264" w:rsidRPr="002E054A" w:rsidRDefault="00DB221A" w:rsidP="00EA2FD9">
      <w:pPr>
        <w:pStyle w:val="Kop2"/>
      </w:pPr>
      <w:bookmarkStart w:id="12" w:name="_Toc517259017"/>
      <w:r w:rsidRPr="002E054A">
        <w:lastRenderedPageBreak/>
        <w:t>Artikel 5 Geheimhouding en bekendmaking</w:t>
      </w:r>
      <w:bookmarkEnd w:id="12"/>
    </w:p>
    <w:p w14:paraId="7BBA60F1" w14:textId="77777777" w:rsidR="002E2264" w:rsidRPr="002E054A" w:rsidRDefault="00DB221A" w:rsidP="00EA2FD9">
      <w:pPr>
        <w:pStyle w:val="Lijstalinea"/>
        <w:numPr>
          <w:ilvl w:val="0"/>
          <w:numId w:val="16"/>
        </w:numPr>
      </w:pPr>
      <w:r w:rsidRPr="002E054A">
        <w:t xml:space="preserve">Partijen zijn verplicht alle direct of indirect van de andere partij vertrouwelijk verkregen informatie en </w:t>
      </w:r>
      <w:r w:rsidR="00A11530" w:rsidRPr="002E054A">
        <w:t>(persoons)</w:t>
      </w:r>
      <w:r w:rsidRPr="002E054A">
        <w:t>gegevens vertrouwelijk te behandelen, ook na afloop van de</w:t>
      </w:r>
      <w:r w:rsidRPr="002E054A">
        <w:rPr>
          <w:spacing w:val="-35"/>
        </w:rPr>
        <w:t xml:space="preserve"> </w:t>
      </w:r>
      <w:r w:rsidRPr="002E054A">
        <w:t>overeenkomst.</w:t>
      </w:r>
    </w:p>
    <w:p w14:paraId="38260180" w14:textId="77777777" w:rsidR="002E2264" w:rsidRPr="002E054A" w:rsidRDefault="00DB221A" w:rsidP="00F83C0B">
      <w:pPr>
        <w:pStyle w:val="Lijstalinea"/>
        <w:widowControl/>
        <w:numPr>
          <w:ilvl w:val="0"/>
          <w:numId w:val="16"/>
        </w:numPr>
        <w:ind w:left="470" w:hanging="357"/>
      </w:pPr>
      <w:r w:rsidRPr="002E054A">
        <w:t xml:space="preserve">Partijen maken de informatie en </w:t>
      </w:r>
      <w:r w:rsidR="00A11530" w:rsidRPr="002E054A">
        <w:t>(persoons)</w:t>
      </w:r>
      <w:r w:rsidRPr="002E054A">
        <w:t>gegevens als bedoeld in het eerste lid, niet aan derden openbaar, tenzij hiermee vooraf schriftelijk is ingestemd door de andere partij, of op grond van een wettelijke verplichting</w:t>
      </w:r>
      <w:r w:rsidRPr="002E054A">
        <w:rPr>
          <w:spacing w:val="-6"/>
        </w:rPr>
        <w:t xml:space="preserve"> </w:t>
      </w:r>
      <w:r w:rsidRPr="002E054A">
        <w:t>of</w:t>
      </w:r>
      <w:r w:rsidRPr="002E054A">
        <w:rPr>
          <w:spacing w:val="-4"/>
        </w:rPr>
        <w:t xml:space="preserve"> </w:t>
      </w:r>
      <w:r w:rsidRPr="002E054A">
        <w:t>een</w:t>
      </w:r>
      <w:r w:rsidRPr="002E054A">
        <w:rPr>
          <w:spacing w:val="-4"/>
        </w:rPr>
        <w:t xml:space="preserve"> </w:t>
      </w:r>
      <w:r w:rsidRPr="002E054A">
        <w:t>rechterlijk</w:t>
      </w:r>
      <w:r w:rsidRPr="002E054A">
        <w:rPr>
          <w:spacing w:val="-2"/>
        </w:rPr>
        <w:t xml:space="preserve"> </w:t>
      </w:r>
      <w:r w:rsidRPr="002E054A">
        <w:t>bevel.</w:t>
      </w:r>
      <w:r w:rsidRPr="002E054A">
        <w:rPr>
          <w:spacing w:val="-3"/>
        </w:rPr>
        <w:t xml:space="preserve"> </w:t>
      </w:r>
      <w:r w:rsidRPr="002E054A">
        <w:t>Artikel</w:t>
      </w:r>
      <w:r w:rsidRPr="002E054A">
        <w:rPr>
          <w:spacing w:val="-7"/>
        </w:rPr>
        <w:t xml:space="preserve"> </w:t>
      </w:r>
      <w:r w:rsidRPr="002E054A">
        <w:t>4,</w:t>
      </w:r>
      <w:r w:rsidRPr="002E054A">
        <w:rPr>
          <w:spacing w:val="-6"/>
        </w:rPr>
        <w:t xml:space="preserve"> </w:t>
      </w:r>
      <w:r w:rsidRPr="002E054A">
        <w:t>vierde</w:t>
      </w:r>
      <w:r w:rsidRPr="002E054A">
        <w:rPr>
          <w:spacing w:val="-6"/>
        </w:rPr>
        <w:t xml:space="preserve"> </w:t>
      </w:r>
      <w:r w:rsidRPr="002E054A">
        <w:t>lid,</w:t>
      </w:r>
      <w:r w:rsidRPr="002E054A">
        <w:rPr>
          <w:spacing w:val="-4"/>
        </w:rPr>
        <w:t xml:space="preserve"> </w:t>
      </w:r>
      <w:r w:rsidRPr="002E054A">
        <w:t>is</w:t>
      </w:r>
      <w:r w:rsidRPr="002E054A">
        <w:rPr>
          <w:spacing w:val="-5"/>
        </w:rPr>
        <w:t xml:space="preserve"> </w:t>
      </w:r>
      <w:r w:rsidRPr="002E054A">
        <w:t>van</w:t>
      </w:r>
      <w:r w:rsidRPr="002E054A">
        <w:rPr>
          <w:spacing w:val="-6"/>
        </w:rPr>
        <w:t xml:space="preserve"> </w:t>
      </w:r>
      <w:r w:rsidRPr="002E054A">
        <w:t>overeenkomstige</w:t>
      </w:r>
      <w:r w:rsidRPr="002E054A">
        <w:rPr>
          <w:spacing w:val="-6"/>
        </w:rPr>
        <w:t xml:space="preserve"> </w:t>
      </w:r>
      <w:r w:rsidRPr="002E054A">
        <w:t>toepassing.</w:t>
      </w:r>
    </w:p>
    <w:p w14:paraId="25146065" w14:textId="77777777" w:rsidR="002E2264" w:rsidRPr="002E054A" w:rsidRDefault="00DB221A" w:rsidP="00EA2FD9">
      <w:pPr>
        <w:pStyle w:val="Lijstalinea"/>
        <w:numPr>
          <w:ilvl w:val="0"/>
          <w:numId w:val="16"/>
        </w:numPr>
      </w:pPr>
      <w:r w:rsidRPr="002E054A">
        <w:t>De opdrachtnemer maakt in publicaties of reclame-uitingen geen melding van de overeenkomst en de resultaten hiervan en gebruikt de naam en/of het logo van de provincie niet als referentie, tenzij de provincie hiermee vooraf schriftelijk heeft ingestemd. Artikel 4, vierde lid, is van overeenkomstige</w:t>
      </w:r>
      <w:r w:rsidRPr="002E054A">
        <w:rPr>
          <w:spacing w:val="-16"/>
        </w:rPr>
        <w:t xml:space="preserve"> </w:t>
      </w:r>
      <w:r w:rsidRPr="002E054A">
        <w:t>toepassing.</w:t>
      </w:r>
    </w:p>
    <w:p w14:paraId="19C2D4D1" w14:textId="77777777" w:rsidR="00332326" w:rsidRPr="002E054A" w:rsidRDefault="00DB221A" w:rsidP="00EA2FD9">
      <w:pPr>
        <w:pStyle w:val="Lijstalinea"/>
        <w:numPr>
          <w:ilvl w:val="0"/>
          <w:numId w:val="16"/>
        </w:numPr>
      </w:pPr>
      <w:r w:rsidRPr="002E054A">
        <w:t>In geval van overtreding van de voorgaande leden door de opdrachtnemer, verbeurt de opdrachtnemer aan de provincie een onmiddellijk opeisbare boete van € 5.000, - per geval</w:t>
      </w:r>
      <w:r w:rsidR="00332326" w:rsidRPr="002E054A">
        <w:t>.</w:t>
      </w:r>
    </w:p>
    <w:p w14:paraId="626B0C66" w14:textId="77777777" w:rsidR="002E2264" w:rsidRPr="002E054A" w:rsidRDefault="00332326" w:rsidP="00EA2FD9">
      <w:pPr>
        <w:pStyle w:val="Lijstalinea"/>
        <w:numPr>
          <w:ilvl w:val="0"/>
          <w:numId w:val="16"/>
        </w:numPr>
      </w:pPr>
      <w:r w:rsidRPr="002E054A">
        <w:t xml:space="preserve">Voor de opeisbaarheid van deze boete(s) is geen </w:t>
      </w:r>
      <w:r w:rsidR="00DB221A" w:rsidRPr="002E054A">
        <w:t xml:space="preserve">ingebrekestelling vereist en </w:t>
      </w:r>
      <w:r w:rsidR="00354F4E" w:rsidRPr="002E054A">
        <w:t xml:space="preserve">deze </w:t>
      </w:r>
      <w:r w:rsidRPr="002E054A">
        <w:t xml:space="preserve">geldt </w:t>
      </w:r>
      <w:r w:rsidR="00DB221A" w:rsidRPr="002E054A">
        <w:t>onverminderd enig ander aan de provincie toekomend</w:t>
      </w:r>
      <w:r w:rsidR="00DB221A" w:rsidRPr="002E054A">
        <w:rPr>
          <w:spacing w:val="-6"/>
        </w:rPr>
        <w:t xml:space="preserve"> </w:t>
      </w:r>
      <w:r w:rsidR="00DB221A" w:rsidRPr="002E054A">
        <w:t>recht,</w:t>
      </w:r>
      <w:r w:rsidR="00DB221A" w:rsidRPr="002E054A">
        <w:rPr>
          <w:spacing w:val="-4"/>
        </w:rPr>
        <w:t xml:space="preserve"> </w:t>
      </w:r>
      <w:r w:rsidR="00DB221A" w:rsidRPr="002E054A">
        <w:t>waaronder</w:t>
      </w:r>
      <w:r w:rsidR="00DB221A" w:rsidRPr="002E054A">
        <w:rPr>
          <w:spacing w:val="-5"/>
        </w:rPr>
        <w:t xml:space="preserve"> </w:t>
      </w:r>
      <w:r w:rsidR="00DB221A" w:rsidRPr="002E054A">
        <w:t>het</w:t>
      </w:r>
      <w:r w:rsidR="00DB221A" w:rsidRPr="002E054A">
        <w:rPr>
          <w:spacing w:val="-6"/>
        </w:rPr>
        <w:t xml:space="preserve"> </w:t>
      </w:r>
      <w:r w:rsidR="00DB221A" w:rsidRPr="002E054A">
        <w:t>recht</w:t>
      </w:r>
      <w:r w:rsidR="00DB221A" w:rsidRPr="002E054A">
        <w:rPr>
          <w:spacing w:val="-6"/>
        </w:rPr>
        <w:t xml:space="preserve"> </w:t>
      </w:r>
      <w:r w:rsidR="00DB221A" w:rsidRPr="002E054A">
        <w:t>op</w:t>
      </w:r>
      <w:r w:rsidR="00DB221A" w:rsidRPr="002E054A">
        <w:rPr>
          <w:spacing w:val="-4"/>
        </w:rPr>
        <w:t xml:space="preserve"> </w:t>
      </w:r>
      <w:r w:rsidR="00DB221A" w:rsidRPr="002E054A">
        <w:t>volledige</w:t>
      </w:r>
      <w:r w:rsidR="00DB221A" w:rsidRPr="002E054A">
        <w:rPr>
          <w:spacing w:val="-6"/>
        </w:rPr>
        <w:t xml:space="preserve"> </w:t>
      </w:r>
      <w:r w:rsidR="00DB221A" w:rsidRPr="002E054A">
        <w:t>schadevergoeding</w:t>
      </w:r>
      <w:r w:rsidR="00DB221A" w:rsidRPr="002E054A">
        <w:rPr>
          <w:spacing w:val="-4"/>
        </w:rPr>
        <w:t xml:space="preserve"> </w:t>
      </w:r>
      <w:r w:rsidR="00DB221A" w:rsidRPr="002E054A">
        <w:t>en</w:t>
      </w:r>
      <w:r w:rsidR="00DB221A" w:rsidRPr="002E054A">
        <w:rPr>
          <w:spacing w:val="-6"/>
        </w:rPr>
        <w:t xml:space="preserve"> </w:t>
      </w:r>
      <w:r w:rsidR="00DB221A" w:rsidRPr="002E054A">
        <w:t>nakoming.</w:t>
      </w:r>
    </w:p>
    <w:p w14:paraId="3FC780EB" w14:textId="77777777" w:rsidR="002E2264" w:rsidRPr="002E054A" w:rsidRDefault="00DB221A" w:rsidP="00EA2FD9">
      <w:pPr>
        <w:pStyle w:val="Lijstalinea"/>
        <w:numPr>
          <w:ilvl w:val="0"/>
          <w:numId w:val="16"/>
        </w:numPr>
      </w:pPr>
      <w:r w:rsidRPr="002E054A">
        <w:t>De</w:t>
      </w:r>
      <w:r w:rsidRPr="002E054A">
        <w:rPr>
          <w:spacing w:val="-6"/>
        </w:rPr>
        <w:t xml:space="preserve"> </w:t>
      </w:r>
      <w:r w:rsidRPr="002E054A">
        <w:t>provincie</w:t>
      </w:r>
      <w:r w:rsidRPr="002E054A">
        <w:rPr>
          <w:spacing w:val="-6"/>
        </w:rPr>
        <w:t xml:space="preserve"> </w:t>
      </w:r>
      <w:r w:rsidRPr="002E054A">
        <w:t>kan</w:t>
      </w:r>
      <w:r w:rsidRPr="002E054A">
        <w:rPr>
          <w:spacing w:val="-6"/>
        </w:rPr>
        <w:t xml:space="preserve"> </w:t>
      </w:r>
      <w:r w:rsidRPr="002E054A">
        <w:t>persberichten</w:t>
      </w:r>
      <w:r w:rsidRPr="002E054A">
        <w:rPr>
          <w:spacing w:val="-5"/>
        </w:rPr>
        <w:t xml:space="preserve"> </w:t>
      </w:r>
      <w:r w:rsidRPr="002E054A">
        <w:t>en</w:t>
      </w:r>
      <w:r w:rsidRPr="002E054A">
        <w:rPr>
          <w:spacing w:val="-5"/>
        </w:rPr>
        <w:t xml:space="preserve"> </w:t>
      </w:r>
      <w:r w:rsidRPr="002E054A">
        <w:t>andere</w:t>
      </w:r>
      <w:r w:rsidRPr="002E054A">
        <w:rPr>
          <w:spacing w:val="-6"/>
        </w:rPr>
        <w:t xml:space="preserve"> </w:t>
      </w:r>
      <w:r w:rsidRPr="002E054A">
        <w:t>openbare</w:t>
      </w:r>
      <w:r w:rsidRPr="002E054A">
        <w:rPr>
          <w:spacing w:val="-5"/>
        </w:rPr>
        <w:t xml:space="preserve"> </w:t>
      </w:r>
      <w:r w:rsidRPr="002E054A">
        <w:t>mededelingen</w:t>
      </w:r>
      <w:r w:rsidRPr="002E054A">
        <w:rPr>
          <w:spacing w:val="-6"/>
        </w:rPr>
        <w:t xml:space="preserve"> </w:t>
      </w:r>
      <w:r w:rsidRPr="002E054A">
        <w:t>coördineren.</w:t>
      </w:r>
    </w:p>
    <w:p w14:paraId="63A9855F" w14:textId="77777777" w:rsidR="002E2264" w:rsidRPr="002E054A" w:rsidRDefault="002E2264" w:rsidP="00EA2FD9">
      <w:pPr>
        <w:pStyle w:val="Plattetekst"/>
      </w:pPr>
    </w:p>
    <w:p w14:paraId="796E6AB8" w14:textId="77777777" w:rsidR="002E2264" w:rsidRPr="002E054A" w:rsidRDefault="00DB221A" w:rsidP="00EA2FD9">
      <w:pPr>
        <w:pStyle w:val="Kop2"/>
      </w:pPr>
      <w:bookmarkStart w:id="13" w:name="Artikel_6_Toetsing"/>
      <w:bookmarkStart w:id="14" w:name="_Toc517259018"/>
      <w:bookmarkEnd w:id="13"/>
      <w:r w:rsidRPr="002E054A">
        <w:t>Artikel 6 Toetsing</w:t>
      </w:r>
      <w:bookmarkEnd w:id="14"/>
    </w:p>
    <w:p w14:paraId="1C01138D" w14:textId="77777777" w:rsidR="002E2264" w:rsidRPr="002E054A" w:rsidRDefault="00DB221A" w:rsidP="00EA2FD9">
      <w:pPr>
        <w:pStyle w:val="Lijstalinea"/>
        <w:numPr>
          <w:ilvl w:val="0"/>
          <w:numId w:val="15"/>
        </w:numPr>
      </w:pPr>
      <w:r w:rsidRPr="002E054A">
        <w:t>De provincie heeft het recht de prestatie te (laten)</w:t>
      </w:r>
      <w:r w:rsidRPr="002E054A">
        <w:rPr>
          <w:spacing w:val="-30"/>
        </w:rPr>
        <w:t xml:space="preserve"> </w:t>
      </w:r>
      <w:r w:rsidRPr="002E054A">
        <w:t>toetsen.</w:t>
      </w:r>
    </w:p>
    <w:p w14:paraId="7057C1B1" w14:textId="77777777" w:rsidR="002E2264" w:rsidRPr="002E054A" w:rsidRDefault="00DB221A" w:rsidP="00EA2FD9">
      <w:pPr>
        <w:pStyle w:val="Lijstalinea"/>
        <w:numPr>
          <w:ilvl w:val="0"/>
          <w:numId w:val="15"/>
        </w:numPr>
      </w:pPr>
      <w:r w:rsidRPr="002E054A">
        <w:t>De provincie kan de toets bedoeld in het eerste lid, zowel voor, tijdens als binnen een redelijke termijn na de levering van de prestatie (laten)</w:t>
      </w:r>
      <w:r w:rsidRPr="002E054A">
        <w:rPr>
          <w:spacing w:val="-28"/>
        </w:rPr>
        <w:t xml:space="preserve"> </w:t>
      </w:r>
      <w:r w:rsidRPr="002E054A">
        <w:t>uitvoeren.</w:t>
      </w:r>
    </w:p>
    <w:p w14:paraId="71AE895A" w14:textId="77777777" w:rsidR="002E2264" w:rsidRPr="002E054A" w:rsidRDefault="002E2264" w:rsidP="00EA2FD9">
      <w:pPr>
        <w:pStyle w:val="Plattetekst"/>
      </w:pPr>
    </w:p>
    <w:p w14:paraId="4FD82AD2" w14:textId="77777777" w:rsidR="002E2264" w:rsidRPr="002E054A" w:rsidRDefault="00DB221A" w:rsidP="00EA2FD9">
      <w:pPr>
        <w:pStyle w:val="Kop2"/>
      </w:pPr>
      <w:bookmarkStart w:id="15" w:name="Artikel_7_Niet-tijdige_nakoming"/>
      <w:bookmarkStart w:id="16" w:name="_Toc517259019"/>
      <w:bookmarkEnd w:id="15"/>
      <w:r w:rsidRPr="002E054A">
        <w:t>Artikel 7 Niet-tijdige nakoming</w:t>
      </w:r>
      <w:bookmarkEnd w:id="16"/>
    </w:p>
    <w:p w14:paraId="32EF8E23" w14:textId="77777777" w:rsidR="0071473B" w:rsidRPr="002E054A" w:rsidRDefault="00DB221A" w:rsidP="00EA2FD9">
      <w:pPr>
        <w:pStyle w:val="Lijstalinea"/>
        <w:numPr>
          <w:ilvl w:val="0"/>
          <w:numId w:val="14"/>
        </w:numPr>
      </w:pPr>
      <w:r w:rsidRPr="002E054A">
        <w:t>De opdrachtnemer meldt een dreigende termijnoverschrijding zo spoedig mogelijk schriftelijk aan</w:t>
      </w:r>
      <w:r w:rsidR="0071473B" w:rsidRPr="002E054A">
        <w:t xml:space="preserve"> de provincie, waarbij hij de aard van de dreigende termijnoverschrijding, de  te treffen maatregelen en de verwachte duur van de vertraging vermeldt.</w:t>
      </w:r>
    </w:p>
    <w:p w14:paraId="2B2C9202" w14:textId="77777777" w:rsidR="0071473B" w:rsidRPr="002E054A" w:rsidRDefault="0071473B" w:rsidP="00EA2FD9">
      <w:pPr>
        <w:pStyle w:val="Lijstalinea"/>
        <w:numPr>
          <w:ilvl w:val="0"/>
          <w:numId w:val="14"/>
        </w:numPr>
      </w:pPr>
      <w:r w:rsidRPr="002E054A">
        <w:t>De provincie bevestigt schriftelijk de ontvangst van de melding als bedoeld in het eerste lid en geeft daarbij aan of zij instemt met de voorgestelde handelwijze. Deze instemming houdt niet in dat provincie de oorzaak van de dreigende vertraging erkent en laat alle andere rechten of vorderingen die de provincie op grond van de overeenkomst toekomen,</w:t>
      </w:r>
      <w:r w:rsidRPr="002E054A">
        <w:rPr>
          <w:spacing w:val="-40"/>
        </w:rPr>
        <w:t xml:space="preserve"> </w:t>
      </w:r>
      <w:r w:rsidRPr="002E054A">
        <w:t>onverlet.</w:t>
      </w:r>
    </w:p>
    <w:p w14:paraId="67EA2087" w14:textId="77777777" w:rsidR="0071473B" w:rsidRPr="002E054A" w:rsidRDefault="0071473B" w:rsidP="0071473B">
      <w:pPr>
        <w:tabs>
          <w:tab w:val="left" w:pos="472"/>
        </w:tabs>
        <w:spacing w:before="3"/>
        <w:ind w:left="110"/>
        <w:rPr>
          <w:rFonts w:ascii="Trebuchet MS" w:hAnsi="Trebuchet MS"/>
          <w:sz w:val="20"/>
          <w:lang w:val="nl-NL"/>
        </w:rPr>
      </w:pPr>
    </w:p>
    <w:p w14:paraId="1BEED807" w14:textId="77777777" w:rsidR="0071473B" w:rsidRPr="002E054A" w:rsidRDefault="0071473B" w:rsidP="00EA2FD9">
      <w:pPr>
        <w:pStyle w:val="Kop2"/>
      </w:pPr>
      <w:bookmarkStart w:id="17" w:name="_Toc517259020"/>
      <w:r w:rsidRPr="002E054A">
        <w:t>Artikel 8 Tekortkoming in de nakoming</w:t>
      </w:r>
      <w:bookmarkEnd w:id="17"/>
    </w:p>
    <w:p w14:paraId="34E2371F" w14:textId="77777777" w:rsidR="0071473B" w:rsidRPr="002E054A" w:rsidRDefault="0071473B" w:rsidP="0065739B">
      <w:pPr>
        <w:pStyle w:val="Lijstalinea"/>
        <w:numPr>
          <w:ilvl w:val="0"/>
          <w:numId w:val="13"/>
        </w:numPr>
        <w:ind w:left="465" w:hanging="357"/>
      </w:pPr>
      <w:r w:rsidRPr="002E054A">
        <w:t xml:space="preserve">Een tekortkoming in de nakoming </w:t>
      </w:r>
      <w:proofErr w:type="spellStart"/>
      <w:r w:rsidRPr="002E054A">
        <w:t>tengevolge</w:t>
      </w:r>
      <w:proofErr w:type="spellEnd"/>
      <w:r w:rsidRPr="002E054A">
        <w:t xml:space="preserve"> van de volgende omstandigheden is in ieder geval toerekenbaar aan de tekortschietende partij: gebrek aan personeel, ziekte of staking van personeel, verlate levering van zaken, files, liquiditeitsproblemen, toerekenbare tekortkoming in de nakoming van door de opdrachtnemer ingeschakelde derden en andere, voorzienbare omstandigheden waarop de opdrachtnemer had kunnen en moeten anticiperen.</w:t>
      </w:r>
    </w:p>
    <w:p w14:paraId="65696B0A" w14:textId="77777777" w:rsidR="0071473B" w:rsidRPr="002E054A" w:rsidRDefault="0071473B" w:rsidP="0065739B">
      <w:pPr>
        <w:pStyle w:val="Lijstalinea"/>
        <w:numPr>
          <w:ilvl w:val="0"/>
          <w:numId w:val="13"/>
        </w:numPr>
        <w:ind w:left="465" w:hanging="357"/>
      </w:pPr>
      <w:r w:rsidRPr="002E054A">
        <w:t>De provincie heeft het recht om voor rekening van en na overleg met de opdrachtnemer herstel of vervanging</w:t>
      </w:r>
      <w:r w:rsidRPr="002E054A">
        <w:rPr>
          <w:spacing w:val="-3"/>
        </w:rPr>
        <w:t xml:space="preserve"> </w:t>
      </w:r>
      <w:r w:rsidRPr="002E054A">
        <w:t>zelf</w:t>
      </w:r>
      <w:r w:rsidRPr="002E054A">
        <w:rPr>
          <w:spacing w:val="-3"/>
        </w:rPr>
        <w:t xml:space="preserve"> </w:t>
      </w:r>
      <w:r w:rsidRPr="002E054A">
        <w:t>uit</w:t>
      </w:r>
      <w:r w:rsidRPr="002E054A">
        <w:rPr>
          <w:spacing w:val="-5"/>
        </w:rPr>
        <w:t xml:space="preserve"> </w:t>
      </w:r>
      <w:r w:rsidRPr="002E054A">
        <w:t>te</w:t>
      </w:r>
      <w:r w:rsidRPr="002E054A">
        <w:rPr>
          <w:spacing w:val="-3"/>
        </w:rPr>
        <w:t xml:space="preserve"> </w:t>
      </w:r>
      <w:r w:rsidRPr="002E054A">
        <w:t>voeren</w:t>
      </w:r>
      <w:r w:rsidRPr="002E054A">
        <w:rPr>
          <w:spacing w:val="-5"/>
        </w:rPr>
        <w:t xml:space="preserve"> </w:t>
      </w:r>
      <w:r w:rsidRPr="002E054A">
        <w:t>of</w:t>
      </w:r>
      <w:r w:rsidRPr="002E054A">
        <w:rPr>
          <w:spacing w:val="-3"/>
        </w:rPr>
        <w:t xml:space="preserve"> </w:t>
      </w:r>
      <w:r w:rsidRPr="002E054A">
        <w:t>door</w:t>
      </w:r>
      <w:r w:rsidRPr="002E054A">
        <w:rPr>
          <w:spacing w:val="-4"/>
        </w:rPr>
        <w:t xml:space="preserve"> </w:t>
      </w:r>
      <w:r w:rsidRPr="002E054A">
        <w:t>derden</w:t>
      </w:r>
      <w:r w:rsidRPr="002E054A">
        <w:rPr>
          <w:spacing w:val="-5"/>
        </w:rPr>
        <w:t xml:space="preserve"> </w:t>
      </w:r>
      <w:r w:rsidRPr="002E054A">
        <w:t>te</w:t>
      </w:r>
      <w:r w:rsidRPr="002E054A">
        <w:rPr>
          <w:spacing w:val="-3"/>
        </w:rPr>
        <w:t xml:space="preserve"> </w:t>
      </w:r>
      <w:r w:rsidRPr="002E054A">
        <w:t>laten</w:t>
      </w:r>
      <w:r w:rsidRPr="002E054A">
        <w:rPr>
          <w:spacing w:val="-3"/>
        </w:rPr>
        <w:t xml:space="preserve"> </w:t>
      </w:r>
      <w:r w:rsidRPr="002E054A">
        <w:t>uitvoeren,</w:t>
      </w:r>
      <w:r w:rsidRPr="002E054A">
        <w:rPr>
          <w:spacing w:val="-5"/>
        </w:rPr>
        <w:t xml:space="preserve"> </w:t>
      </w:r>
      <w:r w:rsidRPr="002E054A">
        <w:t>onverminderd</w:t>
      </w:r>
      <w:r w:rsidRPr="002E054A">
        <w:rPr>
          <w:spacing w:val="-5"/>
        </w:rPr>
        <w:t xml:space="preserve"> </w:t>
      </w:r>
      <w:r w:rsidRPr="002E054A">
        <w:t>de</w:t>
      </w:r>
      <w:r w:rsidRPr="002E054A">
        <w:rPr>
          <w:spacing w:val="-5"/>
        </w:rPr>
        <w:t xml:space="preserve"> </w:t>
      </w:r>
      <w:r w:rsidRPr="002E054A">
        <w:t>mogelijkheden</w:t>
      </w:r>
      <w:r w:rsidRPr="002E054A">
        <w:rPr>
          <w:spacing w:val="-3"/>
        </w:rPr>
        <w:t xml:space="preserve"> </w:t>
      </w:r>
      <w:r w:rsidRPr="002E054A">
        <w:t>die de</w:t>
      </w:r>
      <w:r w:rsidRPr="002E054A">
        <w:rPr>
          <w:spacing w:val="-3"/>
        </w:rPr>
        <w:t xml:space="preserve"> </w:t>
      </w:r>
      <w:r w:rsidRPr="002E054A">
        <w:t>wet</w:t>
      </w:r>
      <w:r w:rsidRPr="002E054A">
        <w:rPr>
          <w:spacing w:val="-5"/>
        </w:rPr>
        <w:t xml:space="preserve"> </w:t>
      </w:r>
      <w:r w:rsidRPr="002E054A">
        <w:t>biedt</w:t>
      </w:r>
      <w:r w:rsidRPr="002E054A">
        <w:rPr>
          <w:spacing w:val="-3"/>
        </w:rPr>
        <w:t xml:space="preserve"> </w:t>
      </w:r>
      <w:r w:rsidRPr="002E054A">
        <w:t>en</w:t>
      </w:r>
      <w:r w:rsidRPr="002E054A">
        <w:rPr>
          <w:spacing w:val="-3"/>
        </w:rPr>
        <w:t xml:space="preserve"> </w:t>
      </w:r>
      <w:r w:rsidRPr="002E054A">
        <w:t>de</w:t>
      </w:r>
      <w:r w:rsidRPr="002E054A">
        <w:rPr>
          <w:spacing w:val="-3"/>
        </w:rPr>
        <w:t xml:space="preserve"> </w:t>
      </w:r>
      <w:r w:rsidRPr="002E054A">
        <w:t>overige</w:t>
      </w:r>
      <w:r w:rsidRPr="002E054A">
        <w:rPr>
          <w:spacing w:val="-3"/>
        </w:rPr>
        <w:t xml:space="preserve"> </w:t>
      </w:r>
      <w:r w:rsidRPr="002E054A">
        <w:t>rechten</w:t>
      </w:r>
      <w:r w:rsidRPr="002E054A">
        <w:rPr>
          <w:spacing w:val="-5"/>
        </w:rPr>
        <w:t xml:space="preserve"> </w:t>
      </w:r>
      <w:r w:rsidRPr="002E054A">
        <w:t>die</w:t>
      </w:r>
      <w:r w:rsidRPr="002E054A">
        <w:rPr>
          <w:spacing w:val="-3"/>
        </w:rPr>
        <w:t xml:space="preserve"> </w:t>
      </w:r>
      <w:r w:rsidRPr="002E054A">
        <w:t>haar</w:t>
      </w:r>
      <w:r w:rsidRPr="002E054A">
        <w:rPr>
          <w:spacing w:val="-4"/>
        </w:rPr>
        <w:t xml:space="preserve"> </w:t>
      </w:r>
      <w:r w:rsidRPr="002E054A">
        <w:t>toekomen,</w:t>
      </w:r>
      <w:r w:rsidRPr="002E054A">
        <w:rPr>
          <w:spacing w:val="-5"/>
        </w:rPr>
        <w:t xml:space="preserve"> </w:t>
      </w:r>
      <w:r w:rsidRPr="002E054A">
        <w:t>in</w:t>
      </w:r>
      <w:r w:rsidRPr="002E054A">
        <w:rPr>
          <w:spacing w:val="-3"/>
        </w:rPr>
        <w:t xml:space="preserve"> </w:t>
      </w:r>
      <w:r w:rsidRPr="002E054A">
        <w:t>de</w:t>
      </w:r>
      <w:r w:rsidRPr="002E054A">
        <w:rPr>
          <w:spacing w:val="-3"/>
        </w:rPr>
        <w:t xml:space="preserve"> </w:t>
      </w:r>
      <w:r w:rsidRPr="002E054A">
        <w:t>volgende</w:t>
      </w:r>
      <w:r w:rsidRPr="002E054A">
        <w:rPr>
          <w:spacing w:val="-3"/>
        </w:rPr>
        <w:t xml:space="preserve"> </w:t>
      </w:r>
      <w:r w:rsidRPr="002E054A">
        <w:t>gevallen:</w:t>
      </w:r>
    </w:p>
    <w:p w14:paraId="183C431D" w14:textId="77777777" w:rsidR="0071473B" w:rsidRPr="002E054A" w:rsidRDefault="0071473B" w:rsidP="0065739B">
      <w:pPr>
        <w:pStyle w:val="Lijstalinea"/>
        <w:numPr>
          <w:ilvl w:val="1"/>
          <w:numId w:val="13"/>
        </w:numPr>
        <w:ind w:left="828" w:hanging="357"/>
      </w:pPr>
      <w:r w:rsidRPr="002E054A">
        <w:t>nakoming is blijvend</w:t>
      </w:r>
      <w:r w:rsidRPr="002E054A">
        <w:rPr>
          <w:spacing w:val="-11"/>
        </w:rPr>
        <w:t xml:space="preserve"> </w:t>
      </w:r>
      <w:r w:rsidRPr="002E054A">
        <w:t>onmogelijk;</w:t>
      </w:r>
    </w:p>
    <w:p w14:paraId="5AE77943" w14:textId="77777777" w:rsidR="00551BD9" w:rsidRPr="002E054A" w:rsidRDefault="00551BD9" w:rsidP="0065739B">
      <w:pPr>
        <w:pStyle w:val="Lijstalinea"/>
        <w:numPr>
          <w:ilvl w:val="1"/>
          <w:numId w:val="13"/>
        </w:numPr>
        <w:ind w:left="828" w:hanging="357"/>
      </w:pPr>
      <w:r w:rsidRPr="002E054A">
        <w:t>de in een schriftelijke ingebrekestelling gestelde  termijn voor nakoming is ongebruikt</w:t>
      </w:r>
      <w:r w:rsidRPr="002E054A">
        <w:rPr>
          <w:spacing w:val="-30"/>
        </w:rPr>
        <w:t xml:space="preserve"> </w:t>
      </w:r>
      <w:r w:rsidRPr="002E054A">
        <w:t>verlopen;</w:t>
      </w:r>
    </w:p>
    <w:p w14:paraId="7D23F559" w14:textId="77777777" w:rsidR="0071473B" w:rsidRPr="002E054A" w:rsidRDefault="0071473B" w:rsidP="0065739B">
      <w:pPr>
        <w:pStyle w:val="Lijstalinea"/>
        <w:numPr>
          <w:ilvl w:val="1"/>
          <w:numId w:val="13"/>
        </w:numPr>
        <w:ind w:left="828" w:hanging="357"/>
      </w:pPr>
      <w:r w:rsidRPr="002E054A">
        <w:t>er is sprake van zodanige spoedeisendheid dat onmiddellijke actie is</w:t>
      </w:r>
      <w:r w:rsidRPr="002E054A">
        <w:rPr>
          <w:spacing w:val="-39"/>
        </w:rPr>
        <w:t xml:space="preserve"> </w:t>
      </w:r>
      <w:r w:rsidRPr="002E054A">
        <w:t>geboden.</w:t>
      </w:r>
    </w:p>
    <w:p w14:paraId="67885AC1" w14:textId="77777777" w:rsidR="00A1594B" w:rsidRPr="002E054A" w:rsidRDefault="00A1594B">
      <w:pPr>
        <w:rPr>
          <w:rFonts w:ascii="Trebuchet MS" w:hAnsi="Trebuchet MS"/>
          <w:sz w:val="20"/>
          <w:lang w:val="nl-NL"/>
        </w:rPr>
      </w:pPr>
    </w:p>
    <w:p w14:paraId="750E8F07" w14:textId="77777777" w:rsidR="00A1594B" w:rsidRPr="002E054A" w:rsidRDefault="00A1594B">
      <w:pPr>
        <w:rPr>
          <w:rFonts w:ascii="Trebuchet MS" w:hAnsi="Trebuchet MS"/>
          <w:sz w:val="20"/>
          <w:lang w:val="nl-NL"/>
        </w:rPr>
      </w:pPr>
      <w:r w:rsidRPr="002E054A">
        <w:rPr>
          <w:rFonts w:ascii="Trebuchet MS" w:hAnsi="Trebuchet MS"/>
          <w:sz w:val="20"/>
          <w:lang w:val="nl-NL"/>
        </w:rPr>
        <w:br w:type="page"/>
      </w:r>
    </w:p>
    <w:p w14:paraId="4A91F57B" w14:textId="77777777" w:rsidR="002E2264" w:rsidRPr="002E054A" w:rsidRDefault="00DB221A" w:rsidP="00EA2FD9">
      <w:pPr>
        <w:pStyle w:val="Kop2"/>
      </w:pPr>
      <w:bookmarkStart w:id="18" w:name="Artikel_8_Tekortkoming_in_de_nakoming"/>
      <w:bookmarkStart w:id="19" w:name="Artikel_9_Aansprakelijkheid"/>
      <w:bookmarkStart w:id="20" w:name="_Toc517259021"/>
      <w:bookmarkEnd w:id="18"/>
      <w:bookmarkEnd w:id="19"/>
      <w:r w:rsidRPr="002E054A">
        <w:lastRenderedPageBreak/>
        <w:t>Artikel 9 Aansprakelijkheid</w:t>
      </w:r>
      <w:bookmarkEnd w:id="20"/>
    </w:p>
    <w:p w14:paraId="5C8345ED" w14:textId="77777777" w:rsidR="002E2264" w:rsidRPr="002E054A" w:rsidRDefault="00710AAE" w:rsidP="00EA2FD9">
      <w:pPr>
        <w:pStyle w:val="Lijstalinea"/>
        <w:numPr>
          <w:ilvl w:val="0"/>
          <w:numId w:val="12"/>
        </w:numPr>
      </w:pPr>
      <w:r w:rsidRPr="002E054A">
        <w:t>Tenzij anders overeengekomen, is de</w:t>
      </w:r>
      <w:r w:rsidR="00DB221A" w:rsidRPr="002E054A">
        <w:t xml:space="preserve"> partij die toerekenbaar tekortschiet in de nakoming van haar verplichtingen, tegenover de andere partij aansprakelijk voor de door de andere partij geleden dan wel te lijden schade, met dien</w:t>
      </w:r>
      <w:r w:rsidR="00DB221A" w:rsidRPr="002E054A">
        <w:rPr>
          <w:spacing w:val="-5"/>
        </w:rPr>
        <w:t xml:space="preserve"> </w:t>
      </w:r>
      <w:r w:rsidR="00DB221A" w:rsidRPr="002E054A">
        <w:t>verstande</w:t>
      </w:r>
      <w:r w:rsidR="00DB221A" w:rsidRPr="002E054A">
        <w:rPr>
          <w:spacing w:val="-5"/>
        </w:rPr>
        <w:t xml:space="preserve"> </w:t>
      </w:r>
      <w:r w:rsidR="00DB221A" w:rsidRPr="002E054A">
        <w:t>dat</w:t>
      </w:r>
      <w:r w:rsidR="00DB221A" w:rsidRPr="002E054A">
        <w:rPr>
          <w:spacing w:val="-5"/>
        </w:rPr>
        <w:t xml:space="preserve"> </w:t>
      </w:r>
      <w:r w:rsidR="00DB221A" w:rsidRPr="002E054A">
        <w:t>de</w:t>
      </w:r>
      <w:r w:rsidR="00DB221A" w:rsidRPr="002E054A">
        <w:rPr>
          <w:spacing w:val="-5"/>
        </w:rPr>
        <w:t xml:space="preserve"> </w:t>
      </w:r>
      <w:r w:rsidR="00DB221A" w:rsidRPr="002E054A">
        <w:t>aansprakelijkheid</w:t>
      </w:r>
      <w:r w:rsidR="00354F4E" w:rsidRPr="002E054A">
        <w:t xml:space="preserve"> per </w:t>
      </w:r>
      <w:proofErr w:type="spellStart"/>
      <w:r w:rsidR="00354F4E" w:rsidRPr="002E054A">
        <w:t>contractsperiode</w:t>
      </w:r>
      <w:proofErr w:type="spellEnd"/>
      <w:r w:rsidR="00DB221A" w:rsidRPr="002E054A">
        <w:rPr>
          <w:spacing w:val="-5"/>
        </w:rPr>
        <w:t xml:space="preserve"> </w:t>
      </w:r>
      <w:r w:rsidR="00DB221A" w:rsidRPr="002E054A">
        <w:t>beperkt</w:t>
      </w:r>
      <w:r w:rsidR="00DB221A" w:rsidRPr="002E054A">
        <w:rPr>
          <w:spacing w:val="-5"/>
        </w:rPr>
        <w:t xml:space="preserve"> </w:t>
      </w:r>
      <w:r w:rsidR="00DB221A" w:rsidRPr="002E054A">
        <w:t>is</w:t>
      </w:r>
      <w:r w:rsidR="00DB221A" w:rsidRPr="002E054A">
        <w:rPr>
          <w:spacing w:val="-4"/>
        </w:rPr>
        <w:t xml:space="preserve"> </w:t>
      </w:r>
      <w:r w:rsidR="00DB221A" w:rsidRPr="002E054A">
        <w:t>tot</w:t>
      </w:r>
      <w:r w:rsidR="00DB221A" w:rsidRPr="002E054A">
        <w:rPr>
          <w:spacing w:val="-5"/>
        </w:rPr>
        <w:t xml:space="preserve"> </w:t>
      </w:r>
      <w:r w:rsidR="00DB221A" w:rsidRPr="002E054A">
        <w:t>een</w:t>
      </w:r>
      <w:r w:rsidR="00DB221A" w:rsidRPr="002E054A">
        <w:rPr>
          <w:spacing w:val="-3"/>
        </w:rPr>
        <w:t xml:space="preserve"> </w:t>
      </w:r>
      <w:r w:rsidR="00DB221A" w:rsidRPr="002E054A">
        <w:t>bedrag</w:t>
      </w:r>
      <w:r w:rsidR="00DB221A" w:rsidRPr="002E054A">
        <w:rPr>
          <w:spacing w:val="-3"/>
        </w:rPr>
        <w:t xml:space="preserve"> </w:t>
      </w:r>
      <w:r w:rsidR="00DB221A" w:rsidRPr="002E054A">
        <w:t>van:</w:t>
      </w:r>
    </w:p>
    <w:p w14:paraId="331E718F" w14:textId="77777777" w:rsidR="00B61965" w:rsidRPr="002E054A" w:rsidRDefault="00B61965" w:rsidP="005D5971">
      <w:pPr>
        <w:pStyle w:val="Artikelopsomming"/>
      </w:pPr>
      <w:r w:rsidRPr="002E054A">
        <w:t xml:space="preserve">– </w:t>
      </w:r>
      <w:r w:rsidR="00C0212D" w:rsidRPr="002E054A">
        <w:tab/>
      </w:r>
      <w:r w:rsidRPr="002E054A">
        <w:t xml:space="preserve">voor opdrachten waarvan de totale waarde kleiner is dan of gelijk aan € 50.000,–: </w:t>
      </w:r>
      <w:r w:rsidR="00F83C0B" w:rsidRPr="002E054A">
        <w:br/>
      </w:r>
      <w:r w:rsidRPr="002E054A">
        <w:t xml:space="preserve">€ 150.000,– per gebeurtenis </w:t>
      </w:r>
      <w:r w:rsidR="00710AAE" w:rsidRPr="002E054A">
        <w:t>met een maximum aantal van 3 gebeurtenissen</w:t>
      </w:r>
      <w:r w:rsidRPr="002E054A">
        <w:t>;</w:t>
      </w:r>
    </w:p>
    <w:p w14:paraId="31F75A56" w14:textId="77777777" w:rsidR="00B61965" w:rsidRPr="002E054A" w:rsidRDefault="00B61965" w:rsidP="005D5971">
      <w:pPr>
        <w:pStyle w:val="Artikelopsomming"/>
      </w:pPr>
      <w:r w:rsidRPr="002E054A">
        <w:t xml:space="preserve">– </w:t>
      </w:r>
      <w:r w:rsidR="00C0212D" w:rsidRPr="002E054A">
        <w:tab/>
      </w:r>
      <w:r w:rsidRPr="002E054A">
        <w:t xml:space="preserve">voor opdrachten waarvan de totale waarde meer is dan € 50.000,– maar kleiner dan of gelijk aan € 100.000,–: € 300.000,– per gebeurtenis </w:t>
      </w:r>
      <w:r w:rsidR="00710AAE" w:rsidRPr="002E054A">
        <w:t>met een maximum aantal van 3 gebeurtenissen</w:t>
      </w:r>
      <w:r w:rsidRPr="002E054A">
        <w:t>;</w:t>
      </w:r>
    </w:p>
    <w:p w14:paraId="7951517B" w14:textId="77777777" w:rsidR="00B61965" w:rsidRPr="002E054A" w:rsidRDefault="00B61965" w:rsidP="005D5971">
      <w:pPr>
        <w:pStyle w:val="Artikelopsomming"/>
      </w:pPr>
      <w:r w:rsidRPr="002E054A">
        <w:t xml:space="preserve">– </w:t>
      </w:r>
      <w:r w:rsidR="00C0212D" w:rsidRPr="002E054A">
        <w:tab/>
      </w:r>
      <w:r w:rsidRPr="002E054A">
        <w:t xml:space="preserve">voor opdrachten waarvan de totale waarde meer is dan € 100.000,– maar kleiner dan of gelijk aan € 150.000,–: € 500.000,– per gebeurtenis </w:t>
      </w:r>
      <w:r w:rsidR="00710AAE" w:rsidRPr="002E054A">
        <w:t>met een maximum aantal van 3 gebeurtenissen</w:t>
      </w:r>
      <w:r w:rsidRPr="002E054A">
        <w:t>;</w:t>
      </w:r>
    </w:p>
    <w:p w14:paraId="3FAFDD63" w14:textId="77777777" w:rsidR="00B61965" w:rsidRPr="002E054A" w:rsidRDefault="00B61965" w:rsidP="005D5971">
      <w:pPr>
        <w:pStyle w:val="Artikelopsomming"/>
      </w:pPr>
      <w:r w:rsidRPr="002E054A">
        <w:t xml:space="preserve">– </w:t>
      </w:r>
      <w:r w:rsidR="00C0212D" w:rsidRPr="002E054A">
        <w:tab/>
      </w:r>
      <w:r w:rsidRPr="002E054A">
        <w:t xml:space="preserve">voor opdrachten waarvan de totale waarde meer is dan € 150.000,– maar kleiner dan of gelijk aan € 500.000,–: € 1.500.000,– per gebeurtenis </w:t>
      </w:r>
      <w:r w:rsidR="00710AAE" w:rsidRPr="002E054A">
        <w:t>met een maximum aantal van 3 gebeurtenissen</w:t>
      </w:r>
      <w:r w:rsidRPr="002E054A">
        <w:t>;</w:t>
      </w:r>
    </w:p>
    <w:p w14:paraId="58CCE2A0" w14:textId="77777777" w:rsidR="002E2264" w:rsidRPr="002E054A" w:rsidRDefault="00B61965" w:rsidP="005D5971">
      <w:pPr>
        <w:pStyle w:val="Artikelopsomming"/>
      </w:pPr>
      <w:r w:rsidRPr="002E054A">
        <w:t xml:space="preserve">– </w:t>
      </w:r>
      <w:r w:rsidR="00C0212D" w:rsidRPr="002E054A">
        <w:tab/>
      </w:r>
      <w:r w:rsidRPr="002E054A">
        <w:t xml:space="preserve">voor opdrachten waarvan de totale waarde meer is dan € 500.000,–: € 3.000.000,– per gebeurtenis </w:t>
      </w:r>
      <w:r w:rsidR="00710AAE" w:rsidRPr="002E054A">
        <w:t>met een maximum aantal van 3 gebeurtenissen</w:t>
      </w:r>
      <w:r w:rsidRPr="002E054A">
        <w:t>.</w:t>
      </w:r>
    </w:p>
    <w:p w14:paraId="471EEECA" w14:textId="77777777" w:rsidR="002E2264" w:rsidRPr="002E054A" w:rsidRDefault="00DB221A" w:rsidP="00EA2FD9">
      <w:pPr>
        <w:pStyle w:val="Lijstalinea"/>
        <w:numPr>
          <w:ilvl w:val="0"/>
          <w:numId w:val="12"/>
        </w:numPr>
      </w:pPr>
      <w:r w:rsidRPr="002E054A">
        <w:t>Samenhangende gebeurtenissen als bedoeld in het eerste lid, worden aangemerkt als één gebeurtenis.</w:t>
      </w:r>
    </w:p>
    <w:p w14:paraId="08BB8CFC" w14:textId="77777777" w:rsidR="002E2264" w:rsidRPr="002E054A" w:rsidRDefault="00DB221A" w:rsidP="00EA2FD9">
      <w:pPr>
        <w:pStyle w:val="Lijstalinea"/>
        <w:numPr>
          <w:ilvl w:val="0"/>
          <w:numId w:val="12"/>
        </w:numPr>
      </w:pPr>
      <w:r w:rsidRPr="002E054A">
        <w:t>De</w:t>
      </w:r>
      <w:r w:rsidRPr="002E054A">
        <w:rPr>
          <w:spacing w:val="-5"/>
        </w:rPr>
        <w:t xml:space="preserve"> </w:t>
      </w:r>
      <w:r w:rsidRPr="002E054A">
        <w:t>beperking</w:t>
      </w:r>
      <w:r w:rsidRPr="002E054A">
        <w:rPr>
          <w:spacing w:val="-3"/>
        </w:rPr>
        <w:t xml:space="preserve"> </w:t>
      </w:r>
      <w:r w:rsidRPr="002E054A">
        <w:t>van</w:t>
      </w:r>
      <w:r w:rsidRPr="002E054A">
        <w:rPr>
          <w:spacing w:val="-3"/>
        </w:rPr>
        <w:t xml:space="preserve"> </w:t>
      </w:r>
      <w:r w:rsidRPr="002E054A">
        <w:t>de</w:t>
      </w:r>
      <w:r w:rsidRPr="002E054A">
        <w:rPr>
          <w:spacing w:val="-3"/>
        </w:rPr>
        <w:t xml:space="preserve"> </w:t>
      </w:r>
      <w:r w:rsidRPr="002E054A">
        <w:t>aansprakelijkheid</w:t>
      </w:r>
      <w:r w:rsidRPr="002E054A">
        <w:rPr>
          <w:spacing w:val="-5"/>
        </w:rPr>
        <w:t xml:space="preserve"> </w:t>
      </w:r>
      <w:r w:rsidRPr="002E054A">
        <w:t>als</w:t>
      </w:r>
      <w:r w:rsidRPr="002E054A">
        <w:rPr>
          <w:spacing w:val="-4"/>
        </w:rPr>
        <w:t xml:space="preserve"> </w:t>
      </w:r>
      <w:r w:rsidRPr="002E054A">
        <w:t>bedoeld</w:t>
      </w:r>
      <w:r w:rsidRPr="002E054A">
        <w:rPr>
          <w:spacing w:val="-3"/>
        </w:rPr>
        <w:t xml:space="preserve"> </w:t>
      </w:r>
      <w:r w:rsidRPr="002E054A">
        <w:t>in</w:t>
      </w:r>
      <w:r w:rsidRPr="002E054A">
        <w:rPr>
          <w:spacing w:val="-1"/>
        </w:rPr>
        <w:t xml:space="preserve"> </w:t>
      </w:r>
      <w:r w:rsidRPr="002E054A">
        <w:t>het</w:t>
      </w:r>
      <w:r w:rsidRPr="002E054A">
        <w:rPr>
          <w:spacing w:val="-5"/>
        </w:rPr>
        <w:t xml:space="preserve"> </w:t>
      </w:r>
      <w:r w:rsidRPr="002E054A">
        <w:t>eerste</w:t>
      </w:r>
      <w:r w:rsidRPr="002E054A">
        <w:rPr>
          <w:spacing w:val="-5"/>
        </w:rPr>
        <w:t xml:space="preserve"> </w:t>
      </w:r>
      <w:r w:rsidRPr="002E054A">
        <w:t>lid</w:t>
      </w:r>
      <w:r w:rsidRPr="002E054A">
        <w:rPr>
          <w:spacing w:val="-5"/>
        </w:rPr>
        <w:t xml:space="preserve"> </w:t>
      </w:r>
      <w:r w:rsidRPr="002E054A">
        <w:t>komt</w:t>
      </w:r>
      <w:r w:rsidRPr="002E054A">
        <w:rPr>
          <w:spacing w:val="-5"/>
        </w:rPr>
        <w:t xml:space="preserve"> </w:t>
      </w:r>
      <w:r w:rsidRPr="002E054A">
        <w:t>te</w:t>
      </w:r>
      <w:r w:rsidRPr="002E054A">
        <w:rPr>
          <w:spacing w:val="-5"/>
        </w:rPr>
        <w:t xml:space="preserve"> </w:t>
      </w:r>
      <w:r w:rsidRPr="002E054A">
        <w:t>vervallen:</w:t>
      </w:r>
    </w:p>
    <w:p w14:paraId="1E1C4B9B" w14:textId="77777777" w:rsidR="002E2264" w:rsidRPr="002E054A" w:rsidRDefault="00DB221A" w:rsidP="005D5971">
      <w:pPr>
        <w:pStyle w:val="Lijstalinea"/>
        <w:numPr>
          <w:ilvl w:val="0"/>
          <w:numId w:val="11"/>
        </w:numPr>
        <w:ind w:left="902" w:hanging="397"/>
      </w:pPr>
      <w:r w:rsidRPr="002E054A">
        <w:t>in geval van aanspraken van derden op</w:t>
      </w:r>
      <w:r w:rsidRPr="002E054A">
        <w:rPr>
          <w:spacing w:val="-29"/>
        </w:rPr>
        <w:t xml:space="preserve"> </w:t>
      </w:r>
      <w:r w:rsidRPr="002E054A">
        <w:t>schadevergoeding</w:t>
      </w:r>
      <w:r w:rsidR="00710AAE" w:rsidRPr="002E054A">
        <w:t xml:space="preserve"> voor dood- en letselschade</w:t>
      </w:r>
      <w:r w:rsidRPr="002E054A">
        <w:t>;</w:t>
      </w:r>
    </w:p>
    <w:p w14:paraId="3E8D4BA8" w14:textId="77777777" w:rsidR="002E2264" w:rsidRPr="002E054A" w:rsidRDefault="00DB221A" w:rsidP="00EA2FD9">
      <w:pPr>
        <w:pStyle w:val="Lijstalinea"/>
        <w:numPr>
          <w:ilvl w:val="0"/>
          <w:numId w:val="11"/>
        </w:numPr>
      </w:pPr>
      <w:r w:rsidRPr="002E054A">
        <w:t>indien</w:t>
      </w:r>
      <w:r w:rsidRPr="002E054A">
        <w:rPr>
          <w:spacing w:val="-3"/>
        </w:rPr>
        <w:t xml:space="preserve"> </w:t>
      </w:r>
      <w:r w:rsidRPr="002E054A">
        <w:t>sprake</w:t>
      </w:r>
      <w:r w:rsidRPr="002E054A">
        <w:rPr>
          <w:spacing w:val="-5"/>
        </w:rPr>
        <w:t xml:space="preserve"> </w:t>
      </w:r>
      <w:r w:rsidRPr="002E054A">
        <w:t>is</w:t>
      </w:r>
      <w:r w:rsidRPr="002E054A">
        <w:rPr>
          <w:spacing w:val="-4"/>
        </w:rPr>
        <w:t xml:space="preserve"> </w:t>
      </w:r>
      <w:r w:rsidRPr="002E054A">
        <w:t>van</w:t>
      </w:r>
      <w:r w:rsidRPr="002E054A">
        <w:rPr>
          <w:spacing w:val="-5"/>
        </w:rPr>
        <w:t xml:space="preserve"> </w:t>
      </w:r>
      <w:r w:rsidRPr="002E054A">
        <w:t>opzet</w:t>
      </w:r>
      <w:r w:rsidRPr="002E054A">
        <w:rPr>
          <w:spacing w:val="-3"/>
        </w:rPr>
        <w:t xml:space="preserve"> </w:t>
      </w:r>
      <w:r w:rsidRPr="002E054A">
        <w:t>of</w:t>
      </w:r>
      <w:r w:rsidRPr="002E054A">
        <w:rPr>
          <w:spacing w:val="-3"/>
        </w:rPr>
        <w:t xml:space="preserve"> </w:t>
      </w:r>
      <w:r w:rsidRPr="002E054A">
        <w:t>grove</w:t>
      </w:r>
      <w:r w:rsidRPr="002E054A">
        <w:rPr>
          <w:spacing w:val="-5"/>
        </w:rPr>
        <w:t xml:space="preserve"> </w:t>
      </w:r>
      <w:r w:rsidRPr="002E054A">
        <w:t>schuld</w:t>
      </w:r>
      <w:r w:rsidRPr="002E054A">
        <w:rPr>
          <w:spacing w:val="-3"/>
        </w:rPr>
        <w:t xml:space="preserve"> </w:t>
      </w:r>
      <w:r w:rsidRPr="002E054A">
        <w:t>aan</w:t>
      </w:r>
      <w:r w:rsidRPr="002E054A">
        <w:rPr>
          <w:spacing w:val="-3"/>
        </w:rPr>
        <w:t xml:space="preserve"> </w:t>
      </w:r>
      <w:r w:rsidRPr="002E054A">
        <w:t>de</w:t>
      </w:r>
      <w:r w:rsidRPr="002E054A">
        <w:rPr>
          <w:spacing w:val="-3"/>
        </w:rPr>
        <w:t xml:space="preserve"> </w:t>
      </w:r>
      <w:r w:rsidRPr="002E054A">
        <w:t>zijde</w:t>
      </w:r>
      <w:r w:rsidRPr="002E054A">
        <w:rPr>
          <w:spacing w:val="-5"/>
        </w:rPr>
        <w:t xml:space="preserve"> </w:t>
      </w:r>
      <w:r w:rsidRPr="002E054A">
        <w:t>van</w:t>
      </w:r>
      <w:r w:rsidRPr="002E054A">
        <w:rPr>
          <w:spacing w:val="-5"/>
        </w:rPr>
        <w:t xml:space="preserve"> </w:t>
      </w:r>
      <w:r w:rsidRPr="002E054A">
        <w:t>de</w:t>
      </w:r>
      <w:r w:rsidRPr="002E054A">
        <w:rPr>
          <w:spacing w:val="-5"/>
        </w:rPr>
        <w:t xml:space="preserve"> </w:t>
      </w:r>
      <w:r w:rsidRPr="002E054A">
        <w:t>tekortschietende</w:t>
      </w:r>
      <w:r w:rsidRPr="002E054A">
        <w:rPr>
          <w:spacing w:val="-1"/>
        </w:rPr>
        <w:t xml:space="preserve"> </w:t>
      </w:r>
      <w:r w:rsidRPr="002E054A">
        <w:t>partij;</w:t>
      </w:r>
    </w:p>
    <w:p w14:paraId="4D9C3769" w14:textId="77777777" w:rsidR="002E2264" w:rsidRPr="002E054A" w:rsidRDefault="00DB221A" w:rsidP="00EA2FD9">
      <w:pPr>
        <w:pStyle w:val="Lijstalinea"/>
        <w:numPr>
          <w:ilvl w:val="0"/>
          <w:numId w:val="11"/>
        </w:numPr>
      </w:pPr>
      <w:r w:rsidRPr="002E054A">
        <w:t>in</w:t>
      </w:r>
      <w:r w:rsidRPr="002E054A">
        <w:rPr>
          <w:spacing w:val="-5"/>
        </w:rPr>
        <w:t xml:space="preserve"> </w:t>
      </w:r>
      <w:r w:rsidRPr="002E054A">
        <w:t>geval</w:t>
      </w:r>
      <w:r w:rsidRPr="002E054A">
        <w:rPr>
          <w:spacing w:val="-3"/>
        </w:rPr>
        <w:t xml:space="preserve"> </w:t>
      </w:r>
      <w:r w:rsidRPr="002E054A">
        <w:t>van</w:t>
      </w:r>
      <w:r w:rsidRPr="002E054A">
        <w:rPr>
          <w:spacing w:val="-5"/>
        </w:rPr>
        <w:t xml:space="preserve"> </w:t>
      </w:r>
      <w:r w:rsidRPr="002E054A">
        <w:t>schending</w:t>
      </w:r>
      <w:r w:rsidRPr="002E054A">
        <w:rPr>
          <w:spacing w:val="-3"/>
        </w:rPr>
        <w:t xml:space="preserve"> </w:t>
      </w:r>
      <w:r w:rsidRPr="002E054A">
        <w:t>van</w:t>
      </w:r>
      <w:r w:rsidRPr="002E054A">
        <w:rPr>
          <w:spacing w:val="-3"/>
        </w:rPr>
        <w:t xml:space="preserve"> </w:t>
      </w:r>
      <w:r w:rsidRPr="002E054A">
        <w:t>intellectuele</w:t>
      </w:r>
      <w:r w:rsidRPr="002E054A">
        <w:rPr>
          <w:spacing w:val="-3"/>
        </w:rPr>
        <w:t xml:space="preserve"> </w:t>
      </w:r>
      <w:r w:rsidRPr="002E054A">
        <w:t>eigendomsrechten</w:t>
      </w:r>
      <w:r w:rsidRPr="002E054A">
        <w:rPr>
          <w:spacing w:val="-3"/>
        </w:rPr>
        <w:t xml:space="preserve"> </w:t>
      </w:r>
      <w:r w:rsidRPr="002E054A">
        <w:t>als</w:t>
      </w:r>
      <w:r w:rsidRPr="002E054A">
        <w:rPr>
          <w:spacing w:val="-4"/>
        </w:rPr>
        <w:t xml:space="preserve"> </w:t>
      </w:r>
      <w:r w:rsidRPr="002E054A">
        <w:t>bedoeld</w:t>
      </w:r>
      <w:r w:rsidRPr="002E054A">
        <w:rPr>
          <w:spacing w:val="-5"/>
        </w:rPr>
        <w:t xml:space="preserve"> </w:t>
      </w:r>
      <w:r w:rsidRPr="002E054A">
        <w:t>in</w:t>
      </w:r>
      <w:r w:rsidRPr="002E054A">
        <w:rPr>
          <w:spacing w:val="-5"/>
        </w:rPr>
        <w:t xml:space="preserve"> </w:t>
      </w:r>
      <w:r w:rsidRPr="002E054A">
        <w:t>artikel</w:t>
      </w:r>
      <w:r w:rsidRPr="002E054A">
        <w:rPr>
          <w:spacing w:val="-6"/>
        </w:rPr>
        <w:t xml:space="preserve"> </w:t>
      </w:r>
      <w:r w:rsidRPr="002E054A">
        <w:t>4,</w:t>
      </w:r>
      <w:r w:rsidRPr="002E054A">
        <w:rPr>
          <w:spacing w:val="-5"/>
        </w:rPr>
        <w:t xml:space="preserve"> </w:t>
      </w:r>
      <w:r w:rsidRPr="002E054A">
        <w:t>vijfde</w:t>
      </w:r>
      <w:r w:rsidRPr="002E054A">
        <w:rPr>
          <w:spacing w:val="-3"/>
        </w:rPr>
        <w:t xml:space="preserve"> </w:t>
      </w:r>
      <w:r w:rsidRPr="002E054A">
        <w:t>lid.</w:t>
      </w:r>
    </w:p>
    <w:p w14:paraId="7D0686A4" w14:textId="77777777" w:rsidR="00710AAE" w:rsidRPr="002E054A" w:rsidRDefault="00710AAE" w:rsidP="0071473B">
      <w:pPr>
        <w:tabs>
          <w:tab w:val="left" w:pos="905"/>
          <w:tab w:val="left" w:pos="906"/>
        </w:tabs>
        <w:spacing w:before="36"/>
        <w:ind w:left="471"/>
        <w:rPr>
          <w:rFonts w:ascii="Trebuchet MS" w:hAnsi="Trebuchet MS"/>
          <w:sz w:val="20"/>
          <w:lang w:val="nl-NL"/>
        </w:rPr>
      </w:pPr>
      <w:r w:rsidRPr="002E054A">
        <w:rPr>
          <w:rFonts w:ascii="Trebuchet MS" w:hAnsi="Trebuchet MS"/>
          <w:sz w:val="20"/>
          <w:lang w:val="nl-NL"/>
        </w:rPr>
        <w:t>In deze gevallen zijn de bepalingen uit afdeling 6.1.10 BW onverkort van toepassing, wat betekent dat de aansprakelijkheid van partijen niet door deze algemene voorwaarden wordt beperkt maar door de regeling daarvan in de wet.</w:t>
      </w:r>
    </w:p>
    <w:p w14:paraId="7E683710" w14:textId="77777777" w:rsidR="002E2264" w:rsidRPr="002E054A" w:rsidRDefault="00DB221A" w:rsidP="00EA2FD9">
      <w:pPr>
        <w:pStyle w:val="Lijstalinea"/>
        <w:numPr>
          <w:ilvl w:val="0"/>
          <w:numId w:val="12"/>
        </w:numPr>
      </w:pPr>
      <w:r w:rsidRPr="002E054A">
        <w:t>Onder</w:t>
      </w:r>
      <w:r w:rsidRPr="002E054A">
        <w:rPr>
          <w:spacing w:val="-5"/>
        </w:rPr>
        <w:t xml:space="preserve"> </w:t>
      </w:r>
      <w:r w:rsidRPr="002E054A">
        <w:t>derden</w:t>
      </w:r>
      <w:r w:rsidRPr="002E054A">
        <w:rPr>
          <w:spacing w:val="-4"/>
        </w:rPr>
        <w:t xml:space="preserve"> </w:t>
      </w:r>
      <w:r w:rsidRPr="002E054A">
        <w:t>als</w:t>
      </w:r>
      <w:r w:rsidRPr="002E054A">
        <w:rPr>
          <w:spacing w:val="-5"/>
        </w:rPr>
        <w:t xml:space="preserve"> </w:t>
      </w:r>
      <w:r w:rsidRPr="002E054A">
        <w:t>bedoeld</w:t>
      </w:r>
      <w:r w:rsidRPr="002E054A">
        <w:rPr>
          <w:spacing w:val="-6"/>
        </w:rPr>
        <w:t xml:space="preserve"> </w:t>
      </w:r>
      <w:r w:rsidRPr="002E054A">
        <w:t>in</w:t>
      </w:r>
      <w:r w:rsidRPr="002E054A">
        <w:rPr>
          <w:spacing w:val="-6"/>
        </w:rPr>
        <w:t xml:space="preserve"> </w:t>
      </w:r>
      <w:r w:rsidRPr="002E054A">
        <w:t>het</w:t>
      </w:r>
      <w:r w:rsidRPr="002E054A">
        <w:rPr>
          <w:spacing w:val="-4"/>
        </w:rPr>
        <w:t xml:space="preserve"> </w:t>
      </w:r>
      <w:r w:rsidRPr="002E054A">
        <w:t>derde</w:t>
      </w:r>
      <w:r w:rsidRPr="002E054A">
        <w:rPr>
          <w:spacing w:val="-6"/>
        </w:rPr>
        <w:t xml:space="preserve"> </w:t>
      </w:r>
      <w:r w:rsidRPr="002E054A">
        <w:t>lid,</w:t>
      </w:r>
      <w:r w:rsidRPr="002E054A">
        <w:rPr>
          <w:spacing w:val="-1"/>
        </w:rPr>
        <w:t xml:space="preserve"> </w:t>
      </w:r>
      <w:r w:rsidRPr="002E054A">
        <w:t>worden</w:t>
      </w:r>
      <w:r w:rsidRPr="002E054A">
        <w:rPr>
          <w:spacing w:val="-6"/>
        </w:rPr>
        <w:t xml:space="preserve"> </w:t>
      </w:r>
      <w:r w:rsidRPr="002E054A">
        <w:t>mede</w:t>
      </w:r>
      <w:r w:rsidRPr="002E054A">
        <w:rPr>
          <w:spacing w:val="-6"/>
        </w:rPr>
        <w:t xml:space="preserve"> </w:t>
      </w:r>
      <w:r w:rsidRPr="002E054A">
        <w:t>begrepen</w:t>
      </w:r>
      <w:r w:rsidRPr="002E054A">
        <w:rPr>
          <w:spacing w:val="-4"/>
        </w:rPr>
        <w:t xml:space="preserve"> </w:t>
      </w:r>
      <w:r w:rsidRPr="002E054A">
        <w:t>volksvertegenwoordigers, bestuurders, werknemers en andere voor de provincie werkzame</w:t>
      </w:r>
      <w:r w:rsidRPr="002E054A">
        <w:rPr>
          <w:spacing w:val="-37"/>
        </w:rPr>
        <w:t xml:space="preserve"> </w:t>
      </w:r>
      <w:r w:rsidRPr="002E054A">
        <w:t>personen.</w:t>
      </w:r>
    </w:p>
    <w:p w14:paraId="7F1559D1" w14:textId="77777777" w:rsidR="002E2264" w:rsidRPr="002E054A" w:rsidRDefault="00DB221A" w:rsidP="00EA2FD9">
      <w:pPr>
        <w:pStyle w:val="Lijstalinea"/>
        <w:numPr>
          <w:ilvl w:val="0"/>
          <w:numId w:val="12"/>
        </w:numPr>
      </w:pPr>
      <w:r w:rsidRPr="002E054A">
        <w:t>Indien een derde de provincie aansprakelijk stelt voor handelen of nalaten waarvoor de opdrachtnemer aansprakelijk is op grond van het bepaalde in de wet, deze algemene voorwaarden, de overeenkomst en bijbehorende documenten, neemt de opdrachtnemer de behandeling</w:t>
      </w:r>
      <w:r w:rsidRPr="002E054A">
        <w:rPr>
          <w:spacing w:val="-3"/>
        </w:rPr>
        <w:t xml:space="preserve"> </w:t>
      </w:r>
      <w:r w:rsidRPr="002E054A">
        <w:t>van</w:t>
      </w:r>
      <w:r w:rsidRPr="002E054A">
        <w:rPr>
          <w:spacing w:val="-5"/>
        </w:rPr>
        <w:t xml:space="preserve"> </w:t>
      </w:r>
      <w:r w:rsidRPr="002E054A">
        <w:t>deze</w:t>
      </w:r>
      <w:r w:rsidRPr="002E054A">
        <w:rPr>
          <w:spacing w:val="-5"/>
        </w:rPr>
        <w:t xml:space="preserve"> </w:t>
      </w:r>
      <w:r w:rsidRPr="002E054A">
        <w:t>aanspraak</w:t>
      </w:r>
      <w:r w:rsidRPr="002E054A">
        <w:rPr>
          <w:spacing w:val="-2"/>
        </w:rPr>
        <w:t xml:space="preserve"> </w:t>
      </w:r>
      <w:r w:rsidRPr="002E054A">
        <w:t>op</w:t>
      </w:r>
      <w:r w:rsidRPr="002E054A">
        <w:rPr>
          <w:spacing w:val="-5"/>
        </w:rPr>
        <w:t xml:space="preserve"> </w:t>
      </w:r>
      <w:r w:rsidRPr="002E054A">
        <w:t>eerste</w:t>
      </w:r>
      <w:r w:rsidRPr="002E054A">
        <w:rPr>
          <w:spacing w:val="-3"/>
        </w:rPr>
        <w:t xml:space="preserve"> </w:t>
      </w:r>
      <w:r w:rsidRPr="002E054A">
        <w:t>verzoek</w:t>
      </w:r>
      <w:r w:rsidRPr="002E054A">
        <w:rPr>
          <w:spacing w:val="-2"/>
        </w:rPr>
        <w:t xml:space="preserve"> </w:t>
      </w:r>
      <w:r w:rsidRPr="002E054A">
        <w:t>van</w:t>
      </w:r>
      <w:r w:rsidRPr="002E054A">
        <w:rPr>
          <w:spacing w:val="-5"/>
        </w:rPr>
        <w:t xml:space="preserve"> </w:t>
      </w:r>
      <w:r w:rsidRPr="002E054A">
        <w:t>de</w:t>
      </w:r>
      <w:r w:rsidRPr="002E054A">
        <w:rPr>
          <w:spacing w:val="-3"/>
        </w:rPr>
        <w:t xml:space="preserve"> </w:t>
      </w:r>
      <w:r w:rsidRPr="002E054A">
        <w:t>provincie</w:t>
      </w:r>
      <w:r w:rsidRPr="002E054A">
        <w:rPr>
          <w:spacing w:val="-5"/>
        </w:rPr>
        <w:t xml:space="preserve"> </w:t>
      </w:r>
      <w:r w:rsidRPr="002E054A">
        <w:t>en</w:t>
      </w:r>
      <w:r w:rsidRPr="002E054A">
        <w:rPr>
          <w:spacing w:val="-3"/>
        </w:rPr>
        <w:t xml:space="preserve"> </w:t>
      </w:r>
      <w:r w:rsidRPr="002E054A">
        <w:t>voor</w:t>
      </w:r>
      <w:r w:rsidRPr="002E054A">
        <w:rPr>
          <w:spacing w:val="-2"/>
        </w:rPr>
        <w:t xml:space="preserve"> </w:t>
      </w:r>
      <w:r w:rsidRPr="002E054A">
        <w:t>eigen</w:t>
      </w:r>
      <w:r w:rsidRPr="002E054A">
        <w:rPr>
          <w:spacing w:val="-5"/>
        </w:rPr>
        <w:t xml:space="preserve"> </w:t>
      </w:r>
      <w:r w:rsidRPr="002E054A">
        <w:t>rekening</w:t>
      </w:r>
      <w:r w:rsidRPr="002E054A">
        <w:rPr>
          <w:spacing w:val="-3"/>
        </w:rPr>
        <w:t xml:space="preserve"> </w:t>
      </w:r>
      <w:r w:rsidRPr="002E054A">
        <w:t>en risico</w:t>
      </w:r>
      <w:r w:rsidRPr="002E054A">
        <w:rPr>
          <w:spacing w:val="-7"/>
        </w:rPr>
        <w:t xml:space="preserve"> </w:t>
      </w:r>
      <w:r w:rsidRPr="002E054A">
        <w:t>over</w:t>
      </w:r>
      <w:r w:rsidR="00710AAE" w:rsidRPr="002E054A">
        <w:t xml:space="preserve"> en vrijwaart de provincie terzake</w:t>
      </w:r>
      <w:r w:rsidR="00354F4E" w:rsidRPr="002E054A">
        <w:t>, met inachtneming van de leden 1, 2 en 3 van dit artikel.</w:t>
      </w:r>
    </w:p>
    <w:p w14:paraId="7123B49D" w14:textId="77777777" w:rsidR="0071473B" w:rsidRPr="002E054A" w:rsidRDefault="0071473B" w:rsidP="00EA2FD9">
      <w:pPr>
        <w:pStyle w:val="Lijstalinea"/>
        <w:numPr>
          <w:ilvl w:val="0"/>
          <w:numId w:val="12"/>
        </w:numPr>
      </w:pPr>
      <w:r w:rsidRPr="002E054A">
        <w:t>Alle kosten, waaronder begrepen schadevergoeding, boetes en rente, die de provincie heeft gemaakt in verband met de behandeling van een aanspraak als bedoeld in het vijfde lid, komen voor rekening van de</w:t>
      </w:r>
      <w:r w:rsidRPr="002E054A">
        <w:rPr>
          <w:spacing w:val="-16"/>
        </w:rPr>
        <w:t xml:space="preserve"> </w:t>
      </w:r>
      <w:r w:rsidRPr="002E054A">
        <w:t>opdrachtnemer.</w:t>
      </w:r>
    </w:p>
    <w:p w14:paraId="01D4D776" w14:textId="77777777" w:rsidR="0071473B" w:rsidRPr="002E054A" w:rsidRDefault="0071473B" w:rsidP="00EA2FD9">
      <w:pPr>
        <w:pStyle w:val="Lijstalinea"/>
        <w:numPr>
          <w:ilvl w:val="0"/>
          <w:numId w:val="12"/>
        </w:numPr>
      </w:pPr>
      <w:r w:rsidRPr="002E054A">
        <w:t>In het geval de belastingdienst of instanties aan wie de uitvoering van de sociale verzekeringswetgeving is opgedragen de rechtsverhouding tussen partijen aanmerken als een fictieve dienstbetrekking, neemt de opdrachtnemer de behandeling van alle aanspraken, waaronder begrepen boetes, rente en kosten, op eerste verzoek van de provincie en voor eigen rekening en risico</w:t>
      </w:r>
      <w:r w:rsidRPr="002E054A">
        <w:rPr>
          <w:spacing w:val="-10"/>
        </w:rPr>
        <w:t xml:space="preserve"> </w:t>
      </w:r>
      <w:r w:rsidRPr="002E054A">
        <w:t>over.</w:t>
      </w:r>
    </w:p>
    <w:p w14:paraId="5D5A770C" w14:textId="77777777" w:rsidR="0071473B" w:rsidRPr="002E054A" w:rsidRDefault="0071473B" w:rsidP="00EA2FD9">
      <w:pPr>
        <w:pStyle w:val="Lijstalinea"/>
        <w:numPr>
          <w:ilvl w:val="0"/>
          <w:numId w:val="12"/>
        </w:numPr>
      </w:pPr>
      <w:r w:rsidRPr="002E054A">
        <w:t>De</w:t>
      </w:r>
      <w:r w:rsidRPr="002E054A">
        <w:rPr>
          <w:spacing w:val="-6"/>
        </w:rPr>
        <w:t xml:space="preserve"> </w:t>
      </w:r>
      <w:r w:rsidRPr="002E054A">
        <w:t>opdrachtnemer</w:t>
      </w:r>
      <w:r w:rsidRPr="002E054A">
        <w:rPr>
          <w:spacing w:val="-5"/>
        </w:rPr>
        <w:t xml:space="preserve"> </w:t>
      </w:r>
      <w:r w:rsidRPr="002E054A">
        <w:t>verklaart</w:t>
      </w:r>
      <w:r w:rsidRPr="002E054A">
        <w:rPr>
          <w:spacing w:val="-6"/>
        </w:rPr>
        <w:t xml:space="preserve"> </w:t>
      </w:r>
      <w:r w:rsidRPr="002E054A">
        <w:t>dat</w:t>
      </w:r>
      <w:r w:rsidRPr="002E054A">
        <w:rPr>
          <w:spacing w:val="-4"/>
        </w:rPr>
        <w:t xml:space="preserve"> </w:t>
      </w:r>
      <w:r w:rsidRPr="002E054A">
        <w:t>hij</w:t>
      </w:r>
      <w:r w:rsidRPr="002E054A">
        <w:rPr>
          <w:spacing w:val="-4"/>
        </w:rPr>
        <w:t xml:space="preserve"> </w:t>
      </w:r>
      <w:r w:rsidRPr="002E054A">
        <w:t>genoegzaam</w:t>
      </w:r>
      <w:r w:rsidRPr="002E054A">
        <w:rPr>
          <w:spacing w:val="-2"/>
        </w:rPr>
        <w:t xml:space="preserve"> </w:t>
      </w:r>
      <w:r w:rsidRPr="002E054A">
        <w:t>is</w:t>
      </w:r>
      <w:r w:rsidRPr="002E054A">
        <w:rPr>
          <w:spacing w:val="-5"/>
        </w:rPr>
        <w:t xml:space="preserve"> </w:t>
      </w:r>
      <w:r w:rsidRPr="002E054A">
        <w:t>verzekerd</w:t>
      </w:r>
      <w:r w:rsidRPr="002E054A">
        <w:rPr>
          <w:spacing w:val="-6"/>
        </w:rPr>
        <w:t xml:space="preserve"> </w:t>
      </w:r>
      <w:r w:rsidRPr="002E054A">
        <w:t>en</w:t>
      </w:r>
      <w:r w:rsidRPr="002E054A">
        <w:rPr>
          <w:spacing w:val="-4"/>
        </w:rPr>
        <w:t xml:space="preserve"> </w:t>
      </w:r>
      <w:r w:rsidRPr="002E054A">
        <w:t>zich</w:t>
      </w:r>
      <w:r w:rsidRPr="002E054A">
        <w:rPr>
          <w:spacing w:val="-4"/>
        </w:rPr>
        <w:t xml:space="preserve"> </w:t>
      </w:r>
      <w:r w:rsidRPr="002E054A">
        <w:t>genoegzaam</w:t>
      </w:r>
      <w:r w:rsidRPr="002E054A">
        <w:rPr>
          <w:spacing w:val="-2"/>
        </w:rPr>
        <w:t xml:space="preserve"> </w:t>
      </w:r>
      <w:r w:rsidRPr="002E054A">
        <w:t>verzekerd</w:t>
      </w:r>
      <w:r w:rsidRPr="002E054A">
        <w:rPr>
          <w:spacing w:val="-4"/>
        </w:rPr>
        <w:t xml:space="preserve"> </w:t>
      </w:r>
      <w:r w:rsidRPr="002E054A">
        <w:t>zal houden tegen de aansprakelijkheid zoals bedoeld in deze algemene voorwaarden, de overeenkomst en bijbehorende</w:t>
      </w:r>
      <w:r w:rsidRPr="002E054A">
        <w:rPr>
          <w:spacing w:val="-26"/>
        </w:rPr>
        <w:t xml:space="preserve"> </w:t>
      </w:r>
      <w:r w:rsidRPr="002E054A">
        <w:t>documenten.</w:t>
      </w:r>
    </w:p>
    <w:p w14:paraId="7295F581" w14:textId="77777777" w:rsidR="00A1594B" w:rsidRPr="002E054A" w:rsidRDefault="00A1594B">
      <w:pPr>
        <w:rPr>
          <w:rFonts w:ascii="Trebuchet MS" w:hAnsi="Trebuchet MS"/>
          <w:lang w:val="nl-NL"/>
        </w:rPr>
      </w:pPr>
    </w:p>
    <w:p w14:paraId="7DF84727" w14:textId="77777777" w:rsidR="00A1594B" w:rsidRPr="002E054A" w:rsidRDefault="00A1594B">
      <w:pPr>
        <w:rPr>
          <w:rFonts w:ascii="Trebuchet MS" w:hAnsi="Trebuchet MS"/>
          <w:sz w:val="20"/>
          <w:szCs w:val="20"/>
          <w:lang w:val="nl-NL"/>
        </w:rPr>
      </w:pPr>
      <w:r w:rsidRPr="002E054A">
        <w:rPr>
          <w:rFonts w:ascii="Trebuchet MS" w:hAnsi="Trebuchet MS"/>
          <w:lang w:val="nl-NL"/>
        </w:rPr>
        <w:br w:type="page"/>
      </w:r>
    </w:p>
    <w:p w14:paraId="38CE9596" w14:textId="77777777" w:rsidR="002E2264" w:rsidRPr="002E054A" w:rsidRDefault="00DB221A" w:rsidP="00EA2FD9">
      <w:pPr>
        <w:pStyle w:val="Kop2"/>
      </w:pPr>
      <w:bookmarkStart w:id="21" w:name="Artikel_10_Ontbinding"/>
      <w:bookmarkStart w:id="22" w:name="_Toc517259022"/>
      <w:bookmarkEnd w:id="21"/>
      <w:r w:rsidRPr="002E054A">
        <w:lastRenderedPageBreak/>
        <w:t>Artikel 10 Ontbinding</w:t>
      </w:r>
      <w:bookmarkEnd w:id="22"/>
    </w:p>
    <w:p w14:paraId="684D5D0D" w14:textId="77777777" w:rsidR="00551BD9" w:rsidRPr="002E054A" w:rsidRDefault="00551BD9" w:rsidP="00EA2FD9">
      <w:pPr>
        <w:pStyle w:val="Lijstalinea"/>
        <w:numPr>
          <w:ilvl w:val="0"/>
          <w:numId w:val="10"/>
        </w:numPr>
      </w:pPr>
      <w:r w:rsidRPr="002E054A">
        <w:t xml:space="preserve">Partijen hebben het recht, onverminderd de mogelijkheden die de wet biedt en de overige rechten die hen toekomen, de overeenkomst tussen partijen buiten rechte te ontbinden, indien de andere partij enige verplichting uit de overeenkomst niet tijdig of niet behoorlijk nakomt en voor zover de tekortkoming vatbaar is voor herstel, nalaat zodanige tekortkoming te herstellen binnen de in een schriftelijke ingebrekestelling gestelde termijn voor nakoming. </w:t>
      </w:r>
    </w:p>
    <w:p w14:paraId="7AF7B973" w14:textId="77777777" w:rsidR="002E2264" w:rsidRPr="002E054A" w:rsidRDefault="00DB221A" w:rsidP="00EA2FD9">
      <w:pPr>
        <w:pStyle w:val="Lijstalinea"/>
        <w:numPr>
          <w:ilvl w:val="0"/>
          <w:numId w:val="10"/>
        </w:numPr>
      </w:pPr>
      <w:r w:rsidRPr="002E054A">
        <w:t>Onverminderd de mogelijkheden die de wet biedt en de overige rechten die haar toekomen, heeft de provincie het recht om de overeenkomst tussen partijen direct en zonder ingebrekestelling buiten rechte te ontbinden,</w:t>
      </w:r>
      <w:r w:rsidRPr="002E054A">
        <w:rPr>
          <w:spacing w:val="-18"/>
        </w:rPr>
        <w:t xml:space="preserve"> </w:t>
      </w:r>
      <w:r w:rsidRPr="002E054A">
        <w:t>indien:</w:t>
      </w:r>
    </w:p>
    <w:p w14:paraId="0C92690A" w14:textId="77777777" w:rsidR="002E2264" w:rsidRPr="002E054A" w:rsidRDefault="00DB221A" w:rsidP="00EA2FD9">
      <w:pPr>
        <w:pStyle w:val="Lijstalinea"/>
        <w:numPr>
          <w:ilvl w:val="1"/>
          <w:numId w:val="10"/>
        </w:numPr>
      </w:pPr>
      <w:r w:rsidRPr="002E054A">
        <w:t>de opdrachtnemer in staat van faillissement of in surséance van betaling verkeert, of op een aanmerkelijk deel van haar vermogen beslag wordt</w:t>
      </w:r>
      <w:r w:rsidRPr="002E054A">
        <w:rPr>
          <w:spacing w:val="-30"/>
        </w:rPr>
        <w:t xml:space="preserve"> </w:t>
      </w:r>
      <w:r w:rsidRPr="002E054A">
        <w:t>gelegd;</w:t>
      </w:r>
    </w:p>
    <w:p w14:paraId="67D46CA3" w14:textId="77777777" w:rsidR="002E2264" w:rsidRPr="002E054A" w:rsidRDefault="00DB221A" w:rsidP="00EA2FD9">
      <w:pPr>
        <w:pStyle w:val="Lijstalinea"/>
        <w:numPr>
          <w:ilvl w:val="1"/>
          <w:numId w:val="10"/>
        </w:numPr>
      </w:pPr>
      <w:r w:rsidRPr="002E054A">
        <w:t>de opdrachtnemer overlijdt of anderszins in de (fysieke) onmogelijkheid komt te verkeren om de overeenkomst uit te</w:t>
      </w:r>
      <w:r w:rsidRPr="002E054A">
        <w:rPr>
          <w:spacing w:val="-18"/>
        </w:rPr>
        <w:t xml:space="preserve"> </w:t>
      </w:r>
      <w:r w:rsidRPr="002E054A">
        <w:t>voeren;</w:t>
      </w:r>
    </w:p>
    <w:p w14:paraId="5B589868" w14:textId="77777777" w:rsidR="002E2264" w:rsidRPr="002E054A" w:rsidRDefault="00DB221A" w:rsidP="00EA2FD9">
      <w:pPr>
        <w:pStyle w:val="Lijstalinea"/>
        <w:numPr>
          <w:ilvl w:val="1"/>
          <w:numId w:val="10"/>
        </w:numPr>
      </w:pPr>
      <w:r w:rsidRPr="002E054A">
        <w:t>de bedrijfsvoering van de opdrachtnemer (deels) is stilgelegd, hij zijn activiteiten (deels) heeft gestaakt of overgedragen of hij in liquidatie</w:t>
      </w:r>
      <w:r w:rsidRPr="002E054A">
        <w:rPr>
          <w:spacing w:val="-28"/>
        </w:rPr>
        <w:t xml:space="preserve"> </w:t>
      </w:r>
      <w:r w:rsidRPr="002E054A">
        <w:t>verkeert;</w:t>
      </w:r>
    </w:p>
    <w:p w14:paraId="70DBBCE6" w14:textId="77777777" w:rsidR="002E2264" w:rsidRPr="002E054A" w:rsidRDefault="00DB221A" w:rsidP="00EA2FD9">
      <w:pPr>
        <w:pStyle w:val="Lijstalinea"/>
        <w:numPr>
          <w:ilvl w:val="1"/>
          <w:numId w:val="10"/>
        </w:numPr>
      </w:pPr>
      <w:r w:rsidRPr="002E054A">
        <w:t>de zeggenschap over of binnen de onderneming van de opdrachtnemer wijzigt bijvoorbeeld door wijziging van aandeelhouders of wisseling van</w:t>
      </w:r>
      <w:r w:rsidRPr="002E054A">
        <w:rPr>
          <w:spacing w:val="-38"/>
        </w:rPr>
        <w:t xml:space="preserve"> </w:t>
      </w:r>
      <w:r w:rsidRPr="002E054A">
        <w:t>bestuursleden;</w:t>
      </w:r>
    </w:p>
    <w:p w14:paraId="38EAABB5" w14:textId="77777777" w:rsidR="002E2264" w:rsidRPr="002E054A" w:rsidRDefault="00DB221A" w:rsidP="00EA2FD9">
      <w:pPr>
        <w:pStyle w:val="Lijstalinea"/>
        <w:numPr>
          <w:ilvl w:val="1"/>
          <w:numId w:val="10"/>
        </w:numPr>
      </w:pPr>
      <w:r w:rsidRPr="002E054A">
        <w:t>personeelsleden</w:t>
      </w:r>
      <w:r w:rsidRPr="002E054A">
        <w:rPr>
          <w:spacing w:val="-5"/>
        </w:rPr>
        <w:t xml:space="preserve"> </w:t>
      </w:r>
      <w:r w:rsidRPr="002E054A">
        <w:t>van</w:t>
      </w:r>
      <w:r w:rsidRPr="002E054A">
        <w:rPr>
          <w:spacing w:val="-3"/>
        </w:rPr>
        <w:t xml:space="preserve"> </w:t>
      </w:r>
      <w:r w:rsidRPr="002E054A">
        <w:t>of</w:t>
      </w:r>
      <w:r w:rsidRPr="002E054A">
        <w:rPr>
          <w:spacing w:val="-3"/>
        </w:rPr>
        <w:t xml:space="preserve"> </w:t>
      </w:r>
      <w:r w:rsidRPr="002E054A">
        <w:t>personen</w:t>
      </w:r>
      <w:r w:rsidRPr="002E054A">
        <w:rPr>
          <w:spacing w:val="-3"/>
        </w:rPr>
        <w:t xml:space="preserve"> </w:t>
      </w:r>
      <w:r w:rsidRPr="002E054A">
        <w:t>die</w:t>
      </w:r>
      <w:r w:rsidRPr="002E054A">
        <w:rPr>
          <w:spacing w:val="-1"/>
        </w:rPr>
        <w:t xml:space="preserve"> </w:t>
      </w:r>
      <w:r w:rsidRPr="002E054A">
        <w:t>werkzaam</w:t>
      </w:r>
      <w:r w:rsidRPr="002E054A">
        <w:rPr>
          <w:spacing w:val="-1"/>
        </w:rPr>
        <w:t xml:space="preserve"> </w:t>
      </w:r>
      <w:r w:rsidRPr="002E054A">
        <w:t>zijn</w:t>
      </w:r>
      <w:r w:rsidRPr="002E054A">
        <w:rPr>
          <w:spacing w:val="-5"/>
        </w:rPr>
        <w:t xml:space="preserve"> </w:t>
      </w:r>
      <w:r w:rsidRPr="002E054A">
        <w:t>bij</w:t>
      </w:r>
      <w:r w:rsidRPr="002E054A">
        <w:rPr>
          <w:spacing w:val="-3"/>
        </w:rPr>
        <w:t xml:space="preserve"> </w:t>
      </w:r>
      <w:r w:rsidRPr="002E054A">
        <w:t>de</w:t>
      </w:r>
      <w:r w:rsidRPr="002E054A">
        <w:rPr>
          <w:spacing w:val="-5"/>
        </w:rPr>
        <w:t xml:space="preserve"> </w:t>
      </w:r>
      <w:r w:rsidRPr="002E054A">
        <w:t>provincie,</w:t>
      </w:r>
      <w:r w:rsidRPr="002E054A">
        <w:rPr>
          <w:spacing w:val="-5"/>
        </w:rPr>
        <w:t xml:space="preserve"> </w:t>
      </w:r>
      <w:r w:rsidRPr="002E054A">
        <w:t>een</w:t>
      </w:r>
      <w:r w:rsidRPr="002E054A">
        <w:rPr>
          <w:spacing w:val="-5"/>
        </w:rPr>
        <w:t xml:space="preserve"> </w:t>
      </w:r>
      <w:r w:rsidRPr="002E054A">
        <w:t>al</w:t>
      </w:r>
      <w:r w:rsidRPr="002E054A">
        <w:rPr>
          <w:spacing w:val="-6"/>
        </w:rPr>
        <w:t xml:space="preserve"> </w:t>
      </w:r>
      <w:r w:rsidRPr="002E054A">
        <w:t>dan</w:t>
      </w:r>
      <w:r w:rsidRPr="002E054A">
        <w:rPr>
          <w:spacing w:val="-3"/>
        </w:rPr>
        <w:t xml:space="preserve"> </w:t>
      </w:r>
      <w:r w:rsidRPr="002E054A">
        <w:t>niet</w:t>
      </w:r>
      <w:r w:rsidRPr="002E054A">
        <w:rPr>
          <w:spacing w:val="-5"/>
        </w:rPr>
        <w:t xml:space="preserve"> </w:t>
      </w:r>
      <w:r w:rsidRPr="002E054A">
        <w:t>betaalde nevenfunctie bij de opdrachtnemer vervullen of ten tijde van de onderhandelingen hebben vervuld of die belangen hebben bij de opdrachtnemer of bij diens bedrijfsvoering, zonder dat de</w:t>
      </w:r>
      <w:r w:rsidRPr="002E054A">
        <w:rPr>
          <w:spacing w:val="-5"/>
        </w:rPr>
        <w:t xml:space="preserve"> </w:t>
      </w:r>
      <w:r w:rsidRPr="002E054A">
        <w:t>provincie</w:t>
      </w:r>
      <w:r w:rsidRPr="002E054A">
        <w:rPr>
          <w:spacing w:val="-4"/>
        </w:rPr>
        <w:t xml:space="preserve"> </w:t>
      </w:r>
      <w:r w:rsidRPr="002E054A">
        <w:t>daarvan</w:t>
      </w:r>
      <w:r w:rsidRPr="002E054A">
        <w:rPr>
          <w:spacing w:val="-4"/>
        </w:rPr>
        <w:t xml:space="preserve"> </w:t>
      </w:r>
      <w:r w:rsidRPr="002E054A">
        <w:t>voor</w:t>
      </w:r>
      <w:r w:rsidRPr="002E054A">
        <w:rPr>
          <w:spacing w:val="-3"/>
        </w:rPr>
        <w:t xml:space="preserve"> </w:t>
      </w:r>
      <w:r w:rsidRPr="002E054A">
        <w:t>de</w:t>
      </w:r>
      <w:r w:rsidRPr="002E054A">
        <w:rPr>
          <w:spacing w:val="-5"/>
        </w:rPr>
        <w:t xml:space="preserve"> </w:t>
      </w:r>
      <w:r w:rsidRPr="002E054A">
        <w:t>totstandkoming</w:t>
      </w:r>
      <w:r w:rsidRPr="002E054A">
        <w:rPr>
          <w:spacing w:val="-5"/>
        </w:rPr>
        <w:t xml:space="preserve"> </w:t>
      </w:r>
      <w:r w:rsidRPr="002E054A">
        <w:t>van</w:t>
      </w:r>
      <w:r w:rsidRPr="002E054A">
        <w:rPr>
          <w:spacing w:val="-5"/>
        </w:rPr>
        <w:t xml:space="preserve"> </w:t>
      </w:r>
      <w:r w:rsidRPr="002E054A">
        <w:t>de</w:t>
      </w:r>
      <w:r w:rsidRPr="002E054A">
        <w:rPr>
          <w:spacing w:val="-2"/>
        </w:rPr>
        <w:t xml:space="preserve"> </w:t>
      </w:r>
      <w:r w:rsidRPr="002E054A">
        <w:t>overeenkomst</w:t>
      </w:r>
      <w:r w:rsidRPr="002E054A">
        <w:rPr>
          <w:spacing w:val="-5"/>
        </w:rPr>
        <w:t xml:space="preserve"> </w:t>
      </w:r>
      <w:r w:rsidRPr="002E054A">
        <w:t>in</w:t>
      </w:r>
      <w:r w:rsidRPr="002E054A">
        <w:rPr>
          <w:spacing w:val="-5"/>
        </w:rPr>
        <w:t xml:space="preserve"> </w:t>
      </w:r>
      <w:r w:rsidRPr="002E054A">
        <w:t>kennis</w:t>
      </w:r>
      <w:r w:rsidRPr="002E054A">
        <w:rPr>
          <w:spacing w:val="-5"/>
        </w:rPr>
        <w:t xml:space="preserve"> </w:t>
      </w:r>
      <w:r w:rsidRPr="002E054A">
        <w:t>is</w:t>
      </w:r>
      <w:r w:rsidRPr="002E054A">
        <w:rPr>
          <w:spacing w:val="-2"/>
        </w:rPr>
        <w:t xml:space="preserve"> </w:t>
      </w:r>
      <w:r w:rsidRPr="002E054A">
        <w:t>gesteld</w:t>
      </w:r>
      <w:r w:rsidR="00D22725" w:rsidRPr="002E054A">
        <w:t>;</w:t>
      </w:r>
    </w:p>
    <w:p w14:paraId="1DCA04D0" w14:textId="77777777" w:rsidR="002E2264" w:rsidRPr="002E054A" w:rsidRDefault="00DB221A" w:rsidP="00EA2FD9">
      <w:pPr>
        <w:pStyle w:val="Lijstalinea"/>
        <w:numPr>
          <w:ilvl w:val="1"/>
          <w:numId w:val="10"/>
        </w:numPr>
      </w:pPr>
      <w:r w:rsidRPr="002E054A">
        <w:t>feiten of omstandigheden in relatie tot het bedrijf of de persoon van de opdrachtnemer bekend worden, die, waren deze bekend geweest vóór het tot stand komen van de overeenkomst, aanleiding zouden zijn geweest om geen overeenkomst met deze opdrachtnemer aan te</w:t>
      </w:r>
      <w:r w:rsidRPr="002E054A">
        <w:rPr>
          <w:spacing w:val="-14"/>
        </w:rPr>
        <w:t xml:space="preserve"> </w:t>
      </w:r>
      <w:r w:rsidRPr="002E054A">
        <w:t>gaan.</w:t>
      </w:r>
    </w:p>
    <w:p w14:paraId="6A277308" w14:textId="77777777" w:rsidR="002E2264" w:rsidRPr="002E054A" w:rsidRDefault="00DB221A" w:rsidP="00EA2FD9">
      <w:pPr>
        <w:pStyle w:val="Lijstalinea"/>
        <w:numPr>
          <w:ilvl w:val="0"/>
          <w:numId w:val="10"/>
        </w:numPr>
      </w:pPr>
      <w:r w:rsidRPr="002E054A">
        <w:t>De opdrachtnemer is verplicht de provincie terstond te informeren over het optreden of redelijkerwijs</w:t>
      </w:r>
      <w:r w:rsidRPr="002E054A">
        <w:rPr>
          <w:spacing w:val="-5"/>
        </w:rPr>
        <w:t xml:space="preserve"> </w:t>
      </w:r>
      <w:r w:rsidRPr="002E054A">
        <w:t>voorzienbaar</w:t>
      </w:r>
      <w:r w:rsidRPr="002E054A">
        <w:rPr>
          <w:spacing w:val="-3"/>
        </w:rPr>
        <w:t xml:space="preserve"> </w:t>
      </w:r>
      <w:r w:rsidRPr="002E054A">
        <w:t>zijn</w:t>
      </w:r>
      <w:r w:rsidRPr="002E054A">
        <w:rPr>
          <w:spacing w:val="-4"/>
        </w:rPr>
        <w:t xml:space="preserve"> </w:t>
      </w:r>
      <w:r w:rsidRPr="002E054A">
        <w:t>van</w:t>
      </w:r>
      <w:r w:rsidRPr="002E054A">
        <w:rPr>
          <w:spacing w:val="-6"/>
        </w:rPr>
        <w:t xml:space="preserve"> </w:t>
      </w:r>
      <w:r w:rsidRPr="002E054A">
        <w:t>een</w:t>
      </w:r>
      <w:r w:rsidRPr="002E054A">
        <w:rPr>
          <w:spacing w:val="-4"/>
        </w:rPr>
        <w:t xml:space="preserve"> </w:t>
      </w:r>
      <w:r w:rsidRPr="002E054A">
        <w:t>van</w:t>
      </w:r>
      <w:r w:rsidRPr="002E054A">
        <w:rPr>
          <w:spacing w:val="-4"/>
        </w:rPr>
        <w:t xml:space="preserve"> </w:t>
      </w:r>
      <w:r w:rsidRPr="002E054A">
        <w:t>de</w:t>
      </w:r>
      <w:r w:rsidRPr="002E054A">
        <w:rPr>
          <w:spacing w:val="-4"/>
        </w:rPr>
        <w:t xml:space="preserve"> </w:t>
      </w:r>
      <w:r w:rsidRPr="002E054A">
        <w:t>omstandigheden</w:t>
      </w:r>
      <w:r w:rsidRPr="002E054A">
        <w:rPr>
          <w:spacing w:val="-6"/>
        </w:rPr>
        <w:t xml:space="preserve"> </w:t>
      </w:r>
      <w:r w:rsidRPr="002E054A">
        <w:t>als</w:t>
      </w:r>
      <w:r w:rsidRPr="002E054A">
        <w:rPr>
          <w:spacing w:val="-5"/>
        </w:rPr>
        <w:t xml:space="preserve"> </w:t>
      </w:r>
      <w:r w:rsidRPr="002E054A">
        <w:t>bedoeld</w:t>
      </w:r>
      <w:r w:rsidRPr="002E054A">
        <w:rPr>
          <w:spacing w:val="-4"/>
        </w:rPr>
        <w:t xml:space="preserve"> </w:t>
      </w:r>
      <w:r w:rsidRPr="002E054A">
        <w:t>in</w:t>
      </w:r>
      <w:r w:rsidRPr="002E054A">
        <w:rPr>
          <w:spacing w:val="-4"/>
        </w:rPr>
        <w:t xml:space="preserve"> </w:t>
      </w:r>
      <w:r w:rsidRPr="002E054A">
        <w:t>het</w:t>
      </w:r>
      <w:r w:rsidRPr="002E054A">
        <w:rPr>
          <w:spacing w:val="-1"/>
        </w:rPr>
        <w:t xml:space="preserve"> </w:t>
      </w:r>
      <w:r w:rsidRPr="002E054A">
        <w:t>tweede</w:t>
      </w:r>
      <w:r w:rsidRPr="002E054A">
        <w:rPr>
          <w:spacing w:val="-4"/>
        </w:rPr>
        <w:t xml:space="preserve"> </w:t>
      </w:r>
      <w:r w:rsidRPr="002E054A">
        <w:t>lid.</w:t>
      </w:r>
    </w:p>
    <w:p w14:paraId="0674E116" w14:textId="77777777" w:rsidR="002E2264" w:rsidRPr="002E054A" w:rsidRDefault="00DB221A" w:rsidP="00EA2FD9">
      <w:pPr>
        <w:pStyle w:val="Lijstalinea"/>
        <w:numPr>
          <w:ilvl w:val="0"/>
          <w:numId w:val="10"/>
        </w:numPr>
      </w:pPr>
      <w:r w:rsidRPr="002E054A">
        <w:t>In geval van ontbinding van de overeenkomst heeft de opdrachtnemer geen recht op enige schadevergoeding.</w:t>
      </w:r>
    </w:p>
    <w:p w14:paraId="4CEBC10A" w14:textId="77777777" w:rsidR="002E2264" w:rsidRPr="002E054A" w:rsidRDefault="00DB221A" w:rsidP="00EA2FD9">
      <w:pPr>
        <w:pStyle w:val="Lijstalinea"/>
        <w:numPr>
          <w:ilvl w:val="0"/>
          <w:numId w:val="10"/>
        </w:numPr>
      </w:pPr>
      <w:r w:rsidRPr="002E054A">
        <w:t>In geval van ontbinding heeft de provincie het recht om de reeds door de opdrachtnemer geleverde en door de provincie betaalde prestatie te blijven</w:t>
      </w:r>
      <w:r w:rsidRPr="002E054A">
        <w:rPr>
          <w:spacing w:val="-40"/>
        </w:rPr>
        <w:t xml:space="preserve"> </w:t>
      </w:r>
      <w:r w:rsidRPr="002E054A">
        <w:t>gebruiken.</w:t>
      </w:r>
    </w:p>
    <w:p w14:paraId="0B597161" w14:textId="77777777" w:rsidR="002E2264" w:rsidRPr="002E054A" w:rsidRDefault="00DB221A" w:rsidP="00EA2FD9">
      <w:pPr>
        <w:pStyle w:val="Lijstalinea"/>
        <w:numPr>
          <w:ilvl w:val="0"/>
          <w:numId w:val="10"/>
        </w:numPr>
      </w:pPr>
      <w:r w:rsidRPr="002E054A">
        <w:t>De provincie kan afgifte vorderen van hetgeen reeds op basis van de overeenkomst is ontwikkeld of gerealiseerd en van de gegevens die nodig zijn om een en ander te kunnen voltooien en gebruiken,</w:t>
      </w:r>
      <w:r w:rsidRPr="002E054A">
        <w:rPr>
          <w:spacing w:val="-6"/>
        </w:rPr>
        <w:t xml:space="preserve"> </w:t>
      </w:r>
      <w:r w:rsidRPr="002E054A">
        <w:t>tegen</w:t>
      </w:r>
      <w:r w:rsidRPr="002E054A">
        <w:rPr>
          <w:spacing w:val="-6"/>
        </w:rPr>
        <w:t xml:space="preserve"> </w:t>
      </w:r>
      <w:r w:rsidRPr="002E054A">
        <w:t>betaling</w:t>
      </w:r>
      <w:r w:rsidRPr="002E054A">
        <w:rPr>
          <w:spacing w:val="-4"/>
        </w:rPr>
        <w:t xml:space="preserve"> </w:t>
      </w:r>
      <w:r w:rsidRPr="002E054A">
        <w:t>van</w:t>
      </w:r>
      <w:r w:rsidRPr="002E054A">
        <w:rPr>
          <w:spacing w:val="-6"/>
        </w:rPr>
        <w:t xml:space="preserve"> </w:t>
      </w:r>
      <w:r w:rsidRPr="002E054A">
        <w:t>een</w:t>
      </w:r>
      <w:r w:rsidRPr="002E054A">
        <w:rPr>
          <w:spacing w:val="-6"/>
        </w:rPr>
        <w:t xml:space="preserve"> </w:t>
      </w:r>
      <w:r w:rsidRPr="002E054A">
        <w:t>corresponderend</w:t>
      </w:r>
      <w:r w:rsidRPr="002E054A">
        <w:rPr>
          <w:spacing w:val="-4"/>
        </w:rPr>
        <w:t xml:space="preserve"> </w:t>
      </w:r>
      <w:r w:rsidRPr="002E054A">
        <w:t>deel</w:t>
      </w:r>
      <w:r w:rsidRPr="002E054A">
        <w:rPr>
          <w:spacing w:val="-4"/>
        </w:rPr>
        <w:t xml:space="preserve"> </w:t>
      </w:r>
      <w:r w:rsidRPr="002E054A">
        <w:t>van</w:t>
      </w:r>
      <w:r w:rsidRPr="002E054A">
        <w:rPr>
          <w:spacing w:val="-6"/>
        </w:rPr>
        <w:t xml:space="preserve"> </w:t>
      </w:r>
      <w:r w:rsidRPr="002E054A">
        <w:t>de</w:t>
      </w:r>
      <w:r w:rsidRPr="002E054A">
        <w:rPr>
          <w:spacing w:val="-6"/>
        </w:rPr>
        <w:t xml:space="preserve"> </w:t>
      </w:r>
      <w:r w:rsidRPr="002E054A">
        <w:t>overeengekomen</w:t>
      </w:r>
      <w:r w:rsidRPr="002E054A">
        <w:rPr>
          <w:spacing w:val="-6"/>
        </w:rPr>
        <w:t xml:space="preserve"> </w:t>
      </w:r>
      <w:r w:rsidRPr="002E054A">
        <w:t>tegenprestatie.</w:t>
      </w:r>
    </w:p>
    <w:p w14:paraId="015F5A6D" w14:textId="77777777" w:rsidR="002E2264" w:rsidRPr="002E054A" w:rsidRDefault="00DB221A" w:rsidP="00EA2FD9">
      <w:pPr>
        <w:pStyle w:val="Lijstalinea"/>
        <w:numPr>
          <w:ilvl w:val="0"/>
          <w:numId w:val="10"/>
        </w:numPr>
      </w:pPr>
      <w:r w:rsidRPr="002E054A">
        <w:t>Partijen kunnen overeenkomen dat de opdrachtnemer de prestatie zodanig afrondt, dat deze voldoet</w:t>
      </w:r>
      <w:r w:rsidRPr="002E054A">
        <w:rPr>
          <w:spacing w:val="-5"/>
        </w:rPr>
        <w:t xml:space="preserve"> </w:t>
      </w:r>
      <w:r w:rsidRPr="002E054A">
        <w:t>aan</w:t>
      </w:r>
      <w:r w:rsidRPr="002E054A">
        <w:rPr>
          <w:spacing w:val="-5"/>
        </w:rPr>
        <w:t xml:space="preserve"> </w:t>
      </w:r>
      <w:r w:rsidRPr="002E054A">
        <w:t>hetgeen</w:t>
      </w:r>
      <w:r w:rsidRPr="002E054A">
        <w:rPr>
          <w:spacing w:val="-3"/>
        </w:rPr>
        <w:t xml:space="preserve"> </w:t>
      </w:r>
      <w:r w:rsidRPr="002E054A">
        <w:t>is</w:t>
      </w:r>
      <w:r w:rsidRPr="002E054A">
        <w:rPr>
          <w:spacing w:val="-4"/>
        </w:rPr>
        <w:t xml:space="preserve"> </w:t>
      </w:r>
      <w:r w:rsidRPr="002E054A">
        <w:t>overeengekomen</w:t>
      </w:r>
      <w:r w:rsidRPr="002E054A">
        <w:rPr>
          <w:spacing w:val="-5"/>
        </w:rPr>
        <w:t xml:space="preserve"> </w:t>
      </w:r>
      <w:r w:rsidRPr="002E054A">
        <w:t>dan</w:t>
      </w:r>
      <w:r w:rsidRPr="002E054A">
        <w:rPr>
          <w:spacing w:val="-3"/>
        </w:rPr>
        <w:t xml:space="preserve"> </w:t>
      </w:r>
      <w:r w:rsidRPr="002E054A">
        <w:t>wel</w:t>
      </w:r>
      <w:r w:rsidRPr="002E054A">
        <w:rPr>
          <w:spacing w:val="-3"/>
        </w:rPr>
        <w:t xml:space="preserve"> </w:t>
      </w:r>
      <w:r w:rsidRPr="002E054A">
        <w:t>dat</w:t>
      </w:r>
      <w:r w:rsidRPr="002E054A">
        <w:rPr>
          <w:spacing w:val="-3"/>
        </w:rPr>
        <w:t xml:space="preserve"> </w:t>
      </w:r>
      <w:r w:rsidRPr="002E054A">
        <w:t>deze</w:t>
      </w:r>
      <w:r w:rsidRPr="002E054A">
        <w:rPr>
          <w:spacing w:val="-5"/>
        </w:rPr>
        <w:t xml:space="preserve"> </w:t>
      </w:r>
      <w:r w:rsidRPr="002E054A">
        <w:t>door</w:t>
      </w:r>
      <w:r w:rsidRPr="002E054A">
        <w:rPr>
          <w:spacing w:val="-4"/>
        </w:rPr>
        <w:t xml:space="preserve"> </w:t>
      </w:r>
      <w:r w:rsidRPr="002E054A">
        <w:t>een</w:t>
      </w:r>
      <w:r w:rsidRPr="002E054A">
        <w:rPr>
          <w:spacing w:val="-5"/>
        </w:rPr>
        <w:t xml:space="preserve"> </w:t>
      </w:r>
      <w:r w:rsidRPr="002E054A">
        <w:t>ander</w:t>
      </w:r>
      <w:r w:rsidRPr="002E054A">
        <w:rPr>
          <w:spacing w:val="-4"/>
        </w:rPr>
        <w:t xml:space="preserve"> </w:t>
      </w:r>
      <w:r w:rsidRPr="002E054A">
        <w:t>kan</w:t>
      </w:r>
      <w:r w:rsidRPr="002E054A">
        <w:rPr>
          <w:spacing w:val="-3"/>
        </w:rPr>
        <w:t xml:space="preserve"> </w:t>
      </w:r>
      <w:r w:rsidRPr="002E054A">
        <w:t>worden</w:t>
      </w:r>
      <w:r w:rsidRPr="002E054A">
        <w:rPr>
          <w:spacing w:val="-3"/>
        </w:rPr>
        <w:t xml:space="preserve"> </w:t>
      </w:r>
      <w:r w:rsidRPr="002E054A">
        <w:t>voltooid.</w:t>
      </w:r>
    </w:p>
    <w:p w14:paraId="421CC650" w14:textId="77777777" w:rsidR="002E2264" w:rsidRPr="002E054A" w:rsidRDefault="002E2264" w:rsidP="00EA2FD9">
      <w:pPr>
        <w:pStyle w:val="Plattetekst"/>
      </w:pPr>
    </w:p>
    <w:p w14:paraId="64F0C62D" w14:textId="77777777" w:rsidR="002E2264" w:rsidRPr="002E054A" w:rsidRDefault="00DB221A" w:rsidP="00EA2FD9">
      <w:pPr>
        <w:pStyle w:val="Kop2"/>
      </w:pPr>
      <w:bookmarkStart w:id="23" w:name="Artikel_11_Prijzen_en_tarieven"/>
      <w:bookmarkStart w:id="24" w:name="_Toc517259023"/>
      <w:bookmarkEnd w:id="23"/>
      <w:r w:rsidRPr="002E054A">
        <w:t>Artikel 11 Prijzen en tarieven</w:t>
      </w:r>
      <w:bookmarkEnd w:id="24"/>
    </w:p>
    <w:p w14:paraId="03EF8CDC" w14:textId="77777777" w:rsidR="002E2264" w:rsidRPr="002E054A" w:rsidRDefault="00DB221A" w:rsidP="00EA2FD9">
      <w:pPr>
        <w:pStyle w:val="Lijstalinea"/>
        <w:numPr>
          <w:ilvl w:val="0"/>
          <w:numId w:val="9"/>
        </w:numPr>
      </w:pPr>
      <w:r w:rsidRPr="002E054A">
        <w:t>Prijzen en tarieven zijn vast voor de duur van de overeenkomst en in euro’s en omvatten alle belastingen, maar exclusief BTW en betreffen de overeengekomen prestatie, alsmede alle overige kosten, zoals die van training of inwerking van personeel, reis- en verblijf- en voorrijkosten, administratiekosten en de kosten van de</w:t>
      </w:r>
      <w:r w:rsidRPr="002E054A">
        <w:rPr>
          <w:spacing w:val="-25"/>
        </w:rPr>
        <w:t xml:space="preserve"> </w:t>
      </w:r>
      <w:r w:rsidRPr="002E054A">
        <w:t>verpakking.</w:t>
      </w:r>
    </w:p>
    <w:p w14:paraId="17FB859A" w14:textId="77777777" w:rsidR="002E2264" w:rsidRPr="002E054A" w:rsidRDefault="00DB221A" w:rsidP="00EA2FD9">
      <w:pPr>
        <w:pStyle w:val="Lijstalinea"/>
        <w:numPr>
          <w:ilvl w:val="0"/>
          <w:numId w:val="9"/>
        </w:numPr>
      </w:pPr>
      <w:r w:rsidRPr="002E054A">
        <w:t>De</w:t>
      </w:r>
      <w:r w:rsidRPr="002E054A">
        <w:rPr>
          <w:spacing w:val="-4"/>
        </w:rPr>
        <w:t xml:space="preserve"> </w:t>
      </w:r>
      <w:r w:rsidRPr="002E054A">
        <w:t>in</w:t>
      </w:r>
      <w:r w:rsidRPr="002E054A">
        <w:rPr>
          <w:spacing w:val="-4"/>
        </w:rPr>
        <w:t xml:space="preserve"> </w:t>
      </w:r>
      <w:r w:rsidRPr="002E054A">
        <w:t>het</w:t>
      </w:r>
      <w:r w:rsidRPr="002E054A">
        <w:rPr>
          <w:spacing w:val="-4"/>
        </w:rPr>
        <w:t xml:space="preserve"> </w:t>
      </w:r>
      <w:r w:rsidRPr="002E054A">
        <w:t>eerste</w:t>
      </w:r>
      <w:r w:rsidRPr="002E054A">
        <w:rPr>
          <w:spacing w:val="-2"/>
        </w:rPr>
        <w:t xml:space="preserve"> </w:t>
      </w:r>
      <w:r w:rsidRPr="002E054A">
        <w:t>lid</w:t>
      </w:r>
      <w:r w:rsidRPr="002E054A">
        <w:rPr>
          <w:spacing w:val="-4"/>
        </w:rPr>
        <w:t xml:space="preserve"> </w:t>
      </w:r>
      <w:r w:rsidRPr="002E054A">
        <w:t>bedoelde</w:t>
      </w:r>
      <w:r w:rsidRPr="002E054A">
        <w:rPr>
          <w:spacing w:val="-4"/>
        </w:rPr>
        <w:t xml:space="preserve"> </w:t>
      </w:r>
      <w:r w:rsidRPr="002E054A">
        <w:t>prijzen</w:t>
      </w:r>
      <w:r w:rsidRPr="002E054A">
        <w:rPr>
          <w:spacing w:val="-2"/>
        </w:rPr>
        <w:t xml:space="preserve"> </w:t>
      </w:r>
      <w:r w:rsidRPr="002E054A">
        <w:t>gelden</w:t>
      </w:r>
      <w:r w:rsidRPr="002E054A">
        <w:rPr>
          <w:spacing w:val="-2"/>
        </w:rPr>
        <w:t xml:space="preserve"> </w:t>
      </w:r>
      <w:r w:rsidRPr="002E054A">
        <w:t>ook</w:t>
      </w:r>
      <w:r w:rsidRPr="002E054A">
        <w:rPr>
          <w:spacing w:val="-1"/>
        </w:rPr>
        <w:t xml:space="preserve"> </w:t>
      </w:r>
      <w:r w:rsidRPr="002E054A">
        <w:t>voor</w:t>
      </w:r>
      <w:r w:rsidRPr="002E054A">
        <w:rPr>
          <w:spacing w:val="-2"/>
        </w:rPr>
        <w:t xml:space="preserve"> </w:t>
      </w:r>
      <w:r w:rsidRPr="002E054A">
        <w:t>meer-</w:t>
      </w:r>
      <w:r w:rsidRPr="002E054A">
        <w:rPr>
          <w:spacing w:val="-3"/>
        </w:rPr>
        <w:t xml:space="preserve"> </w:t>
      </w:r>
      <w:r w:rsidRPr="002E054A">
        <w:t>en</w:t>
      </w:r>
      <w:r w:rsidRPr="002E054A">
        <w:rPr>
          <w:spacing w:val="-7"/>
        </w:rPr>
        <w:t xml:space="preserve"> </w:t>
      </w:r>
      <w:r w:rsidRPr="002E054A">
        <w:t>minderwerk</w:t>
      </w:r>
      <w:r w:rsidRPr="002E054A">
        <w:rPr>
          <w:spacing w:val="-1"/>
        </w:rPr>
        <w:t xml:space="preserve"> </w:t>
      </w:r>
      <w:r w:rsidRPr="002E054A">
        <w:t>als</w:t>
      </w:r>
      <w:r w:rsidRPr="002E054A">
        <w:rPr>
          <w:spacing w:val="-3"/>
        </w:rPr>
        <w:t xml:space="preserve"> </w:t>
      </w:r>
      <w:r w:rsidRPr="002E054A">
        <w:t>bedoeld</w:t>
      </w:r>
      <w:r w:rsidRPr="002E054A">
        <w:rPr>
          <w:spacing w:val="-2"/>
        </w:rPr>
        <w:t xml:space="preserve"> </w:t>
      </w:r>
      <w:r w:rsidRPr="002E054A">
        <w:t>in</w:t>
      </w:r>
      <w:r w:rsidRPr="002E054A">
        <w:rPr>
          <w:spacing w:val="-2"/>
        </w:rPr>
        <w:t xml:space="preserve"> </w:t>
      </w:r>
      <w:r w:rsidRPr="002E054A">
        <w:t>artikel</w:t>
      </w:r>
      <w:r w:rsidRPr="002E054A">
        <w:rPr>
          <w:spacing w:val="-5"/>
        </w:rPr>
        <w:t xml:space="preserve"> </w:t>
      </w:r>
      <w:r w:rsidRPr="002E054A">
        <w:t>3.</w:t>
      </w:r>
    </w:p>
    <w:p w14:paraId="274128D5" w14:textId="77777777" w:rsidR="002E2264" w:rsidRPr="002E054A" w:rsidRDefault="002E2264" w:rsidP="00EA2FD9">
      <w:pPr>
        <w:pStyle w:val="Plattetekst"/>
      </w:pPr>
    </w:p>
    <w:p w14:paraId="09C83C96" w14:textId="77777777" w:rsidR="003E1907" w:rsidRPr="002E054A" w:rsidRDefault="003E1907">
      <w:pPr>
        <w:rPr>
          <w:rFonts w:ascii="Trebuchet MS" w:hAnsi="Trebuchet MS"/>
          <w:b/>
          <w:bCs/>
          <w:sz w:val="20"/>
          <w:szCs w:val="20"/>
          <w:lang w:val="nl-NL"/>
        </w:rPr>
      </w:pPr>
      <w:bookmarkStart w:id="25" w:name="Artikel_12_Betaling"/>
      <w:bookmarkEnd w:id="25"/>
      <w:r w:rsidRPr="002E054A">
        <w:rPr>
          <w:rFonts w:ascii="Trebuchet MS" w:hAnsi="Trebuchet MS"/>
          <w:lang w:val="nl-NL"/>
        </w:rPr>
        <w:br w:type="page"/>
      </w:r>
    </w:p>
    <w:p w14:paraId="61C90BB9" w14:textId="77777777" w:rsidR="002E2264" w:rsidRPr="002E054A" w:rsidRDefault="00DB221A" w:rsidP="00EA2FD9">
      <w:pPr>
        <w:pStyle w:val="Kop2"/>
      </w:pPr>
      <w:bookmarkStart w:id="26" w:name="_Toc517259024"/>
      <w:r w:rsidRPr="002E054A">
        <w:lastRenderedPageBreak/>
        <w:t>Artikel 12 Betaling</w:t>
      </w:r>
      <w:bookmarkEnd w:id="26"/>
    </w:p>
    <w:p w14:paraId="78D3B21D" w14:textId="77777777" w:rsidR="002E2264" w:rsidRPr="002E054A" w:rsidRDefault="00DB221A" w:rsidP="00EA2FD9">
      <w:pPr>
        <w:pStyle w:val="Lijstalinea"/>
        <w:numPr>
          <w:ilvl w:val="0"/>
          <w:numId w:val="8"/>
        </w:numPr>
      </w:pPr>
      <w:r w:rsidRPr="002E054A">
        <w:t>Tenzij factureringsmomenten zijn overeengekomen, zendt de opdrachtnemer niet eerder een factuur aan de provincie dan nadat de prestatie is verricht en</w:t>
      </w:r>
      <w:r w:rsidRPr="002E054A">
        <w:rPr>
          <w:spacing w:val="-39"/>
        </w:rPr>
        <w:t xml:space="preserve"> </w:t>
      </w:r>
      <w:r w:rsidRPr="002E054A">
        <w:t>geaccepteerd.</w:t>
      </w:r>
    </w:p>
    <w:p w14:paraId="6C64F0AD" w14:textId="77777777" w:rsidR="002E2264" w:rsidRPr="002E054A" w:rsidRDefault="00DB221A" w:rsidP="00EA2FD9">
      <w:pPr>
        <w:pStyle w:val="Lijstalinea"/>
        <w:numPr>
          <w:ilvl w:val="0"/>
          <w:numId w:val="8"/>
        </w:numPr>
      </w:pPr>
      <w:r w:rsidRPr="002E054A">
        <w:t>In een factuur is in ieder geval</w:t>
      </w:r>
      <w:r w:rsidRPr="002E054A">
        <w:rPr>
          <w:spacing w:val="-23"/>
        </w:rPr>
        <w:t xml:space="preserve"> </w:t>
      </w:r>
      <w:r w:rsidRPr="002E054A">
        <w:t>opgenomen:</w:t>
      </w:r>
    </w:p>
    <w:p w14:paraId="77721DA5" w14:textId="77777777" w:rsidR="002E2264" w:rsidRPr="002E054A" w:rsidRDefault="00DB221A" w:rsidP="00EA2FD9">
      <w:pPr>
        <w:pStyle w:val="Lijstalinea"/>
        <w:numPr>
          <w:ilvl w:val="1"/>
          <w:numId w:val="8"/>
        </w:numPr>
      </w:pPr>
      <w:r w:rsidRPr="002E054A">
        <w:t>opgave</w:t>
      </w:r>
      <w:r w:rsidRPr="002E054A">
        <w:rPr>
          <w:spacing w:val="-3"/>
        </w:rPr>
        <w:t xml:space="preserve"> </w:t>
      </w:r>
      <w:r w:rsidRPr="002E054A">
        <w:t>van</w:t>
      </w:r>
      <w:r w:rsidRPr="002E054A">
        <w:rPr>
          <w:spacing w:val="-5"/>
        </w:rPr>
        <w:t xml:space="preserve"> </w:t>
      </w:r>
      <w:r w:rsidRPr="002E054A">
        <w:t>het</w:t>
      </w:r>
      <w:r w:rsidRPr="002E054A">
        <w:rPr>
          <w:spacing w:val="-5"/>
        </w:rPr>
        <w:t xml:space="preserve"> </w:t>
      </w:r>
      <w:r w:rsidRPr="002E054A">
        <w:t>aantal</w:t>
      </w:r>
      <w:r w:rsidRPr="002E054A">
        <w:rPr>
          <w:spacing w:val="-3"/>
        </w:rPr>
        <w:t xml:space="preserve"> </w:t>
      </w:r>
      <w:r w:rsidRPr="002E054A">
        <w:t>werkelijk</w:t>
      </w:r>
      <w:r w:rsidRPr="002E054A">
        <w:rPr>
          <w:spacing w:val="-1"/>
        </w:rPr>
        <w:t xml:space="preserve"> </w:t>
      </w:r>
      <w:r w:rsidRPr="002E054A">
        <w:t>en</w:t>
      </w:r>
      <w:r w:rsidRPr="002E054A">
        <w:rPr>
          <w:spacing w:val="-5"/>
        </w:rPr>
        <w:t xml:space="preserve"> </w:t>
      </w:r>
      <w:r w:rsidRPr="002E054A">
        <w:t>noodzakelijk</w:t>
      </w:r>
      <w:r w:rsidRPr="002E054A">
        <w:rPr>
          <w:spacing w:val="-1"/>
        </w:rPr>
        <w:t xml:space="preserve"> </w:t>
      </w:r>
      <w:r w:rsidRPr="002E054A">
        <w:t>bestede</w:t>
      </w:r>
      <w:r w:rsidRPr="002E054A">
        <w:rPr>
          <w:spacing w:val="-5"/>
        </w:rPr>
        <w:t xml:space="preserve"> </w:t>
      </w:r>
      <w:r w:rsidRPr="002E054A">
        <w:t>uren,</w:t>
      </w:r>
      <w:r w:rsidRPr="002E054A">
        <w:rPr>
          <w:spacing w:val="-3"/>
        </w:rPr>
        <w:t xml:space="preserve"> </w:t>
      </w:r>
      <w:r w:rsidRPr="002E054A">
        <w:t>alsmede</w:t>
      </w:r>
      <w:r w:rsidRPr="002E054A">
        <w:rPr>
          <w:spacing w:val="-5"/>
        </w:rPr>
        <w:t xml:space="preserve"> </w:t>
      </w:r>
      <w:r w:rsidRPr="002E054A">
        <w:t>de</w:t>
      </w:r>
      <w:r w:rsidRPr="002E054A">
        <w:rPr>
          <w:spacing w:val="-3"/>
        </w:rPr>
        <w:t xml:space="preserve"> </w:t>
      </w:r>
      <w:r w:rsidRPr="002E054A">
        <w:t>data</w:t>
      </w:r>
      <w:r w:rsidRPr="002E054A">
        <w:rPr>
          <w:spacing w:val="-3"/>
        </w:rPr>
        <w:t xml:space="preserve"> </w:t>
      </w:r>
      <w:r w:rsidRPr="002E054A">
        <w:t>waarop</w:t>
      </w:r>
      <w:r w:rsidRPr="002E054A">
        <w:rPr>
          <w:spacing w:val="-3"/>
        </w:rPr>
        <w:t xml:space="preserve"> </w:t>
      </w:r>
      <w:r w:rsidRPr="002E054A">
        <w:t>een en ander is verricht,</w:t>
      </w:r>
      <w:r w:rsidRPr="002E054A">
        <w:rPr>
          <w:spacing w:val="-16"/>
        </w:rPr>
        <w:t xml:space="preserve"> </w:t>
      </w:r>
      <w:r w:rsidRPr="002E054A">
        <w:t>of</w:t>
      </w:r>
    </w:p>
    <w:p w14:paraId="6FE84C6F" w14:textId="77777777" w:rsidR="002E2264" w:rsidRPr="002E054A" w:rsidRDefault="00DB221A" w:rsidP="00EA2FD9">
      <w:pPr>
        <w:pStyle w:val="Lijstalinea"/>
        <w:numPr>
          <w:ilvl w:val="1"/>
          <w:numId w:val="8"/>
        </w:numPr>
      </w:pPr>
      <w:r w:rsidRPr="002E054A">
        <w:t>een korte omschrijving van de verrichte</w:t>
      </w:r>
      <w:r w:rsidRPr="002E054A">
        <w:rPr>
          <w:spacing w:val="-27"/>
        </w:rPr>
        <w:t xml:space="preserve"> </w:t>
      </w:r>
      <w:r w:rsidRPr="002E054A">
        <w:t>prestatie.</w:t>
      </w:r>
    </w:p>
    <w:p w14:paraId="3DC92427" w14:textId="77777777" w:rsidR="002E2264" w:rsidRPr="002E054A" w:rsidRDefault="00DB221A" w:rsidP="00EA2FD9">
      <w:pPr>
        <w:pStyle w:val="Lijstalinea"/>
        <w:numPr>
          <w:ilvl w:val="0"/>
          <w:numId w:val="8"/>
        </w:numPr>
      </w:pPr>
      <w:r w:rsidRPr="002E054A">
        <w:t>De provincie voldoet binnen dertig dagen na ontvangst en goedkeuring van de desbetreffende factuur de op grond van de overeenkomst verschuldigde bedragen, mits gefactureerd overeenkomstig de factureringsafspraken en na acceptatie van de prestatie en de bijbehorende documentatie.</w:t>
      </w:r>
    </w:p>
    <w:p w14:paraId="687CC04F" w14:textId="77777777" w:rsidR="002E2264" w:rsidRPr="002E054A" w:rsidRDefault="00DB221A" w:rsidP="00EA2FD9">
      <w:pPr>
        <w:pStyle w:val="Lijstalinea"/>
        <w:numPr>
          <w:ilvl w:val="0"/>
          <w:numId w:val="8"/>
        </w:numPr>
      </w:pPr>
      <w:r w:rsidRPr="002E054A">
        <w:t>In geval van te late betaling is de provincie de wettelijke rente</w:t>
      </w:r>
      <w:r w:rsidRPr="002E054A">
        <w:rPr>
          <w:spacing w:val="-39"/>
        </w:rPr>
        <w:t xml:space="preserve"> </w:t>
      </w:r>
      <w:r w:rsidRPr="002E054A">
        <w:t>verschuldigd.</w:t>
      </w:r>
    </w:p>
    <w:p w14:paraId="14EA963B" w14:textId="77777777" w:rsidR="002E2264" w:rsidRPr="002E054A" w:rsidRDefault="00DB221A" w:rsidP="00EA2FD9">
      <w:pPr>
        <w:pStyle w:val="Lijstalinea"/>
        <w:numPr>
          <w:ilvl w:val="0"/>
          <w:numId w:val="8"/>
        </w:numPr>
      </w:pPr>
      <w:r w:rsidRPr="002E054A">
        <w:t>In geval van vooruitbetaling door de provincie verstrekt de opdrachtnemer op eerste verzoek daartoe en voorafgaand aan de eerste vooruitbetaling, op zijn kosten voldoende zekerheid voor (terug)betaling, voor het geval de opdrachtnemer op enigerlei wijze tekort schiet in de nakoming van zijn verplichtingen waarop de vooruitbetaling</w:t>
      </w:r>
      <w:r w:rsidRPr="002E054A">
        <w:rPr>
          <w:spacing w:val="-28"/>
        </w:rPr>
        <w:t xml:space="preserve"> </w:t>
      </w:r>
      <w:r w:rsidRPr="002E054A">
        <w:t>ziet.</w:t>
      </w:r>
    </w:p>
    <w:p w14:paraId="06920EC2" w14:textId="77777777" w:rsidR="002E2264" w:rsidRPr="002E054A" w:rsidRDefault="00DB221A" w:rsidP="00EA2FD9">
      <w:pPr>
        <w:pStyle w:val="Lijstalinea"/>
        <w:numPr>
          <w:ilvl w:val="0"/>
          <w:numId w:val="8"/>
        </w:numPr>
      </w:pPr>
      <w:r w:rsidRPr="002E054A">
        <w:t>De zekerheid wordt verstrekt door middel van een originele verklaring (bankgarantie “op afroep”) van een erkende kredietinstelling ter hoogte van het door de provincie vooruit te betalen of vooruitbetaalde bedrag, vermeerderd met eventuele rente en kosten, een en ander goed te keuren door de</w:t>
      </w:r>
      <w:r w:rsidRPr="002E054A">
        <w:rPr>
          <w:spacing w:val="-12"/>
        </w:rPr>
        <w:t xml:space="preserve"> </w:t>
      </w:r>
      <w:r w:rsidRPr="002E054A">
        <w:t>provincie.</w:t>
      </w:r>
    </w:p>
    <w:p w14:paraId="2C4CDA3B" w14:textId="77777777" w:rsidR="002E2264" w:rsidRPr="002E054A" w:rsidRDefault="00DB221A" w:rsidP="00EA2FD9">
      <w:pPr>
        <w:pStyle w:val="Lijstalinea"/>
        <w:numPr>
          <w:ilvl w:val="0"/>
          <w:numId w:val="8"/>
        </w:numPr>
      </w:pPr>
      <w:r w:rsidRPr="002E054A">
        <w:t>Indien</w:t>
      </w:r>
      <w:r w:rsidRPr="002E054A">
        <w:rPr>
          <w:spacing w:val="-4"/>
        </w:rPr>
        <w:t xml:space="preserve"> </w:t>
      </w:r>
      <w:r w:rsidRPr="002E054A">
        <w:t>is</w:t>
      </w:r>
      <w:r w:rsidRPr="002E054A">
        <w:rPr>
          <w:spacing w:val="-5"/>
        </w:rPr>
        <w:t xml:space="preserve"> </w:t>
      </w:r>
      <w:r w:rsidRPr="002E054A">
        <w:t>overeengekomen</w:t>
      </w:r>
      <w:r w:rsidRPr="002E054A">
        <w:rPr>
          <w:spacing w:val="-6"/>
        </w:rPr>
        <w:t xml:space="preserve"> </w:t>
      </w:r>
      <w:r w:rsidRPr="002E054A">
        <w:t>dat</w:t>
      </w:r>
      <w:r w:rsidRPr="002E054A">
        <w:rPr>
          <w:spacing w:val="-6"/>
        </w:rPr>
        <w:t xml:space="preserve"> </w:t>
      </w:r>
      <w:r w:rsidRPr="002E054A">
        <w:t>betaling</w:t>
      </w:r>
      <w:r w:rsidRPr="002E054A">
        <w:rPr>
          <w:spacing w:val="-4"/>
        </w:rPr>
        <w:t xml:space="preserve"> </w:t>
      </w:r>
      <w:r w:rsidRPr="002E054A">
        <w:t>volgens</w:t>
      </w:r>
      <w:r w:rsidRPr="002E054A">
        <w:rPr>
          <w:spacing w:val="-5"/>
        </w:rPr>
        <w:t xml:space="preserve"> </w:t>
      </w:r>
      <w:r w:rsidRPr="002E054A">
        <w:t>nacalculatie</w:t>
      </w:r>
      <w:r w:rsidRPr="002E054A">
        <w:rPr>
          <w:spacing w:val="-4"/>
        </w:rPr>
        <w:t xml:space="preserve"> </w:t>
      </w:r>
      <w:r w:rsidRPr="002E054A">
        <w:t>plaatsvindt,</w:t>
      </w:r>
      <w:r w:rsidRPr="002E054A">
        <w:rPr>
          <w:spacing w:val="-6"/>
        </w:rPr>
        <w:t xml:space="preserve"> </w:t>
      </w:r>
      <w:r w:rsidRPr="002E054A">
        <w:t>specificeert</w:t>
      </w:r>
      <w:r w:rsidRPr="002E054A">
        <w:rPr>
          <w:spacing w:val="-6"/>
        </w:rPr>
        <w:t xml:space="preserve"> </w:t>
      </w:r>
      <w:r w:rsidRPr="002E054A">
        <w:t>de opdrachtnemer de factuur zoals</w:t>
      </w:r>
      <w:r w:rsidRPr="002E054A">
        <w:rPr>
          <w:spacing w:val="-25"/>
        </w:rPr>
        <w:t xml:space="preserve"> </w:t>
      </w:r>
      <w:r w:rsidRPr="002E054A">
        <w:t>overeengekomen.</w:t>
      </w:r>
    </w:p>
    <w:p w14:paraId="1B5CD44A" w14:textId="77777777" w:rsidR="002E2264" w:rsidRPr="002E054A" w:rsidRDefault="00DB221A" w:rsidP="00EA2FD9">
      <w:pPr>
        <w:pStyle w:val="Lijstalinea"/>
        <w:numPr>
          <w:ilvl w:val="0"/>
          <w:numId w:val="8"/>
        </w:numPr>
      </w:pPr>
      <w:r w:rsidRPr="002E054A">
        <w:t>Betaling door de provincie houdt op geen enkele wijze afstand van enig recht</w:t>
      </w:r>
      <w:r w:rsidRPr="002E054A">
        <w:rPr>
          <w:spacing w:val="-39"/>
        </w:rPr>
        <w:t xml:space="preserve"> </w:t>
      </w:r>
      <w:r w:rsidRPr="002E054A">
        <w:t>in.</w:t>
      </w:r>
    </w:p>
    <w:p w14:paraId="5348DFF7" w14:textId="77777777" w:rsidR="002E2264" w:rsidRPr="002E054A" w:rsidRDefault="00DB221A" w:rsidP="00EA2FD9">
      <w:pPr>
        <w:pStyle w:val="Lijstalinea"/>
        <w:numPr>
          <w:ilvl w:val="0"/>
          <w:numId w:val="8"/>
        </w:numPr>
      </w:pPr>
      <w:r w:rsidRPr="002E054A">
        <w:t>Het</w:t>
      </w:r>
      <w:r w:rsidRPr="002E054A">
        <w:rPr>
          <w:spacing w:val="-5"/>
        </w:rPr>
        <w:t xml:space="preserve"> </w:t>
      </w:r>
      <w:r w:rsidRPr="002E054A">
        <w:t>is</w:t>
      </w:r>
      <w:r w:rsidRPr="002E054A">
        <w:rPr>
          <w:spacing w:val="-1"/>
        </w:rPr>
        <w:t xml:space="preserve"> </w:t>
      </w:r>
      <w:r w:rsidRPr="002E054A">
        <w:t>de</w:t>
      </w:r>
      <w:r w:rsidRPr="002E054A">
        <w:rPr>
          <w:spacing w:val="-5"/>
        </w:rPr>
        <w:t xml:space="preserve"> </w:t>
      </w:r>
      <w:r w:rsidRPr="002E054A">
        <w:t>opdrachtnemer</w:t>
      </w:r>
      <w:r w:rsidRPr="002E054A">
        <w:rPr>
          <w:spacing w:val="-4"/>
        </w:rPr>
        <w:t xml:space="preserve"> </w:t>
      </w:r>
      <w:r w:rsidRPr="002E054A">
        <w:t>niet</w:t>
      </w:r>
      <w:r w:rsidRPr="002E054A">
        <w:rPr>
          <w:spacing w:val="-5"/>
        </w:rPr>
        <w:t xml:space="preserve"> </w:t>
      </w:r>
      <w:r w:rsidRPr="002E054A">
        <w:t>toegestaan</w:t>
      </w:r>
      <w:r w:rsidRPr="002E054A">
        <w:rPr>
          <w:spacing w:val="-3"/>
        </w:rPr>
        <w:t xml:space="preserve"> </w:t>
      </w:r>
      <w:r w:rsidRPr="002E054A">
        <w:t>zijn</w:t>
      </w:r>
      <w:r w:rsidRPr="002E054A">
        <w:rPr>
          <w:spacing w:val="-3"/>
        </w:rPr>
        <w:t xml:space="preserve"> </w:t>
      </w:r>
      <w:r w:rsidRPr="002E054A">
        <w:t>prestatie</w:t>
      </w:r>
      <w:r w:rsidRPr="002E054A">
        <w:rPr>
          <w:spacing w:val="-3"/>
        </w:rPr>
        <w:t xml:space="preserve"> </w:t>
      </w:r>
      <w:r w:rsidRPr="002E054A">
        <w:t>te</w:t>
      </w:r>
      <w:r w:rsidRPr="002E054A">
        <w:rPr>
          <w:spacing w:val="-5"/>
        </w:rPr>
        <w:t xml:space="preserve"> </w:t>
      </w:r>
      <w:r w:rsidRPr="002E054A">
        <w:t>verrekenen</w:t>
      </w:r>
      <w:r w:rsidRPr="002E054A">
        <w:rPr>
          <w:spacing w:val="-5"/>
        </w:rPr>
        <w:t xml:space="preserve"> </w:t>
      </w:r>
      <w:r w:rsidRPr="002E054A">
        <w:t>met</w:t>
      </w:r>
      <w:r w:rsidRPr="002E054A">
        <w:rPr>
          <w:spacing w:val="-5"/>
        </w:rPr>
        <w:t xml:space="preserve"> </w:t>
      </w:r>
      <w:r w:rsidRPr="002E054A">
        <w:t>een</w:t>
      </w:r>
      <w:r w:rsidRPr="002E054A">
        <w:rPr>
          <w:spacing w:val="-3"/>
        </w:rPr>
        <w:t xml:space="preserve"> </w:t>
      </w:r>
      <w:r w:rsidRPr="002E054A">
        <w:t>vordering</w:t>
      </w:r>
      <w:r w:rsidRPr="002E054A">
        <w:rPr>
          <w:spacing w:val="-3"/>
        </w:rPr>
        <w:t xml:space="preserve"> </w:t>
      </w:r>
      <w:r w:rsidRPr="002E054A">
        <w:t>op</w:t>
      </w:r>
      <w:r w:rsidRPr="002E054A">
        <w:rPr>
          <w:spacing w:val="-3"/>
        </w:rPr>
        <w:t xml:space="preserve"> </w:t>
      </w:r>
      <w:r w:rsidRPr="002E054A">
        <w:t>de provincie, uit welken hoofde dan ook</w:t>
      </w:r>
      <w:r w:rsidRPr="002E054A">
        <w:rPr>
          <w:spacing w:val="-26"/>
        </w:rPr>
        <w:t xml:space="preserve"> </w:t>
      </w:r>
      <w:r w:rsidRPr="002E054A">
        <w:t>verschuldigd.</w:t>
      </w:r>
    </w:p>
    <w:p w14:paraId="2DC4F2B4" w14:textId="77777777" w:rsidR="002E2264" w:rsidRPr="002E054A" w:rsidRDefault="00DB221A" w:rsidP="00EA2FD9">
      <w:pPr>
        <w:pStyle w:val="Lijstalinea"/>
        <w:numPr>
          <w:ilvl w:val="0"/>
          <w:numId w:val="8"/>
        </w:numPr>
      </w:pPr>
      <w:r w:rsidRPr="002E054A">
        <w:t>De</w:t>
      </w:r>
      <w:r w:rsidRPr="002E054A">
        <w:rPr>
          <w:spacing w:val="-4"/>
        </w:rPr>
        <w:t xml:space="preserve"> </w:t>
      </w:r>
      <w:r w:rsidRPr="002E054A">
        <w:t>provincie</w:t>
      </w:r>
      <w:r w:rsidRPr="002E054A">
        <w:rPr>
          <w:spacing w:val="-2"/>
        </w:rPr>
        <w:t xml:space="preserve"> </w:t>
      </w:r>
      <w:r w:rsidRPr="002E054A">
        <w:t>heeft</w:t>
      </w:r>
      <w:r w:rsidRPr="002E054A">
        <w:rPr>
          <w:spacing w:val="-4"/>
        </w:rPr>
        <w:t xml:space="preserve"> </w:t>
      </w:r>
      <w:r w:rsidRPr="002E054A">
        <w:t>het</w:t>
      </w:r>
      <w:r w:rsidRPr="002E054A">
        <w:rPr>
          <w:spacing w:val="-4"/>
        </w:rPr>
        <w:t xml:space="preserve"> </w:t>
      </w:r>
      <w:r w:rsidRPr="002E054A">
        <w:t>recht</w:t>
      </w:r>
      <w:r w:rsidRPr="002E054A">
        <w:rPr>
          <w:spacing w:val="-2"/>
        </w:rPr>
        <w:t xml:space="preserve"> </w:t>
      </w:r>
      <w:r w:rsidRPr="002E054A">
        <w:t>de</w:t>
      </w:r>
      <w:r w:rsidRPr="002E054A">
        <w:rPr>
          <w:spacing w:val="-1"/>
        </w:rPr>
        <w:t xml:space="preserve"> </w:t>
      </w:r>
      <w:r w:rsidRPr="002E054A">
        <w:t>voldoening</w:t>
      </w:r>
      <w:r w:rsidRPr="002E054A">
        <w:rPr>
          <w:spacing w:val="-1"/>
        </w:rPr>
        <w:t xml:space="preserve"> </w:t>
      </w:r>
      <w:r w:rsidRPr="002E054A">
        <w:t>van</w:t>
      </w:r>
      <w:r w:rsidRPr="002E054A">
        <w:rPr>
          <w:spacing w:val="-4"/>
        </w:rPr>
        <w:t xml:space="preserve"> </w:t>
      </w:r>
      <w:r w:rsidRPr="002E054A">
        <w:t>een</w:t>
      </w:r>
      <w:r w:rsidRPr="002E054A">
        <w:rPr>
          <w:spacing w:val="-4"/>
        </w:rPr>
        <w:t xml:space="preserve"> </w:t>
      </w:r>
      <w:r w:rsidRPr="002E054A">
        <w:t>factuur</w:t>
      </w:r>
      <w:r w:rsidRPr="002E054A">
        <w:rPr>
          <w:spacing w:val="-2"/>
        </w:rPr>
        <w:t xml:space="preserve"> </w:t>
      </w:r>
      <w:r w:rsidRPr="002E054A">
        <w:t>op</w:t>
      </w:r>
      <w:r w:rsidRPr="002E054A">
        <w:rPr>
          <w:spacing w:val="-2"/>
        </w:rPr>
        <w:t xml:space="preserve"> </w:t>
      </w:r>
      <w:r w:rsidRPr="002E054A">
        <w:t>te</w:t>
      </w:r>
      <w:r w:rsidRPr="002E054A">
        <w:rPr>
          <w:spacing w:val="-4"/>
        </w:rPr>
        <w:t xml:space="preserve"> </w:t>
      </w:r>
      <w:r w:rsidRPr="002E054A">
        <w:t>schorten</w:t>
      </w:r>
      <w:r w:rsidRPr="002E054A">
        <w:rPr>
          <w:spacing w:val="-4"/>
        </w:rPr>
        <w:t xml:space="preserve"> </w:t>
      </w:r>
      <w:r w:rsidRPr="002E054A">
        <w:t>in</w:t>
      </w:r>
      <w:r w:rsidRPr="002E054A">
        <w:rPr>
          <w:spacing w:val="-4"/>
        </w:rPr>
        <w:t xml:space="preserve"> </w:t>
      </w:r>
      <w:r w:rsidRPr="002E054A">
        <w:t>het</w:t>
      </w:r>
      <w:r w:rsidRPr="002E054A">
        <w:rPr>
          <w:spacing w:val="-4"/>
        </w:rPr>
        <w:t xml:space="preserve"> </w:t>
      </w:r>
      <w:r w:rsidRPr="002E054A">
        <w:t>geval</w:t>
      </w:r>
      <w:r w:rsidRPr="002E054A">
        <w:rPr>
          <w:spacing w:val="-5"/>
        </w:rPr>
        <w:t xml:space="preserve"> </w:t>
      </w:r>
      <w:r w:rsidRPr="002E054A">
        <w:t>van</w:t>
      </w:r>
      <w:r w:rsidRPr="002E054A">
        <w:rPr>
          <w:spacing w:val="-2"/>
        </w:rPr>
        <w:t xml:space="preserve"> </w:t>
      </w:r>
      <w:r w:rsidRPr="002E054A">
        <w:t>een dreigende vertraging als bedoeld in artikel 7, eerste lid, of een toerekenbare tekortkoming als bedoeld in artikel 8, eerste</w:t>
      </w:r>
      <w:r w:rsidRPr="002E054A">
        <w:rPr>
          <w:spacing w:val="-18"/>
        </w:rPr>
        <w:t xml:space="preserve"> </w:t>
      </w:r>
      <w:r w:rsidRPr="002E054A">
        <w:t>lid.</w:t>
      </w:r>
    </w:p>
    <w:p w14:paraId="779FB369" w14:textId="77777777" w:rsidR="002E2264" w:rsidRPr="002E054A" w:rsidRDefault="00DB221A" w:rsidP="00EA2FD9">
      <w:pPr>
        <w:pStyle w:val="Lijstalinea"/>
        <w:numPr>
          <w:ilvl w:val="0"/>
          <w:numId w:val="8"/>
        </w:numPr>
      </w:pPr>
      <w:r w:rsidRPr="002E054A">
        <w:t>Overschrijding van een betalingstermijn door de provincie of niet-betaling van een factuur op grond</w:t>
      </w:r>
      <w:r w:rsidRPr="002E054A">
        <w:rPr>
          <w:spacing w:val="-3"/>
        </w:rPr>
        <w:t xml:space="preserve"> </w:t>
      </w:r>
      <w:r w:rsidRPr="002E054A">
        <w:t>van</w:t>
      </w:r>
      <w:r w:rsidRPr="002E054A">
        <w:rPr>
          <w:spacing w:val="-5"/>
        </w:rPr>
        <w:t xml:space="preserve"> </w:t>
      </w:r>
      <w:r w:rsidRPr="002E054A">
        <w:t>vermoedelijke</w:t>
      </w:r>
      <w:r w:rsidRPr="002E054A">
        <w:rPr>
          <w:spacing w:val="-5"/>
        </w:rPr>
        <w:t xml:space="preserve"> </w:t>
      </w:r>
      <w:r w:rsidRPr="002E054A">
        <w:t>inhoudelijke</w:t>
      </w:r>
      <w:r w:rsidRPr="002E054A">
        <w:rPr>
          <w:spacing w:val="-5"/>
        </w:rPr>
        <w:t xml:space="preserve"> </w:t>
      </w:r>
      <w:r w:rsidRPr="002E054A">
        <w:t>onjuistheid</w:t>
      </w:r>
      <w:r w:rsidRPr="002E054A">
        <w:rPr>
          <w:spacing w:val="-5"/>
        </w:rPr>
        <w:t xml:space="preserve"> </w:t>
      </w:r>
      <w:r w:rsidRPr="002E054A">
        <w:t>daarvan</w:t>
      </w:r>
      <w:r w:rsidRPr="002E054A">
        <w:rPr>
          <w:spacing w:val="-3"/>
        </w:rPr>
        <w:t xml:space="preserve"> </w:t>
      </w:r>
      <w:r w:rsidRPr="002E054A">
        <w:t>of</w:t>
      </w:r>
      <w:r w:rsidRPr="002E054A">
        <w:rPr>
          <w:spacing w:val="-3"/>
        </w:rPr>
        <w:t xml:space="preserve"> </w:t>
      </w:r>
      <w:r w:rsidRPr="002E054A">
        <w:t>in</w:t>
      </w:r>
      <w:r w:rsidRPr="002E054A">
        <w:rPr>
          <w:spacing w:val="-3"/>
        </w:rPr>
        <w:t xml:space="preserve"> </w:t>
      </w:r>
      <w:r w:rsidRPr="002E054A">
        <w:t>geval</w:t>
      </w:r>
      <w:r w:rsidRPr="002E054A">
        <w:rPr>
          <w:spacing w:val="-3"/>
        </w:rPr>
        <w:t xml:space="preserve"> </w:t>
      </w:r>
      <w:r w:rsidRPr="002E054A">
        <w:t>van</w:t>
      </w:r>
      <w:r w:rsidRPr="002E054A">
        <w:rPr>
          <w:spacing w:val="-5"/>
        </w:rPr>
        <w:t xml:space="preserve"> </w:t>
      </w:r>
      <w:r w:rsidRPr="002E054A">
        <w:t>ondeugdelijkheid</w:t>
      </w:r>
      <w:r w:rsidRPr="002E054A">
        <w:rPr>
          <w:spacing w:val="-5"/>
        </w:rPr>
        <w:t xml:space="preserve"> </w:t>
      </w:r>
      <w:r w:rsidRPr="002E054A">
        <w:t>van</w:t>
      </w:r>
      <w:r w:rsidRPr="002E054A">
        <w:rPr>
          <w:spacing w:val="-3"/>
        </w:rPr>
        <w:t xml:space="preserve"> </w:t>
      </w:r>
      <w:r w:rsidRPr="002E054A">
        <w:t>de prestatie, geeft de opdrachtnemer niet het recht zijn werkzaamheden op te schorten dan wel te beëindigen.</w:t>
      </w:r>
    </w:p>
    <w:p w14:paraId="44B2C30C" w14:textId="77777777" w:rsidR="002E2264" w:rsidRPr="002E054A" w:rsidRDefault="00DB221A" w:rsidP="00EA2FD9">
      <w:pPr>
        <w:pStyle w:val="Lijstalinea"/>
        <w:numPr>
          <w:ilvl w:val="0"/>
          <w:numId w:val="8"/>
        </w:numPr>
      </w:pPr>
      <w:r w:rsidRPr="002E054A">
        <w:t>De provincie kan de factuur door een door haar aan te wijzen accountant als bedoeld in artikel 393, eerste lid, van Boek 2 van het Burgerlijk Wetboek op inhoudelijke juistheid laten controleren. De opdrachtnemer verleent de betrokken accountant inzage in boeken en bescheiden en verstrekt hem alle gegevens en informatie die deze</w:t>
      </w:r>
      <w:r w:rsidRPr="002E054A">
        <w:rPr>
          <w:spacing w:val="-26"/>
        </w:rPr>
        <w:t xml:space="preserve"> </w:t>
      </w:r>
      <w:r w:rsidRPr="002E054A">
        <w:t>verlangt.</w:t>
      </w:r>
    </w:p>
    <w:p w14:paraId="18F17F99" w14:textId="77777777" w:rsidR="002E2264" w:rsidRPr="002E054A" w:rsidRDefault="00DB221A" w:rsidP="00EA2FD9">
      <w:pPr>
        <w:pStyle w:val="Lijstalinea"/>
        <w:numPr>
          <w:ilvl w:val="0"/>
          <w:numId w:val="8"/>
        </w:numPr>
      </w:pPr>
      <w:r w:rsidRPr="002E054A">
        <w:t>De</w:t>
      </w:r>
      <w:r w:rsidRPr="002E054A">
        <w:rPr>
          <w:spacing w:val="-4"/>
        </w:rPr>
        <w:t xml:space="preserve"> </w:t>
      </w:r>
      <w:r w:rsidRPr="002E054A">
        <w:t>controle</w:t>
      </w:r>
      <w:r w:rsidRPr="002E054A">
        <w:rPr>
          <w:spacing w:val="-1"/>
        </w:rPr>
        <w:t xml:space="preserve"> </w:t>
      </w:r>
      <w:r w:rsidRPr="002E054A">
        <w:t>als</w:t>
      </w:r>
      <w:r w:rsidRPr="002E054A">
        <w:rPr>
          <w:spacing w:val="-3"/>
        </w:rPr>
        <w:t xml:space="preserve"> </w:t>
      </w:r>
      <w:r w:rsidRPr="002E054A">
        <w:t>bedoeld</w:t>
      </w:r>
      <w:r w:rsidRPr="002E054A">
        <w:rPr>
          <w:spacing w:val="-4"/>
        </w:rPr>
        <w:t xml:space="preserve"> </w:t>
      </w:r>
      <w:r w:rsidRPr="002E054A">
        <w:t>in</w:t>
      </w:r>
      <w:r w:rsidRPr="002E054A">
        <w:rPr>
          <w:spacing w:val="-2"/>
        </w:rPr>
        <w:t xml:space="preserve"> </w:t>
      </w:r>
      <w:r w:rsidRPr="002E054A">
        <w:t>het</w:t>
      </w:r>
      <w:r w:rsidRPr="002E054A">
        <w:rPr>
          <w:spacing w:val="-4"/>
        </w:rPr>
        <w:t xml:space="preserve"> </w:t>
      </w:r>
      <w:r w:rsidRPr="002E054A">
        <w:t>twaalfde</w:t>
      </w:r>
      <w:r w:rsidRPr="002E054A">
        <w:rPr>
          <w:spacing w:val="-4"/>
        </w:rPr>
        <w:t xml:space="preserve"> </w:t>
      </w:r>
      <w:r w:rsidRPr="002E054A">
        <w:t>lid,</w:t>
      </w:r>
      <w:r w:rsidRPr="002E054A">
        <w:rPr>
          <w:spacing w:val="-1"/>
        </w:rPr>
        <w:t xml:space="preserve"> </w:t>
      </w:r>
      <w:r w:rsidRPr="002E054A">
        <w:t>is</w:t>
      </w:r>
      <w:r w:rsidRPr="002E054A">
        <w:rPr>
          <w:spacing w:val="-3"/>
        </w:rPr>
        <w:t xml:space="preserve"> </w:t>
      </w:r>
      <w:r w:rsidRPr="002E054A">
        <w:t>vertrouwelijk en</w:t>
      </w:r>
      <w:r w:rsidRPr="002E054A">
        <w:rPr>
          <w:spacing w:val="-4"/>
        </w:rPr>
        <w:t xml:space="preserve"> </w:t>
      </w:r>
      <w:r w:rsidRPr="002E054A">
        <w:t>strekt</w:t>
      </w:r>
      <w:r w:rsidRPr="002E054A">
        <w:rPr>
          <w:spacing w:val="-4"/>
        </w:rPr>
        <w:t xml:space="preserve"> </w:t>
      </w:r>
      <w:r w:rsidRPr="002E054A">
        <w:t>zich</w:t>
      </w:r>
      <w:r w:rsidRPr="002E054A">
        <w:rPr>
          <w:spacing w:val="-4"/>
        </w:rPr>
        <w:t xml:space="preserve"> </w:t>
      </w:r>
      <w:r w:rsidRPr="002E054A">
        <w:t>niet</w:t>
      </w:r>
      <w:r w:rsidRPr="002E054A">
        <w:rPr>
          <w:spacing w:val="-2"/>
        </w:rPr>
        <w:t xml:space="preserve"> </w:t>
      </w:r>
      <w:r w:rsidRPr="002E054A">
        <w:t>verder</w:t>
      </w:r>
      <w:r w:rsidRPr="002E054A">
        <w:rPr>
          <w:spacing w:val="-3"/>
        </w:rPr>
        <w:t xml:space="preserve"> </w:t>
      </w:r>
      <w:r w:rsidRPr="002E054A">
        <w:t>uit</w:t>
      </w:r>
      <w:r w:rsidRPr="002E054A">
        <w:rPr>
          <w:spacing w:val="-2"/>
        </w:rPr>
        <w:t xml:space="preserve"> </w:t>
      </w:r>
      <w:r w:rsidRPr="002E054A">
        <w:t>dan</w:t>
      </w:r>
      <w:r w:rsidRPr="002E054A">
        <w:rPr>
          <w:spacing w:val="-2"/>
        </w:rPr>
        <w:t xml:space="preserve"> </w:t>
      </w:r>
      <w:r w:rsidRPr="002E054A">
        <w:t>voor het verifiëren van de facturen is</w:t>
      </w:r>
      <w:r w:rsidRPr="002E054A">
        <w:rPr>
          <w:spacing w:val="-20"/>
        </w:rPr>
        <w:t xml:space="preserve"> </w:t>
      </w:r>
      <w:r w:rsidRPr="002E054A">
        <w:t>vereist.</w:t>
      </w:r>
    </w:p>
    <w:p w14:paraId="03B8DB11" w14:textId="77777777" w:rsidR="002E2264" w:rsidRPr="002E054A" w:rsidRDefault="00DB221A" w:rsidP="00EA2FD9">
      <w:pPr>
        <w:pStyle w:val="Lijstalinea"/>
        <w:numPr>
          <w:ilvl w:val="0"/>
          <w:numId w:val="8"/>
        </w:numPr>
      </w:pPr>
      <w:r w:rsidRPr="002E054A">
        <w:t>De accountant brengt zijn rapportage zo spoedig mogelijk aan partijen</w:t>
      </w:r>
      <w:r w:rsidRPr="002E054A">
        <w:rPr>
          <w:spacing w:val="-36"/>
        </w:rPr>
        <w:t xml:space="preserve"> </w:t>
      </w:r>
      <w:r w:rsidRPr="002E054A">
        <w:t>uit.</w:t>
      </w:r>
    </w:p>
    <w:p w14:paraId="65B8BD6B" w14:textId="77777777" w:rsidR="002E2264" w:rsidRPr="002E054A" w:rsidRDefault="00DB221A" w:rsidP="00EA2FD9">
      <w:pPr>
        <w:pStyle w:val="Lijstalinea"/>
        <w:numPr>
          <w:ilvl w:val="0"/>
          <w:numId w:val="8"/>
        </w:numPr>
      </w:pPr>
      <w:r w:rsidRPr="002E054A">
        <w:t>De kosten van het accountantsonderzoek als bedoeld in de vorige leden, komen voor rekening van de provincie, tenzij uit het onderzoek van de accountant blijkt dat de factuur niet juist dan wel onvolledig is, in welk geval bedoelde kosten voor rekening van de opdrachtnemer</w:t>
      </w:r>
      <w:r w:rsidRPr="002E054A">
        <w:rPr>
          <w:spacing w:val="-35"/>
        </w:rPr>
        <w:t xml:space="preserve"> </w:t>
      </w:r>
      <w:r w:rsidRPr="002E054A">
        <w:t>komen.</w:t>
      </w:r>
    </w:p>
    <w:p w14:paraId="7B478C15" w14:textId="77777777" w:rsidR="00A1594B" w:rsidRPr="002E054A" w:rsidRDefault="00A1594B">
      <w:pPr>
        <w:rPr>
          <w:rFonts w:ascii="Trebuchet MS" w:hAnsi="Trebuchet MS"/>
          <w:sz w:val="20"/>
          <w:szCs w:val="20"/>
          <w:lang w:val="nl-NL"/>
        </w:rPr>
      </w:pPr>
      <w:r w:rsidRPr="002E054A">
        <w:rPr>
          <w:rFonts w:ascii="Trebuchet MS" w:hAnsi="Trebuchet MS"/>
          <w:lang w:val="nl-NL"/>
        </w:rPr>
        <w:br w:type="page"/>
      </w:r>
    </w:p>
    <w:p w14:paraId="02D5F625" w14:textId="77777777" w:rsidR="002E2264" w:rsidRPr="002E054A" w:rsidRDefault="00DB221A" w:rsidP="00EA2FD9">
      <w:pPr>
        <w:pStyle w:val="Kop2"/>
      </w:pPr>
      <w:bookmarkStart w:id="27" w:name="Artikel_13_Zaken_van_de_provincie"/>
      <w:bookmarkStart w:id="28" w:name="_Toc517259025"/>
      <w:bookmarkEnd w:id="27"/>
      <w:r w:rsidRPr="002E054A">
        <w:lastRenderedPageBreak/>
        <w:t>Artikel 13 Zaken van de provincie</w:t>
      </w:r>
      <w:bookmarkEnd w:id="28"/>
    </w:p>
    <w:p w14:paraId="6550AE4C" w14:textId="77777777" w:rsidR="002E2264" w:rsidRPr="002E054A" w:rsidRDefault="00DB221A" w:rsidP="00EA2FD9">
      <w:pPr>
        <w:pStyle w:val="Lijstalinea"/>
        <w:numPr>
          <w:ilvl w:val="0"/>
          <w:numId w:val="7"/>
        </w:numPr>
      </w:pPr>
      <w:r w:rsidRPr="002E054A">
        <w:t>In het geval de provincie aan de opdrachtnemer zaken, zoals grondstoffen, hulpstoffen, gereedschappen, tekeningen, specificaties en software, ter beschikking heeft gesteld ten behoeve van de uitvoering van de overeenkomst, blijven deze zaken eigendom van de provincie. Aan de terbeschikkingstelling kunnen voorwaarden worden</w:t>
      </w:r>
      <w:r w:rsidRPr="002E054A">
        <w:rPr>
          <w:spacing w:val="-37"/>
        </w:rPr>
        <w:t xml:space="preserve"> </w:t>
      </w:r>
      <w:r w:rsidRPr="002E054A">
        <w:t>verbonden.</w:t>
      </w:r>
    </w:p>
    <w:p w14:paraId="633B970A" w14:textId="77777777" w:rsidR="002E2264" w:rsidRPr="002E054A" w:rsidRDefault="00DB221A" w:rsidP="00EA2FD9">
      <w:pPr>
        <w:pStyle w:val="Lijstalinea"/>
        <w:numPr>
          <w:ilvl w:val="0"/>
          <w:numId w:val="7"/>
        </w:numPr>
      </w:pPr>
      <w:r w:rsidRPr="002E054A">
        <w:t>De opdrachtnemer bewaart de ter beschikking gestelde zaken afgescheiden van soortgelijke zaken welke behoren aan hemzelf of aan</w:t>
      </w:r>
      <w:r w:rsidRPr="002E054A">
        <w:rPr>
          <w:spacing w:val="-29"/>
        </w:rPr>
        <w:t xml:space="preserve"> </w:t>
      </w:r>
      <w:r w:rsidRPr="002E054A">
        <w:t>derden.</w:t>
      </w:r>
    </w:p>
    <w:p w14:paraId="001E4E07" w14:textId="77777777" w:rsidR="002E2264" w:rsidRPr="002E054A" w:rsidRDefault="00DB221A" w:rsidP="00EA2FD9">
      <w:pPr>
        <w:pStyle w:val="Lijstalinea"/>
        <w:numPr>
          <w:ilvl w:val="0"/>
          <w:numId w:val="7"/>
        </w:numPr>
      </w:pPr>
      <w:r w:rsidRPr="002E054A">
        <w:t>De</w:t>
      </w:r>
      <w:r w:rsidRPr="002E054A">
        <w:rPr>
          <w:spacing w:val="-4"/>
        </w:rPr>
        <w:t xml:space="preserve"> </w:t>
      </w:r>
      <w:r w:rsidRPr="002E054A">
        <w:t>opdrachtnemer</w:t>
      </w:r>
      <w:r w:rsidRPr="002E054A">
        <w:rPr>
          <w:spacing w:val="-2"/>
        </w:rPr>
        <w:t xml:space="preserve"> </w:t>
      </w:r>
      <w:r w:rsidRPr="002E054A">
        <w:t>zal</w:t>
      </w:r>
      <w:r w:rsidRPr="002E054A">
        <w:rPr>
          <w:spacing w:val="-5"/>
        </w:rPr>
        <w:t xml:space="preserve"> </w:t>
      </w:r>
      <w:r w:rsidRPr="002E054A">
        <w:t>de</w:t>
      </w:r>
      <w:r w:rsidRPr="002E054A">
        <w:rPr>
          <w:spacing w:val="-4"/>
        </w:rPr>
        <w:t xml:space="preserve"> </w:t>
      </w:r>
      <w:r w:rsidRPr="002E054A">
        <w:t>ter</w:t>
      </w:r>
      <w:r w:rsidRPr="002E054A">
        <w:rPr>
          <w:spacing w:val="-3"/>
        </w:rPr>
        <w:t xml:space="preserve"> </w:t>
      </w:r>
      <w:r w:rsidRPr="002E054A">
        <w:t>beschikking</w:t>
      </w:r>
      <w:r w:rsidRPr="002E054A">
        <w:rPr>
          <w:spacing w:val="-4"/>
        </w:rPr>
        <w:t xml:space="preserve"> </w:t>
      </w:r>
      <w:r w:rsidRPr="002E054A">
        <w:t>gestelde</w:t>
      </w:r>
      <w:r w:rsidRPr="002E054A">
        <w:rPr>
          <w:spacing w:val="-2"/>
        </w:rPr>
        <w:t xml:space="preserve"> </w:t>
      </w:r>
      <w:r w:rsidRPr="002E054A">
        <w:t>zaken</w:t>
      </w:r>
      <w:r w:rsidRPr="002E054A">
        <w:rPr>
          <w:spacing w:val="-7"/>
        </w:rPr>
        <w:t xml:space="preserve"> </w:t>
      </w:r>
      <w:r w:rsidRPr="002E054A">
        <w:t>merken</w:t>
      </w:r>
      <w:r w:rsidRPr="002E054A">
        <w:rPr>
          <w:spacing w:val="-4"/>
        </w:rPr>
        <w:t xml:space="preserve"> </w:t>
      </w:r>
      <w:r w:rsidRPr="002E054A">
        <w:t>als</w:t>
      </w:r>
      <w:r w:rsidRPr="002E054A">
        <w:rPr>
          <w:spacing w:val="-3"/>
        </w:rPr>
        <w:t xml:space="preserve"> </w:t>
      </w:r>
      <w:r w:rsidRPr="002E054A">
        <w:t>eigendom</w:t>
      </w:r>
      <w:r w:rsidRPr="002E054A">
        <w:rPr>
          <w:spacing w:val="-1"/>
        </w:rPr>
        <w:t xml:space="preserve"> </w:t>
      </w:r>
      <w:r w:rsidRPr="002E054A">
        <w:t>van</w:t>
      </w:r>
      <w:r w:rsidRPr="002E054A">
        <w:rPr>
          <w:spacing w:val="-4"/>
        </w:rPr>
        <w:t xml:space="preserve"> </w:t>
      </w:r>
      <w:r w:rsidRPr="002E054A">
        <w:t>de</w:t>
      </w:r>
      <w:r w:rsidRPr="002E054A">
        <w:rPr>
          <w:spacing w:val="-4"/>
        </w:rPr>
        <w:t xml:space="preserve"> </w:t>
      </w:r>
      <w:r w:rsidRPr="002E054A">
        <w:t>provincie.</w:t>
      </w:r>
    </w:p>
    <w:p w14:paraId="25A40B88" w14:textId="77777777" w:rsidR="002E2264" w:rsidRPr="002E054A" w:rsidRDefault="00DB221A" w:rsidP="00EA2FD9">
      <w:pPr>
        <w:pStyle w:val="Lijstalinea"/>
        <w:numPr>
          <w:ilvl w:val="0"/>
          <w:numId w:val="7"/>
        </w:numPr>
      </w:pPr>
      <w:r w:rsidRPr="002E054A">
        <w:t>De opdrachtnemer retourneert al hetgeen hij in het kader van de uitvoering van de overeenkomst van de provincie onder zich heeft, binnen veertien dagen nadat de overeenkomst is uitgevoerd zonder kosten aan de</w:t>
      </w:r>
      <w:r w:rsidRPr="002E054A">
        <w:rPr>
          <w:spacing w:val="-18"/>
        </w:rPr>
        <w:t xml:space="preserve"> </w:t>
      </w:r>
      <w:r w:rsidRPr="002E054A">
        <w:t>provincie.</w:t>
      </w:r>
    </w:p>
    <w:p w14:paraId="215B2199" w14:textId="77777777" w:rsidR="002E2264" w:rsidRPr="002E054A" w:rsidRDefault="00DB221A" w:rsidP="00EA2FD9">
      <w:pPr>
        <w:pStyle w:val="Lijstalinea"/>
        <w:numPr>
          <w:ilvl w:val="0"/>
          <w:numId w:val="7"/>
        </w:numPr>
      </w:pPr>
      <w:r w:rsidRPr="002E054A">
        <w:t>Het is de opdrachtnemer niet toegestaan een kopie van de in het eerste lid bedoelde zaken te bewaren</w:t>
      </w:r>
      <w:r w:rsidRPr="002E054A">
        <w:rPr>
          <w:spacing w:val="-6"/>
        </w:rPr>
        <w:t xml:space="preserve"> </w:t>
      </w:r>
      <w:r w:rsidRPr="002E054A">
        <w:t>of</w:t>
      </w:r>
      <w:r w:rsidRPr="002E054A">
        <w:rPr>
          <w:spacing w:val="-4"/>
        </w:rPr>
        <w:t xml:space="preserve"> </w:t>
      </w:r>
      <w:r w:rsidRPr="002E054A">
        <w:t>te</w:t>
      </w:r>
      <w:r w:rsidRPr="002E054A">
        <w:rPr>
          <w:spacing w:val="-4"/>
        </w:rPr>
        <w:t xml:space="preserve"> </w:t>
      </w:r>
      <w:r w:rsidRPr="002E054A">
        <w:t>gebruiken,</w:t>
      </w:r>
      <w:r w:rsidRPr="002E054A">
        <w:rPr>
          <w:spacing w:val="-6"/>
        </w:rPr>
        <w:t xml:space="preserve"> </w:t>
      </w:r>
      <w:r w:rsidRPr="002E054A">
        <w:t>anders</w:t>
      </w:r>
      <w:r w:rsidRPr="002E054A">
        <w:rPr>
          <w:spacing w:val="-5"/>
        </w:rPr>
        <w:t xml:space="preserve"> </w:t>
      </w:r>
      <w:r w:rsidRPr="002E054A">
        <w:t>dan</w:t>
      </w:r>
      <w:r w:rsidRPr="002E054A">
        <w:rPr>
          <w:spacing w:val="-6"/>
        </w:rPr>
        <w:t xml:space="preserve"> </w:t>
      </w:r>
      <w:r w:rsidRPr="002E054A">
        <w:t>in</w:t>
      </w:r>
      <w:r w:rsidRPr="002E054A">
        <w:rPr>
          <w:spacing w:val="-6"/>
        </w:rPr>
        <w:t xml:space="preserve"> </w:t>
      </w:r>
      <w:r w:rsidRPr="002E054A">
        <w:t>het</w:t>
      </w:r>
      <w:r w:rsidRPr="002E054A">
        <w:rPr>
          <w:spacing w:val="-6"/>
        </w:rPr>
        <w:t xml:space="preserve"> </w:t>
      </w:r>
      <w:r w:rsidRPr="002E054A">
        <w:t>kader</w:t>
      </w:r>
      <w:r w:rsidRPr="002E054A">
        <w:rPr>
          <w:spacing w:val="-5"/>
        </w:rPr>
        <w:t xml:space="preserve"> </w:t>
      </w:r>
      <w:r w:rsidRPr="002E054A">
        <w:t>van</w:t>
      </w:r>
      <w:r w:rsidRPr="002E054A">
        <w:rPr>
          <w:spacing w:val="-4"/>
        </w:rPr>
        <w:t xml:space="preserve"> </w:t>
      </w:r>
      <w:r w:rsidRPr="002E054A">
        <w:t>zijn</w:t>
      </w:r>
      <w:r w:rsidRPr="002E054A">
        <w:rPr>
          <w:spacing w:val="-4"/>
        </w:rPr>
        <w:t xml:space="preserve"> </w:t>
      </w:r>
      <w:r w:rsidRPr="002E054A">
        <w:t>archiveringsverplichtingen.</w:t>
      </w:r>
    </w:p>
    <w:p w14:paraId="4024AD7E" w14:textId="77777777" w:rsidR="002E2264" w:rsidRPr="002E054A" w:rsidRDefault="002E2264" w:rsidP="00EA2FD9">
      <w:pPr>
        <w:pStyle w:val="Plattetekst"/>
      </w:pPr>
    </w:p>
    <w:p w14:paraId="5A209C7B" w14:textId="77777777" w:rsidR="002E2264" w:rsidRPr="002E054A" w:rsidRDefault="00355373" w:rsidP="00422E08">
      <w:pPr>
        <w:pStyle w:val="Kop2"/>
      </w:pPr>
      <w:bookmarkStart w:id="29" w:name="_Toc517259026"/>
      <w:r w:rsidRPr="002E054A">
        <w:t xml:space="preserve">Artikel 14 </w:t>
      </w:r>
      <w:r w:rsidR="00354F4E" w:rsidRPr="002E054A">
        <w:t>Arbeidsvoorwaarden en a</w:t>
      </w:r>
      <w:r w:rsidRPr="002E054A">
        <w:t>rbeidsdiscriminatie</w:t>
      </w:r>
      <w:bookmarkEnd w:id="29"/>
    </w:p>
    <w:p w14:paraId="301FEF21" w14:textId="77777777" w:rsidR="00354F4E" w:rsidRPr="002E054A" w:rsidRDefault="00354F4E" w:rsidP="00EA2FD9">
      <w:pPr>
        <w:pStyle w:val="Lijstalinea"/>
        <w:numPr>
          <w:ilvl w:val="0"/>
          <w:numId w:val="6"/>
        </w:numPr>
      </w:pPr>
      <w:bookmarkStart w:id="30" w:name="Artikel_14_Overdracht_van_rechten_en/of_"/>
      <w:bookmarkEnd w:id="30"/>
      <w:r w:rsidRPr="002E054A">
        <w:t>Opdrachtnemer houdt zich bij het verrichten van de werkzaamheden aan de geldende wet- en regelgeving op het gebied van arbeidsvoorwaarden en aan de CAO die op hem en zijn werknemers van toepassing is.</w:t>
      </w:r>
    </w:p>
    <w:p w14:paraId="542593A9" w14:textId="77777777" w:rsidR="00354F4E" w:rsidRPr="002E054A" w:rsidRDefault="00354F4E" w:rsidP="00EA2FD9">
      <w:pPr>
        <w:pStyle w:val="Lijstalinea"/>
        <w:numPr>
          <w:ilvl w:val="0"/>
          <w:numId w:val="6"/>
        </w:numPr>
      </w:pPr>
      <w:r w:rsidRPr="002E054A">
        <w:t>Opdrachtnemer legt alle arbeidsvoorwaardelijke afspraken ten behoeve van het verrichten van de werkzaamheden op een inzichtelijke en toegankelijke wijze vast.</w:t>
      </w:r>
    </w:p>
    <w:p w14:paraId="409EAFF5" w14:textId="77777777" w:rsidR="009E0F4B" w:rsidRPr="002E054A" w:rsidRDefault="009E0F4B" w:rsidP="00EA2FD9">
      <w:pPr>
        <w:pStyle w:val="Lijstalinea"/>
        <w:numPr>
          <w:ilvl w:val="0"/>
          <w:numId w:val="6"/>
        </w:numPr>
      </w:pPr>
      <w:r w:rsidRPr="002E054A">
        <w:t>Opdrachtnemer verschaft desgevraagd en onverwijld aan bevoegde instanties toegang tot deze arbeidsvoorwaardelijke afspraken en werkt mee aan controles, audits of loonvalidatie.</w:t>
      </w:r>
    </w:p>
    <w:p w14:paraId="22D1239F" w14:textId="77777777" w:rsidR="009E0F4B" w:rsidRPr="002E054A" w:rsidRDefault="009E0F4B" w:rsidP="00EA2FD9">
      <w:pPr>
        <w:pStyle w:val="Lijstalinea"/>
        <w:numPr>
          <w:ilvl w:val="0"/>
          <w:numId w:val="6"/>
        </w:numPr>
      </w:pPr>
      <w:r w:rsidRPr="002E054A">
        <w:t>Opdrachtnemer verschaft desgevraagd en onverwijld aan provincie toegang tot de in lid 2 genoemde arbeidsvoorwaardelijke afspraken indien provincie dit noodzakelijk acht in verband met het voorkomen van of de behandeling van een loonvordering aangaande verrichte arbeid ten behoeve van het verrichten van de werkzaamheden.</w:t>
      </w:r>
    </w:p>
    <w:p w14:paraId="4C504787" w14:textId="77777777" w:rsidR="009E0F4B" w:rsidRPr="002E054A" w:rsidRDefault="009E0F4B" w:rsidP="00EA2FD9">
      <w:pPr>
        <w:pStyle w:val="Lijstalinea"/>
        <w:numPr>
          <w:ilvl w:val="0"/>
          <w:numId w:val="6"/>
        </w:numPr>
      </w:pPr>
      <w:r w:rsidRPr="002E054A">
        <w:t>Opdrachtnemer legt de verplichtingen voortvloeiend uit de vorige leden onverkort op aan alle partijen waarmee hij contracten aangaat ten behoeve van het verrichten van werkzaamheden en bedingt tevens dat deze partijen vervolgens bedoelde verplichtingen onverkort opleggen aan alle partijen met wie zij op hun beurt contracten aangaan ten behoeve van het verrichten van de werkzaamheden.</w:t>
      </w:r>
    </w:p>
    <w:p w14:paraId="3ED4EBCC" w14:textId="77777777" w:rsidR="00CF7057" w:rsidRPr="002E054A" w:rsidRDefault="009E0F4B" w:rsidP="00422E08">
      <w:pPr>
        <w:pStyle w:val="Lijstalinea"/>
        <w:numPr>
          <w:ilvl w:val="0"/>
          <w:numId w:val="6"/>
        </w:numPr>
      </w:pPr>
      <w:r w:rsidRPr="002E054A">
        <w:t>Ter voorkoming van het maken van ongeoorloofd onderscheid, in het bijzonder naar godsdienst, levensovertuiging, politieke gezindheid, geslacht, ras, nationaliteit, seksuele geaardheid, burgerlijke staat, handicap, chronische ziekte, leeftijd of welke grond dan ook, zullen alleen functierelevante eisen betreffende de uitvoering van de overeenkomst door de opdrachtnemer aan haar personeel en/of onderaannemers kunnen worden gesteld en door de provincie worden meegewogen.</w:t>
      </w:r>
    </w:p>
    <w:p w14:paraId="0966BE37" w14:textId="77777777" w:rsidR="00355373" w:rsidRPr="002E054A" w:rsidRDefault="00355373" w:rsidP="00C9226C">
      <w:pPr>
        <w:pStyle w:val="Plattetekst"/>
      </w:pPr>
    </w:p>
    <w:p w14:paraId="459BF3EF" w14:textId="77777777" w:rsidR="002E2264" w:rsidRPr="002E054A" w:rsidRDefault="00DB221A" w:rsidP="00EA2FD9">
      <w:pPr>
        <w:pStyle w:val="Kop2"/>
      </w:pPr>
      <w:bookmarkStart w:id="31" w:name="_Toc517259027"/>
      <w:r w:rsidRPr="002E054A">
        <w:t>Artikel 1</w:t>
      </w:r>
      <w:r w:rsidR="00355373" w:rsidRPr="002E054A">
        <w:t>5</w:t>
      </w:r>
      <w:r w:rsidRPr="002E054A">
        <w:t xml:space="preserve"> Overdracht van rechten en/of verplichtingen</w:t>
      </w:r>
      <w:bookmarkEnd w:id="31"/>
    </w:p>
    <w:p w14:paraId="0AE9FB42" w14:textId="77777777" w:rsidR="002E2264" w:rsidRPr="002E054A" w:rsidRDefault="00DB221A" w:rsidP="00EA2FD9">
      <w:pPr>
        <w:pStyle w:val="Lijstalinea"/>
        <w:numPr>
          <w:ilvl w:val="0"/>
          <w:numId w:val="23"/>
        </w:numPr>
      </w:pPr>
      <w:r w:rsidRPr="002E054A">
        <w:t>Het is partijen niet toegestaan hun rechten en verplichtingen op basis van de overeenkomst zonder voorafgaande schriftelijke instemming van de andere partij geheel of gedeeltelijk over te dragen aan een derde. Aan dit verbod komt goederenrechtelijke werking toe in de zin van artikel 3:83, tweede lid, van het Burgerlijk Wetboek. Artikel 4, vierde lid, is van overeenkomstige toepassing.</w:t>
      </w:r>
    </w:p>
    <w:p w14:paraId="4D58C7E0" w14:textId="77777777" w:rsidR="002E2264" w:rsidRPr="002E054A" w:rsidRDefault="00DB221A" w:rsidP="00EA2FD9">
      <w:pPr>
        <w:pStyle w:val="Lijstalinea"/>
        <w:numPr>
          <w:ilvl w:val="0"/>
          <w:numId w:val="23"/>
        </w:numPr>
      </w:pPr>
      <w:r w:rsidRPr="002E054A">
        <w:t>Het eerste lid geldt niet ten aanzien van het vestigen van een</w:t>
      </w:r>
      <w:r w:rsidRPr="002E054A">
        <w:rPr>
          <w:spacing w:val="-37"/>
        </w:rPr>
        <w:t xml:space="preserve"> </w:t>
      </w:r>
      <w:r w:rsidRPr="002E054A">
        <w:t>pandrecht.</w:t>
      </w:r>
    </w:p>
    <w:p w14:paraId="61F8BF5B" w14:textId="77777777" w:rsidR="002E2264" w:rsidRPr="002E054A" w:rsidRDefault="002E2264" w:rsidP="00EA2FD9">
      <w:pPr>
        <w:pStyle w:val="Plattetekst"/>
      </w:pPr>
    </w:p>
    <w:p w14:paraId="1ED1DDE0" w14:textId="77777777" w:rsidR="002E2264" w:rsidRPr="002E054A" w:rsidRDefault="00DB221A" w:rsidP="00EA2FD9">
      <w:pPr>
        <w:pStyle w:val="Kop2"/>
      </w:pPr>
      <w:bookmarkStart w:id="32" w:name="Artikel_15_Toepasselijk_recht_en_geschil"/>
      <w:bookmarkStart w:id="33" w:name="_Toc517259028"/>
      <w:bookmarkEnd w:id="32"/>
      <w:r w:rsidRPr="002E054A">
        <w:t>Artikel 1</w:t>
      </w:r>
      <w:r w:rsidR="00355373" w:rsidRPr="002E054A">
        <w:t>6</w:t>
      </w:r>
      <w:r w:rsidRPr="002E054A">
        <w:t xml:space="preserve"> Toepasselijk recht en geschillen</w:t>
      </w:r>
      <w:bookmarkEnd w:id="33"/>
    </w:p>
    <w:p w14:paraId="7439AFB7" w14:textId="77777777" w:rsidR="002E2264" w:rsidRPr="002E054A" w:rsidRDefault="00DB221A" w:rsidP="00EA2FD9">
      <w:pPr>
        <w:pStyle w:val="Lijstalinea"/>
        <w:numPr>
          <w:ilvl w:val="0"/>
          <w:numId w:val="5"/>
        </w:numPr>
      </w:pPr>
      <w:r w:rsidRPr="002E054A">
        <w:t>Op</w:t>
      </w:r>
      <w:r w:rsidRPr="002E054A">
        <w:rPr>
          <w:spacing w:val="-5"/>
        </w:rPr>
        <w:t xml:space="preserve"> </w:t>
      </w:r>
      <w:r w:rsidRPr="002E054A">
        <w:t>de</w:t>
      </w:r>
      <w:r w:rsidRPr="002E054A">
        <w:rPr>
          <w:spacing w:val="-3"/>
        </w:rPr>
        <w:t xml:space="preserve"> </w:t>
      </w:r>
      <w:r w:rsidRPr="002E054A">
        <w:t>overeenkomst</w:t>
      </w:r>
      <w:r w:rsidRPr="002E054A">
        <w:rPr>
          <w:spacing w:val="-5"/>
        </w:rPr>
        <w:t xml:space="preserve"> </w:t>
      </w:r>
      <w:r w:rsidRPr="002E054A">
        <w:t>en</w:t>
      </w:r>
      <w:r w:rsidRPr="002E054A">
        <w:rPr>
          <w:spacing w:val="-5"/>
        </w:rPr>
        <w:t xml:space="preserve"> </w:t>
      </w:r>
      <w:r w:rsidRPr="002E054A">
        <w:t>alle</w:t>
      </w:r>
      <w:r w:rsidRPr="002E054A">
        <w:rPr>
          <w:spacing w:val="-5"/>
        </w:rPr>
        <w:t xml:space="preserve"> </w:t>
      </w:r>
      <w:r w:rsidRPr="002E054A">
        <w:t>overeenkomsten</w:t>
      </w:r>
      <w:r w:rsidRPr="002E054A">
        <w:rPr>
          <w:spacing w:val="-5"/>
        </w:rPr>
        <w:t xml:space="preserve"> </w:t>
      </w:r>
      <w:r w:rsidRPr="002E054A">
        <w:t>die</w:t>
      </w:r>
      <w:r w:rsidRPr="002E054A">
        <w:rPr>
          <w:spacing w:val="-3"/>
        </w:rPr>
        <w:t xml:space="preserve"> </w:t>
      </w:r>
      <w:r w:rsidRPr="002E054A">
        <w:t>daaruit</w:t>
      </w:r>
      <w:r w:rsidRPr="002E054A">
        <w:rPr>
          <w:spacing w:val="-3"/>
        </w:rPr>
        <w:t xml:space="preserve"> </w:t>
      </w:r>
      <w:r w:rsidRPr="002E054A">
        <w:t>voortvloeien</w:t>
      </w:r>
      <w:r w:rsidRPr="002E054A">
        <w:rPr>
          <w:spacing w:val="-5"/>
        </w:rPr>
        <w:t xml:space="preserve"> </w:t>
      </w:r>
      <w:r w:rsidRPr="002E054A">
        <w:t>is</w:t>
      </w:r>
      <w:r w:rsidRPr="002E054A">
        <w:rPr>
          <w:spacing w:val="-4"/>
        </w:rPr>
        <w:t xml:space="preserve"> </w:t>
      </w:r>
      <w:r w:rsidRPr="002E054A">
        <w:t>uitsluitend</w:t>
      </w:r>
      <w:r w:rsidRPr="002E054A">
        <w:rPr>
          <w:spacing w:val="-5"/>
        </w:rPr>
        <w:t xml:space="preserve"> </w:t>
      </w:r>
      <w:r w:rsidRPr="002E054A">
        <w:t>Nederlands recht van</w:t>
      </w:r>
      <w:r w:rsidRPr="002E054A">
        <w:rPr>
          <w:spacing w:val="-15"/>
        </w:rPr>
        <w:t xml:space="preserve"> </w:t>
      </w:r>
      <w:r w:rsidRPr="002E054A">
        <w:t>toepassing.</w:t>
      </w:r>
    </w:p>
    <w:p w14:paraId="6416FB69" w14:textId="77777777" w:rsidR="002E2264" w:rsidRPr="002E054A" w:rsidRDefault="00DB221A" w:rsidP="00EA2FD9">
      <w:pPr>
        <w:pStyle w:val="Lijstalinea"/>
        <w:numPr>
          <w:ilvl w:val="0"/>
          <w:numId w:val="5"/>
        </w:numPr>
      </w:pPr>
      <w:r w:rsidRPr="002E054A">
        <w:t>Partijen lossen waar mogelijk hun geschillen op door middel van goed</w:t>
      </w:r>
      <w:r w:rsidRPr="002E054A">
        <w:rPr>
          <w:spacing w:val="-34"/>
        </w:rPr>
        <w:t xml:space="preserve"> </w:t>
      </w:r>
      <w:r w:rsidRPr="002E054A">
        <w:t>overleg.</w:t>
      </w:r>
    </w:p>
    <w:p w14:paraId="60B7D5C4" w14:textId="77777777" w:rsidR="002E2264" w:rsidRPr="002E054A" w:rsidRDefault="00DB221A" w:rsidP="00EA2FD9">
      <w:pPr>
        <w:pStyle w:val="Lijstalinea"/>
        <w:numPr>
          <w:ilvl w:val="0"/>
          <w:numId w:val="5"/>
        </w:numPr>
      </w:pPr>
      <w:r w:rsidRPr="002E054A">
        <w:t>Indien</w:t>
      </w:r>
      <w:r w:rsidRPr="002E054A">
        <w:rPr>
          <w:spacing w:val="-3"/>
        </w:rPr>
        <w:t xml:space="preserve"> </w:t>
      </w:r>
      <w:r w:rsidRPr="002E054A">
        <w:t>partijen</w:t>
      </w:r>
      <w:r w:rsidRPr="002E054A">
        <w:rPr>
          <w:spacing w:val="-5"/>
        </w:rPr>
        <w:t xml:space="preserve"> </w:t>
      </w:r>
      <w:r w:rsidRPr="002E054A">
        <w:t>niet</w:t>
      </w:r>
      <w:r w:rsidRPr="002E054A">
        <w:rPr>
          <w:spacing w:val="-5"/>
        </w:rPr>
        <w:t xml:space="preserve"> </w:t>
      </w:r>
      <w:r w:rsidRPr="002E054A">
        <w:t>tot</w:t>
      </w:r>
      <w:r w:rsidRPr="002E054A">
        <w:rPr>
          <w:spacing w:val="-5"/>
        </w:rPr>
        <w:t xml:space="preserve"> </w:t>
      </w:r>
      <w:r w:rsidRPr="002E054A">
        <w:t>een</w:t>
      </w:r>
      <w:r w:rsidRPr="002E054A">
        <w:rPr>
          <w:spacing w:val="-3"/>
        </w:rPr>
        <w:t xml:space="preserve"> </w:t>
      </w:r>
      <w:r w:rsidRPr="002E054A">
        <w:t>oplossing</w:t>
      </w:r>
      <w:r w:rsidRPr="002E054A">
        <w:rPr>
          <w:spacing w:val="-5"/>
        </w:rPr>
        <w:t xml:space="preserve"> </w:t>
      </w:r>
      <w:r w:rsidRPr="002E054A">
        <w:t>komen</w:t>
      </w:r>
      <w:r w:rsidRPr="002E054A">
        <w:rPr>
          <w:spacing w:val="-5"/>
        </w:rPr>
        <w:t xml:space="preserve"> </w:t>
      </w:r>
      <w:r w:rsidRPr="002E054A">
        <w:t>of</w:t>
      </w:r>
      <w:r w:rsidRPr="002E054A">
        <w:rPr>
          <w:spacing w:val="-3"/>
        </w:rPr>
        <w:t xml:space="preserve"> </w:t>
      </w:r>
      <w:r w:rsidRPr="002E054A">
        <w:t>in</w:t>
      </w:r>
      <w:r w:rsidRPr="002E054A">
        <w:rPr>
          <w:spacing w:val="-5"/>
        </w:rPr>
        <w:t xml:space="preserve"> </w:t>
      </w:r>
      <w:r w:rsidRPr="002E054A">
        <w:t>spoedeisende</w:t>
      </w:r>
      <w:r w:rsidRPr="002E054A">
        <w:rPr>
          <w:spacing w:val="-3"/>
        </w:rPr>
        <w:t xml:space="preserve"> </w:t>
      </w:r>
      <w:r w:rsidRPr="002E054A">
        <w:t>gevallen,</w:t>
      </w:r>
      <w:r w:rsidRPr="002E054A">
        <w:rPr>
          <w:spacing w:val="-3"/>
        </w:rPr>
        <w:t xml:space="preserve"> </w:t>
      </w:r>
      <w:r w:rsidRPr="002E054A">
        <w:t>zullen</w:t>
      </w:r>
      <w:r w:rsidRPr="002E054A">
        <w:rPr>
          <w:spacing w:val="-5"/>
        </w:rPr>
        <w:t xml:space="preserve"> </w:t>
      </w:r>
      <w:r w:rsidRPr="002E054A">
        <w:t>de</w:t>
      </w:r>
      <w:r w:rsidRPr="002E054A">
        <w:rPr>
          <w:spacing w:val="-5"/>
        </w:rPr>
        <w:t xml:space="preserve"> </w:t>
      </w:r>
      <w:r w:rsidRPr="002E054A">
        <w:t>geschillen worden voorgelegd aan de bevoegde rechter in het arrondissement van de hoofdstad van de provincie.</w:t>
      </w:r>
    </w:p>
    <w:p w14:paraId="0790AC41" w14:textId="77777777" w:rsidR="00C9226C" w:rsidRPr="002E054A" w:rsidRDefault="00C9226C" w:rsidP="00EA2FD9">
      <w:pPr>
        <w:pStyle w:val="Plattetekst"/>
        <w:sectPr w:rsidR="00C9226C" w:rsidRPr="002E054A" w:rsidSect="00C915A1">
          <w:pgSz w:w="11910" w:h="16840"/>
          <w:pgMar w:top="1418" w:right="1320" w:bottom="1000" w:left="1298" w:header="768" w:footer="454" w:gutter="0"/>
          <w:cols w:space="708"/>
          <w:docGrid w:linePitch="299"/>
        </w:sectPr>
      </w:pPr>
    </w:p>
    <w:p w14:paraId="542CEA3E" w14:textId="77777777" w:rsidR="002E2264" w:rsidRPr="002E054A" w:rsidRDefault="00C9226C">
      <w:pPr>
        <w:pStyle w:val="Kop1"/>
        <w:tabs>
          <w:tab w:val="left" w:pos="1527"/>
        </w:tabs>
        <w:spacing w:before="209"/>
        <w:rPr>
          <w:rFonts w:ascii="Trebuchet MS" w:hAnsi="Trebuchet MS"/>
          <w:lang w:val="nl-NL"/>
        </w:rPr>
      </w:pPr>
      <w:bookmarkStart w:id="34" w:name="Deel_B._Leveringen"/>
      <w:bookmarkStart w:id="35" w:name="_Toc517259029"/>
      <w:bookmarkEnd w:id="34"/>
      <w:r w:rsidRPr="002E054A">
        <w:rPr>
          <w:rFonts w:ascii="Trebuchet MS" w:hAnsi="Trebuchet MS"/>
          <w:lang w:val="nl-NL"/>
        </w:rPr>
        <w:lastRenderedPageBreak/>
        <w:t xml:space="preserve">Deel B. </w:t>
      </w:r>
      <w:r w:rsidR="00DB221A" w:rsidRPr="002E054A">
        <w:rPr>
          <w:rFonts w:ascii="Trebuchet MS" w:hAnsi="Trebuchet MS"/>
          <w:lang w:val="nl-NL"/>
        </w:rPr>
        <w:t>Leveringen</w:t>
      </w:r>
      <w:bookmarkEnd w:id="35"/>
    </w:p>
    <w:p w14:paraId="5A2321F1" w14:textId="77777777" w:rsidR="002E2264" w:rsidRPr="009B5FB0" w:rsidRDefault="00DB221A" w:rsidP="00EA2FD9">
      <w:pPr>
        <w:pStyle w:val="Plattetekst"/>
        <w:rPr>
          <w:sz w:val="18"/>
          <w:szCs w:val="18"/>
        </w:rPr>
      </w:pPr>
      <w:r w:rsidRPr="009B5FB0">
        <w:rPr>
          <w:sz w:val="18"/>
          <w:szCs w:val="18"/>
        </w:rPr>
        <w:t>De bepalingen van deel B zijn van toepassing op leveringen, naast de bepalingen van deel A.</w:t>
      </w:r>
    </w:p>
    <w:p w14:paraId="10D9F717" w14:textId="77777777" w:rsidR="002E2264" w:rsidRPr="002E054A" w:rsidRDefault="002E2264" w:rsidP="00EA2FD9">
      <w:pPr>
        <w:pStyle w:val="Plattetekst"/>
      </w:pPr>
    </w:p>
    <w:p w14:paraId="14E8ED59" w14:textId="77777777" w:rsidR="002E2264" w:rsidRPr="002E054A" w:rsidRDefault="00DB221A" w:rsidP="00EA2FD9">
      <w:pPr>
        <w:pStyle w:val="Kop2"/>
      </w:pPr>
      <w:bookmarkStart w:id="36" w:name="Artikel_16_Specifieke_garanties_voor_lev"/>
      <w:bookmarkStart w:id="37" w:name="_Toc517259030"/>
      <w:bookmarkEnd w:id="36"/>
      <w:r w:rsidRPr="002E054A">
        <w:t>Artikel 1</w:t>
      </w:r>
      <w:r w:rsidR="00355373" w:rsidRPr="002E054A">
        <w:t>7</w:t>
      </w:r>
      <w:r w:rsidRPr="002E054A">
        <w:t xml:space="preserve"> Specifieke garanties voor leveringen</w:t>
      </w:r>
      <w:bookmarkEnd w:id="37"/>
    </w:p>
    <w:p w14:paraId="46E62774" w14:textId="77777777" w:rsidR="002E2264" w:rsidRPr="002E054A" w:rsidRDefault="00DB221A" w:rsidP="00EA2FD9">
      <w:pPr>
        <w:pStyle w:val="Lijstalinea"/>
        <w:numPr>
          <w:ilvl w:val="0"/>
          <w:numId w:val="4"/>
        </w:numPr>
      </w:pPr>
      <w:r w:rsidRPr="002E054A">
        <w:t>Een</w:t>
      </w:r>
      <w:r w:rsidRPr="002E054A">
        <w:rPr>
          <w:spacing w:val="-3"/>
        </w:rPr>
        <w:t xml:space="preserve"> </w:t>
      </w:r>
      <w:r w:rsidRPr="002E054A">
        <w:t>geleverde</w:t>
      </w:r>
      <w:r w:rsidRPr="002E054A">
        <w:rPr>
          <w:spacing w:val="-1"/>
        </w:rPr>
        <w:t xml:space="preserve"> </w:t>
      </w:r>
      <w:r w:rsidRPr="002E054A">
        <w:t>zaak</w:t>
      </w:r>
      <w:r w:rsidRPr="002E054A">
        <w:rPr>
          <w:spacing w:val="-2"/>
        </w:rPr>
        <w:t xml:space="preserve"> </w:t>
      </w:r>
      <w:r w:rsidRPr="002E054A">
        <w:t>bezit</w:t>
      </w:r>
      <w:r w:rsidRPr="002E054A">
        <w:rPr>
          <w:spacing w:val="-5"/>
        </w:rPr>
        <w:t xml:space="preserve"> </w:t>
      </w:r>
      <w:r w:rsidRPr="002E054A">
        <w:t>tenminste</w:t>
      </w:r>
      <w:r w:rsidRPr="002E054A">
        <w:rPr>
          <w:spacing w:val="-5"/>
        </w:rPr>
        <w:t xml:space="preserve"> </w:t>
      </w:r>
      <w:r w:rsidRPr="002E054A">
        <w:t>de</w:t>
      </w:r>
      <w:r w:rsidRPr="002E054A">
        <w:rPr>
          <w:spacing w:val="-3"/>
        </w:rPr>
        <w:t xml:space="preserve"> </w:t>
      </w:r>
      <w:r w:rsidRPr="002E054A">
        <w:t>eigenschappen</w:t>
      </w:r>
      <w:r w:rsidRPr="002E054A">
        <w:rPr>
          <w:spacing w:val="-5"/>
        </w:rPr>
        <w:t xml:space="preserve"> </w:t>
      </w:r>
      <w:r w:rsidRPr="002E054A">
        <w:t>die</w:t>
      </w:r>
      <w:r w:rsidRPr="002E054A">
        <w:rPr>
          <w:spacing w:val="-3"/>
        </w:rPr>
        <w:t xml:space="preserve"> </w:t>
      </w:r>
      <w:r w:rsidRPr="002E054A">
        <w:t>zijn</w:t>
      </w:r>
      <w:r w:rsidRPr="002E054A">
        <w:rPr>
          <w:spacing w:val="-5"/>
        </w:rPr>
        <w:t xml:space="preserve"> </w:t>
      </w:r>
      <w:r w:rsidRPr="002E054A">
        <w:t>overeengekomen</w:t>
      </w:r>
      <w:r w:rsidRPr="002E054A">
        <w:rPr>
          <w:spacing w:val="-5"/>
        </w:rPr>
        <w:t xml:space="preserve"> </w:t>
      </w:r>
      <w:r w:rsidRPr="002E054A">
        <w:t>en</w:t>
      </w:r>
      <w:r w:rsidRPr="002E054A">
        <w:rPr>
          <w:spacing w:val="-3"/>
        </w:rPr>
        <w:t xml:space="preserve"> </w:t>
      </w:r>
      <w:r w:rsidRPr="002E054A">
        <w:t>welke</w:t>
      </w:r>
      <w:r w:rsidRPr="002E054A">
        <w:rPr>
          <w:spacing w:val="-5"/>
        </w:rPr>
        <w:t xml:space="preserve"> </w:t>
      </w:r>
      <w:r w:rsidRPr="002E054A">
        <w:t>de provincie op grond van de overeenkomst mag</w:t>
      </w:r>
      <w:r w:rsidRPr="002E054A">
        <w:rPr>
          <w:spacing w:val="-32"/>
        </w:rPr>
        <w:t xml:space="preserve"> </w:t>
      </w:r>
      <w:r w:rsidRPr="002E054A">
        <w:t>verwachten.</w:t>
      </w:r>
    </w:p>
    <w:p w14:paraId="068468DB" w14:textId="77777777" w:rsidR="002E2264" w:rsidRPr="002E054A" w:rsidRDefault="00DB221A" w:rsidP="00EA2FD9">
      <w:pPr>
        <w:pStyle w:val="Lijstalinea"/>
        <w:numPr>
          <w:ilvl w:val="0"/>
          <w:numId w:val="4"/>
        </w:numPr>
      </w:pPr>
      <w:r w:rsidRPr="002E054A">
        <w:t>Voor een geleverde zaak geldt een garantietermijn van 24 maanden, tenzij uit wet of jurisprudentie een langere termijn volgt dan wel de opdrachtnemer of de branche van de opdrachtnemer een langere termijn hanteert, in welk geval de langste termijn</w:t>
      </w:r>
      <w:r w:rsidRPr="002E054A">
        <w:rPr>
          <w:spacing w:val="-31"/>
        </w:rPr>
        <w:t xml:space="preserve"> </w:t>
      </w:r>
      <w:r w:rsidRPr="002E054A">
        <w:t>geldt.</w:t>
      </w:r>
    </w:p>
    <w:p w14:paraId="20B759A0" w14:textId="77777777" w:rsidR="002E2264" w:rsidRPr="002E054A" w:rsidRDefault="00DB221A" w:rsidP="00EA2FD9">
      <w:pPr>
        <w:pStyle w:val="Lijstalinea"/>
        <w:numPr>
          <w:ilvl w:val="0"/>
          <w:numId w:val="4"/>
        </w:numPr>
      </w:pPr>
      <w:r w:rsidRPr="002E054A">
        <w:t>De opdrachtnemer herstelt voor eigen rekening alle fouten en gebreken die zich binnen de garantietermijn openbaren en die niet te wijten zijn aan normale slijtage of onoordeelkundig gebruik</w:t>
      </w:r>
      <w:r w:rsidR="00D22725" w:rsidRPr="002E054A">
        <w:t>.</w:t>
      </w:r>
    </w:p>
    <w:p w14:paraId="34F60E37" w14:textId="77777777" w:rsidR="002E2264" w:rsidRPr="002E054A" w:rsidRDefault="00DB221A" w:rsidP="00EA2FD9">
      <w:pPr>
        <w:pStyle w:val="Lijstalinea"/>
        <w:numPr>
          <w:ilvl w:val="0"/>
          <w:numId w:val="4"/>
        </w:numPr>
      </w:pPr>
      <w:r w:rsidRPr="002E054A">
        <w:t>De opdrachtnemer garandeert dat gedurende de gebruikelijke levensduur van de geleverde zaak nieuwe</w:t>
      </w:r>
      <w:r w:rsidRPr="002E054A">
        <w:rPr>
          <w:spacing w:val="-4"/>
        </w:rPr>
        <w:t xml:space="preserve"> </w:t>
      </w:r>
      <w:r w:rsidRPr="002E054A">
        <w:t>onderdelen</w:t>
      </w:r>
      <w:r w:rsidRPr="002E054A">
        <w:rPr>
          <w:spacing w:val="-4"/>
        </w:rPr>
        <w:t xml:space="preserve"> </w:t>
      </w:r>
      <w:r w:rsidRPr="002E054A">
        <w:t>voorhanden</w:t>
      </w:r>
      <w:r w:rsidRPr="002E054A">
        <w:rPr>
          <w:spacing w:val="-3"/>
        </w:rPr>
        <w:t xml:space="preserve"> </w:t>
      </w:r>
      <w:r w:rsidRPr="002E054A">
        <w:t>zijn</w:t>
      </w:r>
      <w:r w:rsidRPr="002E054A">
        <w:rPr>
          <w:spacing w:val="-6"/>
        </w:rPr>
        <w:t xml:space="preserve"> </w:t>
      </w:r>
      <w:r w:rsidRPr="002E054A">
        <w:t>om</w:t>
      </w:r>
      <w:r w:rsidRPr="002E054A">
        <w:rPr>
          <w:spacing w:val="-3"/>
        </w:rPr>
        <w:t xml:space="preserve"> </w:t>
      </w:r>
      <w:r w:rsidRPr="002E054A">
        <w:t>fouten</w:t>
      </w:r>
      <w:r w:rsidRPr="002E054A">
        <w:rPr>
          <w:spacing w:val="-6"/>
        </w:rPr>
        <w:t xml:space="preserve"> </w:t>
      </w:r>
      <w:r w:rsidRPr="002E054A">
        <w:t>en</w:t>
      </w:r>
      <w:r w:rsidRPr="002E054A">
        <w:rPr>
          <w:spacing w:val="-4"/>
        </w:rPr>
        <w:t xml:space="preserve"> </w:t>
      </w:r>
      <w:r w:rsidRPr="002E054A">
        <w:t>gebreken</w:t>
      </w:r>
      <w:r w:rsidRPr="002E054A">
        <w:rPr>
          <w:spacing w:val="-6"/>
        </w:rPr>
        <w:t xml:space="preserve"> </w:t>
      </w:r>
      <w:r w:rsidRPr="002E054A">
        <w:t>aan</w:t>
      </w:r>
      <w:r w:rsidRPr="002E054A">
        <w:rPr>
          <w:spacing w:val="-6"/>
        </w:rPr>
        <w:t xml:space="preserve"> </w:t>
      </w:r>
      <w:r w:rsidRPr="002E054A">
        <w:t>deze</w:t>
      </w:r>
      <w:r w:rsidRPr="002E054A">
        <w:rPr>
          <w:spacing w:val="-3"/>
        </w:rPr>
        <w:t xml:space="preserve"> </w:t>
      </w:r>
      <w:r w:rsidRPr="002E054A">
        <w:t>zaak</w:t>
      </w:r>
      <w:r w:rsidRPr="002E054A">
        <w:rPr>
          <w:spacing w:val="-3"/>
        </w:rPr>
        <w:t xml:space="preserve"> </w:t>
      </w:r>
      <w:r w:rsidRPr="002E054A">
        <w:t>te</w:t>
      </w:r>
      <w:r w:rsidRPr="002E054A">
        <w:rPr>
          <w:spacing w:val="-6"/>
        </w:rPr>
        <w:t xml:space="preserve"> </w:t>
      </w:r>
      <w:r w:rsidRPr="002E054A">
        <w:t>kunnen</w:t>
      </w:r>
      <w:r w:rsidRPr="002E054A">
        <w:rPr>
          <w:spacing w:val="-4"/>
        </w:rPr>
        <w:t xml:space="preserve"> </w:t>
      </w:r>
      <w:r w:rsidRPr="002E054A">
        <w:t>herstellen.</w:t>
      </w:r>
    </w:p>
    <w:p w14:paraId="5E8C2B92" w14:textId="77777777" w:rsidR="002E2264" w:rsidRPr="002E054A" w:rsidRDefault="002E2264" w:rsidP="00EA2FD9">
      <w:pPr>
        <w:pStyle w:val="Plattetekst"/>
      </w:pPr>
    </w:p>
    <w:p w14:paraId="427066D7" w14:textId="77777777" w:rsidR="002E2264" w:rsidRPr="002E054A" w:rsidRDefault="00DB221A" w:rsidP="00EA2FD9">
      <w:pPr>
        <w:pStyle w:val="Kop2"/>
      </w:pPr>
      <w:bookmarkStart w:id="38" w:name="Artikel_17_Aflevering_van_een_zaak"/>
      <w:bookmarkStart w:id="39" w:name="_Toc517259031"/>
      <w:bookmarkEnd w:id="38"/>
      <w:r w:rsidRPr="002E054A">
        <w:t>Artikel 1</w:t>
      </w:r>
      <w:r w:rsidR="00355373" w:rsidRPr="002E054A">
        <w:t>8</w:t>
      </w:r>
      <w:r w:rsidRPr="002E054A">
        <w:t xml:space="preserve"> Aflevering van een zaak</w:t>
      </w:r>
      <w:bookmarkEnd w:id="39"/>
    </w:p>
    <w:p w14:paraId="6D262809" w14:textId="77777777" w:rsidR="002E2264" w:rsidRPr="002E054A" w:rsidRDefault="00DB221A" w:rsidP="00EA2FD9">
      <w:pPr>
        <w:pStyle w:val="Lijstalinea"/>
        <w:numPr>
          <w:ilvl w:val="0"/>
          <w:numId w:val="3"/>
        </w:numPr>
      </w:pPr>
      <w:r w:rsidRPr="002E054A">
        <w:t>Aflevering vindt plaats op de overeengekomen locatie en het overeengekomen tijdstip en geschiedt</w:t>
      </w:r>
      <w:r w:rsidRPr="002E054A">
        <w:rPr>
          <w:spacing w:val="-4"/>
        </w:rPr>
        <w:t xml:space="preserve"> </w:t>
      </w:r>
      <w:r w:rsidRPr="002E054A">
        <w:t>voor</w:t>
      </w:r>
      <w:r w:rsidRPr="002E054A">
        <w:rPr>
          <w:spacing w:val="-5"/>
        </w:rPr>
        <w:t xml:space="preserve"> </w:t>
      </w:r>
      <w:r w:rsidRPr="002E054A">
        <w:t>rekening</w:t>
      </w:r>
      <w:r w:rsidRPr="002E054A">
        <w:rPr>
          <w:spacing w:val="-6"/>
        </w:rPr>
        <w:t xml:space="preserve"> </w:t>
      </w:r>
      <w:r w:rsidRPr="002E054A">
        <w:t>en</w:t>
      </w:r>
      <w:r w:rsidRPr="002E054A">
        <w:rPr>
          <w:spacing w:val="-4"/>
        </w:rPr>
        <w:t xml:space="preserve"> </w:t>
      </w:r>
      <w:r w:rsidRPr="002E054A">
        <w:t>risico,</w:t>
      </w:r>
      <w:r w:rsidRPr="002E054A">
        <w:rPr>
          <w:spacing w:val="-4"/>
        </w:rPr>
        <w:t xml:space="preserve"> </w:t>
      </w:r>
      <w:r w:rsidRPr="002E054A">
        <w:t>waaronder</w:t>
      </w:r>
      <w:r w:rsidRPr="002E054A">
        <w:rPr>
          <w:spacing w:val="-5"/>
        </w:rPr>
        <w:t xml:space="preserve"> </w:t>
      </w:r>
      <w:r w:rsidRPr="002E054A">
        <w:t>transport</w:t>
      </w:r>
      <w:r w:rsidRPr="002E054A">
        <w:rPr>
          <w:spacing w:val="-4"/>
        </w:rPr>
        <w:t xml:space="preserve"> </w:t>
      </w:r>
      <w:r w:rsidRPr="002E054A">
        <w:t>en</w:t>
      </w:r>
      <w:r w:rsidRPr="002E054A">
        <w:rPr>
          <w:spacing w:val="-4"/>
        </w:rPr>
        <w:t xml:space="preserve"> </w:t>
      </w:r>
      <w:r w:rsidRPr="002E054A">
        <w:t>verzekeringen,</w:t>
      </w:r>
      <w:r w:rsidRPr="002E054A">
        <w:rPr>
          <w:spacing w:val="-6"/>
        </w:rPr>
        <w:t xml:space="preserve"> </w:t>
      </w:r>
      <w:r w:rsidRPr="002E054A">
        <w:t>van</w:t>
      </w:r>
      <w:r w:rsidRPr="002E054A">
        <w:rPr>
          <w:spacing w:val="-4"/>
        </w:rPr>
        <w:t xml:space="preserve"> </w:t>
      </w:r>
      <w:r w:rsidRPr="002E054A">
        <w:t>de</w:t>
      </w:r>
      <w:r w:rsidRPr="002E054A">
        <w:rPr>
          <w:spacing w:val="-2"/>
        </w:rPr>
        <w:t xml:space="preserve"> </w:t>
      </w:r>
      <w:r w:rsidRPr="002E054A">
        <w:t>opdrachtnemer.</w:t>
      </w:r>
    </w:p>
    <w:p w14:paraId="6BDACA9E" w14:textId="77777777" w:rsidR="002E2264" w:rsidRPr="002E054A" w:rsidRDefault="00DB221A" w:rsidP="00EA2FD9">
      <w:pPr>
        <w:pStyle w:val="Lijstalinea"/>
        <w:numPr>
          <w:ilvl w:val="0"/>
          <w:numId w:val="3"/>
        </w:numPr>
      </w:pPr>
      <w:r w:rsidRPr="002E054A">
        <w:t>De opdrachtnemer overhandigt alle documenten die betrekking hebben op of verband houden met een te leveren zaak, zoals certificaten, paklijsten, gebruiksaanwijzingen (in Nederlandse taal gesteld), uiterlijk ten tijde van de aflevering aan de provincie of zendt deze, zo mogelijk, op voorhand aan de</w:t>
      </w:r>
      <w:r w:rsidRPr="002E054A">
        <w:rPr>
          <w:spacing w:val="-17"/>
        </w:rPr>
        <w:t xml:space="preserve"> </w:t>
      </w:r>
      <w:r w:rsidRPr="002E054A">
        <w:t>provincie.</w:t>
      </w:r>
    </w:p>
    <w:p w14:paraId="439BF839" w14:textId="77777777" w:rsidR="002E2264" w:rsidRPr="002E054A" w:rsidRDefault="00DB221A" w:rsidP="00EA2FD9">
      <w:pPr>
        <w:pStyle w:val="Lijstalinea"/>
        <w:numPr>
          <w:ilvl w:val="0"/>
          <w:numId w:val="3"/>
        </w:numPr>
      </w:pPr>
      <w:r w:rsidRPr="002E054A">
        <w:t>De</w:t>
      </w:r>
      <w:r w:rsidRPr="002E054A">
        <w:rPr>
          <w:spacing w:val="-5"/>
        </w:rPr>
        <w:t xml:space="preserve"> </w:t>
      </w:r>
      <w:r w:rsidRPr="002E054A">
        <w:t>opdrachtnemer</w:t>
      </w:r>
      <w:r w:rsidRPr="002E054A">
        <w:rPr>
          <w:spacing w:val="-3"/>
        </w:rPr>
        <w:t xml:space="preserve"> </w:t>
      </w:r>
      <w:r w:rsidRPr="002E054A">
        <w:t>voert</w:t>
      </w:r>
      <w:r w:rsidRPr="002E054A">
        <w:rPr>
          <w:spacing w:val="-5"/>
        </w:rPr>
        <w:t xml:space="preserve"> </w:t>
      </w:r>
      <w:r w:rsidRPr="002E054A">
        <w:t>alle</w:t>
      </w:r>
      <w:r w:rsidRPr="002E054A">
        <w:rPr>
          <w:spacing w:val="-5"/>
        </w:rPr>
        <w:t xml:space="preserve"> </w:t>
      </w:r>
      <w:r w:rsidRPr="002E054A">
        <w:t>gebruikte</w:t>
      </w:r>
      <w:r w:rsidRPr="002E054A">
        <w:rPr>
          <w:spacing w:val="-5"/>
        </w:rPr>
        <w:t xml:space="preserve"> </w:t>
      </w:r>
      <w:r w:rsidRPr="002E054A">
        <w:t>verpakkingsmaterialen</w:t>
      </w:r>
      <w:r w:rsidRPr="002E054A">
        <w:rPr>
          <w:spacing w:val="-3"/>
        </w:rPr>
        <w:t xml:space="preserve"> </w:t>
      </w:r>
      <w:r w:rsidRPr="002E054A">
        <w:t>voor</w:t>
      </w:r>
      <w:r w:rsidRPr="002E054A">
        <w:rPr>
          <w:spacing w:val="-2"/>
        </w:rPr>
        <w:t xml:space="preserve"> </w:t>
      </w:r>
      <w:r w:rsidRPr="002E054A">
        <w:t>zijn</w:t>
      </w:r>
      <w:r w:rsidRPr="002E054A">
        <w:rPr>
          <w:spacing w:val="-5"/>
        </w:rPr>
        <w:t xml:space="preserve"> </w:t>
      </w:r>
      <w:r w:rsidRPr="002E054A">
        <w:t>rekening</w:t>
      </w:r>
      <w:r w:rsidRPr="002E054A">
        <w:rPr>
          <w:spacing w:val="-5"/>
        </w:rPr>
        <w:t xml:space="preserve"> </w:t>
      </w:r>
      <w:r w:rsidRPr="002E054A">
        <w:t>en</w:t>
      </w:r>
      <w:r w:rsidRPr="002E054A">
        <w:rPr>
          <w:spacing w:val="-5"/>
        </w:rPr>
        <w:t xml:space="preserve"> </w:t>
      </w:r>
      <w:r w:rsidRPr="002E054A">
        <w:t>risico</w:t>
      </w:r>
      <w:r w:rsidRPr="002E054A">
        <w:rPr>
          <w:spacing w:val="-5"/>
        </w:rPr>
        <w:t xml:space="preserve"> </w:t>
      </w:r>
      <w:r w:rsidRPr="002E054A">
        <w:t>af</w:t>
      </w:r>
      <w:r w:rsidRPr="002E054A">
        <w:rPr>
          <w:spacing w:val="-3"/>
        </w:rPr>
        <w:t xml:space="preserve"> </w:t>
      </w:r>
      <w:r w:rsidRPr="002E054A">
        <w:t>en draagt zorg voor een milieuvriendelijke</w:t>
      </w:r>
      <w:r w:rsidRPr="002E054A">
        <w:rPr>
          <w:spacing w:val="-28"/>
        </w:rPr>
        <w:t xml:space="preserve"> </w:t>
      </w:r>
      <w:r w:rsidRPr="002E054A">
        <w:t>verwerking.</w:t>
      </w:r>
    </w:p>
    <w:p w14:paraId="518E810A" w14:textId="77777777" w:rsidR="002E2264" w:rsidRPr="002E054A" w:rsidRDefault="002E2264" w:rsidP="00EA2FD9">
      <w:pPr>
        <w:pStyle w:val="Plattetekst"/>
      </w:pPr>
    </w:p>
    <w:p w14:paraId="62F950C5" w14:textId="77777777" w:rsidR="002E2264" w:rsidRPr="002E054A" w:rsidRDefault="00DB221A" w:rsidP="00EA2FD9">
      <w:pPr>
        <w:pStyle w:val="Kop2"/>
      </w:pPr>
      <w:bookmarkStart w:id="40" w:name="Artikel_18_Risico-_en_eigendomsovergang"/>
      <w:bookmarkStart w:id="41" w:name="_Toc517259032"/>
      <w:bookmarkEnd w:id="40"/>
      <w:r w:rsidRPr="002E054A">
        <w:t>Artikel 1</w:t>
      </w:r>
      <w:r w:rsidR="00355373" w:rsidRPr="002E054A">
        <w:t>9</w:t>
      </w:r>
      <w:r w:rsidRPr="002E054A">
        <w:t xml:space="preserve"> Risico- en eigendomsovergang</w:t>
      </w:r>
      <w:bookmarkEnd w:id="41"/>
    </w:p>
    <w:p w14:paraId="119C843D" w14:textId="77777777" w:rsidR="002E2264" w:rsidRPr="002E054A" w:rsidRDefault="00DB221A" w:rsidP="00EA2FD9">
      <w:pPr>
        <w:pStyle w:val="Plattetekst"/>
      </w:pPr>
      <w:r w:rsidRPr="002E054A">
        <w:t>De eigendom en het risico van een zaak gaat pas over op de provincie zodra de zaak is gemonteerd en/of geïnstalleerd, zich in de feitelijke macht van de provincie bevindt en na acceptatie van de levering.</w:t>
      </w:r>
    </w:p>
    <w:p w14:paraId="3C89D680" w14:textId="77777777" w:rsidR="002E2264" w:rsidRPr="002E054A" w:rsidRDefault="002E2264" w:rsidP="00EA2FD9">
      <w:pPr>
        <w:pStyle w:val="Plattetekst"/>
      </w:pPr>
    </w:p>
    <w:p w14:paraId="0EF6CB23" w14:textId="77777777" w:rsidR="002E2264" w:rsidRPr="002E054A" w:rsidRDefault="00DB221A" w:rsidP="00EA2FD9">
      <w:pPr>
        <w:pStyle w:val="Kop2"/>
      </w:pPr>
      <w:bookmarkStart w:id="42" w:name="Artikel_19_Toepasselijk_recht"/>
      <w:bookmarkStart w:id="43" w:name="_Toc517259033"/>
      <w:bookmarkEnd w:id="42"/>
      <w:r w:rsidRPr="002E054A">
        <w:t xml:space="preserve">Artikel </w:t>
      </w:r>
      <w:r w:rsidR="00355373" w:rsidRPr="002E054A">
        <w:t>20</w:t>
      </w:r>
      <w:r w:rsidRPr="002E054A">
        <w:t xml:space="preserve"> Toepasselijk recht</w:t>
      </w:r>
      <w:bookmarkEnd w:id="43"/>
    </w:p>
    <w:p w14:paraId="2CDBC100" w14:textId="77777777" w:rsidR="002E2264" w:rsidRPr="002E054A" w:rsidRDefault="00DB221A" w:rsidP="00EA2FD9">
      <w:pPr>
        <w:pStyle w:val="Plattetekst"/>
      </w:pPr>
      <w:r w:rsidRPr="002E054A">
        <w:t>De toepasselijkheid van het Weens koopverdrag, en van eventuele andere, internationale regelingen inzake koop van roerende zaken, voor zover de werking hiervan door partijen kan worden uitgesloten, is uitgesloten.</w:t>
      </w:r>
    </w:p>
    <w:p w14:paraId="0587FB30" w14:textId="77777777" w:rsidR="002E2264" w:rsidRPr="002E054A" w:rsidRDefault="002E2264">
      <w:pPr>
        <w:spacing w:line="276" w:lineRule="auto"/>
        <w:rPr>
          <w:rFonts w:ascii="Trebuchet MS" w:hAnsi="Trebuchet MS"/>
          <w:lang w:val="nl-NL"/>
        </w:rPr>
        <w:sectPr w:rsidR="002E2264" w:rsidRPr="002E054A" w:rsidSect="00C9226C">
          <w:pgSz w:w="11910" w:h="16840"/>
          <w:pgMar w:top="1418" w:right="1320" w:bottom="1000" w:left="1298" w:header="768" w:footer="816" w:gutter="0"/>
          <w:cols w:space="708"/>
        </w:sectPr>
      </w:pPr>
    </w:p>
    <w:p w14:paraId="4CBC2047" w14:textId="77777777" w:rsidR="002E2264" w:rsidRPr="002E054A" w:rsidRDefault="00C9226C">
      <w:pPr>
        <w:pStyle w:val="Kop1"/>
        <w:tabs>
          <w:tab w:val="left" w:pos="1527"/>
        </w:tabs>
        <w:spacing w:before="209"/>
        <w:rPr>
          <w:rFonts w:ascii="Trebuchet MS" w:hAnsi="Trebuchet MS"/>
          <w:lang w:val="nl-NL"/>
        </w:rPr>
      </w:pPr>
      <w:bookmarkStart w:id="44" w:name="Deel_C._Diensten"/>
      <w:bookmarkStart w:id="45" w:name="_Toc517259034"/>
      <w:bookmarkEnd w:id="44"/>
      <w:r w:rsidRPr="002E054A">
        <w:rPr>
          <w:rFonts w:ascii="Trebuchet MS" w:hAnsi="Trebuchet MS"/>
          <w:lang w:val="nl-NL"/>
        </w:rPr>
        <w:lastRenderedPageBreak/>
        <w:t xml:space="preserve">Deel C. </w:t>
      </w:r>
      <w:r w:rsidR="00DB221A" w:rsidRPr="002E054A">
        <w:rPr>
          <w:rFonts w:ascii="Trebuchet MS" w:hAnsi="Trebuchet MS"/>
          <w:lang w:val="nl-NL"/>
        </w:rPr>
        <w:t>Diensten</w:t>
      </w:r>
      <w:bookmarkEnd w:id="45"/>
    </w:p>
    <w:p w14:paraId="682F1457" w14:textId="77777777" w:rsidR="002E2264" w:rsidRPr="009B5FB0" w:rsidRDefault="00DB221A" w:rsidP="00EA2FD9">
      <w:pPr>
        <w:pStyle w:val="Plattetekst"/>
        <w:rPr>
          <w:sz w:val="18"/>
          <w:szCs w:val="18"/>
        </w:rPr>
      </w:pPr>
      <w:r w:rsidRPr="009B5FB0">
        <w:rPr>
          <w:sz w:val="18"/>
          <w:szCs w:val="18"/>
        </w:rPr>
        <w:t>De bepalingen van deel C zijn van toepassing op diensten, naast de bepalingen van deel A.</w:t>
      </w:r>
    </w:p>
    <w:p w14:paraId="712C318F" w14:textId="77777777" w:rsidR="002E2264" w:rsidRPr="002E054A" w:rsidRDefault="002E2264" w:rsidP="00EA2FD9">
      <w:pPr>
        <w:pStyle w:val="Plattetekst"/>
      </w:pPr>
    </w:p>
    <w:p w14:paraId="477620A0" w14:textId="77777777" w:rsidR="002E2264" w:rsidRPr="002E054A" w:rsidRDefault="00DB221A" w:rsidP="00EA2FD9">
      <w:pPr>
        <w:pStyle w:val="Kop2"/>
      </w:pPr>
      <w:bookmarkStart w:id="46" w:name="Artikel_20_Verplichtingen_van_de_opdrach"/>
      <w:bookmarkStart w:id="47" w:name="_Toc517259035"/>
      <w:bookmarkEnd w:id="46"/>
      <w:r w:rsidRPr="002E054A">
        <w:t>Artikel 2</w:t>
      </w:r>
      <w:r w:rsidR="00355373" w:rsidRPr="002E054A">
        <w:t>1</w:t>
      </w:r>
      <w:r w:rsidRPr="002E054A">
        <w:t xml:space="preserve"> Verplichtingen van de opdrachtnemer</w:t>
      </w:r>
      <w:bookmarkEnd w:id="47"/>
    </w:p>
    <w:p w14:paraId="19CE86B3" w14:textId="77777777" w:rsidR="002E2264" w:rsidRPr="002E054A" w:rsidRDefault="00DB221A" w:rsidP="00EA2FD9">
      <w:pPr>
        <w:pStyle w:val="Lijstalinea"/>
        <w:numPr>
          <w:ilvl w:val="0"/>
          <w:numId w:val="2"/>
        </w:numPr>
      </w:pPr>
      <w:r w:rsidRPr="002E054A">
        <w:t>De opdrachtnemer verricht de dienst met de zorgvuldigheid, deskundigheid en professionaliteit die gebruikelijk is binnen de branche of beroepsgroep van de</w:t>
      </w:r>
      <w:r w:rsidRPr="002E054A">
        <w:rPr>
          <w:spacing w:val="-30"/>
        </w:rPr>
        <w:t xml:space="preserve"> </w:t>
      </w:r>
      <w:r w:rsidRPr="002E054A">
        <w:t>opdrachtnemer.</w:t>
      </w:r>
    </w:p>
    <w:p w14:paraId="23123C13" w14:textId="77777777" w:rsidR="002E2264" w:rsidRPr="002E054A" w:rsidRDefault="00DB221A" w:rsidP="00EA2FD9">
      <w:pPr>
        <w:pStyle w:val="Lijstalinea"/>
        <w:numPr>
          <w:ilvl w:val="0"/>
          <w:numId w:val="2"/>
        </w:numPr>
      </w:pPr>
      <w:r w:rsidRPr="002E054A">
        <w:t>De opdrachtnemer zet uitsluitend gekwalificeerde personen in voor het uitvoeren van de overeenkomst.</w:t>
      </w:r>
    </w:p>
    <w:p w14:paraId="0D975D7A" w14:textId="77777777" w:rsidR="002E2264" w:rsidRPr="002E054A" w:rsidRDefault="00DB221A" w:rsidP="00EA2FD9">
      <w:pPr>
        <w:pStyle w:val="Lijstalinea"/>
        <w:numPr>
          <w:ilvl w:val="0"/>
          <w:numId w:val="2"/>
        </w:numPr>
      </w:pPr>
      <w:r w:rsidRPr="002E054A">
        <w:t>Indien nodig, zorgt de opdrachtnemer voor adequate vervanging van de in het tweede lid bedoelde</w:t>
      </w:r>
      <w:r w:rsidRPr="002E054A">
        <w:rPr>
          <w:spacing w:val="-13"/>
        </w:rPr>
        <w:t xml:space="preserve"> </w:t>
      </w:r>
      <w:r w:rsidRPr="002E054A">
        <w:t>personen.</w:t>
      </w:r>
    </w:p>
    <w:p w14:paraId="02E9CA1F" w14:textId="77777777" w:rsidR="002E2264" w:rsidRPr="002E054A" w:rsidRDefault="00DB221A" w:rsidP="00EA2FD9">
      <w:pPr>
        <w:pStyle w:val="Lijstalinea"/>
        <w:numPr>
          <w:ilvl w:val="0"/>
          <w:numId w:val="2"/>
        </w:numPr>
      </w:pPr>
      <w:r w:rsidRPr="002E054A">
        <w:t>De</w:t>
      </w:r>
      <w:r w:rsidRPr="002E054A">
        <w:rPr>
          <w:spacing w:val="-5"/>
        </w:rPr>
        <w:t xml:space="preserve"> </w:t>
      </w:r>
      <w:r w:rsidRPr="002E054A">
        <w:t>aan</w:t>
      </w:r>
      <w:r w:rsidRPr="002E054A">
        <w:rPr>
          <w:spacing w:val="-3"/>
        </w:rPr>
        <w:t xml:space="preserve"> </w:t>
      </w:r>
      <w:r w:rsidRPr="002E054A">
        <w:t>vervanging</w:t>
      </w:r>
      <w:r w:rsidRPr="002E054A">
        <w:rPr>
          <w:spacing w:val="-5"/>
        </w:rPr>
        <w:t xml:space="preserve"> </w:t>
      </w:r>
      <w:r w:rsidRPr="002E054A">
        <w:t>als</w:t>
      </w:r>
      <w:r w:rsidRPr="002E054A">
        <w:rPr>
          <w:spacing w:val="-4"/>
        </w:rPr>
        <w:t xml:space="preserve"> </w:t>
      </w:r>
      <w:r w:rsidRPr="002E054A">
        <w:t>bedoeld</w:t>
      </w:r>
      <w:r w:rsidRPr="002E054A">
        <w:rPr>
          <w:spacing w:val="-5"/>
        </w:rPr>
        <w:t xml:space="preserve"> </w:t>
      </w:r>
      <w:r w:rsidRPr="002E054A">
        <w:t>in</w:t>
      </w:r>
      <w:r w:rsidRPr="002E054A">
        <w:rPr>
          <w:spacing w:val="-5"/>
        </w:rPr>
        <w:t xml:space="preserve"> </w:t>
      </w:r>
      <w:r w:rsidRPr="002E054A">
        <w:t>het</w:t>
      </w:r>
      <w:r w:rsidRPr="002E054A">
        <w:rPr>
          <w:spacing w:val="-5"/>
        </w:rPr>
        <w:t xml:space="preserve"> </w:t>
      </w:r>
      <w:r w:rsidRPr="002E054A">
        <w:t>derde</w:t>
      </w:r>
      <w:r w:rsidRPr="002E054A">
        <w:rPr>
          <w:spacing w:val="-3"/>
        </w:rPr>
        <w:t xml:space="preserve"> </w:t>
      </w:r>
      <w:r w:rsidRPr="002E054A">
        <w:t>lid</w:t>
      </w:r>
      <w:r w:rsidRPr="002E054A">
        <w:rPr>
          <w:spacing w:val="-5"/>
        </w:rPr>
        <w:t xml:space="preserve"> </w:t>
      </w:r>
      <w:r w:rsidRPr="002E054A">
        <w:t>verbonden</w:t>
      </w:r>
      <w:r w:rsidRPr="002E054A">
        <w:rPr>
          <w:spacing w:val="-3"/>
        </w:rPr>
        <w:t xml:space="preserve"> </w:t>
      </w:r>
      <w:r w:rsidRPr="002E054A">
        <w:t>meerkosten</w:t>
      </w:r>
      <w:r w:rsidRPr="002E054A">
        <w:rPr>
          <w:spacing w:val="-3"/>
        </w:rPr>
        <w:t xml:space="preserve"> </w:t>
      </w:r>
      <w:r w:rsidRPr="002E054A">
        <w:t>zijn</w:t>
      </w:r>
      <w:r w:rsidRPr="002E054A">
        <w:rPr>
          <w:spacing w:val="-3"/>
        </w:rPr>
        <w:t xml:space="preserve"> </w:t>
      </w:r>
      <w:r w:rsidRPr="002E054A">
        <w:t>voor</w:t>
      </w:r>
      <w:r w:rsidRPr="002E054A">
        <w:rPr>
          <w:spacing w:val="-2"/>
        </w:rPr>
        <w:t xml:space="preserve"> </w:t>
      </w:r>
      <w:r w:rsidRPr="002E054A">
        <w:t>rekening</w:t>
      </w:r>
      <w:r w:rsidRPr="002E054A">
        <w:rPr>
          <w:spacing w:val="-3"/>
        </w:rPr>
        <w:t xml:space="preserve"> </w:t>
      </w:r>
      <w:r w:rsidRPr="002E054A">
        <w:t>van</w:t>
      </w:r>
      <w:r w:rsidRPr="002E054A">
        <w:rPr>
          <w:spacing w:val="-3"/>
        </w:rPr>
        <w:t xml:space="preserve"> </w:t>
      </w:r>
      <w:r w:rsidRPr="002E054A">
        <w:t>de opdrachtnemer.</w:t>
      </w:r>
    </w:p>
    <w:p w14:paraId="5DFBAE99" w14:textId="77777777" w:rsidR="002E2264" w:rsidRPr="002E054A" w:rsidRDefault="00DB221A" w:rsidP="00EA2FD9">
      <w:pPr>
        <w:pStyle w:val="Lijstalinea"/>
        <w:numPr>
          <w:ilvl w:val="0"/>
          <w:numId w:val="2"/>
        </w:numPr>
      </w:pPr>
      <w:r w:rsidRPr="002E054A">
        <w:t>De</w:t>
      </w:r>
      <w:r w:rsidRPr="002E054A">
        <w:rPr>
          <w:spacing w:val="-6"/>
        </w:rPr>
        <w:t xml:space="preserve"> </w:t>
      </w:r>
      <w:r w:rsidRPr="002E054A">
        <w:t>opdrachtnemer</w:t>
      </w:r>
      <w:r w:rsidRPr="002E054A">
        <w:rPr>
          <w:spacing w:val="-4"/>
        </w:rPr>
        <w:t xml:space="preserve"> </w:t>
      </w:r>
      <w:r w:rsidRPr="002E054A">
        <w:t>zet</w:t>
      </w:r>
      <w:r w:rsidRPr="002E054A">
        <w:rPr>
          <w:spacing w:val="-6"/>
        </w:rPr>
        <w:t xml:space="preserve"> </w:t>
      </w:r>
      <w:r w:rsidRPr="002E054A">
        <w:t>uitsluitend</w:t>
      </w:r>
      <w:r w:rsidRPr="002E054A">
        <w:rPr>
          <w:spacing w:val="-4"/>
        </w:rPr>
        <w:t xml:space="preserve"> </w:t>
      </w:r>
      <w:r w:rsidRPr="002E054A">
        <w:t>personen</w:t>
      </w:r>
      <w:r w:rsidRPr="002E054A">
        <w:rPr>
          <w:spacing w:val="-6"/>
        </w:rPr>
        <w:t xml:space="preserve"> </w:t>
      </w:r>
      <w:r w:rsidRPr="002E054A">
        <w:t>in</w:t>
      </w:r>
      <w:r w:rsidRPr="002E054A">
        <w:rPr>
          <w:spacing w:val="-6"/>
        </w:rPr>
        <w:t xml:space="preserve"> </w:t>
      </w:r>
      <w:r w:rsidRPr="002E054A">
        <w:t>die</w:t>
      </w:r>
      <w:r w:rsidRPr="002E054A">
        <w:rPr>
          <w:spacing w:val="-4"/>
        </w:rPr>
        <w:t xml:space="preserve"> </w:t>
      </w:r>
      <w:r w:rsidRPr="002E054A">
        <w:t>in</w:t>
      </w:r>
      <w:r w:rsidRPr="002E054A">
        <w:rPr>
          <w:spacing w:val="-6"/>
        </w:rPr>
        <w:t xml:space="preserve"> </w:t>
      </w:r>
      <w:r w:rsidRPr="002E054A">
        <w:t>Nederland</w:t>
      </w:r>
      <w:r w:rsidRPr="002E054A">
        <w:rPr>
          <w:spacing w:val="-4"/>
        </w:rPr>
        <w:t xml:space="preserve"> </w:t>
      </w:r>
      <w:r w:rsidRPr="002E054A">
        <w:t>arbeid</w:t>
      </w:r>
      <w:r w:rsidRPr="002E054A">
        <w:rPr>
          <w:spacing w:val="-6"/>
        </w:rPr>
        <w:t xml:space="preserve"> </w:t>
      </w:r>
      <w:r w:rsidRPr="002E054A">
        <w:t>mogen</w:t>
      </w:r>
      <w:r w:rsidRPr="002E054A">
        <w:rPr>
          <w:spacing w:val="-4"/>
        </w:rPr>
        <w:t xml:space="preserve"> </w:t>
      </w:r>
      <w:r w:rsidRPr="002E054A">
        <w:t>verrichten.</w:t>
      </w:r>
    </w:p>
    <w:p w14:paraId="1B660B4A" w14:textId="77777777" w:rsidR="002E2264" w:rsidRPr="002E054A" w:rsidRDefault="002E2264" w:rsidP="00EA2FD9">
      <w:pPr>
        <w:pStyle w:val="Plattetekst"/>
      </w:pPr>
    </w:p>
    <w:p w14:paraId="34CBC8FC" w14:textId="77777777" w:rsidR="002E2264" w:rsidRPr="002E054A" w:rsidRDefault="00DB221A" w:rsidP="00EA2FD9">
      <w:pPr>
        <w:pStyle w:val="Kop2"/>
      </w:pPr>
      <w:bookmarkStart w:id="48" w:name="Artikel_21_Intellectuele_en_industriële_"/>
      <w:bookmarkStart w:id="49" w:name="_Toc517259036"/>
      <w:bookmarkEnd w:id="48"/>
      <w:r w:rsidRPr="002E054A">
        <w:t>Artikel 2</w:t>
      </w:r>
      <w:r w:rsidR="00354F4E" w:rsidRPr="002E054A">
        <w:t>2</w:t>
      </w:r>
      <w:r w:rsidRPr="002E054A">
        <w:t xml:space="preserve"> Intellectuele en industriële eigendomsrechten</w:t>
      </w:r>
      <w:bookmarkEnd w:id="49"/>
    </w:p>
    <w:p w14:paraId="08EA40BE" w14:textId="77777777" w:rsidR="001B093B" w:rsidRPr="002E054A" w:rsidRDefault="001B093B" w:rsidP="005D5971">
      <w:pPr>
        <w:pStyle w:val="Lijstalinea2"/>
      </w:pPr>
      <w:r w:rsidRPr="002E054A">
        <w:t xml:space="preserve">A) </w:t>
      </w:r>
      <w:r w:rsidR="005D5971" w:rsidRPr="002E054A">
        <w:tab/>
      </w:r>
      <w:r w:rsidR="00DB221A" w:rsidRPr="002E054A">
        <w:t xml:space="preserve">Alle intellectuele en industriële eigendomsrechten en databankrechten die zullen ontstaan of kunnen worden uitgeoefend ten aanzien van de resultaten van de overeenkomst berusten </w:t>
      </w:r>
      <w:r w:rsidRPr="002E054A">
        <w:t xml:space="preserve">in beginsel </w:t>
      </w:r>
      <w:r w:rsidR="00DB221A" w:rsidRPr="002E054A">
        <w:t>te allen tijde bij de provincie</w:t>
      </w:r>
      <w:r w:rsidRPr="002E054A">
        <w:t>.</w:t>
      </w:r>
      <w:r w:rsidR="00DB221A" w:rsidRPr="002E054A">
        <w:t xml:space="preserve"> </w:t>
      </w:r>
    </w:p>
    <w:p w14:paraId="1DC280A8" w14:textId="77777777" w:rsidR="001B093B" w:rsidRPr="002E054A" w:rsidRDefault="001B093B" w:rsidP="005D5971">
      <w:pPr>
        <w:pStyle w:val="Lijstalinea2"/>
      </w:pPr>
      <w:r w:rsidRPr="002E054A">
        <w:t xml:space="preserve">B) </w:t>
      </w:r>
      <w:r w:rsidR="005D5971" w:rsidRPr="002E054A">
        <w:tab/>
      </w:r>
      <w:r w:rsidRPr="002E054A">
        <w:t xml:space="preserve">Dit uitgangspunt geldt niet: </w:t>
      </w:r>
    </w:p>
    <w:p w14:paraId="49CE7962" w14:textId="77777777" w:rsidR="001B093B" w:rsidRPr="002E054A" w:rsidRDefault="001B093B" w:rsidP="005D5971">
      <w:pPr>
        <w:pStyle w:val="Artikelopsomming"/>
        <w:tabs>
          <w:tab w:val="clear" w:pos="471"/>
          <w:tab w:val="left" w:pos="1134"/>
        </w:tabs>
        <w:ind w:left="1134" w:hanging="283"/>
      </w:pPr>
      <w:r w:rsidRPr="002E054A">
        <w:t xml:space="preserve">- </w:t>
      </w:r>
      <w:r w:rsidR="005D5971" w:rsidRPr="002E054A">
        <w:tab/>
      </w:r>
      <w:r w:rsidRPr="002E054A">
        <w:t>inzake</w:t>
      </w:r>
      <w:r w:rsidR="00DB221A" w:rsidRPr="002E054A">
        <w:t xml:space="preserve"> rechten op eventueel ten behoeve van de opdracht door de opdrachtnemer ontwikkelde software modellering en de daarvoor gebruikte softwareprogrammatuur, </w:t>
      </w:r>
    </w:p>
    <w:p w14:paraId="111381F7" w14:textId="77777777" w:rsidR="002E2264" w:rsidRPr="002E054A" w:rsidRDefault="001B093B" w:rsidP="005D5971">
      <w:pPr>
        <w:pStyle w:val="Artikelopsomming"/>
        <w:tabs>
          <w:tab w:val="clear" w:pos="471"/>
          <w:tab w:val="left" w:pos="1134"/>
        </w:tabs>
        <w:ind w:left="1134" w:hanging="283"/>
      </w:pPr>
      <w:r w:rsidRPr="002E054A">
        <w:t xml:space="preserve">- </w:t>
      </w:r>
      <w:r w:rsidR="005D5971" w:rsidRPr="002E054A">
        <w:tab/>
      </w:r>
      <w:r w:rsidR="00DB221A" w:rsidRPr="002E054A">
        <w:t>op andere door de opdrachtnemer in het kader van de overeenkomst ontwikkelde kennis en knowhow die ten grondslag ligt aan het aan de provincie geleverde</w:t>
      </w:r>
      <w:r w:rsidR="00DB221A" w:rsidRPr="002E054A">
        <w:rPr>
          <w:spacing w:val="-13"/>
        </w:rPr>
        <w:t xml:space="preserve"> </w:t>
      </w:r>
      <w:r w:rsidR="00DB221A" w:rsidRPr="002E054A">
        <w:t>resultaat.</w:t>
      </w:r>
    </w:p>
    <w:p w14:paraId="346DA0A5" w14:textId="77777777" w:rsidR="002E2264" w:rsidRPr="002E054A" w:rsidRDefault="00DB221A" w:rsidP="00EA2FD9">
      <w:pPr>
        <w:pStyle w:val="Lijstalinea"/>
        <w:numPr>
          <w:ilvl w:val="0"/>
          <w:numId w:val="1"/>
        </w:numPr>
      </w:pPr>
      <w:r w:rsidRPr="002E054A">
        <w:t>De opdrachtnemer draagt alle intellectuele en industriële rechten die mochten ontstaan ten aanzien van de prestatie – voor zover mogelijk – op het moment van het ontstaan daarvan bij voorbaat en om niet over aan de provincie, welke overdracht door de provincie reeds nu voor alsdan wordt aanvaard. Voor zover voor de overdracht van de genoemde rechten op enig moment een nadere akte zou zijn vereist, machtigt de opdrachtnemer de provincie reeds nu voor alsdan onherroepelijk om zodanige akte op te maken en mede namens de opdrachtnemer te ondertekenen, onverminderd de verplichting van de opdrachtnemer om op eerste verzoek van de provincie aan de overdracht van deze rechten medewerking te verlenen, zonder daarbij voorwaarden te kunnen</w:t>
      </w:r>
      <w:r w:rsidRPr="002E054A">
        <w:rPr>
          <w:spacing w:val="-18"/>
        </w:rPr>
        <w:t xml:space="preserve"> </w:t>
      </w:r>
      <w:r w:rsidRPr="002E054A">
        <w:t>stellen.</w:t>
      </w:r>
    </w:p>
    <w:p w14:paraId="6CB8B175" w14:textId="77777777" w:rsidR="002E2264" w:rsidRPr="002E054A" w:rsidRDefault="00DB221A" w:rsidP="00EA2FD9">
      <w:pPr>
        <w:pStyle w:val="Lijstalinea"/>
        <w:numPr>
          <w:ilvl w:val="0"/>
          <w:numId w:val="1"/>
        </w:numPr>
      </w:pPr>
      <w:r w:rsidRPr="002E054A">
        <w:t>De opdrachtnemer doet met de totstandkoming van de overeenkomst afstand jegens de provincie van alle eventueel aan hem, opdrachtnemer, toekomende zogenoemde persoonlijkheidsrechten, in de mate als de toepasselijke regelgeving zodanige afstand toelaat. De opdrachtnemer doet, hiertoe gevolmachtigd, ook namens het aan zijn zijde betrokken personeel, afstand jegens de provincie van alle eventueel aan deze personeelsleden toekomende persoonlijkheidsrechten, in de mate waarin de toepasselijke regelgeving zodanige afstand</w:t>
      </w:r>
      <w:r w:rsidRPr="002E054A">
        <w:rPr>
          <w:spacing w:val="-36"/>
        </w:rPr>
        <w:t xml:space="preserve"> </w:t>
      </w:r>
      <w:r w:rsidRPr="002E054A">
        <w:t>toelaat.</w:t>
      </w:r>
    </w:p>
    <w:p w14:paraId="047CB557" w14:textId="77777777" w:rsidR="002E2264" w:rsidRPr="002E054A" w:rsidRDefault="00DB221A" w:rsidP="00EA2FD9">
      <w:pPr>
        <w:pStyle w:val="Lijstalinea"/>
        <w:numPr>
          <w:ilvl w:val="0"/>
          <w:numId w:val="1"/>
        </w:numPr>
      </w:pPr>
      <w:r w:rsidRPr="002E054A">
        <w:t xml:space="preserve">De opdrachtnemer </w:t>
      </w:r>
      <w:r w:rsidR="001B093B" w:rsidRPr="002E054A">
        <w:t xml:space="preserve">mag </w:t>
      </w:r>
      <w:r w:rsidRPr="002E054A">
        <w:t>de resultaten van de overeenkomst waarop krachtens het eerste lid een eigendomsrecht ten behoeve van de provincie rust</w:t>
      </w:r>
      <w:r w:rsidR="001B093B" w:rsidRPr="002E054A">
        <w:t xml:space="preserve"> enkel</w:t>
      </w:r>
      <w:r w:rsidR="00D22725" w:rsidRPr="002E054A">
        <w:t xml:space="preserve"> </w:t>
      </w:r>
      <w:r w:rsidRPr="002E054A">
        <w:t>voor zichzelf of ten behoeve van derden</w:t>
      </w:r>
      <w:r w:rsidR="001B093B" w:rsidRPr="002E054A">
        <w:t xml:space="preserve"> gebruiken zolang </w:t>
      </w:r>
      <w:r w:rsidRPr="002E054A">
        <w:t xml:space="preserve">de belangen van de provincie </w:t>
      </w:r>
      <w:r w:rsidR="001B093B" w:rsidRPr="002E054A">
        <w:t xml:space="preserve">hierdoor </w:t>
      </w:r>
      <w:r w:rsidRPr="002E054A">
        <w:t>niet worden</w:t>
      </w:r>
      <w:r w:rsidRPr="002E054A">
        <w:rPr>
          <w:spacing w:val="-32"/>
        </w:rPr>
        <w:t xml:space="preserve"> </w:t>
      </w:r>
      <w:r w:rsidRPr="002E054A">
        <w:t>geschaad</w:t>
      </w:r>
      <w:r w:rsidR="001B093B" w:rsidRPr="002E054A">
        <w:t>.</w:t>
      </w:r>
    </w:p>
    <w:p w14:paraId="3F458A5F" w14:textId="77777777" w:rsidR="002E2264" w:rsidRPr="002E054A" w:rsidRDefault="00CF7057" w:rsidP="00EA2FD9">
      <w:pPr>
        <w:pStyle w:val="Lijstalinea"/>
        <w:numPr>
          <w:ilvl w:val="0"/>
          <w:numId w:val="1"/>
        </w:numPr>
      </w:pPr>
      <w:r w:rsidRPr="002E054A">
        <w:t>Indien</w:t>
      </w:r>
      <w:r w:rsidR="00C00346" w:rsidRPr="002E054A">
        <w:t xml:space="preserve"> </w:t>
      </w:r>
      <w:r w:rsidRPr="002E054A">
        <w:t xml:space="preserve">de intellectuele eigendomsrechten niet berusten bij </w:t>
      </w:r>
      <w:r w:rsidR="00FE3F03" w:rsidRPr="002E054A">
        <w:t>de provincie</w:t>
      </w:r>
      <w:r w:rsidRPr="002E054A">
        <w:t xml:space="preserve"> zoals gesteld in lid 1, verleent opdrachtnemer </w:t>
      </w:r>
      <w:r w:rsidR="00FE3F03" w:rsidRPr="002E054A">
        <w:t>de provincie</w:t>
      </w:r>
      <w:r w:rsidRPr="002E054A">
        <w:t xml:space="preserve"> door het sluiten van de overeenkomst een eeuwigdurend gebruiksrecht ten aanzien van de </w:t>
      </w:r>
      <w:r w:rsidR="00DB221A" w:rsidRPr="002E054A">
        <w:t>in het eerste lid bedoelde, uitgezonderde</w:t>
      </w:r>
      <w:r w:rsidR="00DB221A" w:rsidRPr="002E054A">
        <w:rPr>
          <w:spacing w:val="-14"/>
        </w:rPr>
        <w:t xml:space="preserve"> </w:t>
      </w:r>
      <w:r w:rsidR="00DB221A" w:rsidRPr="002E054A">
        <w:t>rechten.</w:t>
      </w:r>
    </w:p>
    <w:p w14:paraId="69DA2817" w14:textId="77777777" w:rsidR="002E2264" w:rsidRPr="002E054A" w:rsidRDefault="00DB221A" w:rsidP="00EA2FD9">
      <w:pPr>
        <w:pStyle w:val="Lijstalinea"/>
        <w:numPr>
          <w:ilvl w:val="0"/>
          <w:numId w:val="1"/>
        </w:numPr>
      </w:pPr>
      <w:r w:rsidRPr="002E054A">
        <w:t>De provincie geldt als ontwerper in de zin van artikel 6, tweede lid, van de Eenvormige Beneluxwet inzake tekeningen en modellen en heeft bij uitsluiting het recht om een eindproduct dat daarvoor in aanmerking komt te deponeren bij het in artikel 8 van die wet bedoelde bureau, al dan niet door tussenkomst van een nationale</w:t>
      </w:r>
      <w:r w:rsidRPr="002E054A">
        <w:rPr>
          <w:spacing w:val="-27"/>
        </w:rPr>
        <w:t xml:space="preserve"> </w:t>
      </w:r>
      <w:r w:rsidRPr="002E054A">
        <w:t>dienst.</w:t>
      </w:r>
    </w:p>
    <w:p w14:paraId="7140E26E" w14:textId="77777777" w:rsidR="002E2264" w:rsidRPr="002E054A" w:rsidRDefault="00DB221A" w:rsidP="00EA2FD9">
      <w:pPr>
        <w:pStyle w:val="Lijstalinea"/>
        <w:numPr>
          <w:ilvl w:val="0"/>
          <w:numId w:val="1"/>
        </w:numPr>
      </w:pPr>
      <w:r w:rsidRPr="002E054A">
        <w:t>Indien</w:t>
      </w:r>
      <w:r w:rsidRPr="002E054A">
        <w:rPr>
          <w:spacing w:val="-3"/>
        </w:rPr>
        <w:t xml:space="preserve"> </w:t>
      </w:r>
      <w:r w:rsidRPr="002E054A">
        <w:t>een</w:t>
      </w:r>
      <w:r w:rsidRPr="002E054A">
        <w:rPr>
          <w:spacing w:val="-3"/>
        </w:rPr>
        <w:t xml:space="preserve"> </w:t>
      </w:r>
      <w:r w:rsidRPr="002E054A">
        <w:t>derde</w:t>
      </w:r>
      <w:r w:rsidRPr="002E054A">
        <w:rPr>
          <w:spacing w:val="-5"/>
        </w:rPr>
        <w:t xml:space="preserve"> </w:t>
      </w:r>
      <w:r w:rsidRPr="002E054A">
        <w:t>de</w:t>
      </w:r>
      <w:r w:rsidRPr="002E054A">
        <w:rPr>
          <w:spacing w:val="-3"/>
        </w:rPr>
        <w:t xml:space="preserve"> </w:t>
      </w:r>
      <w:r w:rsidRPr="002E054A">
        <w:t>provincie</w:t>
      </w:r>
      <w:r w:rsidRPr="002E054A">
        <w:rPr>
          <w:spacing w:val="-5"/>
        </w:rPr>
        <w:t xml:space="preserve"> </w:t>
      </w:r>
      <w:r w:rsidRPr="002E054A">
        <w:t>aansprakelijk</w:t>
      </w:r>
      <w:r w:rsidRPr="002E054A">
        <w:rPr>
          <w:spacing w:val="-2"/>
        </w:rPr>
        <w:t xml:space="preserve"> </w:t>
      </w:r>
      <w:r w:rsidRPr="002E054A">
        <w:t>stelt</w:t>
      </w:r>
      <w:r w:rsidRPr="002E054A">
        <w:rPr>
          <w:spacing w:val="-5"/>
        </w:rPr>
        <w:t xml:space="preserve"> </w:t>
      </w:r>
      <w:r w:rsidRPr="002E054A">
        <w:t>ter</w:t>
      </w:r>
      <w:r w:rsidRPr="002E054A">
        <w:rPr>
          <w:spacing w:val="-2"/>
        </w:rPr>
        <w:t xml:space="preserve"> </w:t>
      </w:r>
      <w:r w:rsidRPr="002E054A">
        <w:t>zake</w:t>
      </w:r>
      <w:r w:rsidRPr="002E054A">
        <w:rPr>
          <w:spacing w:val="-5"/>
        </w:rPr>
        <w:t xml:space="preserve"> </w:t>
      </w:r>
      <w:r w:rsidRPr="002E054A">
        <w:t>van</w:t>
      </w:r>
      <w:r w:rsidRPr="002E054A">
        <w:rPr>
          <w:spacing w:val="-5"/>
        </w:rPr>
        <w:t xml:space="preserve"> </w:t>
      </w:r>
      <w:r w:rsidRPr="002E054A">
        <w:t>(gestelde)</w:t>
      </w:r>
      <w:r w:rsidRPr="002E054A">
        <w:rPr>
          <w:spacing w:val="-4"/>
        </w:rPr>
        <w:t xml:space="preserve"> </w:t>
      </w:r>
      <w:r w:rsidRPr="002E054A">
        <w:t>inbreuk</w:t>
      </w:r>
      <w:r w:rsidRPr="002E054A">
        <w:rPr>
          <w:spacing w:val="-2"/>
        </w:rPr>
        <w:t xml:space="preserve"> </w:t>
      </w:r>
      <w:r w:rsidRPr="002E054A">
        <w:t>op</w:t>
      </w:r>
      <w:r w:rsidRPr="002E054A">
        <w:rPr>
          <w:spacing w:val="-5"/>
        </w:rPr>
        <w:t xml:space="preserve"> </w:t>
      </w:r>
      <w:r w:rsidRPr="002E054A">
        <w:t>intellectuele</w:t>
      </w:r>
      <w:r w:rsidRPr="002E054A">
        <w:rPr>
          <w:spacing w:val="-5"/>
        </w:rPr>
        <w:t xml:space="preserve"> </w:t>
      </w:r>
      <w:r w:rsidRPr="002E054A">
        <w:t>of industriële eigendomsrechten van die derde, vergelijkbare aanspraken met betrekking tot kennis, ongeoorloofde</w:t>
      </w:r>
      <w:r w:rsidRPr="002E054A">
        <w:rPr>
          <w:spacing w:val="-7"/>
        </w:rPr>
        <w:t xml:space="preserve"> </w:t>
      </w:r>
      <w:r w:rsidRPr="002E054A">
        <w:t>mededinging</w:t>
      </w:r>
      <w:r w:rsidRPr="002E054A">
        <w:rPr>
          <w:spacing w:val="-7"/>
        </w:rPr>
        <w:t xml:space="preserve"> </w:t>
      </w:r>
      <w:r w:rsidRPr="002E054A">
        <w:t>en</w:t>
      </w:r>
      <w:r w:rsidRPr="002E054A">
        <w:rPr>
          <w:spacing w:val="-5"/>
        </w:rPr>
        <w:t xml:space="preserve"> </w:t>
      </w:r>
      <w:r w:rsidRPr="002E054A">
        <w:t>dergelijke</w:t>
      </w:r>
      <w:r w:rsidRPr="002E054A">
        <w:rPr>
          <w:spacing w:val="-7"/>
        </w:rPr>
        <w:t xml:space="preserve"> </w:t>
      </w:r>
      <w:r w:rsidRPr="002E054A">
        <w:t>daaronder</w:t>
      </w:r>
      <w:r w:rsidRPr="002E054A">
        <w:rPr>
          <w:spacing w:val="-4"/>
        </w:rPr>
        <w:t xml:space="preserve"> </w:t>
      </w:r>
      <w:r w:rsidRPr="002E054A">
        <w:t>begrepen,</w:t>
      </w:r>
      <w:r w:rsidRPr="002E054A">
        <w:rPr>
          <w:spacing w:val="-5"/>
        </w:rPr>
        <w:t xml:space="preserve"> </w:t>
      </w:r>
      <w:r w:rsidRPr="002E054A">
        <w:lastRenderedPageBreak/>
        <w:t>waarvoor</w:t>
      </w:r>
      <w:r w:rsidRPr="002E054A">
        <w:rPr>
          <w:spacing w:val="-6"/>
        </w:rPr>
        <w:t xml:space="preserve"> </w:t>
      </w:r>
      <w:r w:rsidRPr="002E054A">
        <w:t>de</w:t>
      </w:r>
      <w:r w:rsidRPr="002E054A">
        <w:rPr>
          <w:spacing w:val="-7"/>
        </w:rPr>
        <w:t xml:space="preserve"> </w:t>
      </w:r>
      <w:r w:rsidRPr="002E054A">
        <w:t>opdrachtnemer</w:t>
      </w:r>
      <w:r w:rsidR="00C9226C" w:rsidRPr="002E054A">
        <w:t xml:space="preserve"> </w:t>
      </w:r>
      <w:r w:rsidRPr="002E054A">
        <w:t>aansprakelijk is op grond van het bepaalde in deze algemene voorwaarden, de overeenkomst en bijbehorende documenten, neemt de opdrachtnemer de behandeling van deze aanspraak op eerste verzoek van de provincie en voor eigen rekening en risico over. De opdrachtnemer verplicht zich tot het op zijn kosten treffen van alle maatregelen die kunnen bijdragen tot voorkoming</w:t>
      </w:r>
      <w:r w:rsidRPr="002E054A">
        <w:rPr>
          <w:spacing w:val="-4"/>
        </w:rPr>
        <w:t xml:space="preserve"> </w:t>
      </w:r>
      <w:r w:rsidRPr="002E054A">
        <w:t>van</w:t>
      </w:r>
      <w:r w:rsidRPr="002E054A">
        <w:rPr>
          <w:spacing w:val="-4"/>
        </w:rPr>
        <w:t xml:space="preserve"> </w:t>
      </w:r>
      <w:r w:rsidRPr="002E054A">
        <w:t>stagnatie</w:t>
      </w:r>
      <w:r w:rsidRPr="002E054A">
        <w:rPr>
          <w:spacing w:val="-4"/>
        </w:rPr>
        <w:t xml:space="preserve"> </w:t>
      </w:r>
      <w:r w:rsidRPr="002E054A">
        <w:t>en</w:t>
      </w:r>
      <w:r w:rsidRPr="002E054A">
        <w:rPr>
          <w:spacing w:val="-4"/>
        </w:rPr>
        <w:t xml:space="preserve"> </w:t>
      </w:r>
      <w:r w:rsidRPr="002E054A">
        <w:t>tot</w:t>
      </w:r>
      <w:r w:rsidRPr="002E054A">
        <w:rPr>
          <w:spacing w:val="-1"/>
        </w:rPr>
        <w:t xml:space="preserve"> </w:t>
      </w:r>
      <w:r w:rsidRPr="002E054A">
        <w:t>beperking</w:t>
      </w:r>
      <w:r w:rsidRPr="002E054A">
        <w:rPr>
          <w:spacing w:val="-4"/>
        </w:rPr>
        <w:t xml:space="preserve"> </w:t>
      </w:r>
      <w:r w:rsidRPr="002E054A">
        <w:t>van</w:t>
      </w:r>
      <w:r w:rsidRPr="002E054A">
        <w:rPr>
          <w:spacing w:val="-4"/>
        </w:rPr>
        <w:t xml:space="preserve"> </w:t>
      </w:r>
      <w:r w:rsidRPr="002E054A">
        <w:t>de</w:t>
      </w:r>
      <w:r w:rsidRPr="002E054A">
        <w:rPr>
          <w:spacing w:val="-4"/>
        </w:rPr>
        <w:t xml:space="preserve"> </w:t>
      </w:r>
      <w:r w:rsidRPr="002E054A">
        <w:t>te</w:t>
      </w:r>
      <w:r w:rsidRPr="002E054A">
        <w:rPr>
          <w:spacing w:val="-2"/>
        </w:rPr>
        <w:t xml:space="preserve"> </w:t>
      </w:r>
      <w:r w:rsidRPr="002E054A">
        <w:t>maken</w:t>
      </w:r>
      <w:r w:rsidRPr="002E054A">
        <w:rPr>
          <w:spacing w:val="-4"/>
        </w:rPr>
        <w:t xml:space="preserve"> </w:t>
      </w:r>
      <w:r w:rsidRPr="002E054A">
        <w:t>extra</w:t>
      </w:r>
      <w:r w:rsidRPr="002E054A">
        <w:rPr>
          <w:spacing w:val="-4"/>
        </w:rPr>
        <w:t xml:space="preserve"> </w:t>
      </w:r>
      <w:r w:rsidRPr="002E054A">
        <w:t>kosten</w:t>
      </w:r>
      <w:r w:rsidRPr="002E054A">
        <w:rPr>
          <w:spacing w:val="-4"/>
        </w:rPr>
        <w:t xml:space="preserve"> </w:t>
      </w:r>
      <w:r w:rsidRPr="002E054A">
        <w:t>en/of</w:t>
      </w:r>
      <w:r w:rsidRPr="002E054A">
        <w:rPr>
          <w:spacing w:val="-2"/>
        </w:rPr>
        <w:t xml:space="preserve"> </w:t>
      </w:r>
      <w:r w:rsidRPr="002E054A">
        <w:t>te</w:t>
      </w:r>
      <w:r w:rsidRPr="002E054A">
        <w:rPr>
          <w:spacing w:val="-2"/>
        </w:rPr>
        <w:t xml:space="preserve"> </w:t>
      </w:r>
      <w:r w:rsidRPr="002E054A">
        <w:t>lijden</w:t>
      </w:r>
      <w:r w:rsidRPr="002E054A">
        <w:rPr>
          <w:spacing w:val="-4"/>
        </w:rPr>
        <w:t xml:space="preserve"> </w:t>
      </w:r>
      <w:r w:rsidRPr="002E054A">
        <w:t>schade</w:t>
      </w:r>
      <w:r w:rsidRPr="002E054A">
        <w:rPr>
          <w:spacing w:val="-2"/>
        </w:rPr>
        <w:t xml:space="preserve"> </w:t>
      </w:r>
      <w:r w:rsidRPr="002E054A">
        <w:t>als gevolg van bedoelde</w:t>
      </w:r>
      <w:r w:rsidRPr="002E054A">
        <w:rPr>
          <w:spacing w:val="-16"/>
        </w:rPr>
        <w:t xml:space="preserve"> </w:t>
      </w:r>
      <w:r w:rsidRPr="002E054A">
        <w:t>inbreuken.</w:t>
      </w:r>
    </w:p>
    <w:sectPr w:rsidR="002E2264" w:rsidRPr="002E054A" w:rsidSect="00C9226C">
      <w:pgSz w:w="11910" w:h="16840"/>
      <w:pgMar w:top="1418" w:right="1320" w:bottom="1000" w:left="1298" w:header="768" w:footer="8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6C784" w14:textId="77777777" w:rsidR="0005625D" w:rsidRDefault="0005625D">
      <w:r>
        <w:separator/>
      </w:r>
    </w:p>
  </w:endnote>
  <w:endnote w:type="continuationSeparator" w:id="0">
    <w:p w14:paraId="765F5AF8" w14:textId="77777777" w:rsidR="0005625D" w:rsidRDefault="00056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199491"/>
      <w:docPartObj>
        <w:docPartGallery w:val="Page Numbers (Bottom of Page)"/>
        <w:docPartUnique/>
      </w:docPartObj>
    </w:sdtPr>
    <w:sdtEndPr>
      <w:rPr>
        <w:sz w:val="16"/>
        <w:szCs w:val="16"/>
      </w:rPr>
    </w:sdtEndPr>
    <w:sdtContent>
      <w:p w14:paraId="66B99A02" w14:textId="77777777" w:rsidR="008C0B4D" w:rsidRPr="00C915A1" w:rsidRDefault="008C0B4D">
        <w:pPr>
          <w:pStyle w:val="Voettekst"/>
          <w:jc w:val="right"/>
          <w:rPr>
            <w:sz w:val="16"/>
            <w:szCs w:val="16"/>
          </w:rPr>
        </w:pPr>
        <w:r w:rsidRPr="00C915A1">
          <w:rPr>
            <w:sz w:val="16"/>
            <w:szCs w:val="16"/>
          </w:rPr>
          <w:fldChar w:fldCharType="begin"/>
        </w:r>
        <w:r w:rsidRPr="00C915A1">
          <w:rPr>
            <w:sz w:val="16"/>
            <w:szCs w:val="16"/>
          </w:rPr>
          <w:instrText>PAGE   \* MERGEFORMAT</w:instrText>
        </w:r>
        <w:r w:rsidRPr="00C915A1">
          <w:rPr>
            <w:sz w:val="16"/>
            <w:szCs w:val="16"/>
          </w:rPr>
          <w:fldChar w:fldCharType="separate"/>
        </w:r>
        <w:r w:rsidR="00314536" w:rsidRPr="00314536">
          <w:rPr>
            <w:noProof/>
            <w:sz w:val="16"/>
            <w:szCs w:val="16"/>
            <w:lang w:val="nl-NL"/>
          </w:rPr>
          <w:t>12</w:t>
        </w:r>
        <w:r w:rsidRPr="00C915A1">
          <w:rPr>
            <w:sz w:val="16"/>
            <w:szCs w:val="16"/>
          </w:rPr>
          <w:fldChar w:fldCharType="end"/>
        </w:r>
      </w:p>
    </w:sdtContent>
  </w:sdt>
  <w:p w14:paraId="79561FD5" w14:textId="77777777" w:rsidR="002E1DE0" w:rsidRDefault="002E1DE0" w:rsidP="00EA2FD9">
    <w:pPr>
      <w:pStyle w:val="Platte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3B7B43" w14:textId="77777777" w:rsidR="0005625D" w:rsidRDefault="0005625D">
      <w:r>
        <w:separator/>
      </w:r>
    </w:p>
  </w:footnote>
  <w:footnote w:type="continuationSeparator" w:id="0">
    <w:p w14:paraId="6211F71A" w14:textId="77777777" w:rsidR="0005625D" w:rsidRDefault="00056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1CD75" w14:textId="77777777" w:rsidR="002E1DE0" w:rsidRDefault="002E1DE0" w:rsidP="00EA2FD9">
    <w:pPr>
      <w:pStyle w:val="Plattetekst"/>
    </w:pPr>
    <w:r>
      <w:rPr>
        <w:noProof/>
        <w:lang w:eastAsia="nl-NL"/>
      </w:rPr>
      <mc:AlternateContent>
        <mc:Choice Requires="wps">
          <w:drawing>
            <wp:anchor distT="0" distB="0" distL="114300" distR="114300" simplePos="0" relativeHeight="503304224" behindDoc="1" locked="0" layoutInCell="1" allowOverlap="1" wp14:anchorId="437D420C" wp14:editId="375B98A2">
              <wp:simplePos x="0" y="0"/>
              <wp:positionH relativeFrom="page">
                <wp:posOffset>883285</wp:posOffset>
              </wp:positionH>
              <wp:positionV relativeFrom="page">
                <wp:posOffset>487680</wp:posOffset>
              </wp:positionV>
              <wp:extent cx="4465955" cy="139700"/>
              <wp:effectExtent l="0" t="1905" r="3810" b="127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9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B4343" w14:textId="77777777" w:rsidR="002E1DE0" w:rsidRPr="00BE62E7" w:rsidRDefault="002E1DE0">
                          <w:pPr>
                            <w:spacing w:before="15"/>
                            <w:ind w:left="20"/>
                            <w:rPr>
                              <w:rFonts w:ascii="Trebuchet MS" w:hAnsi="Trebuchet MS"/>
                              <w:sz w:val="16"/>
                              <w:szCs w:val="16"/>
                              <w:lang w:val="nl-NL"/>
                            </w:rPr>
                          </w:pPr>
                          <w:r w:rsidRPr="00BE62E7">
                            <w:rPr>
                              <w:rFonts w:ascii="Trebuchet MS" w:hAnsi="Trebuchet MS"/>
                              <w:sz w:val="16"/>
                              <w:szCs w:val="16"/>
                              <w:lang w:val="nl-NL"/>
                            </w:rPr>
                            <w:t>ALGEMENE INKOOPVOORWAARDEN PROVINCIE</w:t>
                          </w:r>
                          <w:r w:rsidR="00CE004C">
                            <w:rPr>
                              <w:rFonts w:ascii="Trebuchet MS" w:hAnsi="Trebuchet MS"/>
                              <w:sz w:val="16"/>
                              <w:szCs w:val="16"/>
                              <w:lang w:val="nl-NL"/>
                            </w:rPr>
                            <w:t xml:space="preserve"> FLEVOLAND</w:t>
                          </w:r>
                          <w:r w:rsidRPr="00BE62E7">
                            <w:rPr>
                              <w:rFonts w:ascii="Trebuchet MS" w:hAnsi="Trebuchet MS"/>
                              <w:sz w:val="16"/>
                              <w:szCs w:val="16"/>
                              <w:lang w:val="nl-NL"/>
                            </w:rPr>
                            <w:t xml:space="preserve"> 2018 VOOR LEVERINGEN EN DIENSTEN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D420C" id="_x0000_t202" coordsize="21600,21600" o:spt="202" path="m,l,21600r21600,l21600,xe">
              <v:stroke joinstyle="miter"/>
              <v:path gradientshapeok="t" o:connecttype="rect"/>
            </v:shapetype>
            <v:shape id="Text Box 7" o:spid="_x0000_s1026" type="#_x0000_t202" style="position:absolute;left:0;text-align:left;margin-left:69.55pt;margin-top:38.4pt;width:351.65pt;height:11pt;z-index:-1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" filled="f" stroked="f">
              <v:textbox inset="0,0,0,0">
                <w:txbxContent>
                  <w:p w14:paraId="4FFB4343" w14:textId="77777777" w:rsidR="002E1DE0" w:rsidRPr="00BE62E7" w:rsidRDefault="002E1DE0">
                    <w:pPr>
                      <w:spacing w:before="15"/>
                      <w:ind w:left="20"/>
                      <w:rPr>
                        <w:rFonts w:ascii="Trebuchet MS" w:hAnsi="Trebuchet MS"/>
                        <w:sz w:val="16"/>
                        <w:szCs w:val="16"/>
                        <w:lang w:val="nl-NL"/>
                      </w:rPr>
                    </w:pPr>
                    <w:r w:rsidRPr="00BE62E7">
                      <w:rPr>
                        <w:rFonts w:ascii="Trebuchet MS" w:hAnsi="Trebuchet MS"/>
                        <w:sz w:val="16"/>
                        <w:szCs w:val="16"/>
                        <w:lang w:val="nl-NL"/>
                      </w:rPr>
                      <w:t>ALGEMENE INKOOPVOORWAARDEN PROVINCIE</w:t>
                    </w:r>
                    <w:r w:rsidR="00CE004C">
                      <w:rPr>
                        <w:rFonts w:ascii="Trebuchet MS" w:hAnsi="Trebuchet MS"/>
                        <w:sz w:val="16"/>
                        <w:szCs w:val="16"/>
                        <w:lang w:val="nl-NL"/>
                      </w:rPr>
                      <w:t xml:space="preserve"> FLEVOLAND</w:t>
                    </w:r>
                    <w:r w:rsidRPr="00BE62E7">
                      <w:rPr>
                        <w:rFonts w:ascii="Trebuchet MS" w:hAnsi="Trebuchet MS"/>
                        <w:sz w:val="16"/>
                        <w:szCs w:val="16"/>
                        <w:lang w:val="nl-NL"/>
                      </w:rPr>
                      <w:t xml:space="preserve"> 2018 VOOR LEVERINGEN EN DIENSTEN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D523F"/>
    <w:multiLevelType w:val="multilevel"/>
    <w:tmpl w:val="EC004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F6531"/>
    <w:multiLevelType w:val="hybridMultilevel"/>
    <w:tmpl w:val="FAF2CC76"/>
    <w:lvl w:ilvl="0" w:tplc="41DE44C0">
      <w:start w:val="1"/>
      <w:numFmt w:val="decimal"/>
      <w:lvlText w:val="%1."/>
      <w:lvlJc w:val="left"/>
      <w:pPr>
        <w:ind w:left="471" w:hanging="360"/>
      </w:pPr>
      <w:rPr>
        <w:rFonts w:ascii="Trebuchet MS" w:eastAsia="Arial" w:hAnsi="Trebuchet MS" w:cs="Arial" w:hint="default"/>
        <w:w w:val="99"/>
        <w:sz w:val="20"/>
        <w:szCs w:val="20"/>
      </w:rPr>
    </w:lvl>
    <w:lvl w:ilvl="1" w:tplc="88D6E6E6">
      <w:start w:val="1"/>
      <w:numFmt w:val="lowerLetter"/>
      <w:lvlText w:val="%2."/>
      <w:lvlJc w:val="left"/>
      <w:pPr>
        <w:ind w:left="831" w:hanging="360"/>
      </w:pPr>
      <w:rPr>
        <w:rFonts w:ascii="Trebuchet MS" w:eastAsia="Arial" w:hAnsi="Trebuchet MS" w:cs="Arial" w:hint="default"/>
        <w:w w:val="99"/>
        <w:sz w:val="20"/>
        <w:szCs w:val="20"/>
      </w:rPr>
    </w:lvl>
    <w:lvl w:ilvl="2" w:tplc="9EC46044">
      <w:numFmt w:val="bullet"/>
      <w:lvlText w:val="•"/>
      <w:lvlJc w:val="left"/>
      <w:pPr>
        <w:ind w:left="1778" w:hanging="360"/>
      </w:pPr>
      <w:rPr>
        <w:rFonts w:hint="default"/>
      </w:rPr>
    </w:lvl>
    <w:lvl w:ilvl="3" w:tplc="7750B9A8">
      <w:numFmt w:val="bullet"/>
      <w:lvlText w:val="•"/>
      <w:lvlJc w:val="left"/>
      <w:pPr>
        <w:ind w:left="2716" w:hanging="360"/>
      </w:pPr>
      <w:rPr>
        <w:rFonts w:hint="default"/>
      </w:rPr>
    </w:lvl>
    <w:lvl w:ilvl="4" w:tplc="FE84A53E">
      <w:numFmt w:val="bullet"/>
      <w:lvlText w:val="•"/>
      <w:lvlJc w:val="left"/>
      <w:pPr>
        <w:ind w:left="3655" w:hanging="360"/>
      </w:pPr>
      <w:rPr>
        <w:rFonts w:hint="default"/>
      </w:rPr>
    </w:lvl>
    <w:lvl w:ilvl="5" w:tplc="C888A16C">
      <w:numFmt w:val="bullet"/>
      <w:lvlText w:val="•"/>
      <w:lvlJc w:val="left"/>
      <w:pPr>
        <w:ind w:left="4593" w:hanging="360"/>
      </w:pPr>
      <w:rPr>
        <w:rFonts w:hint="default"/>
      </w:rPr>
    </w:lvl>
    <w:lvl w:ilvl="6" w:tplc="2A52D2B4">
      <w:numFmt w:val="bullet"/>
      <w:lvlText w:val="•"/>
      <w:lvlJc w:val="left"/>
      <w:pPr>
        <w:ind w:left="5532" w:hanging="360"/>
      </w:pPr>
      <w:rPr>
        <w:rFonts w:hint="default"/>
      </w:rPr>
    </w:lvl>
    <w:lvl w:ilvl="7" w:tplc="D2C43694">
      <w:numFmt w:val="bullet"/>
      <w:lvlText w:val="•"/>
      <w:lvlJc w:val="left"/>
      <w:pPr>
        <w:ind w:left="6470" w:hanging="360"/>
      </w:pPr>
      <w:rPr>
        <w:rFonts w:hint="default"/>
      </w:rPr>
    </w:lvl>
    <w:lvl w:ilvl="8" w:tplc="37A65914">
      <w:numFmt w:val="bullet"/>
      <w:lvlText w:val="•"/>
      <w:lvlJc w:val="left"/>
      <w:pPr>
        <w:ind w:left="7409" w:hanging="360"/>
      </w:pPr>
      <w:rPr>
        <w:rFonts w:hint="default"/>
      </w:rPr>
    </w:lvl>
  </w:abstractNum>
  <w:abstractNum w:abstractNumId="2" w15:restartNumberingAfterBreak="0">
    <w:nsid w:val="0DD73418"/>
    <w:multiLevelType w:val="hybridMultilevel"/>
    <w:tmpl w:val="5BAEBD78"/>
    <w:lvl w:ilvl="0" w:tplc="469A049E">
      <w:start w:val="1"/>
      <w:numFmt w:val="decimal"/>
      <w:lvlText w:val="%1."/>
      <w:lvlJc w:val="left"/>
      <w:pPr>
        <w:ind w:left="471" w:hanging="360"/>
      </w:pPr>
      <w:rPr>
        <w:rFonts w:ascii="Trebuchet MS" w:eastAsia="Arial" w:hAnsi="Trebuchet MS" w:cs="Arial" w:hint="default"/>
        <w:w w:val="99"/>
        <w:sz w:val="20"/>
        <w:szCs w:val="20"/>
      </w:rPr>
    </w:lvl>
    <w:lvl w:ilvl="1" w:tplc="170A2A9C">
      <w:numFmt w:val="bullet"/>
      <w:lvlText w:val="•"/>
      <w:lvlJc w:val="left"/>
      <w:pPr>
        <w:ind w:left="1360" w:hanging="360"/>
      </w:pPr>
      <w:rPr>
        <w:rFonts w:hint="default"/>
      </w:rPr>
    </w:lvl>
    <w:lvl w:ilvl="2" w:tplc="13086778">
      <w:numFmt w:val="bullet"/>
      <w:lvlText w:val="•"/>
      <w:lvlJc w:val="left"/>
      <w:pPr>
        <w:ind w:left="2241" w:hanging="360"/>
      </w:pPr>
      <w:rPr>
        <w:rFonts w:hint="default"/>
      </w:rPr>
    </w:lvl>
    <w:lvl w:ilvl="3" w:tplc="C03652C2">
      <w:numFmt w:val="bullet"/>
      <w:lvlText w:val="•"/>
      <w:lvlJc w:val="left"/>
      <w:pPr>
        <w:ind w:left="3121" w:hanging="360"/>
      </w:pPr>
      <w:rPr>
        <w:rFonts w:hint="default"/>
      </w:rPr>
    </w:lvl>
    <w:lvl w:ilvl="4" w:tplc="3D8A5BEC">
      <w:numFmt w:val="bullet"/>
      <w:lvlText w:val="•"/>
      <w:lvlJc w:val="left"/>
      <w:pPr>
        <w:ind w:left="4002" w:hanging="360"/>
      </w:pPr>
      <w:rPr>
        <w:rFonts w:hint="default"/>
      </w:rPr>
    </w:lvl>
    <w:lvl w:ilvl="5" w:tplc="006434FE">
      <w:numFmt w:val="bullet"/>
      <w:lvlText w:val="•"/>
      <w:lvlJc w:val="left"/>
      <w:pPr>
        <w:ind w:left="4883" w:hanging="360"/>
      </w:pPr>
      <w:rPr>
        <w:rFonts w:hint="default"/>
      </w:rPr>
    </w:lvl>
    <w:lvl w:ilvl="6" w:tplc="818A0FEA">
      <w:numFmt w:val="bullet"/>
      <w:lvlText w:val="•"/>
      <w:lvlJc w:val="left"/>
      <w:pPr>
        <w:ind w:left="5763" w:hanging="360"/>
      </w:pPr>
      <w:rPr>
        <w:rFonts w:hint="default"/>
      </w:rPr>
    </w:lvl>
    <w:lvl w:ilvl="7" w:tplc="C156A816">
      <w:numFmt w:val="bullet"/>
      <w:lvlText w:val="•"/>
      <w:lvlJc w:val="left"/>
      <w:pPr>
        <w:ind w:left="6644" w:hanging="360"/>
      </w:pPr>
      <w:rPr>
        <w:rFonts w:hint="default"/>
      </w:rPr>
    </w:lvl>
    <w:lvl w:ilvl="8" w:tplc="EAA2CF86">
      <w:numFmt w:val="bullet"/>
      <w:lvlText w:val="•"/>
      <w:lvlJc w:val="left"/>
      <w:pPr>
        <w:ind w:left="7525" w:hanging="360"/>
      </w:pPr>
      <w:rPr>
        <w:rFonts w:hint="default"/>
      </w:rPr>
    </w:lvl>
  </w:abstractNum>
  <w:abstractNum w:abstractNumId="3" w15:restartNumberingAfterBreak="0">
    <w:nsid w:val="0FA019D1"/>
    <w:multiLevelType w:val="hybridMultilevel"/>
    <w:tmpl w:val="B9AEDB84"/>
    <w:lvl w:ilvl="0" w:tplc="06265090">
      <w:start w:val="1"/>
      <w:numFmt w:val="decimal"/>
      <w:lvlText w:val="%1."/>
      <w:lvlJc w:val="left"/>
      <w:pPr>
        <w:ind w:left="471" w:hanging="360"/>
      </w:pPr>
      <w:rPr>
        <w:rFonts w:ascii="Trebuchet MS" w:eastAsia="Arial" w:hAnsi="Trebuchet MS" w:cs="Arial" w:hint="default"/>
        <w:w w:val="99"/>
        <w:sz w:val="20"/>
        <w:szCs w:val="20"/>
      </w:rPr>
    </w:lvl>
    <w:lvl w:ilvl="1" w:tplc="04EAD668">
      <w:numFmt w:val="bullet"/>
      <w:lvlText w:val="–"/>
      <w:lvlJc w:val="left"/>
      <w:pPr>
        <w:ind w:left="830" w:hanging="360"/>
      </w:pPr>
      <w:rPr>
        <w:rFonts w:ascii="Arial" w:eastAsia="Arial" w:hAnsi="Arial" w:cs="Arial" w:hint="default"/>
        <w:w w:val="99"/>
        <w:sz w:val="20"/>
        <w:szCs w:val="20"/>
      </w:rPr>
    </w:lvl>
    <w:lvl w:ilvl="2" w:tplc="0CB61E94">
      <w:numFmt w:val="bullet"/>
      <w:lvlText w:val="•"/>
      <w:lvlJc w:val="left"/>
      <w:pPr>
        <w:ind w:left="1776" w:hanging="360"/>
      </w:pPr>
      <w:rPr>
        <w:rFonts w:hint="default"/>
      </w:rPr>
    </w:lvl>
    <w:lvl w:ilvl="3" w:tplc="7814F472">
      <w:numFmt w:val="bullet"/>
      <w:lvlText w:val="•"/>
      <w:lvlJc w:val="left"/>
      <w:pPr>
        <w:ind w:left="2712" w:hanging="360"/>
      </w:pPr>
      <w:rPr>
        <w:rFonts w:hint="default"/>
      </w:rPr>
    </w:lvl>
    <w:lvl w:ilvl="4" w:tplc="56CE94F6">
      <w:numFmt w:val="bullet"/>
      <w:lvlText w:val="•"/>
      <w:lvlJc w:val="left"/>
      <w:pPr>
        <w:ind w:left="3648" w:hanging="360"/>
      </w:pPr>
      <w:rPr>
        <w:rFonts w:hint="default"/>
      </w:rPr>
    </w:lvl>
    <w:lvl w:ilvl="5" w:tplc="4080C080">
      <w:numFmt w:val="bullet"/>
      <w:lvlText w:val="•"/>
      <w:lvlJc w:val="left"/>
      <w:pPr>
        <w:ind w:left="4585" w:hanging="360"/>
      </w:pPr>
      <w:rPr>
        <w:rFonts w:hint="default"/>
      </w:rPr>
    </w:lvl>
    <w:lvl w:ilvl="6" w:tplc="6436E6F4">
      <w:numFmt w:val="bullet"/>
      <w:lvlText w:val="•"/>
      <w:lvlJc w:val="left"/>
      <w:pPr>
        <w:ind w:left="5521" w:hanging="360"/>
      </w:pPr>
      <w:rPr>
        <w:rFonts w:hint="default"/>
      </w:rPr>
    </w:lvl>
    <w:lvl w:ilvl="7" w:tplc="E4B0E51A">
      <w:numFmt w:val="bullet"/>
      <w:lvlText w:val="•"/>
      <w:lvlJc w:val="left"/>
      <w:pPr>
        <w:ind w:left="6457" w:hanging="360"/>
      </w:pPr>
      <w:rPr>
        <w:rFonts w:hint="default"/>
      </w:rPr>
    </w:lvl>
    <w:lvl w:ilvl="8" w:tplc="99BEB710">
      <w:numFmt w:val="bullet"/>
      <w:lvlText w:val="•"/>
      <w:lvlJc w:val="left"/>
      <w:pPr>
        <w:ind w:left="7393" w:hanging="360"/>
      </w:pPr>
      <w:rPr>
        <w:rFonts w:hint="default"/>
      </w:rPr>
    </w:lvl>
  </w:abstractNum>
  <w:abstractNum w:abstractNumId="4" w15:restartNumberingAfterBreak="0">
    <w:nsid w:val="17DA41B9"/>
    <w:multiLevelType w:val="hybridMultilevel"/>
    <w:tmpl w:val="5F465860"/>
    <w:lvl w:ilvl="0" w:tplc="157A58D6">
      <w:start w:val="1"/>
      <w:numFmt w:val="decimal"/>
      <w:lvlText w:val="%1."/>
      <w:lvlJc w:val="left"/>
      <w:pPr>
        <w:ind w:left="831" w:hanging="360"/>
      </w:pPr>
      <w:rPr>
        <w:rFonts w:hint="default"/>
      </w:rPr>
    </w:lvl>
    <w:lvl w:ilvl="1" w:tplc="04130019" w:tentative="1">
      <w:start w:val="1"/>
      <w:numFmt w:val="lowerLetter"/>
      <w:lvlText w:val="%2."/>
      <w:lvlJc w:val="left"/>
      <w:pPr>
        <w:ind w:left="1551" w:hanging="360"/>
      </w:pPr>
    </w:lvl>
    <w:lvl w:ilvl="2" w:tplc="0413001B" w:tentative="1">
      <w:start w:val="1"/>
      <w:numFmt w:val="lowerRoman"/>
      <w:lvlText w:val="%3."/>
      <w:lvlJc w:val="right"/>
      <w:pPr>
        <w:ind w:left="2271" w:hanging="180"/>
      </w:pPr>
    </w:lvl>
    <w:lvl w:ilvl="3" w:tplc="0413000F" w:tentative="1">
      <w:start w:val="1"/>
      <w:numFmt w:val="decimal"/>
      <w:lvlText w:val="%4."/>
      <w:lvlJc w:val="left"/>
      <w:pPr>
        <w:ind w:left="2991" w:hanging="360"/>
      </w:pPr>
    </w:lvl>
    <w:lvl w:ilvl="4" w:tplc="04130019" w:tentative="1">
      <w:start w:val="1"/>
      <w:numFmt w:val="lowerLetter"/>
      <w:lvlText w:val="%5."/>
      <w:lvlJc w:val="left"/>
      <w:pPr>
        <w:ind w:left="3711" w:hanging="360"/>
      </w:pPr>
    </w:lvl>
    <w:lvl w:ilvl="5" w:tplc="0413001B" w:tentative="1">
      <w:start w:val="1"/>
      <w:numFmt w:val="lowerRoman"/>
      <w:lvlText w:val="%6."/>
      <w:lvlJc w:val="right"/>
      <w:pPr>
        <w:ind w:left="4431" w:hanging="180"/>
      </w:pPr>
    </w:lvl>
    <w:lvl w:ilvl="6" w:tplc="0413000F" w:tentative="1">
      <w:start w:val="1"/>
      <w:numFmt w:val="decimal"/>
      <w:lvlText w:val="%7."/>
      <w:lvlJc w:val="left"/>
      <w:pPr>
        <w:ind w:left="5151" w:hanging="360"/>
      </w:pPr>
    </w:lvl>
    <w:lvl w:ilvl="7" w:tplc="04130019" w:tentative="1">
      <w:start w:val="1"/>
      <w:numFmt w:val="lowerLetter"/>
      <w:lvlText w:val="%8."/>
      <w:lvlJc w:val="left"/>
      <w:pPr>
        <w:ind w:left="5871" w:hanging="360"/>
      </w:pPr>
    </w:lvl>
    <w:lvl w:ilvl="8" w:tplc="0413001B" w:tentative="1">
      <w:start w:val="1"/>
      <w:numFmt w:val="lowerRoman"/>
      <w:lvlText w:val="%9."/>
      <w:lvlJc w:val="right"/>
      <w:pPr>
        <w:ind w:left="6591" w:hanging="180"/>
      </w:pPr>
    </w:lvl>
  </w:abstractNum>
  <w:abstractNum w:abstractNumId="5" w15:restartNumberingAfterBreak="0">
    <w:nsid w:val="2076100E"/>
    <w:multiLevelType w:val="hybridMultilevel"/>
    <w:tmpl w:val="9FE0C5CC"/>
    <w:lvl w:ilvl="0" w:tplc="D662F55E">
      <w:start w:val="1"/>
      <w:numFmt w:val="decimal"/>
      <w:lvlText w:val="%1."/>
      <w:lvlJc w:val="left"/>
      <w:pPr>
        <w:ind w:left="471" w:hanging="360"/>
      </w:pPr>
      <w:rPr>
        <w:rFonts w:ascii="Trebuchet MS" w:eastAsia="Arial" w:hAnsi="Trebuchet MS" w:cs="Arial" w:hint="default"/>
        <w:w w:val="99"/>
        <w:sz w:val="20"/>
        <w:szCs w:val="20"/>
      </w:rPr>
    </w:lvl>
    <w:lvl w:ilvl="1" w:tplc="FE20A938">
      <w:numFmt w:val="bullet"/>
      <w:lvlText w:val="•"/>
      <w:lvlJc w:val="left"/>
      <w:pPr>
        <w:ind w:left="1360" w:hanging="360"/>
      </w:pPr>
      <w:rPr>
        <w:rFonts w:hint="default"/>
      </w:rPr>
    </w:lvl>
    <w:lvl w:ilvl="2" w:tplc="4FB8D13A">
      <w:numFmt w:val="bullet"/>
      <w:lvlText w:val="•"/>
      <w:lvlJc w:val="left"/>
      <w:pPr>
        <w:ind w:left="2241" w:hanging="360"/>
      </w:pPr>
      <w:rPr>
        <w:rFonts w:hint="default"/>
      </w:rPr>
    </w:lvl>
    <w:lvl w:ilvl="3" w:tplc="4E56BDF4">
      <w:numFmt w:val="bullet"/>
      <w:lvlText w:val="•"/>
      <w:lvlJc w:val="left"/>
      <w:pPr>
        <w:ind w:left="3121" w:hanging="360"/>
      </w:pPr>
      <w:rPr>
        <w:rFonts w:hint="default"/>
      </w:rPr>
    </w:lvl>
    <w:lvl w:ilvl="4" w:tplc="F29613C4">
      <w:numFmt w:val="bullet"/>
      <w:lvlText w:val="•"/>
      <w:lvlJc w:val="left"/>
      <w:pPr>
        <w:ind w:left="4002" w:hanging="360"/>
      </w:pPr>
      <w:rPr>
        <w:rFonts w:hint="default"/>
      </w:rPr>
    </w:lvl>
    <w:lvl w:ilvl="5" w:tplc="C2AE33EC">
      <w:numFmt w:val="bullet"/>
      <w:lvlText w:val="•"/>
      <w:lvlJc w:val="left"/>
      <w:pPr>
        <w:ind w:left="4883" w:hanging="360"/>
      </w:pPr>
      <w:rPr>
        <w:rFonts w:hint="default"/>
      </w:rPr>
    </w:lvl>
    <w:lvl w:ilvl="6" w:tplc="5944FC02">
      <w:numFmt w:val="bullet"/>
      <w:lvlText w:val="•"/>
      <w:lvlJc w:val="left"/>
      <w:pPr>
        <w:ind w:left="5763" w:hanging="360"/>
      </w:pPr>
      <w:rPr>
        <w:rFonts w:hint="default"/>
      </w:rPr>
    </w:lvl>
    <w:lvl w:ilvl="7" w:tplc="5AC6BE36">
      <w:numFmt w:val="bullet"/>
      <w:lvlText w:val="•"/>
      <w:lvlJc w:val="left"/>
      <w:pPr>
        <w:ind w:left="6644" w:hanging="360"/>
      </w:pPr>
      <w:rPr>
        <w:rFonts w:hint="default"/>
      </w:rPr>
    </w:lvl>
    <w:lvl w:ilvl="8" w:tplc="B4AA764E">
      <w:numFmt w:val="bullet"/>
      <w:lvlText w:val="•"/>
      <w:lvlJc w:val="left"/>
      <w:pPr>
        <w:ind w:left="7525" w:hanging="360"/>
      </w:pPr>
      <w:rPr>
        <w:rFonts w:hint="default"/>
      </w:rPr>
    </w:lvl>
  </w:abstractNum>
  <w:abstractNum w:abstractNumId="6" w15:restartNumberingAfterBreak="0">
    <w:nsid w:val="20D53542"/>
    <w:multiLevelType w:val="hybridMultilevel"/>
    <w:tmpl w:val="89807FF6"/>
    <w:lvl w:ilvl="0" w:tplc="A3E284AE">
      <w:start w:val="1"/>
      <w:numFmt w:val="decimal"/>
      <w:pStyle w:val="Lijstalinea2"/>
      <w:lvlText w:val="%1."/>
      <w:lvlJc w:val="left"/>
      <w:pPr>
        <w:ind w:left="471" w:hanging="360"/>
      </w:pPr>
      <w:rPr>
        <w:rFonts w:ascii="Trebuchet MS" w:eastAsia="Arial" w:hAnsi="Trebuchet MS" w:cs="Arial" w:hint="default"/>
        <w:w w:val="99"/>
        <w:sz w:val="20"/>
        <w:szCs w:val="20"/>
      </w:rPr>
    </w:lvl>
    <w:lvl w:ilvl="1" w:tplc="D74E6A7E">
      <w:numFmt w:val="bullet"/>
      <w:lvlText w:val="•"/>
      <w:lvlJc w:val="left"/>
      <w:pPr>
        <w:ind w:left="1358" w:hanging="360"/>
      </w:pPr>
      <w:rPr>
        <w:rFonts w:hint="default"/>
      </w:rPr>
    </w:lvl>
    <w:lvl w:ilvl="2" w:tplc="DD4C56B6">
      <w:numFmt w:val="bullet"/>
      <w:lvlText w:val="•"/>
      <w:lvlJc w:val="left"/>
      <w:pPr>
        <w:ind w:left="2237" w:hanging="360"/>
      </w:pPr>
      <w:rPr>
        <w:rFonts w:hint="default"/>
      </w:rPr>
    </w:lvl>
    <w:lvl w:ilvl="3" w:tplc="ED22DBA4">
      <w:numFmt w:val="bullet"/>
      <w:lvlText w:val="•"/>
      <w:lvlJc w:val="left"/>
      <w:pPr>
        <w:ind w:left="3115" w:hanging="360"/>
      </w:pPr>
      <w:rPr>
        <w:rFonts w:hint="default"/>
      </w:rPr>
    </w:lvl>
    <w:lvl w:ilvl="4" w:tplc="B3C8B726">
      <w:numFmt w:val="bullet"/>
      <w:lvlText w:val="•"/>
      <w:lvlJc w:val="left"/>
      <w:pPr>
        <w:ind w:left="3994" w:hanging="360"/>
      </w:pPr>
      <w:rPr>
        <w:rFonts w:hint="default"/>
      </w:rPr>
    </w:lvl>
    <w:lvl w:ilvl="5" w:tplc="A5BA3A78">
      <w:numFmt w:val="bullet"/>
      <w:lvlText w:val="•"/>
      <w:lvlJc w:val="left"/>
      <w:pPr>
        <w:ind w:left="4873" w:hanging="360"/>
      </w:pPr>
      <w:rPr>
        <w:rFonts w:hint="default"/>
      </w:rPr>
    </w:lvl>
    <w:lvl w:ilvl="6" w:tplc="9ABCCBC0">
      <w:numFmt w:val="bullet"/>
      <w:lvlText w:val="•"/>
      <w:lvlJc w:val="left"/>
      <w:pPr>
        <w:ind w:left="5751" w:hanging="360"/>
      </w:pPr>
      <w:rPr>
        <w:rFonts w:hint="default"/>
      </w:rPr>
    </w:lvl>
    <w:lvl w:ilvl="7" w:tplc="2D1628C6">
      <w:numFmt w:val="bullet"/>
      <w:lvlText w:val="•"/>
      <w:lvlJc w:val="left"/>
      <w:pPr>
        <w:ind w:left="6630" w:hanging="360"/>
      </w:pPr>
      <w:rPr>
        <w:rFonts w:hint="default"/>
      </w:rPr>
    </w:lvl>
    <w:lvl w:ilvl="8" w:tplc="B5BC76E4">
      <w:numFmt w:val="bullet"/>
      <w:lvlText w:val="•"/>
      <w:lvlJc w:val="left"/>
      <w:pPr>
        <w:ind w:left="7509" w:hanging="360"/>
      </w:pPr>
      <w:rPr>
        <w:rFonts w:hint="default"/>
      </w:rPr>
    </w:lvl>
  </w:abstractNum>
  <w:abstractNum w:abstractNumId="7" w15:restartNumberingAfterBreak="0">
    <w:nsid w:val="21FB601C"/>
    <w:multiLevelType w:val="hybridMultilevel"/>
    <w:tmpl w:val="D20CCA14"/>
    <w:lvl w:ilvl="0" w:tplc="DBEA1C78">
      <w:start w:val="1"/>
      <w:numFmt w:val="decimal"/>
      <w:lvlText w:val="%1."/>
      <w:lvlJc w:val="left"/>
      <w:pPr>
        <w:ind w:left="470" w:hanging="360"/>
      </w:pPr>
      <w:rPr>
        <w:rFonts w:ascii="Trebuchet MS" w:eastAsia="Arial" w:hAnsi="Trebuchet MS" w:cs="Arial" w:hint="default"/>
        <w:w w:val="99"/>
        <w:sz w:val="20"/>
        <w:szCs w:val="20"/>
      </w:rPr>
    </w:lvl>
    <w:lvl w:ilvl="1" w:tplc="45624E22">
      <w:numFmt w:val="bullet"/>
      <w:lvlText w:val="•"/>
      <w:lvlJc w:val="left"/>
      <w:pPr>
        <w:ind w:left="1360" w:hanging="360"/>
      </w:pPr>
      <w:rPr>
        <w:rFonts w:hint="default"/>
      </w:rPr>
    </w:lvl>
    <w:lvl w:ilvl="2" w:tplc="C25CDF46">
      <w:numFmt w:val="bullet"/>
      <w:lvlText w:val="•"/>
      <w:lvlJc w:val="left"/>
      <w:pPr>
        <w:ind w:left="2241" w:hanging="360"/>
      </w:pPr>
      <w:rPr>
        <w:rFonts w:hint="default"/>
      </w:rPr>
    </w:lvl>
    <w:lvl w:ilvl="3" w:tplc="439893BA">
      <w:numFmt w:val="bullet"/>
      <w:lvlText w:val="•"/>
      <w:lvlJc w:val="left"/>
      <w:pPr>
        <w:ind w:left="3121" w:hanging="360"/>
      </w:pPr>
      <w:rPr>
        <w:rFonts w:hint="default"/>
      </w:rPr>
    </w:lvl>
    <w:lvl w:ilvl="4" w:tplc="C89EE994">
      <w:numFmt w:val="bullet"/>
      <w:lvlText w:val="•"/>
      <w:lvlJc w:val="left"/>
      <w:pPr>
        <w:ind w:left="4002" w:hanging="360"/>
      </w:pPr>
      <w:rPr>
        <w:rFonts w:hint="default"/>
      </w:rPr>
    </w:lvl>
    <w:lvl w:ilvl="5" w:tplc="66880ACA">
      <w:numFmt w:val="bullet"/>
      <w:lvlText w:val="•"/>
      <w:lvlJc w:val="left"/>
      <w:pPr>
        <w:ind w:left="4883" w:hanging="360"/>
      </w:pPr>
      <w:rPr>
        <w:rFonts w:hint="default"/>
      </w:rPr>
    </w:lvl>
    <w:lvl w:ilvl="6" w:tplc="30CA0846">
      <w:numFmt w:val="bullet"/>
      <w:lvlText w:val="•"/>
      <w:lvlJc w:val="left"/>
      <w:pPr>
        <w:ind w:left="5763" w:hanging="360"/>
      </w:pPr>
      <w:rPr>
        <w:rFonts w:hint="default"/>
      </w:rPr>
    </w:lvl>
    <w:lvl w:ilvl="7" w:tplc="CDD608D6">
      <w:numFmt w:val="bullet"/>
      <w:lvlText w:val="•"/>
      <w:lvlJc w:val="left"/>
      <w:pPr>
        <w:ind w:left="6644" w:hanging="360"/>
      </w:pPr>
      <w:rPr>
        <w:rFonts w:hint="default"/>
      </w:rPr>
    </w:lvl>
    <w:lvl w:ilvl="8" w:tplc="645A4AAC">
      <w:numFmt w:val="bullet"/>
      <w:lvlText w:val="•"/>
      <w:lvlJc w:val="left"/>
      <w:pPr>
        <w:ind w:left="7525" w:hanging="360"/>
      </w:pPr>
      <w:rPr>
        <w:rFonts w:hint="default"/>
      </w:rPr>
    </w:lvl>
  </w:abstractNum>
  <w:abstractNum w:abstractNumId="8" w15:restartNumberingAfterBreak="0">
    <w:nsid w:val="248376B9"/>
    <w:multiLevelType w:val="multilevel"/>
    <w:tmpl w:val="AFB67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496F2D"/>
    <w:multiLevelType w:val="hybridMultilevel"/>
    <w:tmpl w:val="EEB0791A"/>
    <w:lvl w:ilvl="0" w:tplc="537052EE">
      <w:start w:val="1"/>
      <w:numFmt w:val="decimal"/>
      <w:lvlText w:val="%1."/>
      <w:lvlJc w:val="left"/>
      <w:pPr>
        <w:ind w:left="471" w:hanging="360"/>
      </w:pPr>
      <w:rPr>
        <w:rFonts w:ascii="Trebuchet MS" w:hAnsi="Trebuchet MS" w:hint="default"/>
        <w:w w:val="99"/>
        <w:sz w:val="20"/>
        <w:szCs w:val="20"/>
      </w:rPr>
    </w:lvl>
    <w:lvl w:ilvl="1" w:tplc="B256362A">
      <w:numFmt w:val="bullet"/>
      <w:lvlText w:val="•"/>
      <w:lvlJc w:val="left"/>
      <w:pPr>
        <w:ind w:left="1356" w:hanging="360"/>
      </w:pPr>
      <w:rPr>
        <w:rFonts w:hint="default"/>
      </w:rPr>
    </w:lvl>
    <w:lvl w:ilvl="2" w:tplc="6EFE8892">
      <w:numFmt w:val="bullet"/>
      <w:lvlText w:val="•"/>
      <w:lvlJc w:val="left"/>
      <w:pPr>
        <w:ind w:left="2233" w:hanging="360"/>
      </w:pPr>
      <w:rPr>
        <w:rFonts w:hint="default"/>
      </w:rPr>
    </w:lvl>
    <w:lvl w:ilvl="3" w:tplc="D1E000C2">
      <w:numFmt w:val="bullet"/>
      <w:lvlText w:val="•"/>
      <w:lvlJc w:val="left"/>
      <w:pPr>
        <w:ind w:left="3109" w:hanging="360"/>
      </w:pPr>
      <w:rPr>
        <w:rFonts w:hint="default"/>
      </w:rPr>
    </w:lvl>
    <w:lvl w:ilvl="4" w:tplc="771A8280">
      <w:numFmt w:val="bullet"/>
      <w:lvlText w:val="•"/>
      <w:lvlJc w:val="left"/>
      <w:pPr>
        <w:ind w:left="3986" w:hanging="360"/>
      </w:pPr>
      <w:rPr>
        <w:rFonts w:hint="default"/>
      </w:rPr>
    </w:lvl>
    <w:lvl w:ilvl="5" w:tplc="F0D4B0F4">
      <w:numFmt w:val="bullet"/>
      <w:lvlText w:val="•"/>
      <w:lvlJc w:val="left"/>
      <w:pPr>
        <w:ind w:left="4863" w:hanging="360"/>
      </w:pPr>
      <w:rPr>
        <w:rFonts w:hint="default"/>
      </w:rPr>
    </w:lvl>
    <w:lvl w:ilvl="6" w:tplc="03902CF2">
      <w:numFmt w:val="bullet"/>
      <w:lvlText w:val="•"/>
      <w:lvlJc w:val="left"/>
      <w:pPr>
        <w:ind w:left="5739" w:hanging="360"/>
      </w:pPr>
      <w:rPr>
        <w:rFonts w:hint="default"/>
      </w:rPr>
    </w:lvl>
    <w:lvl w:ilvl="7" w:tplc="857EB30C">
      <w:numFmt w:val="bullet"/>
      <w:lvlText w:val="•"/>
      <w:lvlJc w:val="left"/>
      <w:pPr>
        <w:ind w:left="6616" w:hanging="360"/>
      </w:pPr>
      <w:rPr>
        <w:rFonts w:hint="default"/>
      </w:rPr>
    </w:lvl>
    <w:lvl w:ilvl="8" w:tplc="833C2CA0">
      <w:numFmt w:val="bullet"/>
      <w:lvlText w:val="•"/>
      <w:lvlJc w:val="left"/>
      <w:pPr>
        <w:ind w:left="7493" w:hanging="360"/>
      </w:pPr>
      <w:rPr>
        <w:rFonts w:hint="default"/>
      </w:rPr>
    </w:lvl>
  </w:abstractNum>
  <w:abstractNum w:abstractNumId="10" w15:restartNumberingAfterBreak="0">
    <w:nsid w:val="2B395666"/>
    <w:multiLevelType w:val="hybridMultilevel"/>
    <w:tmpl w:val="BDF29DC0"/>
    <w:lvl w:ilvl="0" w:tplc="4DC4E1A0">
      <w:start w:val="1"/>
      <w:numFmt w:val="decimal"/>
      <w:lvlText w:val="%1."/>
      <w:lvlJc w:val="left"/>
      <w:pPr>
        <w:ind w:left="470" w:hanging="360"/>
      </w:pPr>
      <w:rPr>
        <w:rFonts w:ascii="Arial" w:eastAsia="Arial" w:hAnsi="Arial" w:cs="Arial" w:hint="default"/>
        <w:w w:val="99"/>
        <w:sz w:val="19"/>
        <w:szCs w:val="19"/>
      </w:rPr>
    </w:lvl>
    <w:lvl w:ilvl="1" w:tplc="45624E22">
      <w:numFmt w:val="bullet"/>
      <w:lvlText w:val="•"/>
      <w:lvlJc w:val="left"/>
      <w:pPr>
        <w:ind w:left="1360" w:hanging="360"/>
      </w:pPr>
      <w:rPr>
        <w:rFonts w:hint="default"/>
      </w:rPr>
    </w:lvl>
    <w:lvl w:ilvl="2" w:tplc="C25CDF46">
      <w:numFmt w:val="bullet"/>
      <w:lvlText w:val="•"/>
      <w:lvlJc w:val="left"/>
      <w:pPr>
        <w:ind w:left="2241" w:hanging="360"/>
      </w:pPr>
      <w:rPr>
        <w:rFonts w:hint="default"/>
      </w:rPr>
    </w:lvl>
    <w:lvl w:ilvl="3" w:tplc="439893BA">
      <w:numFmt w:val="bullet"/>
      <w:lvlText w:val="•"/>
      <w:lvlJc w:val="left"/>
      <w:pPr>
        <w:ind w:left="3121" w:hanging="360"/>
      </w:pPr>
      <w:rPr>
        <w:rFonts w:hint="default"/>
      </w:rPr>
    </w:lvl>
    <w:lvl w:ilvl="4" w:tplc="C89EE994">
      <w:numFmt w:val="bullet"/>
      <w:lvlText w:val="•"/>
      <w:lvlJc w:val="left"/>
      <w:pPr>
        <w:ind w:left="4002" w:hanging="360"/>
      </w:pPr>
      <w:rPr>
        <w:rFonts w:hint="default"/>
      </w:rPr>
    </w:lvl>
    <w:lvl w:ilvl="5" w:tplc="66880ACA">
      <w:numFmt w:val="bullet"/>
      <w:lvlText w:val="•"/>
      <w:lvlJc w:val="left"/>
      <w:pPr>
        <w:ind w:left="4883" w:hanging="360"/>
      </w:pPr>
      <w:rPr>
        <w:rFonts w:hint="default"/>
      </w:rPr>
    </w:lvl>
    <w:lvl w:ilvl="6" w:tplc="30CA0846">
      <w:numFmt w:val="bullet"/>
      <w:lvlText w:val="•"/>
      <w:lvlJc w:val="left"/>
      <w:pPr>
        <w:ind w:left="5763" w:hanging="360"/>
      </w:pPr>
      <w:rPr>
        <w:rFonts w:hint="default"/>
      </w:rPr>
    </w:lvl>
    <w:lvl w:ilvl="7" w:tplc="CDD608D6">
      <w:numFmt w:val="bullet"/>
      <w:lvlText w:val="•"/>
      <w:lvlJc w:val="left"/>
      <w:pPr>
        <w:ind w:left="6644" w:hanging="360"/>
      </w:pPr>
      <w:rPr>
        <w:rFonts w:hint="default"/>
      </w:rPr>
    </w:lvl>
    <w:lvl w:ilvl="8" w:tplc="645A4AAC">
      <w:numFmt w:val="bullet"/>
      <w:lvlText w:val="•"/>
      <w:lvlJc w:val="left"/>
      <w:pPr>
        <w:ind w:left="7525" w:hanging="360"/>
      </w:pPr>
      <w:rPr>
        <w:rFonts w:hint="default"/>
      </w:rPr>
    </w:lvl>
  </w:abstractNum>
  <w:abstractNum w:abstractNumId="11" w15:restartNumberingAfterBreak="0">
    <w:nsid w:val="30491992"/>
    <w:multiLevelType w:val="hybridMultilevel"/>
    <w:tmpl w:val="00E6F9F6"/>
    <w:lvl w:ilvl="0" w:tplc="E2603304">
      <w:start w:val="1"/>
      <w:numFmt w:val="decimal"/>
      <w:lvlText w:val="%1."/>
      <w:lvlJc w:val="left"/>
      <w:pPr>
        <w:ind w:left="471" w:hanging="360"/>
      </w:pPr>
      <w:rPr>
        <w:rFonts w:ascii="Trebuchet MS" w:eastAsia="Arial" w:hAnsi="Trebuchet MS" w:cs="Arial" w:hint="default"/>
        <w:w w:val="99"/>
        <w:sz w:val="20"/>
        <w:szCs w:val="20"/>
      </w:rPr>
    </w:lvl>
    <w:lvl w:ilvl="1" w:tplc="B256362A">
      <w:numFmt w:val="bullet"/>
      <w:lvlText w:val="•"/>
      <w:lvlJc w:val="left"/>
      <w:pPr>
        <w:ind w:left="1356" w:hanging="360"/>
      </w:pPr>
      <w:rPr>
        <w:rFonts w:hint="default"/>
      </w:rPr>
    </w:lvl>
    <w:lvl w:ilvl="2" w:tplc="6EFE8892">
      <w:numFmt w:val="bullet"/>
      <w:lvlText w:val="•"/>
      <w:lvlJc w:val="left"/>
      <w:pPr>
        <w:ind w:left="2233" w:hanging="360"/>
      </w:pPr>
      <w:rPr>
        <w:rFonts w:hint="default"/>
      </w:rPr>
    </w:lvl>
    <w:lvl w:ilvl="3" w:tplc="D1E000C2">
      <w:numFmt w:val="bullet"/>
      <w:lvlText w:val="•"/>
      <w:lvlJc w:val="left"/>
      <w:pPr>
        <w:ind w:left="3109" w:hanging="360"/>
      </w:pPr>
      <w:rPr>
        <w:rFonts w:hint="default"/>
      </w:rPr>
    </w:lvl>
    <w:lvl w:ilvl="4" w:tplc="771A8280">
      <w:numFmt w:val="bullet"/>
      <w:lvlText w:val="•"/>
      <w:lvlJc w:val="left"/>
      <w:pPr>
        <w:ind w:left="3986" w:hanging="360"/>
      </w:pPr>
      <w:rPr>
        <w:rFonts w:hint="default"/>
      </w:rPr>
    </w:lvl>
    <w:lvl w:ilvl="5" w:tplc="F0D4B0F4">
      <w:numFmt w:val="bullet"/>
      <w:lvlText w:val="•"/>
      <w:lvlJc w:val="left"/>
      <w:pPr>
        <w:ind w:left="4863" w:hanging="360"/>
      </w:pPr>
      <w:rPr>
        <w:rFonts w:hint="default"/>
      </w:rPr>
    </w:lvl>
    <w:lvl w:ilvl="6" w:tplc="03902CF2">
      <w:numFmt w:val="bullet"/>
      <w:lvlText w:val="•"/>
      <w:lvlJc w:val="left"/>
      <w:pPr>
        <w:ind w:left="5739" w:hanging="360"/>
      </w:pPr>
      <w:rPr>
        <w:rFonts w:hint="default"/>
      </w:rPr>
    </w:lvl>
    <w:lvl w:ilvl="7" w:tplc="857EB30C">
      <w:numFmt w:val="bullet"/>
      <w:lvlText w:val="•"/>
      <w:lvlJc w:val="left"/>
      <w:pPr>
        <w:ind w:left="6616" w:hanging="360"/>
      </w:pPr>
      <w:rPr>
        <w:rFonts w:hint="default"/>
      </w:rPr>
    </w:lvl>
    <w:lvl w:ilvl="8" w:tplc="833C2CA0">
      <w:numFmt w:val="bullet"/>
      <w:lvlText w:val="•"/>
      <w:lvlJc w:val="left"/>
      <w:pPr>
        <w:ind w:left="7493" w:hanging="360"/>
      </w:pPr>
      <w:rPr>
        <w:rFonts w:hint="default"/>
      </w:rPr>
    </w:lvl>
  </w:abstractNum>
  <w:abstractNum w:abstractNumId="12" w15:restartNumberingAfterBreak="0">
    <w:nsid w:val="38803B5F"/>
    <w:multiLevelType w:val="hybridMultilevel"/>
    <w:tmpl w:val="D0CE1040"/>
    <w:lvl w:ilvl="0" w:tplc="D84C7C5A">
      <w:start w:val="1"/>
      <w:numFmt w:val="decimal"/>
      <w:lvlText w:val="%1."/>
      <w:lvlJc w:val="left"/>
      <w:pPr>
        <w:ind w:left="471" w:hanging="360"/>
      </w:pPr>
      <w:rPr>
        <w:rFonts w:ascii="Trebuchet MS" w:eastAsia="Arial" w:hAnsi="Trebuchet MS" w:cs="Arial" w:hint="default"/>
        <w:w w:val="99"/>
        <w:sz w:val="20"/>
        <w:szCs w:val="20"/>
      </w:rPr>
    </w:lvl>
    <w:lvl w:ilvl="1" w:tplc="3F262420">
      <w:numFmt w:val="bullet"/>
      <w:lvlText w:val="•"/>
      <w:lvlJc w:val="left"/>
      <w:pPr>
        <w:ind w:left="1360" w:hanging="360"/>
      </w:pPr>
      <w:rPr>
        <w:rFonts w:hint="default"/>
      </w:rPr>
    </w:lvl>
    <w:lvl w:ilvl="2" w:tplc="58308F94">
      <w:numFmt w:val="bullet"/>
      <w:lvlText w:val="•"/>
      <w:lvlJc w:val="left"/>
      <w:pPr>
        <w:ind w:left="2241" w:hanging="360"/>
      </w:pPr>
      <w:rPr>
        <w:rFonts w:hint="default"/>
      </w:rPr>
    </w:lvl>
    <w:lvl w:ilvl="3" w:tplc="A2D07F7E">
      <w:numFmt w:val="bullet"/>
      <w:lvlText w:val="•"/>
      <w:lvlJc w:val="left"/>
      <w:pPr>
        <w:ind w:left="3121" w:hanging="360"/>
      </w:pPr>
      <w:rPr>
        <w:rFonts w:hint="default"/>
      </w:rPr>
    </w:lvl>
    <w:lvl w:ilvl="4" w:tplc="82B83ECE">
      <w:numFmt w:val="bullet"/>
      <w:lvlText w:val="•"/>
      <w:lvlJc w:val="left"/>
      <w:pPr>
        <w:ind w:left="4002" w:hanging="360"/>
      </w:pPr>
      <w:rPr>
        <w:rFonts w:hint="default"/>
      </w:rPr>
    </w:lvl>
    <w:lvl w:ilvl="5" w:tplc="E8AC8AA0">
      <w:numFmt w:val="bullet"/>
      <w:lvlText w:val="•"/>
      <w:lvlJc w:val="left"/>
      <w:pPr>
        <w:ind w:left="4883" w:hanging="360"/>
      </w:pPr>
      <w:rPr>
        <w:rFonts w:hint="default"/>
      </w:rPr>
    </w:lvl>
    <w:lvl w:ilvl="6" w:tplc="A934D7C6">
      <w:numFmt w:val="bullet"/>
      <w:lvlText w:val="•"/>
      <w:lvlJc w:val="left"/>
      <w:pPr>
        <w:ind w:left="5763" w:hanging="360"/>
      </w:pPr>
      <w:rPr>
        <w:rFonts w:hint="default"/>
      </w:rPr>
    </w:lvl>
    <w:lvl w:ilvl="7" w:tplc="4D6207B6">
      <w:numFmt w:val="bullet"/>
      <w:lvlText w:val="•"/>
      <w:lvlJc w:val="left"/>
      <w:pPr>
        <w:ind w:left="6644" w:hanging="360"/>
      </w:pPr>
      <w:rPr>
        <w:rFonts w:hint="default"/>
      </w:rPr>
    </w:lvl>
    <w:lvl w:ilvl="8" w:tplc="0D44446C">
      <w:numFmt w:val="bullet"/>
      <w:lvlText w:val="•"/>
      <w:lvlJc w:val="left"/>
      <w:pPr>
        <w:ind w:left="7525" w:hanging="360"/>
      </w:pPr>
      <w:rPr>
        <w:rFonts w:hint="default"/>
      </w:rPr>
    </w:lvl>
  </w:abstractNum>
  <w:abstractNum w:abstractNumId="13" w15:restartNumberingAfterBreak="0">
    <w:nsid w:val="3A911792"/>
    <w:multiLevelType w:val="hybridMultilevel"/>
    <w:tmpl w:val="A50C40F4"/>
    <w:lvl w:ilvl="0" w:tplc="43B4BDA4">
      <w:start w:val="1"/>
      <w:numFmt w:val="decimal"/>
      <w:lvlText w:val="%1."/>
      <w:lvlJc w:val="left"/>
      <w:pPr>
        <w:ind w:left="471" w:hanging="360"/>
      </w:pPr>
      <w:rPr>
        <w:rFonts w:ascii="Trebuchet MS" w:eastAsia="Arial" w:hAnsi="Trebuchet MS" w:cs="Arial" w:hint="default"/>
        <w:w w:val="99"/>
        <w:sz w:val="20"/>
        <w:szCs w:val="20"/>
      </w:rPr>
    </w:lvl>
    <w:lvl w:ilvl="1" w:tplc="1BE6CA36">
      <w:numFmt w:val="bullet"/>
      <w:lvlText w:val="•"/>
      <w:lvlJc w:val="left"/>
      <w:pPr>
        <w:ind w:left="1356" w:hanging="360"/>
      </w:pPr>
      <w:rPr>
        <w:rFonts w:hint="default"/>
      </w:rPr>
    </w:lvl>
    <w:lvl w:ilvl="2" w:tplc="1938CED2">
      <w:numFmt w:val="bullet"/>
      <w:lvlText w:val="•"/>
      <w:lvlJc w:val="left"/>
      <w:pPr>
        <w:ind w:left="2233" w:hanging="360"/>
      </w:pPr>
      <w:rPr>
        <w:rFonts w:hint="default"/>
      </w:rPr>
    </w:lvl>
    <w:lvl w:ilvl="3" w:tplc="E95C20BE">
      <w:numFmt w:val="bullet"/>
      <w:lvlText w:val="•"/>
      <w:lvlJc w:val="left"/>
      <w:pPr>
        <w:ind w:left="3109" w:hanging="360"/>
      </w:pPr>
      <w:rPr>
        <w:rFonts w:hint="default"/>
      </w:rPr>
    </w:lvl>
    <w:lvl w:ilvl="4" w:tplc="A00EC2FA">
      <w:numFmt w:val="bullet"/>
      <w:lvlText w:val="•"/>
      <w:lvlJc w:val="left"/>
      <w:pPr>
        <w:ind w:left="3986" w:hanging="360"/>
      </w:pPr>
      <w:rPr>
        <w:rFonts w:hint="default"/>
      </w:rPr>
    </w:lvl>
    <w:lvl w:ilvl="5" w:tplc="A4EA5624">
      <w:numFmt w:val="bullet"/>
      <w:lvlText w:val="•"/>
      <w:lvlJc w:val="left"/>
      <w:pPr>
        <w:ind w:left="4863" w:hanging="360"/>
      </w:pPr>
      <w:rPr>
        <w:rFonts w:hint="default"/>
      </w:rPr>
    </w:lvl>
    <w:lvl w:ilvl="6" w:tplc="237E0F76">
      <w:numFmt w:val="bullet"/>
      <w:lvlText w:val="•"/>
      <w:lvlJc w:val="left"/>
      <w:pPr>
        <w:ind w:left="5739" w:hanging="360"/>
      </w:pPr>
      <w:rPr>
        <w:rFonts w:hint="default"/>
      </w:rPr>
    </w:lvl>
    <w:lvl w:ilvl="7" w:tplc="7DC091B2">
      <w:numFmt w:val="bullet"/>
      <w:lvlText w:val="•"/>
      <w:lvlJc w:val="left"/>
      <w:pPr>
        <w:ind w:left="6616" w:hanging="360"/>
      </w:pPr>
      <w:rPr>
        <w:rFonts w:hint="default"/>
      </w:rPr>
    </w:lvl>
    <w:lvl w:ilvl="8" w:tplc="FE48A91C">
      <w:numFmt w:val="bullet"/>
      <w:lvlText w:val="•"/>
      <w:lvlJc w:val="left"/>
      <w:pPr>
        <w:ind w:left="7493" w:hanging="360"/>
      </w:pPr>
      <w:rPr>
        <w:rFonts w:hint="default"/>
      </w:rPr>
    </w:lvl>
  </w:abstractNum>
  <w:abstractNum w:abstractNumId="14" w15:restartNumberingAfterBreak="0">
    <w:nsid w:val="3C5F529C"/>
    <w:multiLevelType w:val="hybridMultilevel"/>
    <w:tmpl w:val="11962D54"/>
    <w:lvl w:ilvl="0" w:tplc="5B123342">
      <w:start w:val="1"/>
      <w:numFmt w:val="decimal"/>
      <w:lvlText w:val="%1."/>
      <w:lvlJc w:val="left"/>
      <w:pPr>
        <w:ind w:left="471" w:hanging="360"/>
      </w:pPr>
      <w:rPr>
        <w:rFonts w:ascii="Trebuchet MS" w:eastAsia="Arial" w:hAnsi="Trebuchet MS" w:cs="Arial" w:hint="default"/>
        <w:w w:val="99"/>
        <w:sz w:val="20"/>
        <w:szCs w:val="20"/>
      </w:rPr>
    </w:lvl>
    <w:lvl w:ilvl="1" w:tplc="7B3E7372">
      <w:numFmt w:val="bullet"/>
      <w:lvlText w:val="•"/>
      <w:lvlJc w:val="left"/>
      <w:pPr>
        <w:ind w:left="1356" w:hanging="360"/>
      </w:pPr>
      <w:rPr>
        <w:rFonts w:hint="default"/>
      </w:rPr>
    </w:lvl>
    <w:lvl w:ilvl="2" w:tplc="4BA44D3C">
      <w:numFmt w:val="bullet"/>
      <w:lvlText w:val="•"/>
      <w:lvlJc w:val="left"/>
      <w:pPr>
        <w:ind w:left="2233" w:hanging="360"/>
      </w:pPr>
      <w:rPr>
        <w:rFonts w:hint="default"/>
      </w:rPr>
    </w:lvl>
    <w:lvl w:ilvl="3" w:tplc="5A62C62A">
      <w:numFmt w:val="bullet"/>
      <w:lvlText w:val="•"/>
      <w:lvlJc w:val="left"/>
      <w:pPr>
        <w:ind w:left="3109" w:hanging="360"/>
      </w:pPr>
      <w:rPr>
        <w:rFonts w:hint="default"/>
      </w:rPr>
    </w:lvl>
    <w:lvl w:ilvl="4" w:tplc="E804A010">
      <w:numFmt w:val="bullet"/>
      <w:lvlText w:val="•"/>
      <w:lvlJc w:val="left"/>
      <w:pPr>
        <w:ind w:left="3986" w:hanging="360"/>
      </w:pPr>
      <w:rPr>
        <w:rFonts w:hint="default"/>
      </w:rPr>
    </w:lvl>
    <w:lvl w:ilvl="5" w:tplc="F70291AA">
      <w:numFmt w:val="bullet"/>
      <w:lvlText w:val="•"/>
      <w:lvlJc w:val="left"/>
      <w:pPr>
        <w:ind w:left="4863" w:hanging="360"/>
      </w:pPr>
      <w:rPr>
        <w:rFonts w:hint="default"/>
      </w:rPr>
    </w:lvl>
    <w:lvl w:ilvl="6" w:tplc="C074BF36">
      <w:numFmt w:val="bullet"/>
      <w:lvlText w:val="•"/>
      <w:lvlJc w:val="left"/>
      <w:pPr>
        <w:ind w:left="5739" w:hanging="360"/>
      </w:pPr>
      <w:rPr>
        <w:rFonts w:hint="default"/>
      </w:rPr>
    </w:lvl>
    <w:lvl w:ilvl="7" w:tplc="EEB6768C">
      <w:numFmt w:val="bullet"/>
      <w:lvlText w:val="•"/>
      <w:lvlJc w:val="left"/>
      <w:pPr>
        <w:ind w:left="6616" w:hanging="360"/>
      </w:pPr>
      <w:rPr>
        <w:rFonts w:hint="default"/>
      </w:rPr>
    </w:lvl>
    <w:lvl w:ilvl="8" w:tplc="645C8602">
      <w:numFmt w:val="bullet"/>
      <w:lvlText w:val="•"/>
      <w:lvlJc w:val="left"/>
      <w:pPr>
        <w:ind w:left="7493" w:hanging="360"/>
      </w:pPr>
      <w:rPr>
        <w:rFonts w:hint="default"/>
      </w:rPr>
    </w:lvl>
  </w:abstractNum>
  <w:abstractNum w:abstractNumId="15" w15:restartNumberingAfterBreak="0">
    <w:nsid w:val="43C220C9"/>
    <w:multiLevelType w:val="hybridMultilevel"/>
    <w:tmpl w:val="AE743952"/>
    <w:lvl w:ilvl="0" w:tplc="5C524B40">
      <w:start w:val="1"/>
      <w:numFmt w:val="decimal"/>
      <w:lvlText w:val="%1."/>
      <w:lvlJc w:val="left"/>
      <w:pPr>
        <w:ind w:left="338" w:hanging="228"/>
      </w:pPr>
      <w:rPr>
        <w:rFonts w:ascii="Trebuchet MS" w:eastAsia="Arial" w:hAnsi="Trebuchet MS" w:cs="Arial" w:hint="default"/>
        <w:spacing w:val="-1"/>
        <w:w w:val="99"/>
        <w:sz w:val="20"/>
        <w:szCs w:val="20"/>
      </w:rPr>
    </w:lvl>
    <w:lvl w:ilvl="1" w:tplc="69707EFE">
      <w:start w:val="1"/>
      <w:numFmt w:val="lowerLetter"/>
      <w:lvlText w:val="%2."/>
      <w:lvlJc w:val="left"/>
      <w:pPr>
        <w:ind w:left="904" w:hanging="564"/>
      </w:pPr>
      <w:rPr>
        <w:rFonts w:ascii="Trebuchet MS" w:eastAsia="Arial" w:hAnsi="Trebuchet MS" w:cs="Arial" w:hint="default"/>
        <w:spacing w:val="-1"/>
        <w:w w:val="99"/>
        <w:sz w:val="20"/>
        <w:szCs w:val="20"/>
      </w:rPr>
    </w:lvl>
    <w:lvl w:ilvl="2" w:tplc="B34E46E0">
      <w:numFmt w:val="bullet"/>
      <w:lvlText w:val="•"/>
      <w:lvlJc w:val="left"/>
      <w:pPr>
        <w:ind w:left="1829" w:hanging="564"/>
      </w:pPr>
      <w:rPr>
        <w:rFonts w:hint="default"/>
      </w:rPr>
    </w:lvl>
    <w:lvl w:ilvl="3" w:tplc="932EC994">
      <w:numFmt w:val="bullet"/>
      <w:lvlText w:val="•"/>
      <w:lvlJc w:val="left"/>
      <w:pPr>
        <w:ind w:left="2759" w:hanging="564"/>
      </w:pPr>
      <w:rPr>
        <w:rFonts w:hint="default"/>
      </w:rPr>
    </w:lvl>
    <w:lvl w:ilvl="4" w:tplc="C1E616C2">
      <w:numFmt w:val="bullet"/>
      <w:lvlText w:val="•"/>
      <w:lvlJc w:val="left"/>
      <w:pPr>
        <w:ind w:left="3688" w:hanging="564"/>
      </w:pPr>
      <w:rPr>
        <w:rFonts w:hint="default"/>
      </w:rPr>
    </w:lvl>
    <w:lvl w:ilvl="5" w:tplc="90162B60">
      <w:numFmt w:val="bullet"/>
      <w:lvlText w:val="•"/>
      <w:lvlJc w:val="left"/>
      <w:pPr>
        <w:ind w:left="4618" w:hanging="564"/>
      </w:pPr>
      <w:rPr>
        <w:rFonts w:hint="default"/>
      </w:rPr>
    </w:lvl>
    <w:lvl w:ilvl="6" w:tplc="81F6489E">
      <w:numFmt w:val="bullet"/>
      <w:lvlText w:val="•"/>
      <w:lvlJc w:val="left"/>
      <w:pPr>
        <w:ind w:left="5548" w:hanging="564"/>
      </w:pPr>
      <w:rPr>
        <w:rFonts w:hint="default"/>
      </w:rPr>
    </w:lvl>
    <w:lvl w:ilvl="7" w:tplc="2E586C88">
      <w:numFmt w:val="bullet"/>
      <w:lvlText w:val="•"/>
      <w:lvlJc w:val="left"/>
      <w:pPr>
        <w:ind w:left="6477" w:hanging="564"/>
      </w:pPr>
      <w:rPr>
        <w:rFonts w:hint="default"/>
      </w:rPr>
    </w:lvl>
    <w:lvl w:ilvl="8" w:tplc="0296AFDE">
      <w:numFmt w:val="bullet"/>
      <w:lvlText w:val="•"/>
      <w:lvlJc w:val="left"/>
      <w:pPr>
        <w:ind w:left="7407" w:hanging="564"/>
      </w:pPr>
      <w:rPr>
        <w:rFonts w:hint="default"/>
      </w:rPr>
    </w:lvl>
  </w:abstractNum>
  <w:abstractNum w:abstractNumId="16" w15:restartNumberingAfterBreak="0">
    <w:nsid w:val="4CC90CE2"/>
    <w:multiLevelType w:val="multilevel"/>
    <w:tmpl w:val="E7A4F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112F40"/>
    <w:multiLevelType w:val="hybridMultilevel"/>
    <w:tmpl w:val="7AA201A2"/>
    <w:lvl w:ilvl="0" w:tplc="0460337A">
      <w:start w:val="1"/>
      <w:numFmt w:val="decimal"/>
      <w:lvlText w:val="%1."/>
      <w:lvlJc w:val="left"/>
      <w:pPr>
        <w:ind w:left="471" w:hanging="360"/>
      </w:pPr>
      <w:rPr>
        <w:rFonts w:ascii="Trebuchet MS" w:eastAsia="Arial" w:hAnsi="Trebuchet MS" w:cs="Arial" w:hint="default"/>
        <w:spacing w:val="-1"/>
        <w:w w:val="99"/>
        <w:sz w:val="20"/>
        <w:szCs w:val="20"/>
      </w:rPr>
    </w:lvl>
    <w:lvl w:ilvl="1" w:tplc="2CC04F88">
      <w:numFmt w:val="bullet"/>
      <w:lvlText w:val="•"/>
      <w:lvlJc w:val="left"/>
      <w:pPr>
        <w:ind w:left="1358" w:hanging="360"/>
      </w:pPr>
      <w:rPr>
        <w:rFonts w:hint="default"/>
      </w:rPr>
    </w:lvl>
    <w:lvl w:ilvl="2" w:tplc="A686116A">
      <w:numFmt w:val="bullet"/>
      <w:lvlText w:val="•"/>
      <w:lvlJc w:val="left"/>
      <w:pPr>
        <w:ind w:left="2237" w:hanging="360"/>
      </w:pPr>
      <w:rPr>
        <w:rFonts w:hint="default"/>
      </w:rPr>
    </w:lvl>
    <w:lvl w:ilvl="3" w:tplc="4F4C93C2">
      <w:numFmt w:val="bullet"/>
      <w:lvlText w:val="•"/>
      <w:lvlJc w:val="left"/>
      <w:pPr>
        <w:ind w:left="3115" w:hanging="360"/>
      </w:pPr>
      <w:rPr>
        <w:rFonts w:hint="default"/>
      </w:rPr>
    </w:lvl>
    <w:lvl w:ilvl="4" w:tplc="24FC18CC">
      <w:numFmt w:val="bullet"/>
      <w:lvlText w:val="•"/>
      <w:lvlJc w:val="left"/>
      <w:pPr>
        <w:ind w:left="3994" w:hanging="360"/>
      </w:pPr>
      <w:rPr>
        <w:rFonts w:hint="default"/>
      </w:rPr>
    </w:lvl>
    <w:lvl w:ilvl="5" w:tplc="AE94CF86">
      <w:numFmt w:val="bullet"/>
      <w:lvlText w:val="•"/>
      <w:lvlJc w:val="left"/>
      <w:pPr>
        <w:ind w:left="4873" w:hanging="360"/>
      </w:pPr>
      <w:rPr>
        <w:rFonts w:hint="default"/>
      </w:rPr>
    </w:lvl>
    <w:lvl w:ilvl="6" w:tplc="C0CCC8FC">
      <w:numFmt w:val="bullet"/>
      <w:lvlText w:val="•"/>
      <w:lvlJc w:val="left"/>
      <w:pPr>
        <w:ind w:left="5751" w:hanging="360"/>
      </w:pPr>
      <w:rPr>
        <w:rFonts w:hint="default"/>
      </w:rPr>
    </w:lvl>
    <w:lvl w:ilvl="7" w:tplc="19EE0CF4">
      <w:numFmt w:val="bullet"/>
      <w:lvlText w:val="•"/>
      <w:lvlJc w:val="left"/>
      <w:pPr>
        <w:ind w:left="6630" w:hanging="360"/>
      </w:pPr>
      <w:rPr>
        <w:rFonts w:hint="default"/>
      </w:rPr>
    </w:lvl>
    <w:lvl w:ilvl="8" w:tplc="4268F766">
      <w:numFmt w:val="bullet"/>
      <w:lvlText w:val="•"/>
      <w:lvlJc w:val="left"/>
      <w:pPr>
        <w:ind w:left="7509" w:hanging="360"/>
      </w:pPr>
      <w:rPr>
        <w:rFonts w:hint="default"/>
      </w:rPr>
    </w:lvl>
  </w:abstractNum>
  <w:abstractNum w:abstractNumId="18" w15:restartNumberingAfterBreak="0">
    <w:nsid w:val="56B52C4D"/>
    <w:multiLevelType w:val="hybridMultilevel"/>
    <w:tmpl w:val="1D76784E"/>
    <w:lvl w:ilvl="0" w:tplc="BB2AAA46">
      <w:start w:val="1"/>
      <w:numFmt w:val="decimal"/>
      <w:lvlText w:val="%1."/>
      <w:lvlJc w:val="left"/>
      <w:pPr>
        <w:ind w:left="471" w:hanging="360"/>
      </w:pPr>
      <w:rPr>
        <w:rFonts w:ascii="Trebuchet MS" w:eastAsia="Arial" w:hAnsi="Trebuchet MS" w:cs="Arial" w:hint="default"/>
        <w:w w:val="99"/>
        <w:sz w:val="20"/>
        <w:szCs w:val="20"/>
      </w:rPr>
    </w:lvl>
    <w:lvl w:ilvl="1" w:tplc="F28A5C6A">
      <w:numFmt w:val="bullet"/>
      <w:lvlText w:val="•"/>
      <w:lvlJc w:val="left"/>
      <w:pPr>
        <w:ind w:left="1360" w:hanging="360"/>
      </w:pPr>
      <w:rPr>
        <w:rFonts w:hint="default"/>
      </w:rPr>
    </w:lvl>
    <w:lvl w:ilvl="2" w:tplc="B9B023B2">
      <w:numFmt w:val="bullet"/>
      <w:lvlText w:val="•"/>
      <w:lvlJc w:val="left"/>
      <w:pPr>
        <w:ind w:left="2241" w:hanging="360"/>
      </w:pPr>
      <w:rPr>
        <w:rFonts w:hint="default"/>
      </w:rPr>
    </w:lvl>
    <w:lvl w:ilvl="3" w:tplc="A9967854">
      <w:numFmt w:val="bullet"/>
      <w:lvlText w:val="•"/>
      <w:lvlJc w:val="left"/>
      <w:pPr>
        <w:ind w:left="3121" w:hanging="360"/>
      </w:pPr>
      <w:rPr>
        <w:rFonts w:hint="default"/>
      </w:rPr>
    </w:lvl>
    <w:lvl w:ilvl="4" w:tplc="B16C091E">
      <w:numFmt w:val="bullet"/>
      <w:lvlText w:val="•"/>
      <w:lvlJc w:val="left"/>
      <w:pPr>
        <w:ind w:left="4002" w:hanging="360"/>
      </w:pPr>
      <w:rPr>
        <w:rFonts w:hint="default"/>
      </w:rPr>
    </w:lvl>
    <w:lvl w:ilvl="5" w:tplc="3F18F14C">
      <w:numFmt w:val="bullet"/>
      <w:lvlText w:val="•"/>
      <w:lvlJc w:val="left"/>
      <w:pPr>
        <w:ind w:left="4883" w:hanging="360"/>
      </w:pPr>
      <w:rPr>
        <w:rFonts w:hint="default"/>
      </w:rPr>
    </w:lvl>
    <w:lvl w:ilvl="6" w:tplc="AB9AA560">
      <w:numFmt w:val="bullet"/>
      <w:lvlText w:val="•"/>
      <w:lvlJc w:val="left"/>
      <w:pPr>
        <w:ind w:left="5763" w:hanging="360"/>
      </w:pPr>
      <w:rPr>
        <w:rFonts w:hint="default"/>
      </w:rPr>
    </w:lvl>
    <w:lvl w:ilvl="7" w:tplc="DC7E59DA">
      <w:numFmt w:val="bullet"/>
      <w:lvlText w:val="•"/>
      <w:lvlJc w:val="left"/>
      <w:pPr>
        <w:ind w:left="6644" w:hanging="360"/>
      </w:pPr>
      <w:rPr>
        <w:rFonts w:hint="default"/>
      </w:rPr>
    </w:lvl>
    <w:lvl w:ilvl="8" w:tplc="76D41906">
      <w:numFmt w:val="bullet"/>
      <w:lvlText w:val="•"/>
      <w:lvlJc w:val="left"/>
      <w:pPr>
        <w:ind w:left="7525" w:hanging="360"/>
      </w:pPr>
      <w:rPr>
        <w:rFonts w:hint="default"/>
      </w:rPr>
    </w:lvl>
  </w:abstractNum>
  <w:abstractNum w:abstractNumId="19" w15:restartNumberingAfterBreak="0">
    <w:nsid w:val="58253A30"/>
    <w:multiLevelType w:val="hybridMultilevel"/>
    <w:tmpl w:val="DE90D096"/>
    <w:lvl w:ilvl="0" w:tplc="A562176A">
      <w:start w:val="1"/>
      <w:numFmt w:val="decimal"/>
      <w:lvlText w:val="%1."/>
      <w:lvlJc w:val="left"/>
      <w:pPr>
        <w:ind w:left="471" w:hanging="360"/>
      </w:pPr>
      <w:rPr>
        <w:rFonts w:ascii="Trebuchet MS" w:eastAsia="Arial" w:hAnsi="Trebuchet MS" w:cs="Arial" w:hint="default"/>
        <w:w w:val="99"/>
        <w:sz w:val="20"/>
        <w:szCs w:val="20"/>
      </w:rPr>
    </w:lvl>
    <w:lvl w:ilvl="1" w:tplc="F1E44E14">
      <w:numFmt w:val="bullet"/>
      <w:lvlText w:val="•"/>
      <w:lvlJc w:val="left"/>
      <w:pPr>
        <w:ind w:left="1360" w:hanging="360"/>
      </w:pPr>
      <w:rPr>
        <w:rFonts w:hint="default"/>
      </w:rPr>
    </w:lvl>
    <w:lvl w:ilvl="2" w:tplc="B802AA30">
      <w:numFmt w:val="bullet"/>
      <w:lvlText w:val="•"/>
      <w:lvlJc w:val="left"/>
      <w:pPr>
        <w:ind w:left="2241" w:hanging="360"/>
      </w:pPr>
      <w:rPr>
        <w:rFonts w:hint="default"/>
      </w:rPr>
    </w:lvl>
    <w:lvl w:ilvl="3" w:tplc="88B05918">
      <w:numFmt w:val="bullet"/>
      <w:lvlText w:val="•"/>
      <w:lvlJc w:val="left"/>
      <w:pPr>
        <w:ind w:left="3121" w:hanging="360"/>
      </w:pPr>
      <w:rPr>
        <w:rFonts w:hint="default"/>
      </w:rPr>
    </w:lvl>
    <w:lvl w:ilvl="4" w:tplc="7D62AE6A">
      <w:numFmt w:val="bullet"/>
      <w:lvlText w:val="•"/>
      <w:lvlJc w:val="left"/>
      <w:pPr>
        <w:ind w:left="4002" w:hanging="360"/>
      </w:pPr>
      <w:rPr>
        <w:rFonts w:hint="default"/>
      </w:rPr>
    </w:lvl>
    <w:lvl w:ilvl="5" w:tplc="939C389E">
      <w:numFmt w:val="bullet"/>
      <w:lvlText w:val="•"/>
      <w:lvlJc w:val="left"/>
      <w:pPr>
        <w:ind w:left="4883" w:hanging="360"/>
      </w:pPr>
      <w:rPr>
        <w:rFonts w:hint="default"/>
      </w:rPr>
    </w:lvl>
    <w:lvl w:ilvl="6" w:tplc="52667182">
      <w:numFmt w:val="bullet"/>
      <w:lvlText w:val="•"/>
      <w:lvlJc w:val="left"/>
      <w:pPr>
        <w:ind w:left="5763" w:hanging="360"/>
      </w:pPr>
      <w:rPr>
        <w:rFonts w:hint="default"/>
      </w:rPr>
    </w:lvl>
    <w:lvl w:ilvl="7" w:tplc="E980698E">
      <w:numFmt w:val="bullet"/>
      <w:lvlText w:val="•"/>
      <w:lvlJc w:val="left"/>
      <w:pPr>
        <w:ind w:left="6644" w:hanging="360"/>
      </w:pPr>
      <w:rPr>
        <w:rFonts w:hint="default"/>
      </w:rPr>
    </w:lvl>
    <w:lvl w:ilvl="8" w:tplc="F764464E">
      <w:numFmt w:val="bullet"/>
      <w:lvlText w:val="•"/>
      <w:lvlJc w:val="left"/>
      <w:pPr>
        <w:ind w:left="7525" w:hanging="360"/>
      </w:pPr>
      <w:rPr>
        <w:rFonts w:hint="default"/>
      </w:rPr>
    </w:lvl>
  </w:abstractNum>
  <w:abstractNum w:abstractNumId="20" w15:restartNumberingAfterBreak="0">
    <w:nsid w:val="64184198"/>
    <w:multiLevelType w:val="hybridMultilevel"/>
    <w:tmpl w:val="CECC0F12"/>
    <w:lvl w:ilvl="0" w:tplc="1E109B8E">
      <w:start w:val="1"/>
      <w:numFmt w:val="decimal"/>
      <w:lvlText w:val="%1."/>
      <w:lvlJc w:val="left"/>
      <w:pPr>
        <w:ind w:left="470" w:hanging="360"/>
      </w:pPr>
      <w:rPr>
        <w:rFonts w:ascii="Trebuchet MS" w:eastAsia="Arial" w:hAnsi="Trebuchet MS" w:cs="Arial" w:hint="default"/>
        <w:spacing w:val="-1"/>
        <w:w w:val="99"/>
        <w:sz w:val="20"/>
        <w:szCs w:val="20"/>
      </w:rPr>
    </w:lvl>
    <w:lvl w:ilvl="1" w:tplc="A3DA8C22">
      <w:start w:val="1"/>
      <w:numFmt w:val="lowerLetter"/>
      <w:lvlText w:val="%2."/>
      <w:lvlJc w:val="left"/>
      <w:pPr>
        <w:ind w:left="830" w:hanging="360"/>
      </w:pPr>
      <w:rPr>
        <w:rFonts w:ascii="Trebuchet MS" w:eastAsia="Arial" w:hAnsi="Trebuchet MS" w:cs="Arial" w:hint="default"/>
        <w:spacing w:val="-1"/>
        <w:w w:val="99"/>
        <w:sz w:val="20"/>
        <w:szCs w:val="20"/>
      </w:rPr>
    </w:lvl>
    <w:lvl w:ilvl="2" w:tplc="3440F18A">
      <w:numFmt w:val="bullet"/>
      <w:lvlText w:val="•"/>
      <w:lvlJc w:val="left"/>
      <w:pPr>
        <w:ind w:left="1771" w:hanging="360"/>
      </w:pPr>
      <w:rPr>
        <w:rFonts w:hint="default"/>
      </w:rPr>
    </w:lvl>
    <w:lvl w:ilvl="3" w:tplc="E880FB68">
      <w:numFmt w:val="bullet"/>
      <w:lvlText w:val="•"/>
      <w:lvlJc w:val="left"/>
      <w:pPr>
        <w:ind w:left="2703" w:hanging="360"/>
      </w:pPr>
      <w:rPr>
        <w:rFonts w:hint="default"/>
      </w:rPr>
    </w:lvl>
    <w:lvl w:ilvl="4" w:tplc="84A64F64">
      <w:numFmt w:val="bullet"/>
      <w:lvlText w:val="•"/>
      <w:lvlJc w:val="left"/>
      <w:pPr>
        <w:ind w:left="3635" w:hanging="360"/>
      </w:pPr>
      <w:rPr>
        <w:rFonts w:hint="default"/>
      </w:rPr>
    </w:lvl>
    <w:lvl w:ilvl="5" w:tplc="2764B112">
      <w:numFmt w:val="bullet"/>
      <w:lvlText w:val="•"/>
      <w:lvlJc w:val="left"/>
      <w:pPr>
        <w:ind w:left="4567" w:hanging="360"/>
      </w:pPr>
      <w:rPr>
        <w:rFonts w:hint="default"/>
      </w:rPr>
    </w:lvl>
    <w:lvl w:ilvl="6" w:tplc="97AAE338">
      <w:numFmt w:val="bullet"/>
      <w:lvlText w:val="•"/>
      <w:lvlJc w:val="left"/>
      <w:pPr>
        <w:ind w:left="5499" w:hanging="360"/>
      </w:pPr>
      <w:rPr>
        <w:rFonts w:hint="default"/>
      </w:rPr>
    </w:lvl>
    <w:lvl w:ilvl="7" w:tplc="7FAC75FA">
      <w:numFmt w:val="bullet"/>
      <w:lvlText w:val="•"/>
      <w:lvlJc w:val="left"/>
      <w:pPr>
        <w:ind w:left="6430" w:hanging="360"/>
      </w:pPr>
      <w:rPr>
        <w:rFonts w:hint="default"/>
      </w:rPr>
    </w:lvl>
    <w:lvl w:ilvl="8" w:tplc="8C0E733A">
      <w:numFmt w:val="bullet"/>
      <w:lvlText w:val="•"/>
      <w:lvlJc w:val="left"/>
      <w:pPr>
        <w:ind w:left="7362" w:hanging="360"/>
      </w:pPr>
      <w:rPr>
        <w:rFonts w:hint="default"/>
      </w:rPr>
    </w:lvl>
  </w:abstractNum>
  <w:abstractNum w:abstractNumId="21" w15:restartNumberingAfterBreak="0">
    <w:nsid w:val="6B7E018A"/>
    <w:multiLevelType w:val="hybridMultilevel"/>
    <w:tmpl w:val="22581554"/>
    <w:lvl w:ilvl="0" w:tplc="A24CAE76">
      <w:start w:val="1"/>
      <w:numFmt w:val="decimal"/>
      <w:lvlText w:val="%1."/>
      <w:lvlJc w:val="left"/>
      <w:pPr>
        <w:ind w:left="470" w:hanging="360"/>
      </w:pPr>
      <w:rPr>
        <w:rFonts w:ascii="Trebuchet MS" w:eastAsia="Arial" w:hAnsi="Trebuchet MS" w:cs="Arial" w:hint="default"/>
        <w:w w:val="99"/>
        <w:sz w:val="20"/>
        <w:szCs w:val="20"/>
      </w:rPr>
    </w:lvl>
    <w:lvl w:ilvl="1" w:tplc="07E4FA22">
      <w:numFmt w:val="bullet"/>
      <w:lvlText w:val="•"/>
      <w:lvlJc w:val="left"/>
      <w:pPr>
        <w:ind w:left="1360" w:hanging="360"/>
      </w:pPr>
      <w:rPr>
        <w:rFonts w:hint="default"/>
      </w:rPr>
    </w:lvl>
    <w:lvl w:ilvl="2" w:tplc="AD6A3176">
      <w:numFmt w:val="bullet"/>
      <w:lvlText w:val="•"/>
      <w:lvlJc w:val="left"/>
      <w:pPr>
        <w:ind w:left="2241" w:hanging="360"/>
      </w:pPr>
      <w:rPr>
        <w:rFonts w:hint="default"/>
      </w:rPr>
    </w:lvl>
    <w:lvl w:ilvl="3" w:tplc="F8626E66">
      <w:numFmt w:val="bullet"/>
      <w:lvlText w:val="•"/>
      <w:lvlJc w:val="left"/>
      <w:pPr>
        <w:ind w:left="3121" w:hanging="360"/>
      </w:pPr>
      <w:rPr>
        <w:rFonts w:hint="default"/>
      </w:rPr>
    </w:lvl>
    <w:lvl w:ilvl="4" w:tplc="D9681D94">
      <w:numFmt w:val="bullet"/>
      <w:lvlText w:val="•"/>
      <w:lvlJc w:val="left"/>
      <w:pPr>
        <w:ind w:left="4002" w:hanging="360"/>
      </w:pPr>
      <w:rPr>
        <w:rFonts w:hint="default"/>
      </w:rPr>
    </w:lvl>
    <w:lvl w:ilvl="5" w:tplc="402A0E4A">
      <w:numFmt w:val="bullet"/>
      <w:lvlText w:val="•"/>
      <w:lvlJc w:val="left"/>
      <w:pPr>
        <w:ind w:left="4883" w:hanging="360"/>
      </w:pPr>
      <w:rPr>
        <w:rFonts w:hint="default"/>
      </w:rPr>
    </w:lvl>
    <w:lvl w:ilvl="6" w:tplc="7B8C1E0E">
      <w:numFmt w:val="bullet"/>
      <w:lvlText w:val="•"/>
      <w:lvlJc w:val="left"/>
      <w:pPr>
        <w:ind w:left="5763" w:hanging="360"/>
      </w:pPr>
      <w:rPr>
        <w:rFonts w:hint="default"/>
      </w:rPr>
    </w:lvl>
    <w:lvl w:ilvl="7" w:tplc="56B0228E">
      <w:numFmt w:val="bullet"/>
      <w:lvlText w:val="•"/>
      <w:lvlJc w:val="left"/>
      <w:pPr>
        <w:ind w:left="6644" w:hanging="360"/>
      </w:pPr>
      <w:rPr>
        <w:rFonts w:hint="default"/>
      </w:rPr>
    </w:lvl>
    <w:lvl w:ilvl="8" w:tplc="ED1001F0">
      <w:numFmt w:val="bullet"/>
      <w:lvlText w:val="•"/>
      <w:lvlJc w:val="left"/>
      <w:pPr>
        <w:ind w:left="7525" w:hanging="360"/>
      </w:pPr>
      <w:rPr>
        <w:rFonts w:hint="default"/>
      </w:rPr>
    </w:lvl>
  </w:abstractNum>
  <w:abstractNum w:abstractNumId="22" w15:restartNumberingAfterBreak="0">
    <w:nsid w:val="6C0137AE"/>
    <w:multiLevelType w:val="hybridMultilevel"/>
    <w:tmpl w:val="607E6052"/>
    <w:lvl w:ilvl="0" w:tplc="89C24DFC">
      <w:start w:val="1"/>
      <w:numFmt w:val="decimal"/>
      <w:lvlText w:val="%1."/>
      <w:lvlJc w:val="left"/>
      <w:pPr>
        <w:ind w:left="471" w:hanging="360"/>
      </w:pPr>
      <w:rPr>
        <w:rFonts w:ascii="Trebuchet MS" w:eastAsia="Arial" w:hAnsi="Trebuchet MS" w:cs="Arial" w:hint="default"/>
        <w:w w:val="99"/>
        <w:sz w:val="20"/>
        <w:szCs w:val="20"/>
      </w:rPr>
    </w:lvl>
    <w:lvl w:ilvl="1" w:tplc="C70EED86">
      <w:numFmt w:val="bullet"/>
      <w:lvlText w:val="•"/>
      <w:lvlJc w:val="left"/>
      <w:pPr>
        <w:ind w:left="1360" w:hanging="360"/>
      </w:pPr>
      <w:rPr>
        <w:rFonts w:hint="default"/>
      </w:rPr>
    </w:lvl>
    <w:lvl w:ilvl="2" w:tplc="BCE0768E">
      <w:numFmt w:val="bullet"/>
      <w:lvlText w:val="•"/>
      <w:lvlJc w:val="left"/>
      <w:pPr>
        <w:ind w:left="2241" w:hanging="360"/>
      </w:pPr>
      <w:rPr>
        <w:rFonts w:hint="default"/>
      </w:rPr>
    </w:lvl>
    <w:lvl w:ilvl="3" w:tplc="B2A86046">
      <w:numFmt w:val="bullet"/>
      <w:lvlText w:val="•"/>
      <w:lvlJc w:val="left"/>
      <w:pPr>
        <w:ind w:left="3121" w:hanging="360"/>
      </w:pPr>
      <w:rPr>
        <w:rFonts w:hint="default"/>
      </w:rPr>
    </w:lvl>
    <w:lvl w:ilvl="4" w:tplc="E6F83698">
      <w:numFmt w:val="bullet"/>
      <w:lvlText w:val="•"/>
      <w:lvlJc w:val="left"/>
      <w:pPr>
        <w:ind w:left="4002" w:hanging="360"/>
      </w:pPr>
      <w:rPr>
        <w:rFonts w:hint="default"/>
      </w:rPr>
    </w:lvl>
    <w:lvl w:ilvl="5" w:tplc="ACE69684">
      <w:numFmt w:val="bullet"/>
      <w:lvlText w:val="•"/>
      <w:lvlJc w:val="left"/>
      <w:pPr>
        <w:ind w:left="4883" w:hanging="360"/>
      </w:pPr>
      <w:rPr>
        <w:rFonts w:hint="default"/>
      </w:rPr>
    </w:lvl>
    <w:lvl w:ilvl="6" w:tplc="D62627BC">
      <w:numFmt w:val="bullet"/>
      <w:lvlText w:val="•"/>
      <w:lvlJc w:val="left"/>
      <w:pPr>
        <w:ind w:left="5763" w:hanging="360"/>
      </w:pPr>
      <w:rPr>
        <w:rFonts w:hint="default"/>
      </w:rPr>
    </w:lvl>
    <w:lvl w:ilvl="7" w:tplc="C8063D66">
      <w:numFmt w:val="bullet"/>
      <w:lvlText w:val="•"/>
      <w:lvlJc w:val="left"/>
      <w:pPr>
        <w:ind w:left="6644" w:hanging="360"/>
      </w:pPr>
      <w:rPr>
        <w:rFonts w:hint="default"/>
      </w:rPr>
    </w:lvl>
    <w:lvl w:ilvl="8" w:tplc="F65A7A28">
      <w:numFmt w:val="bullet"/>
      <w:lvlText w:val="•"/>
      <w:lvlJc w:val="left"/>
      <w:pPr>
        <w:ind w:left="7525" w:hanging="360"/>
      </w:pPr>
      <w:rPr>
        <w:rFonts w:hint="default"/>
      </w:rPr>
    </w:lvl>
  </w:abstractNum>
  <w:abstractNum w:abstractNumId="23" w15:restartNumberingAfterBreak="0">
    <w:nsid w:val="6E1613B6"/>
    <w:multiLevelType w:val="hybridMultilevel"/>
    <w:tmpl w:val="7722D1B6"/>
    <w:lvl w:ilvl="0" w:tplc="AD367B4E">
      <w:start w:val="1"/>
      <w:numFmt w:val="lowerLetter"/>
      <w:lvlText w:val="%1."/>
      <w:lvlJc w:val="left"/>
      <w:pPr>
        <w:ind w:left="905" w:hanging="399"/>
      </w:pPr>
      <w:rPr>
        <w:rFonts w:ascii="Trebuchet MS" w:eastAsia="Arial" w:hAnsi="Trebuchet MS" w:cs="Arial" w:hint="default"/>
        <w:spacing w:val="-1"/>
        <w:w w:val="99"/>
        <w:sz w:val="20"/>
        <w:szCs w:val="20"/>
      </w:rPr>
    </w:lvl>
    <w:lvl w:ilvl="1" w:tplc="60484798">
      <w:numFmt w:val="bullet"/>
      <w:lvlText w:val="•"/>
      <w:lvlJc w:val="left"/>
      <w:pPr>
        <w:ind w:left="1736" w:hanging="399"/>
      </w:pPr>
      <w:rPr>
        <w:rFonts w:hint="default"/>
      </w:rPr>
    </w:lvl>
    <w:lvl w:ilvl="2" w:tplc="F6524E1E">
      <w:numFmt w:val="bullet"/>
      <w:lvlText w:val="•"/>
      <w:lvlJc w:val="left"/>
      <w:pPr>
        <w:ind w:left="2573" w:hanging="399"/>
      </w:pPr>
      <w:rPr>
        <w:rFonts w:hint="default"/>
      </w:rPr>
    </w:lvl>
    <w:lvl w:ilvl="3" w:tplc="655AB302">
      <w:numFmt w:val="bullet"/>
      <w:lvlText w:val="•"/>
      <w:lvlJc w:val="left"/>
      <w:pPr>
        <w:ind w:left="3409" w:hanging="399"/>
      </w:pPr>
      <w:rPr>
        <w:rFonts w:hint="default"/>
      </w:rPr>
    </w:lvl>
    <w:lvl w:ilvl="4" w:tplc="E5802062">
      <w:numFmt w:val="bullet"/>
      <w:lvlText w:val="•"/>
      <w:lvlJc w:val="left"/>
      <w:pPr>
        <w:ind w:left="4246" w:hanging="399"/>
      </w:pPr>
      <w:rPr>
        <w:rFonts w:hint="default"/>
      </w:rPr>
    </w:lvl>
    <w:lvl w:ilvl="5" w:tplc="CBA63BB6">
      <w:numFmt w:val="bullet"/>
      <w:lvlText w:val="•"/>
      <w:lvlJc w:val="left"/>
      <w:pPr>
        <w:ind w:left="5083" w:hanging="399"/>
      </w:pPr>
      <w:rPr>
        <w:rFonts w:hint="default"/>
      </w:rPr>
    </w:lvl>
    <w:lvl w:ilvl="6" w:tplc="0FB03012">
      <w:numFmt w:val="bullet"/>
      <w:lvlText w:val="•"/>
      <w:lvlJc w:val="left"/>
      <w:pPr>
        <w:ind w:left="5919" w:hanging="399"/>
      </w:pPr>
      <w:rPr>
        <w:rFonts w:hint="default"/>
      </w:rPr>
    </w:lvl>
    <w:lvl w:ilvl="7" w:tplc="81F63C16">
      <w:numFmt w:val="bullet"/>
      <w:lvlText w:val="•"/>
      <w:lvlJc w:val="left"/>
      <w:pPr>
        <w:ind w:left="6756" w:hanging="399"/>
      </w:pPr>
      <w:rPr>
        <w:rFonts w:hint="default"/>
      </w:rPr>
    </w:lvl>
    <w:lvl w:ilvl="8" w:tplc="7DDA8434">
      <w:numFmt w:val="bullet"/>
      <w:lvlText w:val="•"/>
      <w:lvlJc w:val="left"/>
      <w:pPr>
        <w:ind w:left="7593" w:hanging="399"/>
      </w:pPr>
      <w:rPr>
        <w:rFonts w:hint="default"/>
      </w:rPr>
    </w:lvl>
  </w:abstractNum>
  <w:abstractNum w:abstractNumId="24" w15:restartNumberingAfterBreak="0">
    <w:nsid w:val="7B0C4F21"/>
    <w:multiLevelType w:val="hybridMultilevel"/>
    <w:tmpl w:val="06346D08"/>
    <w:lvl w:ilvl="0" w:tplc="5B565E48">
      <w:start w:val="1"/>
      <w:numFmt w:val="lowerLetter"/>
      <w:pStyle w:val="Lijstalinea"/>
      <w:lvlText w:val="%1."/>
      <w:lvlJc w:val="left"/>
      <w:pPr>
        <w:ind w:left="470" w:hanging="360"/>
      </w:pPr>
      <w:rPr>
        <w:rFonts w:ascii="Trebuchet MS" w:eastAsia="Arial" w:hAnsi="Trebuchet MS" w:cs="Arial" w:hint="default"/>
        <w:spacing w:val="-1"/>
        <w:w w:val="99"/>
        <w:sz w:val="20"/>
        <w:szCs w:val="20"/>
      </w:rPr>
    </w:lvl>
    <w:lvl w:ilvl="1" w:tplc="64DCEC4A">
      <w:start w:val="1"/>
      <w:numFmt w:val="decimal"/>
      <w:lvlText w:val="%2."/>
      <w:lvlJc w:val="left"/>
      <w:pPr>
        <w:ind w:left="471" w:hanging="360"/>
      </w:pPr>
      <w:rPr>
        <w:rFonts w:ascii="Trebuchet MS" w:eastAsia="Arial" w:hAnsi="Trebuchet MS" w:cs="Arial" w:hint="default"/>
        <w:w w:val="99"/>
        <w:sz w:val="20"/>
        <w:szCs w:val="20"/>
      </w:rPr>
    </w:lvl>
    <w:lvl w:ilvl="2" w:tplc="0EC27AE8">
      <w:numFmt w:val="bullet"/>
      <w:lvlText w:val="•"/>
      <w:lvlJc w:val="left"/>
      <w:pPr>
        <w:ind w:left="2241" w:hanging="360"/>
      </w:pPr>
      <w:rPr>
        <w:rFonts w:hint="default"/>
      </w:rPr>
    </w:lvl>
    <w:lvl w:ilvl="3" w:tplc="816462C4">
      <w:numFmt w:val="bullet"/>
      <w:lvlText w:val="•"/>
      <w:lvlJc w:val="left"/>
      <w:pPr>
        <w:ind w:left="3121" w:hanging="360"/>
      </w:pPr>
      <w:rPr>
        <w:rFonts w:hint="default"/>
      </w:rPr>
    </w:lvl>
    <w:lvl w:ilvl="4" w:tplc="8472A96A">
      <w:numFmt w:val="bullet"/>
      <w:lvlText w:val="•"/>
      <w:lvlJc w:val="left"/>
      <w:pPr>
        <w:ind w:left="4002" w:hanging="360"/>
      </w:pPr>
      <w:rPr>
        <w:rFonts w:hint="default"/>
      </w:rPr>
    </w:lvl>
    <w:lvl w:ilvl="5" w:tplc="E3EA1030">
      <w:numFmt w:val="bullet"/>
      <w:lvlText w:val="•"/>
      <w:lvlJc w:val="left"/>
      <w:pPr>
        <w:ind w:left="4883" w:hanging="360"/>
      </w:pPr>
      <w:rPr>
        <w:rFonts w:hint="default"/>
      </w:rPr>
    </w:lvl>
    <w:lvl w:ilvl="6" w:tplc="662ABFDA">
      <w:numFmt w:val="bullet"/>
      <w:lvlText w:val="•"/>
      <w:lvlJc w:val="left"/>
      <w:pPr>
        <w:ind w:left="5763" w:hanging="360"/>
      </w:pPr>
      <w:rPr>
        <w:rFonts w:hint="default"/>
      </w:rPr>
    </w:lvl>
    <w:lvl w:ilvl="7" w:tplc="A6A22C98">
      <w:numFmt w:val="bullet"/>
      <w:lvlText w:val="•"/>
      <w:lvlJc w:val="left"/>
      <w:pPr>
        <w:ind w:left="6644" w:hanging="360"/>
      </w:pPr>
      <w:rPr>
        <w:rFonts w:hint="default"/>
      </w:rPr>
    </w:lvl>
    <w:lvl w:ilvl="8" w:tplc="2488FA3C">
      <w:numFmt w:val="bullet"/>
      <w:lvlText w:val="•"/>
      <w:lvlJc w:val="left"/>
      <w:pPr>
        <w:ind w:left="7525" w:hanging="360"/>
      </w:pPr>
      <w:rPr>
        <w:rFonts w:hint="default"/>
      </w:rPr>
    </w:lvl>
  </w:abstractNum>
  <w:num w:numId="1">
    <w:abstractNumId w:val="6"/>
  </w:num>
  <w:num w:numId="2">
    <w:abstractNumId w:val="17"/>
  </w:num>
  <w:num w:numId="3">
    <w:abstractNumId w:val="19"/>
  </w:num>
  <w:num w:numId="4">
    <w:abstractNumId w:val="12"/>
  </w:num>
  <w:num w:numId="5">
    <w:abstractNumId w:val="14"/>
  </w:num>
  <w:num w:numId="6">
    <w:abstractNumId w:val="11"/>
  </w:num>
  <w:num w:numId="7">
    <w:abstractNumId w:val="13"/>
  </w:num>
  <w:num w:numId="8">
    <w:abstractNumId w:val="1"/>
  </w:num>
  <w:num w:numId="9">
    <w:abstractNumId w:val="21"/>
  </w:num>
  <w:num w:numId="10">
    <w:abstractNumId w:val="20"/>
  </w:num>
  <w:num w:numId="11">
    <w:abstractNumId w:val="23"/>
  </w:num>
  <w:num w:numId="12">
    <w:abstractNumId w:val="3"/>
  </w:num>
  <w:num w:numId="13">
    <w:abstractNumId w:val="15"/>
  </w:num>
  <w:num w:numId="14">
    <w:abstractNumId w:val="7"/>
  </w:num>
  <w:num w:numId="15">
    <w:abstractNumId w:val="2"/>
  </w:num>
  <w:num w:numId="16">
    <w:abstractNumId w:val="22"/>
  </w:num>
  <w:num w:numId="17">
    <w:abstractNumId w:val="18"/>
  </w:num>
  <w:num w:numId="18">
    <w:abstractNumId w:val="5"/>
  </w:num>
  <w:num w:numId="19">
    <w:abstractNumId w:val="24"/>
  </w:num>
  <w:num w:numId="20">
    <w:abstractNumId w:val="0"/>
  </w:num>
  <w:num w:numId="21">
    <w:abstractNumId w:val="16"/>
  </w:num>
  <w:num w:numId="22">
    <w:abstractNumId w:val="4"/>
  </w:num>
  <w:num w:numId="23">
    <w:abstractNumId w:val="9"/>
  </w:num>
  <w:num w:numId="24">
    <w:abstractNumId w:val="8"/>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spelling="clean"/>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264"/>
    <w:rsid w:val="00020D3A"/>
    <w:rsid w:val="0005625D"/>
    <w:rsid w:val="00075376"/>
    <w:rsid w:val="00127DEC"/>
    <w:rsid w:val="001B093B"/>
    <w:rsid w:val="002E054A"/>
    <w:rsid w:val="002E1DE0"/>
    <w:rsid w:val="002E2264"/>
    <w:rsid w:val="002F3E34"/>
    <w:rsid w:val="00314536"/>
    <w:rsid w:val="00332326"/>
    <w:rsid w:val="003337E0"/>
    <w:rsid w:val="0033644C"/>
    <w:rsid w:val="00354F4E"/>
    <w:rsid w:val="00355373"/>
    <w:rsid w:val="0035648E"/>
    <w:rsid w:val="003B038D"/>
    <w:rsid w:val="003E1907"/>
    <w:rsid w:val="00422E08"/>
    <w:rsid w:val="00456541"/>
    <w:rsid w:val="004C2924"/>
    <w:rsid w:val="00551BD9"/>
    <w:rsid w:val="005D5971"/>
    <w:rsid w:val="006438FB"/>
    <w:rsid w:val="0065739B"/>
    <w:rsid w:val="00692CAA"/>
    <w:rsid w:val="006A53CC"/>
    <w:rsid w:val="006C2C76"/>
    <w:rsid w:val="00710AAE"/>
    <w:rsid w:val="0071473B"/>
    <w:rsid w:val="00806EB3"/>
    <w:rsid w:val="008364E2"/>
    <w:rsid w:val="00850CD9"/>
    <w:rsid w:val="0089019C"/>
    <w:rsid w:val="008A7FC5"/>
    <w:rsid w:val="008C0B4D"/>
    <w:rsid w:val="00903071"/>
    <w:rsid w:val="009A1EBB"/>
    <w:rsid w:val="009B5FB0"/>
    <w:rsid w:val="009C7190"/>
    <w:rsid w:val="009E0F4B"/>
    <w:rsid w:val="00A06645"/>
    <w:rsid w:val="00A11530"/>
    <w:rsid w:val="00A14C81"/>
    <w:rsid w:val="00A1594B"/>
    <w:rsid w:val="00A259F6"/>
    <w:rsid w:val="00A90F2C"/>
    <w:rsid w:val="00B317C6"/>
    <w:rsid w:val="00B61965"/>
    <w:rsid w:val="00B673BD"/>
    <w:rsid w:val="00B82F7A"/>
    <w:rsid w:val="00BE62E7"/>
    <w:rsid w:val="00C00346"/>
    <w:rsid w:val="00C0212D"/>
    <w:rsid w:val="00C915A1"/>
    <w:rsid w:val="00C9226C"/>
    <w:rsid w:val="00CE004C"/>
    <w:rsid w:val="00CF7057"/>
    <w:rsid w:val="00D05C1C"/>
    <w:rsid w:val="00D22725"/>
    <w:rsid w:val="00DB221A"/>
    <w:rsid w:val="00E5687A"/>
    <w:rsid w:val="00EA2FD9"/>
    <w:rsid w:val="00EE5BDC"/>
    <w:rsid w:val="00F81CD5"/>
    <w:rsid w:val="00F83C0B"/>
    <w:rsid w:val="00FE0243"/>
    <w:rsid w:val="00FE3F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29328B"/>
  <w15:docId w15:val="{C3557897-844C-434A-964A-B52427002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Arial" w:eastAsia="Arial" w:hAnsi="Arial" w:cs="Arial"/>
    </w:rPr>
  </w:style>
  <w:style w:type="paragraph" w:styleId="Kop1">
    <w:name w:val="heading 1"/>
    <w:basedOn w:val="Standaard"/>
    <w:uiPriority w:val="1"/>
    <w:qFormat/>
    <w:pPr>
      <w:ind w:left="111"/>
      <w:outlineLvl w:val="0"/>
    </w:pPr>
    <w:rPr>
      <w:b/>
      <w:bCs/>
      <w:sz w:val="24"/>
      <w:szCs w:val="24"/>
    </w:rPr>
  </w:style>
  <w:style w:type="paragraph" w:styleId="Kop2">
    <w:name w:val="heading 2"/>
    <w:basedOn w:val="Standaard"/>
    <w:uiPriority w:val="1"/>
    <w:qFormat/>
    <w:rsid w:val="00EA2FD9"/>
    <w:pPr>
      <w:spacing w:line="300" w:lineRule="exact"/>
      <w:ind w:left="111"/>
      <w:outlineLvl w:val="1"/>
    </w:pPr>
    <w:rPr>
      <w:rFonts w:ascii="Trebuchet MS" w:hAnsi="Trebuchet MS"/>
      <w:b/>
      <w:bCs/>
      <w:sz w:val="20"/>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rsid w:val="00A06645"/>
    <w:pPr>
      <w:tabs>
        <w:tab w:val="right" w:leader="dot" w:pos="9282"/>
      </w:tabs>
      <w:spacing w:before="165"/>
      <w:ind w:left="113"/>
    </w:pPr>
    <w:rPr>
      <w:rFonts w:ascii="Trebuchet MS" w:hAnsi="Trebuchet MS"/>
      <w:noProof/>
      <w:sz w:val="19"/>
      <w:szCs w:val="19"/>
      <w:lang w:val="nl-NL"/>
    </w:rPr>
  </w:style>
  <w:style w:type="paragraph" w:styleId="Inhopg2">
    <w:name w:val="toc 2"/>
    <w:basedOn w:val="Standaard"/>
    <w:uiPriority w:val="39"/>
    <w:qFormat/>
    <w:rsid w:val="006C2C76"/>
    <w:pPr>
      <w:tabs>
        <w:tab w:val="right" w:leader="dot" w:pos="9282"/>
      </w:tabs>
      <w:spacing w:before="165"/>
      <w:ind w:left="357"/>
    </w:pPr>
    <w:rPr>
      <w:rFonts w:ascii="Trebuchet MS" w:hAnsi="Trebuchet MS"/>
      <w:noProof/>
      <w:sz w:val="19"/>
      <w:szCs w:val="19"/>
    </w:rPr>
  </w:style>
  <w:style w:type="paragraph" w:styleId="Plattetekst">
    <w:name w:val="Body Text"/>
    <w:basedOn w:val="Standaard"/>
    <w:link w:val="PlattetekstChar"/>
    <w:uiPriority w:val="1"/>
    <w:qFormat/>
    <w:rsid w:val="00A1594B"/>
    <w:pPr>
      <w:spacing w:line="280" w:lineRule="exact"/>
      <w:ind w:left="113" w:right="352"/>
    </w:pPr>
    <w:rPr>
      <w:rFonts w:ascii="Trebuchet MS" w:hAnsi="Trebuchet MS"/>
      <w:sz w:val="20"/>
      <w:szCs w:val="20"/>
      <w:lang w:val="nl-NL"/>
    </w:rPr>
  </w:style>
  <w:style w:type="paragraph" w:styleId="Lijstalinea">
    <w:name w:val="List Paragraph"/>
    <w:basedOn w:val="Standaard"/>
    <w:link w:val="LijstalineaChar"/>
    <w:uiPriority w:val="1"/>
    <w:qFormat/>
    <w:rsid w:val="00A1594B"/>
    <w:pPr>
      <w:numPr>
        <w:numId w:val="19"/>
      </w:numPr>
      <w:tabs>
        <w:tab w:val="left" w:pos="471"/>
      </w:tabs>
      <w:spacing w:line="260" w:lineRule="exact"/>
      <w:ind w:right="261" w:hanging="357"/>
    </w:pPr>
    <w:rPr>
      <w:rFonts w:ascii="Trebuchet MS" w:hAnsi="Trebuchet MS"/>
      <w:sz w:val="20"/>
      <w:lang w:val="nl-NL"/>
    </w:rPr>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127DEC"/>
    <w:rPr>
      <w:rFonts w:ascii="Tahoma" w:hAnsi="Tahoma" w:cs="Tahoma"/>
      <w:sz w:val="16"/>
      <w:szCs w:val="16"/>
    </w:rPr>
  </w:style>
  <w:style w:type="character" w:customStyle="1" w:styleId="BallontekstChar">
    <w:name w:val="Ballontekst Char"/>
    <w:basedOn w:val="Standaardalinea-lettertype"/>
    <w:link w:val="Ballontekst"/>
    <w:uiPriority w:val="99"/>
    <w:semiHidden/>
    <w:rsid w:val="00127DEC"/>
    <w:rPr>
      <w:rFonts w:ascii="Tahoma" w:eastAsia="Arial" w:hAnsi="Tahoma" w:cs="Tahoma"/>
      <w:sz w:val="16"/>
      <w:szCs w:val="16"/>
    </w:rPr>
  </w:style>
  <w:style w:type="paragraph" w:styleId="Koptekst">
    <w:name w:val="header"/>
    <w:basedOn w:val="Standaard"/>
    <w:link w:val="KoptekstChar"/>
    <w:uiPriority w:val="99"/>
    <w:unhideWhenUsed/>
    <w:rsid w:val="00127DEC"/>
    <w:pPr>
      <w:tabs>
        <w:tab w:val="center" w:pos="4536"/>
        <w:tab w:val="right" w:pos="9072"/>
      </w:tabs>
    </w:pPr>
  </w:style>
  <w:style w:type="character" w:customStyle="1" w:styleId="KoptekstChar">
    <w:name w:val="Koptekst Char"/>
    <w:basedOn w:val="Standaardalinea-lettertype"/>
    <w:link w:val="Koptekst"/>
    <w:uiPriority w:val="99"/>
    <w:rsid w:val="00127DEC"/>
    <w:rPr>
      <w:rFonts w:ascii="Arial" w:eastAsia="Arial" w:hAnsi="Arial" w:cs="Arial"/>
    </w:rPr>
  </w:style>
  <w:style w:type="paragraph" w:styleId="Voettekst">
    <w:name w:val="footer"/>
    <w:basedOn w:val="Standaard"/>
    <w:link w:val="VoettekstChar"/>
    <w:uiPriority w:val="99"/>
    <w:unhideWhenUsed/>
    <w:rsid w:val="00127DEC"/>
    <w:pPr>
      <w:tabs>
        <w:tab w:val="center" w:pos="4536"/>
        <w:tab w:val="right" w:pos="9072"/>
      </w:tabs>
    </w:pPr>
  </w:style>
  <w:style w:type="character" w:customStyle="1" w:styleId="VoettekstChar">
    <w:name w:val="Voettekst Char"/>
    <w:basedOn w:val="Standaardalinea-lettertype"/>
    <w:link w:val="Voettekst"/>
    <w:uiPriority w:val="99"/>
    <w:rsid w:val="00127DEC"/>
    <w:rPr>
      <w:rFonts w:ascii="Arial" w:eastAsia="Arial" w:hAnsi="Arial" w:cs="Arial"/>
    </w:rPr>
  </w:style>
  <w:style w:type="paragraph" w:customStyle="1" w:styleId="labeled5">
    <w:name w:val="labeled5"/>
    <w:basedOn w:val="Standaard"/>
    <w:rsid w:val="00B61965"/>
    <w:pPr>
      <w:widowControl/>
      <w:autoSpaceDE/>
      <w:autoSpaceDN/>
      <w:spacing w:after="75"/>
    </w:pPr>
    <w:rPr>
      <w:rFonts w:ascii="Times New Roman" w:eastAsia="Times New Roman" w:hAnsi="Times New Roman" w:cs="Times New Roman"/>
      <w:sz w:val="24"/>
      <w:szCs w:val="24"/>
      <w:lang w:val="nl-NL" w:eastAsia="nl-NL"/>
    </w:rPr>
  </w:style>
  <w:style w:type="character" w:customStyle="1" w:styleId="ol3">
    <w:name w:val="ol3"/>
    <w:basedOn w:val="Standaardalinea-lettertype"/>
    <w:rsid w:val="00B61965"/>
    <w:rPr>
      <w:b/>
      <w:bCs/>
    </w:rPr>
  </w:style>
  <w:style w:type="paragraph" w:customStyle="1" w:styleId="al9">
    <w:name w:val="al9"/>
    <w:basedOn w:val="Standaard"/>
    <w:rsid w:val="00B61965"/>
    <w:pPr>
      <w:widowControl/>
      <w:autoSpaceDE/>
      <w:autoSpaceDN/>
      <w:spacing w:after="225"/>
    </w:pPr>
    <w:rPr>
      <w:rFonts w:ascii="Times New Roman" w:eastAsia="Times New Roman" w:hAnsi="Times New Roman" w:cs="Times New Roman"/>
      <w:sz w:val="24"/>
      <w:szCs w:val="24"/>
      <w:lang w:val="nl-NL" w:eastAsia="nl-NL"/>
    </w:rPr>
  </w:style>
  <w:style w:type="character" w:styleId="Hyperlink">
    <w:name w:val="Hyperlink"/>
    <w:basedOn w:val="Standaardalinea-lettertype"/>
    <w:uiPriority w:val="99"/>
    <w:unhideWhenUsed/>
    <w:rsid w:val="00A06645"/>
    <w:rPr>
      <w:color w:val="0000FF" w:themeColor="hyperlink"/>
      <w:u w:val="single"/>
    </w:rPr>
  </w:style>
  <w:style w:type="paragraph" w:customStyle="1" w:styleId="Artikelopsomming">
    <w:name w:val="Artikel opsomming"/>
    <w:basedOn w:val="Plattetekst"/>
    <w:link w:val="ArtikelopsommingChar"/>
    <w:uiPriority w:val="1"/>
    <w:qFormat/>
    <w:rsid w:val="005D5971"/>
    <w:pPr>
      <w:tabs>
        <w:tab w:val="left" w:pos="471"/>
      </w:tabs>
      <w:ind w:left="862" w:right="261" w:hanging="357"/>
    </w:pPr>
  </w:style>
  <w:style w:type="paragraph" w:customStyle="1" w:styleId="Lijstalinea2">
    <w:name w:val="Lijstalinea2"/>
    <w:basedOn w:val="Lijstalinea"/>
    <w:link w:val="Lijstalinea2Char"/>
    <w:uiPriority w:val="1"/>
    <w:qFormat/>
    <w:rsid w:val="005D5971"/>
    <w:pPr>
      <w:numPr>
        <w:numId w:val="1"/>
      </w:numPr>
      <w:ind w:left="850" w:hanging="737"/>
    </w:pPr>
  </w:style>
  <w:style w:type="character" w:customStyle="1" w:styleId="PlattetekstChar">
    <w:name w:val="Platte tekst Char"/>
    <w:basedOn w:val="Standaardalinea-lettertype"/>
    <w:link w:val="Plattetekst"/>
    <w:uiPriority w:val="1"/>
    <w:rsid w:val="00A1594B"/>
    <w:rPr>
      <w:rFonts w:ascii="Trebuchet MS" w:eastAsia="Arial" w:hAnsi="Trebuchet MS" w:cs="Arial"/>
      <w:sz w:val="20"/>
      <w:szCs w:val="20"/>
      <w:lang w:val="nl-NL"/>
    </w:rPr>
  </w:style>
  <w:style w:type="character" w:customStyle="1" w:styleId="ArtikelopsommingChar">
    <w:name w:val="Artikel opsomming Char"/>
    <w:basedOn w:val="PlattetekstChar"/>
    <w:link w:val="Artikelopsomming"/>
    <w:uiPriority w:val="1"/>
    <w:rsid w:val="005D5971"/>
    <w:rPr>
      <w:rFonts w:ascii="Trebuchet MS" w:eastAsia="Arial" w:hAnsi="Trebuchet MS" w:cs="Arial"/>
      <w:sz w:val="20"/>
      <w:szCs w:val="20"/>
      <w:lang w:val="nl-NL"/>
    </w:rPr>
  </w:style>
  <w:style w:type="character" w:customStyle="1" w:styleId="LijstalineaChar">
    <w:name w:val="Lijstalinea Char"/>
    <w:basedOn w:val="Standaardalinea-lettertype"/>
    <w:link w:val="Lijstalinea"/>
    <w:uiPriority w:val="1"/>
    <w:rsid w:val="00A1594B"/>
    <w:rPr>
      <w:rFonts w:ascii="Trebuchet MS" w:eastAsia="Arial" w:hAnsi="Trebuchet MS" w:cs="Arial"/>
      <w:sz w:val="20"/>
      <w:lang w:val="nl-NL"/>
    </w:rPr>
  </w:style>
  <w:style w:type="character" w:customStyle="1" w:styleId="Lijstalinea2Char">
    <w:name w:val="Lijstalinea2 Char"/>
    <w:basedOn w:val="LijstalineaChar"/>
    <w:link w:val="Lijstalinea2"/>
    <w:uiPriority w:val="1"/>
    <w:rsid w:val="005D5971"/>
    <w:rPr>
      <w:rFonts w:ascii="Trebuchet MS" w:eastAsia="Arial" w:hAnsi="Trebuchet MS" w:cs="Arial"/>
      <w:sz w:val="20"/>
      <w:lang w:val="nl-NL"/>
    </w:rPr>
  </w:style>
  <w:style w:type="character" w:styleId="Verwijzingopmerking">
    <w:name w:val="annotation reference"/>
    <w:basedOn w:val="Standaardalinea-lettertype"/>
    <w:uiPriority w:val="99"/>
    <w:semiHidden/>
    <w:unhideWhenUsed/>
    <w:rsid w:val="00A90F2C"/>
    <w:rPr>
      <w:sz w:val="16"/>
      <w:szCs w:val="16"/>
    </w:rPr>
  </w:style>
  <w:style w:type="paragraph" w:styleId="Tekstopmerking">
    <w:name w:val="annotation text"/>
    <w:basedOn w:val="Standaard"/>
    <w:link w:val="TekstopmerkingChar"/>
    <w:uiPriority w:val="99"/>
    <w:semiHidden/>
    <w:unhideWhenUsed/>
    <w:rsid w:val="00A90F2C"/>
    <w:rPr>
      <w:sz w:val="20"/>
      <w:szCs w:val="20"/>
    </w:rPr>
  </w:style>
  <w:style w:type="character" w:customStyle="1" w:styleId="TekstopmerkingChar">
    <w:name w:val="Tekst opmerking Char"/>
    <w:basedOn w:val="Standaardalinea-lettertype"/>
    <w:link w:val="Tekstopmerking"/>
    <w:uiPriority w:val="99"/>
    <w:semiHidden/>
    <w:rsid w:val="00A90F2C"/>
    <w:rPr>
      <w:rFonts w:ascii="Arial" w:eastAsia="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A90F2C"/>
    <w:rPr>
      <w:b/>
      <w:bCs/>
    </w:rPr>
  </w:style>
  <w:style w:type="character" w:customStyle="1" w:styleId="OnderwerpvanopmerkingChar">
    <w:name w:val="Onderwerp van opmerking Char"/>
    <w:basedOn w:val="TekstopmerkingChar"/>
    <w:link w:val="Onderwerpvanopmerking"/>
    <w:uiPriority w:val="99"/>
    <w:semiHidden/>
    <w:rsid w:val="00A90F2C"/>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848204">
      <w:bodyDiv w:val="1"/>
      <w:marLeft w:val="300"/>
      <w:marRight w:val="0"/>
      <w:marTop w:val="0"/>
      <w:marBottom w:val="0"/>
      <w:divBdr>
        <w:top w:val="none" w:sz="0" w:space="0" w:color="auto"/>
        <w:left w:val="none" w:sz="0" w:space="0" w:color="auto"/>
        <w:bottom w:val="none" w:sz="0" w:space="0" w:color="auto"/>
        <w:right w:val="none" w:sz="0" w:space="0" w:color="auto"/>
      </w:divBdr>
      <w:divsChild>
        <w:div w:id="26414772">
          <w:marLeft w:val="0"/>
          <w:marRight w:val="0"/>
          <w:marTop w:val="0"/>
          <w:marBottom w:val="0"/>
          <w:divBdr>
            <w:top w:val="none" w:sz="0" w:space="0" w:color="auto"/>
            <w:left w:val="none" w:sz="0" w:space="0" w:color="auto"/>
            <w:bottom w:val="none" w:sz="0" w:space="0" w:color="auto"/>
            <w:right w:val="none" w:sz="0" w:space="0" w:color="auto"/>
          </w:divBdr>
          <w:divsChild>
            <w:div w:id="1411855404">
              <w:marLeft w:val="0"/>
              <w:marRight w:val="0"/>
              <w:marTop w:val="0"/>
              <w:marBottom w:val="0"/>
              <w:divBdr>
                <w:top w:val="none" w:sz="0" w:space="0" w:color="auto"/>
                <w:left w:val="none" w:sz="0" w:space="0" w:color="auto"/>
                <w:bottom w:val="none" w:sz="0" w:space="0" w:color="auto"/>
                <w:right w:val="none" w:sz="0" w:space="0" w:color="auto"/>
              </w:divBdr>
              <w:divsChild>
                <w:div w:id="1662543481">
                  <w:marLeft w:val="0"/>
                  <w:marRight w:val="0"/>
                  <w:marTop w:val="0"/>
                  <w:marBottom w:val="0"/>
                  <w:divBdr>
                    <w:top w:val="none" w:sz="0" w:space="0" w:color="auto"/>
                    <w:left w:val="none" w:sz="0" w:space="0" w:color="auto"/>
                    <w:bottom w:val="none" w:sz="0" w:space="0" w:color="auto"/>
                    <w:right w:val="none" w:sz="0" w:space="0" w:color="auto"/>
                  </w:divBdr>
                  <w:divsChild>
                    <w:div w:id="1444575807">
                      <w:marLeft w:val="0"/>
                      <w:marRight w:val="0"/>
                      <w:marTop w:val="0"/>
                      <w:marBottom w:val="0"/>
                      <w:divBdr>
                        <w:top w:val="none" w:sz="0" w:space="0" w:color="auto"/>
                        <w:left w:val="none" w:sz="0" w:space="0" w:color="auto"/>
                        <w:bottom w:val="none" w:sz="0" w:space="0" w:color="auto"/>
                        <w:right w:val="none" w:sz="0" w:space="0" w:color="auto"/>
                      </w:divBdr>
                      <w:divsChild>
                        <w:div w:id="1482381901">
                          <w:marLeft w:val="0"/>
                          <w:marRight w:val="0"/>
                          <w:marTop w:val="0"/>
                          <w:marBottom w:val="0"/>
                          <w:divBdr>
                            <w:top w:val="none" w:sz="0" w:space="0" w:color="auto"/>
                            <w:left w:val="none" w:sz="0" w:space="0" w:color="auto"/>
                            <w:bottom w:val="none" w:sz="0" w:space="0" w:color="auto"/>
                            <w:right w:val="none" w:sz="0" w:space="0" w:color="auto"/>
                          </w:divBdr>
                          <w:divsChild>
                            <w:div w:id="958880096">
                              <w:marLeft w:val="0"/>
                              <w:marRight w:val="0"/>
                              <w:marTop w:val="0"/>
                              <w:marBottom w:val="0"/>
                              <w:divBdr>
                                <w:top w:val="none" w:sz="0" w:space="0" w:color="auto"/>
                                <w:left w:val="none" w:sz="0" w:space="0" w:color="auto"/>
                                <w:bottom w:val="none" w:sz="0" w:space="0" w:color="auto"/>
                                <w:right w:val="none" w:sz="0" w:space="0" w:color="auto"/>
                              </w:divBdr>
                              <w:divsChild>
                                <w:div w:id="199588674">
                                  <w:marLeft w:val="0"/>
                                  <w:marRight w:val="0"/>
                                  <w:marTop w:val="0"/>
                                  <w:marBottom w:val="0"/>
                                  <w:divBdr>
                                    <w:top w:val="none" w:sz="0" w:space="0" w:color="auto"/>
                                    <w:left w:val="none" w:sz="0" w:space="0" w:color="auto"/>
                                    <w:bottom w:val="none" w:sz="0" w:space="0" w:color="auto"/>
                                    <w:right w:val="none" w:sz="0" w:space="0" w:color="auto"/>
                                  </w:divBdr>
                                  <w:divsChild>
                                    <w:div w:id="103831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9035653">
      <w:bodyDiv w:val="1"/>
      <w:marLeft w:val="300"/>
      <w:marRight w:val="0"/>
      <w:marTop w:val="0"/>
      <w:marBottom w:val="0"/>
      <w:divBdr>
        <w:top w:val="none" w:sz="0" w:space="0" w:color="auto"/>
        <w:left w:val="none" w:sz="0" w:space="0" w:color="auto"/>
        <w:bottom w:val="none" w:sz="0" w:space="0" w:color="auto"/>
        <w:right w:val="none" w:sz="0" w:space="0" w:color="auto"/>
      </w:divBdr>
      <w:divsChild>
        <w:div w:id="1246844309">
          <w:marLeft w:val="0"/>
          <w:marRight w:val="0"/>
          <w:marTop w:val="0"/>
          <w:marBottom w:val="0"/>
          <w:divBdr>
            <w:top w:val="none" w:sz="0" w:space="0" w:color="auto"/>
            <w:left w:val="none" w:sz="0" w:space="0" w:color="auto"/>
            <w:bottom w:val="none" w:sz="0" w:space="0" w:color="auto"/>
            <w:right w:val="none" w:sz="0" w:space="0" w:color="auto"/>
          </w:divBdr>
          <w:divsChild>
            <w:div w:id="1468862670">
              <w:marLeft w:val="0"/>
              <w:marRight w:val="0"/>
              <w:marTop w:val="0"/>
              <w:marBottom w:val="0"/>
              <w:divBdr>
                <w:top w:val="none" w:sz="0" w:space="0" w:color="auto"/>
                <w:left w:val="none" w:sz="0" w:space="0" w:color="auto"/>
                <w:bottom w:val="none" w:sz="0" w:space="0" w:color="auto"/>
                <w:right w:val="none" w:sz="0" w:space="0" w:color="auto"/>
              </w:divBdr>
              <w:divsChild>
                <w:div w:id="225730325">
                  <w:marLeft w:val="0"/>
                  <w:marRight w:val="0"/>
                  <w:marTop w:val="0"/>
                  <w:marBottom w:val="0"/>
                  <w:divBdr>
                    <w:top w:val="none" w:sz="0" w:space="0" w:color="auto"/>
                    <w:left w:val="none" w:sz="0" w:space="0" w:color="auto"/>
                    <w:bottom w:val="none" w:sz="0" w:space="0" w:color="auto"/>
                    <w:right w:val="none" w:sz="0" w:space="0" w:color="auto"/>
                  </w:divBdr>
                  <w:divsChild>
                    <w:div w:id="1307399314">
                      <w:marLeft w:val="0"/>
                      <w:marRight w:val="0"/>
                      <w:marTop w:val="0"/>
                      <w:marBottom w:val="0"/>
                      <w:divBdr>
                        <w:top w:val="none" w:sz="0" w:space="0" w:color="auto"/>
                        <w:left w:val="none" w:sz="0" w:space="0" w:color="auto"/>
                        <w:bottom w:val="none" w:sz="0" w:space="0" w:color="auto"/>
                        <w:right w:val="none" w:sz="0" w:space="0" w:color="auto"/>
                      </w:divBdr>
                      <w:divsChild>
                        <w:div w:id="1621523937">
                          <w:marLeft w:val="0"/>
                          <w:marRight w:val="0"/>
                          <w:marTop w:val="0"/>
                          <w:marBottom w:val="0"/>
                          <w:divBdr>
                            <w:top w:val="none" w:sz="0" w:space="0" w:color="auto"/>
                            <w:left w:val="none" w:sz="0" w:space="0" w:color="auto"/>
                            <w:bottom w:val="none" w:sz="0" w:space="0" w:color="auto"/>
                            <w:right w:val="none" w:sz="0" w:space="0" w:color="auto"/>
                          </w:divBdr>
                          <w:divsChild>
                            <w:div w:id="1895048130">
                              <w:marLeft w:val="0"/>
                              <w:marRight w:val="0"/>
                              <w:marTop w:val="0"/>
                              <w:marBottom w:val="0"/>
                              <w:divBdr>
                                <w:top w:val="none" w:sz="0" w:space="0" w:color="auto"/>
                                <w:left w:val="none" w:sz="0" w:space="0" w:color="auto"/>
                                <w:bottom w:val="none" w:sz="0" w:space="0" w:color="auto"/>
                                <w:right w:val="none" w:sz="0" w:space="0" w:color="auto"/>
                              </w:divBdr>
                              <w:divsChild>
                                <w:div w:id="2088336722">
                                  <w:marLeft w:val="0"/>
                                  <w:marRight w:val="0"/>
                                  <w:marTop w:val="0"/>
                                  <w:marBottom w:val="0"/>
                                  <w:divBdr>
                                    <w:top w:val="none" w:sz="0" w:space="0" w:color="auto"/>
                                    <w:left w:val="none" w:sz="0" w:space="0" w:color="auto"/>
                                    <w:bottom w:val="none" w:sz="0" w:space="0" w:color="auto"/>
                                    <w:right w:val="none" w:sz="0" w:space="0" w:color="auto"/>
                                  </w:divBdr>
                                  <w:divsChild>
                                    <w:div w:id="143505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174689">
      <w:bodyDiv w:val="1"/>
      <w:marLeft w:val="300"/>
      <w:marRight w:val="0"/>
      <w:marTop w:val="0"/>
      <w:marBottom w:val="0"/>
      <w:divBdr>
        <w:top w:val="none" w:sz="0" w:space="0" w:color="auto"/>
        <w:left w:val="none" w:sz="0" w:space="0" w:color="auto"/>
        <w:bottom w:val="none" w:sz="0" w:space="0" w:color="auto"/>
        <w:right w:val="none" w:sz="0" w:space="0" w:color="auto"/>
      </w:divBdr>
      <w:divsChild>
        <w:div w:id="195852373">
          <w:marLeft w:val="0"/>
          <w:marRight w:val="0"/>
          <w:marTop w:val="0"/>
          <w:marBottom w:val="0"/>
          <w:divBdr>
            <w:top w:val="none" w:sz="0" w:space="0" w:color="auto"/>
            <w:left w:val="none" w:sz="0" w:space="0" w:color="auto"/>
            <w:bottom w:val="none" w:sz="0" w:space="0" w:color="auto"/>
            <w:right w:val="none" w:sz="0" w:space="0" w:color="auto"/>
          </w:divBdr>
          <w:divsChild>
            <w:div w:id="1196314526">
              <w:marLeft w:val="0"/>
              <w:marRight w:val="0"/>
              <w:marTop w:val="0"/>
              <w:marBottom w:val="0"/>
              <w:divBdr>
                <w:top w:val="none" w:sz="0" w:space="0" w:color="auto"/>
                <w:left w:val="none" w:sz="0" w:space="0" w:color="auto"/>
                <w:bottom w:val="none" w:sz="0" w:space="0" w:color="auto"/>
                <w:right w:val="none" w:sz="0" w:space="0" w:color="auto"/>
              </w:divBdr>
              <w:divsChild>
                <w:div w:id="1645543779">
                  <w:marLeft w:val="0"/>
                  <w:marRight w:val="0"/>
                  <w:marTop w:val="0"/>
                  <w:marBottom w:val="0"/>
                  <w:divBdr>
                    <w:top w:val="none" w:sz="0" w:space="0" w:color="auto"/>
                    <w:left w:val="none" w:sz="0" w:space="0" w:color="auto"/>
                    <w:bottom w:val="none" w:sz="0" w:space="0" w:color="auto"/>
                    <w:right w:val="none" w:sz="0" w:space="0" w:color="auto"/>
                  </w:divBdr>
                  <w:divsChild>
                    <w:div w:id="1150943808">
                      <w:marLeft w:val="0"/>
                      <w:marRight w:val="0"/>
                      <w:marTop w:val="0"/>
                      <w:marBottom w:val="0"/>
                      <w:divBdr>
                        <w:top w:val="none" w:sz="0" w:space="0" w:color="auto"/>
                        <w:left w:val="none" w:sz="0" w:space="0" w:color="auto"/>
                        <w:bottom w:val="none" w:sz="0" w:space="0" w:color="auto"/>
                        <w:right w:val="none" w:sz="0" w:space="0" w:color="auto"/>
                      </w:divBdr>
                      <w:divsChild>
                        <w:div w:id="1176112978">
                          <w:marLeft w:val="0"/>
                          <w:marRight w:val="0"/>
                          <w:marTop w:val="0"/>
                          <w:marBottom w:val="0"/>
                          <w:divBdr>
                            <w:top w:val="none" w:sz="0" w:space="0" w:color="auto"/>
                            <w:left w:val="none" w:sz="0" w:space="0" w:color="auto"/>
                            <w:bottom w:val="none" w:sz="0" w:space="0" w:color="auto"/>
                            <w:right w:val="none" w:sz="0" w:space="0" w:color="auto"/>
                          </w:divBdr>
                          <w:divsChild>
                            <w:div w:id="1942565099">
                              <w:marLeft w:val="0"/>
                              <w:marRight w:val="0"/>
                              <w:marTop w:val="0"/>
                              <w:marBottom w:val="0"/>
                              <w:divBdr>
                                <w:top w:val="none" w:sz="0" w:space="0" w:color="auto"/>
                                <w:left w:val="none" w:sz="0" w:space="0" w:color="auto"/>
                                <w:bottom w:val="none" w:sz="0" w:space="0" w:color="auto"/>
                                <w:right w:val="none" w:sz="0" w:space="0" w:color="auto"/>
                              </w:divBdr>
                              <w:divsChild>
                                <w:div w:id="2011370837">
                                  <w:marLeft w:val="0"/>
                                  <w:marRight w:val="0"/>
                                  <w:marTop w:val="0"/>
                                  <w:marBottom w:val="0"/>
                                  <w:divBdr>
                                    <w:top w:val="none" w:sz="0" w:space="0" w:color="auto"/>
                                    <w:left w:val="none" w:sz="0" w:space="0" w:color="auto"/>
                                    <w:bottom w:val="none" w:sz="0" w:space="0" w:color="auto"/>
                                    <w:right w:val="none" w:sz="0" w:space="0" w:color="auto"/>
                                  </w:divBdr>
                                  <w:divsChild>
                                    <w:div w:id="194353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4FBDE-8A78-4562-B0C7-A376B8130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4DA49369</Template>
  <TotalTime>1</TotalTime>
  <Pages>12</Pages>
  <Words>4791</Words>
  <Characters>26355</Characters>
  <Application>Microsoft Office Word</Application>
  <DocSecurity>0</DocSecurity>
  <Lines>219</Lines>
  <Paragraphs>62</Paragraphs>
  <ScaleCrop>false</ScaleCrop>
  <HeadingPairs>
    <vt:vector size="2" baseType="variant">
      <vt:variant>
        <vt:lpstr>Titel</vt:lpstr>
      </vt:variant>
      <vt:variant>
        <vt:i4>1</vt:i4>
      </vt:variant>
    </vt:vector>
  </HeadingPairs>
  <TitlesOfParts>
    <vt:vector size="1" baseType="lpstr">
      <vt:lpstr>AIV provincies 2012</vt:lpstr>
    </vt:vector>
  </TitlesOfParts>
  <Company>Xinno B.V.</Company>
  <LinksUpToDate>false</LinksUpToDate>
  <CharactersWithSpaces>31084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AIV provincies 2012</dc:title>
  <dc:creator>dahmp</dc:creator>
  <cp:lastModifiedBy>Henk Klaassen</cp:lastModifiedBy>
  <cp:revision>4</cp:revision>
  <cp:lastPrinted>2018-07-05T12:07:00Z</cp:lastPrinted>
  <dcterms:created xsi:type="dcterms:W3CDTF">2019-06-21T07:35:00Z</dcterms:created>
  <dcterms:modified xsi:type="dcterms:W3CDTF">2020-03-26T11:10:00Z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2015-03-23T00:00:00Z</vt:filetime>
  </property>
  <property fmtid="{D5CDD505-2E9C-101B-9397-08002B2CF9AE}" pid="3" name="Creator">
    <vt:lpwstr>Acrobat PDFMaker 10.1 voor Word</vt:lpwstr>
  </property>
  <property fmtid="{D5CDD505-2E9C-101B-9397-08002B2CF9AE}" pid="4" name="LastSaved">
    <vt:filetime>2017-05-04T00:00:00Z</vt:filetime>
  </property>
</Properties>
</file>