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F28E0" w14:textId="00AEAF9A" w:rsidR="00220FA5" w:rsidRPr="00182476" w:rsidRDefault="00D1475B" w:rsidP="00F40D50">
      <w:pPr>
        <w:pStyle w:val="Kop1"/>
        <w:rPr>
          <w:rFonts w:ascii="Trebuchet MS" w:hAnsi="Trebuchet MS"/>
          <w:color w:val="EF7D00"/>
        </w:rPr>
      </w:pPr>
      <w:r>
        <w:rPr>
          <w:rFonts w:ascii="Trebuchet MS" w:hAnsi="Trebuchet MS"/>
          <w:color w:val="EF7D00"/>
        </w:rPr>
        <w:t>Bijlage 3 o</w:t>
      </w:r>
      <w:r w:rsidR="003D7BC4">
        <w:rPr>
          <w:rFonts w:ascii="Trebuchet MS" w:hAnsi="Trebuchet MS"/>
          <w:color w:val="EF7D00"/>
        </w:rPr>
        <w:t xml:space="preserve">pgave referentieopdrachten </w:t>
      </w:r>
      <w:r w:rsidR="00642BBE">
        <w:rPr>
          <w:rFonts w:ascii="Trebuchet MS" w:hAnsi="Trebuchet MS"/>
          <w:color w:val="EF7D00"/>
        </w:rPr>
        <w:t>K</w:t>
      </w:r>
      <w:r w:rsidR="003D7BC4">
        <w:rPr>
          <w:rFonts w:ascii="Trebuchet MS" w:hAnsi="Trebuchet MS"/>
          <w:color w:val="EF7D00"/>
        </w:rPr>
        <w:t>erncompetenties</w:t>
      </w:r>
    </w:p>
    <w:p w14:paraId="6B300C9D" w14:textId="77777777" w:rsidR="00CB2373" w:rsidRPr="00182476" w:rsidRDefault="00CB2373" w:rsidP="00F40D50">
      <w:pPr>
        <w:rPr>
          <w:rFonts w:ascii="Trebuchet MS" w:hAnsi="Trebuchet MS"/>
        </w:rPr>
      </w:pPr>
      <w:r w:rsidRPr="00182476">
        <w:rPr>
          <w:rFonts w:ascii="Trebuchet MS" w:hAnsi="Trebuchet MS"/>
        </w:rPr>
        <w:t>U dient het volgende formulier in te vullen.</w:t>
      </w:r>
    </w:p>
    <w:tbl>
      <w:tblPr>
        <w:tblStyle w:val="Rastertabel1licht-Accent2"/>
        <w:tblW w:w="9914" w:type="dxa"/>
        <w:tblLook w:val="04A0" w:firstRow="1" w:lastRow="0" w:firstColumn="1" w:lastColumn="0" w:noHBand="0" w:noVBand="1"/>
      </w:tblPr>
      <w:tblGrid>
        <w:gridCol w:w="664"/>
        <w:gridCol w:w="2163"/>
        <w:gridCol w:w="801"/>
        <w:gridCol w:w="1506"/>
        <w:gridCol w:w="4780"/>
      </w:tblGrid>
      <w:tr w:rsidR="00CB2373" w:rsidRPr="00182476" w14:paraId="2912DC11" w14:textId="77777777" w:rsidTr="001E36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8" w:type="dxa"/>
            <w:gridSpan w:val="3"/>
          </w:tcPr>
          <w:p w14:paraId="2D60CAF6" w14:textId="77777777" w:rsidR="00CB2373" w:rsidRPr="00182476" w:rsidRDefault="00CB2373" w:rsidP="00F40D50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Referentie behoort toe aan:</w:t>
            </w:r>
          </w:p>
        </w:tc>
        <w:tc>
          <w:tcPr>
            <w:tcW w:w="6286" w:type="dxa"/>
            <w:gridSpan w:val="2"/>
          </w:tcPr>
          <w:p w14:paraId="755716CE" w14:textId="77777777" w:rsidR="00CB2373" w:rsidRPr="00182476" w:rsidRDefault="009B536F" w:rsidP="00F40D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 w:val="0"/>
              </w:rPr>
            </w:pPr>
            <w:r w:rsidRPr="00182476">
              <w:rPr>
                <w:rFonts w:ascii="Trebuchet MS" w:hAnsi="Trebuchet MS"/>
                <w:b w:val="0"/>
                <w:bCs w:val="0"/>
              </w:rPr>
              <w:t>-</w:t>
            </w:r>
            <w:r w:rsidRPr="00182476">
              <w:rPr>
                <w:rFonts w:ascii="Trebuchet MS" w:hAnsi="Trebuchet MS"/>
                <w:b w:val="0"/>
                <w:bCs w:val="0"/>
                <w:color w:val="002060"/>
              </w:rPr>
              <w:t>vul hier de naam van uw onderneming in</w:t>
            </w:r>
            <w:r w:rsidRPr="00182476">
              <w:rPr>
                <w:rFonts w:ascii="Trebuchet MS" w:hAnsi="Trebuchet MS"/>
                <w:b w:val="0"/>
                <w:bCs w:val="0"/>
              </w:rPr>
              <w:t>-</w:t>
            </w:r>
          </w:p>
        </w:tc>
      </w:tr>
      <w:tr w:rsidR="00CB2373" w:rsidRPr="00182476" w14:paraId="05BCDAE4" w14:textId="77777777" w:rsidTr="001E3679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4" w:type="dxa"/>
            <w:gridSpan w:val="5"/>
          </w:tcPr>
          <w:p w14:paraId="53913C23" w14:textId="013A9885" w:rsidR="00CB2373" w:rsidRPr="00182476" w:rsidRDefault="00CB2373" w:rsidP="00F40D50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 xml:space="preserve">Referentieproject bij </w:t>
            </w:r>
            <w:r w:rsidR="00182476" w:rsidRPr="00784D17">
              <w:rPr>
                <w:rFonts w:ascii="Trebuchet MS" w:hAnsi="Trebuchet MS"/>
              </w:rPr>
              <w:t>Ervaring met het ontwerpen van een renovatieproject</w:t>
            </w:r>
          </w:p>
        </w:tc>
      </w:tr>
      <w:tr w:rsidR="008553A8" w:rsidRPr="00182476" w14:paraId="50101D89" w14:textId="77777777" w:rsidTr="003C795D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 w:val="restart"/>
          </w:tcPr>
          <w:p w14:paraId="39261DF1" w14:textId="77777777" w:rsidR="008553A8" w:rsidRPr="00182476" w:rsidRDefault="008553A8" w:rsidP="00F40D50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1</w:t>
            </w:r>
          </w:p>
        </w:tc>
        <w:tc>
          <w:tcPr>
            <w:tcW w:w="2163" w:type="dxa"/>
            <w:vMerge w:val="restart"/>
          </w:tcPr>
          <w:p w14:paraId="06577A79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NAW-gegevens referentieproject</w:t>
            </w:r>
          </w:p>
        </w:tc>
        <w:tc>
          <w:tcPr>
            <w:tcW w:w="2307" w:type="dxa"/>
            <w:gridSpan w:val="2"/>
          </w:tcPr>
          <w:p w14:paraId="65023837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organisatie</w:t>
            </w:r>
          </w:p>
        </w:tc>
        <w:tc>
          <w:tcPr>
            <w:tcW w:w="4780" w:type="dxa"/>
          </w:tcPr>
          <w:p w14:paraId="21338207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53A8" w:rsidRPr="00182476" w14:paraId="797FF949" w14:textId="77777777" w:rsidTr="003C795D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1549E631" w14:textId="77777777" w:rsidR="008553A8" w:rsidRPr="00182476" w:rsidRDefault="008553A8" w:rsidP="00F40D50">
            <w:pPr>
              <w:rPr>
                <w:rFonts w:ascii="Trebuchet MS" w:hAnsi="Trebuchet MS"/>
              </w:rPr>
            </w:pPr>
          </w:p>
        </w:tc>
        <w:tc>
          <w:tcPr>
            <w:tcW w:w="2163" w:type="dxa"/>
            <w:vMerge/>
          </w:tcPr>
          <w:p w14:paraId="4F109BF9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2307" w:type="dxa"/>
            <w:gridSpan w:val="2"/>
          </w:tcPr>
          <w:p w14:paraId="4B3C85CF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contactpersoon</w:t>
            </w:r>
          </w:p>
        </w:tc>
        <w:tc>
          <w:tcPr>
            <w:tcW w:w="4780" w:type="dxa"/>
          </w:tcPr>
          <w:p w14:paraId="6BE634AE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53A8" w:rsidRPr="00182476" w14:paraId="7BDAB2FF" w14:textId="77777777" w:rsidTr="003C795D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3D8B4BF2" w14:textId="77777777" w:rsidR="008553A8" w:rsidRPr="00182476" w:rsidRDefault="008553A8" w:rsidP="00F40D50">
            <w:pPr>
              <w:rPr>
                <w:rFonts w:ascii="Trebuchet MS" w:hAnsi="Trebuchet MS"/>
              </w:rPr>
            </w:pPr>
          </w:p>
        </w:tc>
        <w:tc>
          <w:tcPr>
            <w:tcW w:w="2163" w:type="dxa"/>
            <w:vMerge/>
          </w:tcPr>
          <w:p w14:paraId="23ED6872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2307" w:type="dxa"/>
            <w:gridSpan w:val="2"/>
          </w:tcPr>
          <w:p w14:paraId="65CC959C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Telefoonnummer</w:t>
            </w:r>
          </w:p>
        </w:tc>
        <w:tc>
          <w:tcPr>
            <w:tcW w:w="4780" w:type="dxa"/>
          </w:tcPr>
          <w:p w14:paraId="74946459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53A8" w:rsidRPr="00182476" w14:paraId="46964A78" w14:textId="77777777" w:rsidTr="003C795D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1011ECD5" w14:textId="77777777" w:rsidR="008553A8" w:rsidRPr="00182476" w:rsidRDefault="008553A8" w:rsidP="00F40D50">
            <w:pPr>
              <w:rPr>
                <w:rFonts w:ascii="Trebuchet MS" w:hAnsi="Trebuchet MS"/>
              </w:rPr>
            </w:pPr>
          </w:p>
        </w:tc>
        <w:tc>
          <w:tcPr>
            <w:tcW w:w="2163" w:type="dxa"/>
            <w:vMerge/>
          </w:tcPr>
          <w:p w14:paraId="1AB7552A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2307" w:type="dxa"/>
            <w:gridSpan w:val="2"/>
          </w:tcPr>
          <w:p w14:paraId="064ADF10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E-mailadres</w:t>
            </w:r>
          </w:p>
        </w:tc>
        <w:tc>
          <w:tcPr>
            <w:tcW w:w="4780" w:type="dxa"/>
          </w:tcPr>
          <w:p w14:paraId="015C2223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53A8" w:rsidRPr="00182476" w14:paraId="482E669E" w14:textId="77777777" w:rsidTr="003C795D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0EB3A874" w14:textId="77777777" w:rsidR="008553A8" w:rsidRPr="00182476" w:rsidRDefault="008553A8" w:rsidP="00F40D50">
            <w:pPr>
              <w:rPr>
                <w:rFonts w:ascii="Trebuchet MS" w:hAnsi="Trebuchet MS"/>
              </w:rPr>
            </w:pPr>
          </w:p>
        </w:tc>
        <w:tc>
          <w:tcPr>
            <w:tcW w:w="2163" w:type="dxa"/>
            <w:vMerge/>
          </w:tcPr>
          <w:p w14:paraId="1D521454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2307" w:type="dxa"/>
            <w:gridSpan w:val="2"/>
          </w:tcPr>
          <w:p w14:paraId="70E2981B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en omschrijving van het project</w:t>
            </w:r>
          </w:p>
        </w:tc>
        <w:tc>
          <w:tcPr>
            <w:tcW w:w="4780" w:type="dxa"/>
          </w:tcPr>
          <w:p w14:paraId="3FF2297D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53A8" w:rsidRPr="00182476" w14:paraId="2D3F41DC" w14:textId="77777777" w:rsidTr="003C795D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 w:val="restart"/>
          </w:tcPr>
          <w:p w14:paraId="00957F5A" w14:textId="7B11AD8F" w:rsidR="008553A8" w:rsidRPr="00182476" w:rsidRDefault="003C795D" w:rsidP="00F40D5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</w:t>
            </w:r>
          </w:p>
        </w:tc>
        <w:tc>
          <w:tcPr>
            <w:tcW w:w="2163" w:type="dxa"/>
            <w:vMerge w:val="restart"/>
          </w:tcPr>
          <w:p w14:paraId="024353A0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Looptijd project</w:t>
            </w:r>
          </w:p>
        </w:tc>
        <w:tc>
          <w:tcPr>
            <w:tcW w:w="2307" w:type="dxa"/>
            <w:gridSpan w:val="2"/>
          </w:tcPr>
          <w:p w14:paraId="6BEBCFE1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Datum aanvang project</w:t>
            </w:r>
          </w:p>
        </w:tc>
        <w:tc>
          <w:tcPr>
            <w:tcW w:w="4780" w:type="dxa"/>
          </w:tcPr>
          <w:p w14:paraId="5092DD43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53A8" w:rsidRPr="00182476" w14:paraId="05D12A52" w14:textId="77777777" w:rsidTr="003C795D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6ECE6BB0" w14:textId="77777777" w:rsidR="008553A8" w:rsidRPr="00182476" w:rsidRDefault="008553A8" w:rsidP="00F40D50">
            <w:pPr>
              <w:rPr>
                <w:rFonts w:ascii="Trebuchet MS" w:hAnsi="Trebuchet MS"/>
              </w:rPr>
            </w:pPr>
          </w:p>
        </w:tc>
        <w:tc>
          <w:tcPr>
            <w:tcW w:w="2163" w:type="dxa"/>
            <w:vMerge/>
          </w:tcPr>
          <w:p w14:paraId="000625D1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2307" w:type="dxa"/>
            <w:gridSpan w:val="2"/>
          </w:tcPr>
          <w:p w14:paraId="06E5858A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Datum afronding project</w:t>
            </w:r>
          </w:p>
        </w:tc>
        <w:tc>
          <w:tcPr>
            <w:tcW w:w="4780" w:type="dxa"/>
          </w:tcPr>
          <w:p w14:paraId="2E40C4F8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53A8" w:rsidRPr="00182476" w14:paraId="3052EB0D" w14:textId="77777777" w:rsidTr="003C795D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 w:val="restart"/>
          </w:tcPr>
          <w:p w14:paraId="44512CFB" w14:textId="627C0603" w:rsidR="008553A8" w:rsidRPr="00182476" w:rsidRDefault="003C795D" w:rsidP="00F40D5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</w:t>
            </w:r>
          </w:p>
        </w:tc>
        <w:tc>
          <w:tcPr>
            <w:tcW w:w="2163" w:type="dxa"/>
            <w:vMerge w:val="restart"/>
          </w:tcPr>
          <w:p w14:paraId="793784ED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 xml:space="preserve">Eventuele </w:t>
            </w:r>
            <w:proofErr w:type="spellStart"/>
            <w:r w:rsidRPr="00182476">
              <w:rPr>
                <w:rFonts w:ascii="Trebuchet MS" w:hAnsi="Trebuchet MS"/>
              </w:rPr>
              <w:t>onderaanneming</w:t>
            </w:r>
            <w:proofErr w:type="spellEnd"/>
          </w:p>
        </w:tc>
        <w:tc>
          <w:tcPr>
            <w:tcW w:w="2307" w:type="dxa"/>
            <w:gridSpan w:val="2"/>
          </w:tcPr>
          <w:p w14:paraId="61F37FF1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onderaannemers</w:t>
            </w:r>
          </w:p>
        </w:tc>
        <w:tc>
          <w:tcPr>
            <w:tcW w:w="4780" w:type="dxa"/>
          </w:tcPr>
          <w:p w14:paraId="55802687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53A8" w:rsidRPr="00182476" w14:paraId="406948D1" w14:textId="77777777" w:rsidTr="003C795D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78101BAC" w14:textId="77777777" w:rsidR="008553A8" w:rsidRPr="00182476" w:rsidRDefault="008553A8" w:rsidP="00F40D50">
            <w:pPr>
              <w:rPr>
                <w:rFonts w:ascii="Trebuchet MS" w:hAnsi="Trebuchet MS"/>
              </w:rPr>
            </w:pPr>
          </w:p>
        </w:tc>
        <w:tc>
          <w:tcPr>
            <w:tcW w:w="2163" w:type="dxa"/>
            <w:vMerge/>
          </w:tcPr>
          <w:p w14:paraId="1D02A067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2307" w:type="dxa"/>
            <w:gridSpan w:val="2"/>
          </w:tcPr>
          <w:p w14:paraId="08D06045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Adres onderaannemers</w:t>
            </w:r>
          </w:p>
        </w:tc>
        <w:tc>
          <w:tcPr>
            <w:tcW w:w="4780" w:type="dxa"/>
          </w:tcPr>
          <w:p w14:paraId="3D09EA2B" w14:textId="77777777" w:rsidR="008553A8" w:rsidRPr="00182476" w:rsidRDefault="008553A8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3D7BC4" w:rsidRPr="00182476" w14:paraId="0CB91E44" w14:textId="59C3063A" w:rsidTr="003C795D">
        <w:trPr>
          <w:trHeight w:val="2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 w:val="restart"/>
          </w:tcPr>
          <w:p w14:paraId="221B418F" w14:textId="383B8648" w:rsidR="003D7BC4" w:rsidRPr="00182476" w:rsidRDefault="003C795D" w:rsidP="00F40D5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</w:t>
            </w:r>
          </w:p>
        </w:tc>
        <w:tc>
          <w:tcPr>
            <w:tcW w:w="2163" w:type="dxa"/>
          </w:tcPr>
          <w:p w14:paraId="02F85A9E" w14:textId="5872F8F1" w:rsidR="003D7BC4" w:rsidRPr="00182476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Uw referentie omhelst minimaal het Voorlopige Ontwerp (VO) tot en met het Definitieve Ontwerp (DO).</w:t>
            </w:r>
          </w:p>
        </w:tc>
        <w:tc>
          <w:tcPr>
            <w:tcW w:w="2307" w:type="dxa"/>
            <w:gridSpan w:val="2"/>
          </w:tcPr>
          <w:p w14:paraId="0EBD1C72" w14:textId="1FA9C7B1" w:rsidR="003D7BC4" w:rsidRPr="00182476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Ja/Nee</w:t>
            </w:r>
          </w:p>
        </w:tc>
        <w:tc>
          <w:tcPr>
            <w:tcW w:w="4780" w:type="dxa"/>
          </w:tcPr>
          <w:p w14:paraId="29D2D2D6" w14:textId="50B204E7" w:rsidR="003D7BC4" w:rsidRPr="00182476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Toelichting:</w:t>
            </w:r>
          </w:p>
        </w:tc>
      </w:tr>
      <w:tr w:rsidR="003D7BC4" w:rsidRPr="00182476" w14:paraId="3F16F819" w14:textId="77777777" w:rsidTr="003C795D">
        <w:trPr>
          <w:trHeight w:val="1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30DAF750" w14:textId="77777777" w:rsidR="003D7BC4" w:rsidRPr="00182476" w:rsidRDefault="003D7BC4" w:rsidP="00F40D50">
            <w:pPr>
              <w:rPr>
                <w:rFonts w:ascii="Trebuchet MS" w:hAnsi="Trebuchet MS"/>
              </w:rPr>
            </w:pPr>
          </w:p>
        </w:tc>
        <w:tc>
          <w:tcPr>
            <w:tcW w:w="2163" w:type="dxa"/>
          </w:tcPr>
          <w:p w14:paraId="18863FC3" w14:textId="2044AEF4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Uit uw referentie blijkt dat u verantwoordelijk was voor het ontwerpen van een renovatieproject met een maatschappelijke functie.</w:t>
            </w:r>
          </w:p>
          <w:p w14:paraId="7148E5F1" w14:textId="77777777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  <w:p w14:paraId="5B4E8A1C" w14:textId="77777777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2307" w:type="dxa"/>
            <w:gridSpan w:val="2"/>
          </w:tcPr>
          <w:p w14:paraId="6F152A0A" w14:textId="22FA4F21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Ja/Nee</w:t>
            </w:r>
          </w:p>
        </w:tc>
        <w:tc>
          <w:tcPr>
            <w:tcW w:w="4780" w:type="dxa"/>
          </w:tcPr>
          <w:p w14:paraId="19FAA19E" w14:textId="6BBCDA2E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Toelichting:</w:t>
            </w:r>
          </w:p>
        </w:tc>
      </w:tr>
      <w:tr w:rsidR="003D7BC4" w:rsidRPr="00182476" w14:paraId="63A26795" w14:textId="77777777" w:rsidTr="003C795D">
        <w:trPr>
          <w:trHeight w:val="3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vMerge/>
          </w:tcPr>
          <w:p w14:paraId="4D0F5722" w14:textId="77777777" w:rsidR="003D7BC4" w:rsidRPr="00182476" w:rsidRDefault="003D7BC4" w:rsidP="00F40D50">
            <w:pPr>
              <w:rPr>
                <w:rFonts w:ascii="Trebuchet MS" w:hAnsi="Trebuchet MS"/>
              </w:rPr>
            </w:pPr>
          </w:p>
        </w:tc>
        <w:tc>
          <w:tcPr>
            <w:tcW w:w="2163" w:type="dxa"/>
          </w:tcPr>
          <w:p w14:paraId="446653D6" w14:textId="2E413A22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 omvang van uw referentie was minimaal 2.500 m</w:t>
            </w:r>
            <w:r>
              <w:rPr>
                <w:rFonts w:ascii="Trebuchet MS" w:hAnsi="Trebuchet MS"/>
                <w:vertAlign w:val="superscript"/>
              </w:rPr>
              <w:t xml:space="preserve">2 </w:t>
            </w:r>
            <w:r>
              <w:rPr>
                <w:rFonts w:ascii="Trebuchet MS" w:hAnsi="Trebuchet MS"/>
              </w:rPr>
              <w:t>BVO.</w:t>
            </w:r>
          </w:p>
          <w:p w14:paraId="24AB0D57" w14:textId="77777777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  <w:p w14:paraId="512B78DA" w14:textId="77777777" w:rsidR="003D7BC4" w:rsidRPr="00182476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  <w:p w14:paraId="0BC83085" w14:textId="77777777" w:rsidR="003D7BC4" w:rsidRPr="00182476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  <w:p w14:paraId="608E8DF0" w14:textId="77777777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2307" w:type="dxa"/>
            <w:gridSpan w:val="2"/>
          </w:tcPr>
          <w:p w14:paraId="57E8212E" w14:textId="64A92989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Ja/Nee</w:t>
            </w:r>
          </w:p>
        </w:tc>
        <w:tc>
          <w:tcPr>
            <w:tcW w:w="4780" w:type="dxa"/>
          </w:tcPr>
          <w:p w14:paraId="7F4DB840" w14:textId="2346C819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Toelichting:</w:t>
            </w:r>
          </w:p>
        </w:tc>
      </w:tr>
    </w:tbl>
    <w:p w14:paraId="34CAD965" w14:textId="77777777" w:rsidR="00383D36" w:rsidRPr="00182476" w:rsidRDefault="00383D36" w:rsidP="00F40D50">
      <w:pPr>
        <w:rPr>
          <w:rFonts w:ascii="Trebuchet MS" w:hAnsi="Trebuchet MS"/>
        </w:rPr>
      </w:pPr>
    </w:p>
    <w:p w14:paraId="6502B51F" w14:textId="77777777" w:rsidR="00383D36" w:rsidRPr="00182476" w:rsidRDefault="00383D36" w:rsidP="00F40D50">
      <w:pPr>
        <w:spacing w:before="0" w:after="160" w:line="259" w:lineRule="auto"/>
        <w:rPr>
          <w:rFonts w:ascii="Trebuchet MS" w:hAnsi="Trebuchet MS"/>
        </w:rPr>
      </w:pPr>
      <w:r w:rsidRPr="00182476">
        <w:rPr>
          <w:rFonts w:ascii="Trebuchet MS" w:hAnsi="Trebuchet MS"/>
        </w:rPr>
        <w:br w:type="page"/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560"/>
        <w:gridCol w:w="1987"/>
        <w:gridCol w:w="518"/>
        <w:gridCol w:w="1272"/>
        <w:gridCol w:w="4015"/>
      </w:tblGrid>
      <w:tr w:rsidR="00784D17" w:rsidRPr="00182476" w14:paraId="2BF9204A" w14:textId="77777777" w:rsidTr="003D7B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5" w:type="dxa"/>
            <w:gridSpan w:val="3"/>
          </w:tcPr>
          <w:p w14:paraId="34106759" w14:textId="77777777" w:rsidR="00784D17" w:rsidRPr="00182476" w:rsidRDefault="00784D17" w:rsidP="00F40D50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lastRenderedPageBreak/>
              <w:t>Referentie behoort toe aan:</w:t>
            </w:r>
          </w:p>
        </w:tc>
        <w:tc>
          <w:tcPr>
            <w:tcW w:w="5287" w:type="dxa"/>
            <w:gridSpan w:val="2"/>
          </w:tcPr>
          <w:p w14:paraId="745996BF" w14:textId="77777777" w:rsidR="00784D17" w:rsidRPr="00182476" w:rsidRDefault="00784D17" w:rsidP="00F40D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 w:val="0"/>
              </w:rPr>
            </w:pPr>
            <w:r w:rsidRPr="00182476">
              <w:rPr>
                <w:rFonts w:ascii="Trebuchet MS" w:hAnsi="Trebuchet MS"/>
                <w:b w:val="0"/>
                <w:bCs w:val="0"/>
              </w:rPr>
              <w:t>-</w:t>
            </w:r>
            <w:r w:rsidRPr="00182476">
              <w:rPr>
                <w:rFonts w:ascii="Trebuchet MS" w:hAnsi="Trebuchet MS"/>
                <w:b w:val="0"/>
                <w:bCs w:val="0"/>
                <w:color w:val="002060"/>
              </w:rPr>
              <w:t>vul hier de naam van uw onderneming in</w:t>
            </w:r>
            <w:r w:rsidRPr="00182476">
              <w:rPr>
                <w:rFonts w:ascii="Trebuchet MS" w:hAnsi="Trebuchet MS"/>
                <w:b w:val="0"/>
                <w:bCs w:val="0"/>
              </w:rPr>
              <w:t>-</w:t>
            </w:r>
          </w:p>
        </w:tc>
      </w:tr>
      <w:tr w:rsidR="00784D17" w:rsidRPr="00182476" w14:paraId="4FD8075E" w14:textId="77777777" w:rsidTr="003D7B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0F5876F3" w14:textId="1E7B9DA7" w:rsidR="00784D17" w:rsidRPr="00182476" w:rsidRDefault="00784D17" w:rsidP="00F40D50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 xml:space="preserve">Referentieproject bij </w:t>
            </w:r>
            <w:r w:rsidRPr="00784D17">
              <w:rPr>
                <w:rFonts w:ascii="Trebuchet MS" w:hAnsi="Trebuchet MS"/>
              </w:rPr>
              <w:t>Ervaring met het aansturen van een integraal ontwerpteam</w:t>
            </w:r>
          </w:p>
        </w:tc>
      </w:tr>
      <w:tr w:rsidR="00784D17" w:rsidRPr="00182476" w14:paraId="594A452D" w14:textId="77777777" w:rsidTr="003D7B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 w:val="restart"/>
          </w:tcPr>
          <w:p w14:paraId="2D9F78BE" w14:textId="77777777" w:rsidR="00784D17" w:rsidRPr="00182476" w:rsidRDefault="00784D17" w:rsidP="00F40D50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1</w:t>
            </w:r>
          </w:p>
        </w:tc>
        <w:tc>
          <w:tcPr>
            <w:tcW w:w="1987" w:type="dxa"/>
            <w:vMerge w:val="restart"/>
          </w:tcPr>
          <w:p w14:paraId="59E7D176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NAW-gegevens referentieproject</w:t>
            </w:r>
          </w:p>
        </w:tc>
        <w:tc>
          <w:tcPr>
            <w:tcW w:w="1790" w:type="dxa"/>
            <w:gridSpan w:val="2"/>
          </w:tcPr>
          <w:p w14:paraId="2D5B7DCD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organisatie</w:t>
            </w:r>
          </w:p>
        </w:tc>
        <w:tc>
          <w:tcPr>
            <w:tcW w:w="4015" w:type="dxa"/>
          </w:tcPr>
          <w:p w14:paraId="29F5E476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784D17" w:rsidRPr="00182476" w14:paraId="4DE0A3F3" w14:textId="77777777" w:rsidTr="003D7B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/>
          </w:tcPr>
          <w:p w14:paraId="114CC60A" w14:textId="77777777" w:rsidR="00784D17" w:rsidRPr="00182476" w:rsidRDefault="00784D17" w:rsidP="00F40D50">
            <w:pPr>
              <w:rPr>
                <w:rFonts w:ascii="Trebuchet MS" w:hAnsi="Trebuchet MS"/>
              </w:rPr>
            </w:pPr>
          </w:p>
        </w:tc>
        <w:tc>
          <w:tcPr>
            <w:tcW w:w="1987" w:type="dxa"/>
            <w:vMerge/>
          </w:tcPr>
          <w:p w14:paraId="49561652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790" w:type="dxa"/>
            <w:gridSpan w:val="2"/>
          </w:tcPr>
          <w:p w14:paraId="06A31378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contactpersoon</w:t>
            </w:r>
          </w:p>
        </w:tc>
        <w:tc>
          <w:tcPr>
            <w:tcW w:w="4015" w:type="dxa"/>
          </w:tcPr>
          <w:p w14:paraId="392EA79A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784D17" w:rsidRPr="00182476" w14:paraId="6B9FF425" w14:textId="77777777" w:rsidTr="003D7B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/>
          </w:tcPr>
          <w:p w14:paraId="3DFE756C" w14:textId="77777777" w:rsidR="00784D17" w:rsidRPr="00182476" w:rsidRDefault="00784D17" w:rsidP="00F40D50">
            <w:pPr>
              <w:rPr>
                <w:rFonts w:ascii="Trebuchet MS" w:hAnsi="Trebuchet MS"/>
              </w:rPr>
            </w:pPr>
          </w:p>
        </w:tc>
        <w:tc>
          <w:tcPr>
            <w:tcW w:w="1987" w:type="dxa"/>
            <w:vMerge/>
          </w:tcPr>
          <w:p w14:paraId="65EB8966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790" w:type="dxa"/>
            <w:gridSpan w:val="2"/>
          </w:tcPr>
          <w:p w14:paraId="1802EDBE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Telefoonnummer</w:t>
            </w:r>
          </w:p>
        </w:tc>
        <w:tc>
          <w:tcPr>
            <w:tcW w:w="4015" w:type="dxa"/>
          </w:tcPr>
          <w:p w14:paraId="436743C7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784D17" w:rsidRPr="00182476" w14:paraId="2AE2987E" w14:textId="77777777" w:rsidTr="003D7B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/>
          </w:tcPr>
          <w:p w14:paraId="72661AE3" w14:textId="77777777" w:rsidR="00784D17" w:rsidRPr="00182476" w:rsidRDefault="00784D17" w:rsidP="00F40D50">
            <w:pPr>
              <w:rPr>
                <w:rFonts w:ascii="Trebuchet MS" w:hAnsi="Trebuchet MS"/>
              </w:rPr>
            </w:pPr>
          </w:p>
        </w:tc>
        <w:tc>
          <w:tcPr>
            <w:tcW w:w="1987" w:type="dxa"/>
            <w:vMerge/>
          </w:tcPr>
          <w:p w14:paraId="52226296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790" w:type="dxa"/>
            <w:gridSpan w:val="2"/>
          </w:tcPr>
          <w:p w14:paraId="0C2CF288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E-mailadres</w:t>
            </w:r>
          </w:p>
        </w:tc>
        <w:tc>
          <w:tcPr>
            <w:tcW w:w="4015" w:type="dxa"/>
          </w:tcPr>
          <w:p w14:paraId="3360FD4F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784D17" w:rsidRPr="00182476" w14:paraId="6A19C912" w14:textId="77777777" w:rsidTr="003D7B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/>
          </w:tcPr>
          <w:p w14:paraId="5200D69D" w14:textId="77777777" w:rsidR="00784D17" w:rsidRPr="00182476" w:rsidRDefault="00784D17" w:rsidP="00F40D50">
            <w:pPr>
              <w:rPr>
                <w:rFonts w:ascii="Trebuchet MS" w:hAnsi="Trebuchet MS"/>
              </w:rPr>
            </w:pPr>
          </w:p>
        </w:tc>
        <w:tc>
          <w:tcPr>
            <w:tcW w:w="1987" w:type="dxa"/>
            <w:vMerge/>
          </w:tcPr>
          <w:p w14:paraId="053631C3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790" w:type="dxa"/>
            <w:gridSpan w:val="2"/>
          </w:tcPr>
          <w:p w14:paraId="0B1FA876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en omschrijving van het project</w:t>
            </w:r>
          </w:p>
        </w:tc>
        <w:tc>
          <w:tcPr>
            <w:tcW w:w="4015" w:type="dxa"/>
          </w:tcPr>
          <w:p w14:paraId="588E6732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784D17" w:rsidRPr="00182476" w14:paraId="1FBF8829" w14:textId="77777777" w:rsidTr="003D7B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 w:val="restart"/>
          </w:tcPr>
          <w:p w14:paraId="0E909FB9" w14:textId="64BB5332" w:rsidR="00784D17" w:rsidRPr="00182476" w:rsidRDefault="003C795D" w:rsidP="00F40D5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</w:t>
            </w:r>
          </w:p>
        </w:tc>
        <w:tc>
          <w:tcPr>
            <w:tcW w:w="1987" w:type="dxa"/>
            <w:vMerge w:val="restart"/>
          </w:tcPr>
          <w:p w14:paraId="5D4C43B0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Looptijd project</w:t>
            </w:r>
          </w:p>
        </w:tc>
        <w:tc>
          <w:tcPr>
            <w:tcW w:w="1790" w:type="dxa"/>
            <w:gridSpan w:val="2"/>
          </w:tcPr>
          <w:p w14:paraId="51CD9BB7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Datum aanvang project</w:t>
            </w:r>
          </w:p>
        </w:tc>
        <w:tc>
          <w:tcPr>
            <w:tcW w:w="4015" w:type="dxa"/>
          </w:tcPr>
          <w:p w14:paraId="57DBA115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784D17" w:rsidRPr="00182476" w14:paraId="10EB1582" w14:textId="77777777" w:rsidTr="003D7B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/>
          </w:tcPr>
          <w:p w14:paraId="11D74518" w14:textId="77777777" w:rsidR="00784D17" w:rsidRPr="00182476" w:rsidRDefault="00784D17" w:rsidP="00F40D50">
            <w:pPr>
              <w:rPr>
                <w:rFonts w:ascii="Trebuchet MS" w:hAnsi="Trebuchet MS"/>
              </w:rPr>
            </w:pPr>
          </w:p>
        </w:tc>
        <w:tc>
          <w:tcPr>
            <w:tcW w:w="1987" w:type="dxa"/>
            <w:vMerge/>
          </w:tcPr>
          <w:p w14:paraId="0A82660A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790" w:type="dxa"/>
            <w:gridSpan w:val="2"/>
          </w:tcPr>
          <w:p w14:paraId="47914993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Datum afronding project</w:t>
            </w:r>
          </w:p>
        </w:tc>
        <w:tc>
          <w:tcPr>
            <w:tcW w:w="4015" w:type="dxa"/>
          </w:tcPr>
          <w:p w14:paraId="2BC0723B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784D17" w:rsidRPr="00182476" w14:paraId="37DD7D04" w14:textId="77777777" w:rsidTr="003D7B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 w:val="restart"/>
          </w:tcPr>
          <w:p w14:paraId="25A4C810" w14:textId="5DD6A661" w:rsidR="00784D17" w:rsidRPr="00182476" w:rsidRDefault="003C795D" w:rsidP="00F40D5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</w:t>
            </w:r>
          </w:p>
        </w:tc>
        <w:tc>
          <w:tcPr>
            <w:tcW w:w="1987" w:type="dxa"/>
            <w:vMerge w:val="restart"/>
          </w:tcPr>
          <w:p w14:paraId="3D9BCB41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 xml:space="preserve">Eventuele </w:t>
            </w:r>
            <w:proofErr w:type="spellStart"/>
            <w:r w:rsidRPr="00182476">
              <w:rPr>
                <w:rFonts w:ascii="Trebuchet MS" w:hAnsi="Trebuchet MS"/>
              </w:rPr>
              <w:t>onderaanneming</w:t>
            </w:r>
            <w:proofErr w:type="spellEnd"/>
          </w:p>
        </w:tc>
        <w:tc>
          <w:tcPr>
            <w:tcW w:w="1790" w:type="dxa"/>
            <w:gridSpan w:val="2"/>
          </w:tcPr>
          <w:p w14:paraId="1CD1545B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onderaannemers</w:t>
            </w:r>
          </w:p>
        </w:tc>
        <w:tc>
          <w:tcPr>
            <w:tcW w:w="4015" w:type="dxa"/>
          </w:tcPr>
          <w:p w14:paraId="259DF56F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784D17" w:rsidRPr="00182476" w14:paraId="69132713" w14:textId="77777777" w:rsidTr="003D7B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/>
          </w:tcPr>
          <w:p w14:paraId="4711C630" w14:textId="77777777" w:rsidR="00784D17" w:rsidRPr="00182476" w:rsidRDefault="00784D17" w:rsidP="00F40D50">
            <w:pPr>
              <w:rPr>
                <w:rFonts w:ascii="Trebuchet MS" w:hAnsi="Trebuchet MS"/>
              </w:rPr>
            </w:pPr>
          </w:p>
        </w:tc>
        <w:tc>
          <w:tcPr>
            <w:tcW w:w="1987" w:type="dxa"/>
            <w:vMerge/>
          </w:tcPr>
          <w:p w14:paraId="0FED0113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790" w:type="dxa"/>
            <w:gridSpan w:val="2"/>
          </w:tcPr>
          <w:p w14:paraId="124EDD05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Adres onderaannemers</w:t>
            </w:r>
          </w:p>
        </w:tc>
        <w:tc>
          <w:tcPr>
            <w:tcW w:w="4015" w:type="dxa"/>
          </w:tcPr>
          <w:p w14:paraId="7681B53F" w14:textId="77777777" w:rsidR="00784D17" w:rsidRPr="00182476" w:rsidRDefault="00784D17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3D7BC4" w:rsidRPr="00182476" w14:paraId="43E0CEB1" w14:textId="47B24BEF" w:rsidTr="003D7BC4">
        <w:trPr>
          <w:trHeight w:val="3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</w:tcPr>
          <w:p w14:paraId="1ECEE10A" w14:textId="0770B4FA" w:rsidR="003D7BC4" w:rsidRPr="00182476" w:rsidRDefault="003C795D" w:rsidP="00F40D5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</w:t>
            </w:r>
          </w:p>
        </w:tc>
        <w:tc>
          <w:tcPr>
            <w:tcW w:w="1987" w:type="dxa"/>
          </w:tcPr>
          <w:p w14:paraId="5AD2203E" w14:textId="7C0DF04F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Style w:val="normaltextrun"/>
                <w:rFonts w:ascii="Trebuchet MS" w:hAnsi="Trebuchet MS"/>
                <w:color w:val="000000"/>
                <w:szCs w:val="18"/>
                <w:bdr w:val="none" w:sz="0" w:space="0" w:color="auto" w:frame="1"/>
              </w:rPr>
              <w:t>Uit uw referentie blijkt dat u verantwoordelijk was voor het coördineren van een ontwerpopdracht met meerdere disciplines (installatieadviseur, constructeur en bouwfysisch adviseur).</w:t>
            </w:r>
          </w:p>
          <w:p w14:paraId="4A2BC93C" w14:textId="77777777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  <w:p w14:paraId="72CD2A68" w14:textId="77777777" w:rsidR="003D7BC4" w:rsidRPr="00182476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790" w:type="dxa"/>
            <w:gridSpan w:val="2"/>
          </w:tcPr>
          <w:p w14:paraId="64DA7940" w14:textId="743B1485" w:rsidR="003D7BC4" w:rsidRPr="00182476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</w:t>
            </w:r>
            <w:r w:rsidRPr="003D7BC4">
              <w:rPr>
                <w:rFonts w:ascii="Trebuchet MS" w:hAnsi="Trebuchet MS"/>
              </w:rPr>
              <w:t>a/Nee</w:t>
            </w:r>
          </w:p>
        </w:tc>
        <w:tc>
          <w:tcPr>
            <w:tcW w:w="4015" w:type="dxa"/>
          </w:tcPr>
          <w:p w14:paraId="1E17ED30" w14:textId="682516DD" w:rsidR="003D7BC4" w:rsidRPr="00182476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</w:t>
            </w:r>
            <w:r w:rsidRPr="003D7BC4">
              <w:rPr>
                <w:rFonts w:ascii="Trebuchet MS" w:hAnsi="Trebuchet MS"/>
              </w:rPr>
              <w:t>oelichting:</w:t>
            </w:r>
          </w:p>
        </w:tc>
      </w:tr>
      <w:tr w:rsidR="003D7BC4" w:rsidRPr="00182476" w14:paraId="1AE18C8D" w14:textId="77777777" w:rsidTr="003D7BC4">
        <w:trPr>
          <w:trHeight w:val="2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 w:val="restart"/>
          </w:tcPr>
          <w:p w14:paraId="017F6A93" w14:textId="6B1ACDE7" w:rsidR="003D7BC4" w:rsidRPr="00182476" w:rsidRDefault="003C795D" w:rsidP="00F40D5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</w:t>
            </w:r>
          </w:p>
        </w:tc>
        <w:tc>
          <w:tcPr>
            <w:tcW w:w="1987" w:type="dxa"/>
          </w:tcPr>
          <w:p w14:paraId="724415D0" w14:textId="607017C8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 was gedurende uw referentie verantwoordelijk ten minste vanaf het voorlopig ontwerp (VO) tot en met het definitief ontwerp (DO):</w:t>
            </w:r>
          </w:p>
          <w:p w14:paraId="10284174" w14:textId="77777777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rebuchet MS" w:hAnsi="Trebuchet MS"/>
                <w:color w:val="000000"/>
                <w:szCs w:val="18"/>
                <w:bdr w:val="none" w:sz="0" w:space="0" w:color="auto" w:frame="1"/>
              </w:rPr>
            </w:pPr>
          </w:p>
        </w:tc>
        <w:tc>
          <w:tcPr>
            <w:tcW w:w="1790" w:type="dxa"/>
            <w:gridSpan w:val="2"/>
          </w:tcPr>
          <w:p w14:paraId="7363AD85" w14:textId="64EC2440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Ja/Nee</w:t>
            </w:r>
          </w:p>
        </w:tc>
        <w:tc>
          <w:tcPr>
            <w:tcW w:w="4015" w:type="dxa"/>
          </w:tcPr>
          <w:p w14:paraId="5204BD5D" w14:textId="4CB3F6E0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Toelichting:</w:t>
            </w:r>
          </w:p>
        </w:tc>
      </w:tr>
      <w:tr w:rsidR="003D7BC4" w:rsidRPr="00182476" w14:paraId="05A8E669" w14:textId="77777777" w:rsidTr="003D7BC4">
        <w:trPr>
          <w:trHeight w:val="2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/>
          </w:tcPr>
          <w:p w14:paraId="21EDF787" w14:textId="77777777" w:rsidR="003D7BC4" w:rsidRPr="00182476" w:rsidRDefault="003D7BC4" w:rsidP="00F40D50">
            <w:pPr>
              <w:rPr>
                <w:rFonts w:ascii="Trebuchet MS" w:hAnsi="Trebuchet MS"/>
              </w:rPr>
            </w:pPr>
          </w:p>
        </w:tc>
        <w:tc>
          <w:tcPr>
            <w:tcW w:w="1987" w:type="dxa"/>
          </w:tcPr>
          <w:p w14:paraId="507537E1" w14:textId="3675CE5A" w:rsidR="003D7BC4" w:rsidRPr="00784D17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 omvang van uw referentie was minimaal 2.500 m</w:t>
            </w:r>
            <w:r>
              <w:rPr>
                <w:rFonts w:ascii="Trebuchet MS" w:hAnsi="Trebuchet MS"/>
                <w:vertAlign w:val="superscript"/>
              </w:rPr>
              <w:t xml:space="preserve">2 </w:t>
            </w:r>
            <w:r>
              <w:rPr>
                <w:rFonts w:ascii="Trebuchet MS" w:hAnsi="Trebuchet MS"/>
              </w:rPr>
              <w:t>BVO.</w:t>
            </w:r>
          </w:p>
          <w:p w14:paraId="3BED8CBA" w14:textId="77777777" w:rsidR="003D7BC4" w:rsidRPr="00182476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  <w:p w14:paraId="233C9B2E" w14:textId="77777777" w:rsidR="003D7BC4" w:rsidRPr="00182476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  <w:p w14:paraId="671A04DB" w14:textId="77777777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  <w:p w14:paraId="6C393AE5" w14:textId="77777777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  <w:p w14:paraId="6A954E43" w14:textId="77777777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  <w:p w14:paraId="7CE84FE8" w14:textId="77777777" w:rsidR="003D7BC4" w:rsidRPr="00182476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  <w:p w14:paraId="774E62E0" w14:textId="77777777" w:rsidR="003D7BC4" w:rsidRPr="00182476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  <w:p w14:paraId="413DC83D" w14:textId="77777777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790" w:type="dxa"/>
            <w:gridSpan w:val="2"/>
          </w:tcPr>
          <w:p w14:paraId="7A37AFF6" w14:textId="5A6FFA22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Ja/Nee</w:t>
            </w:r>
          </w:p>
        </w:tc>
        <w:tc>
          <w:tcPr>
            <w:tcW w:w="4015" w:type="dxa"/>
          </w:tcPr>
          <w:p w14:paraId="45666E79" w14:textId="61FB3781" w:rsidR="003D7BC4" w:rsidRDefault="003D7BC4" w:rsidP="00F40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Toelichting:</w:t>
            </w:r>
          </w:p>
        </w:tc>
      </w:tr>
    </w:tbl>
    <w:p w14:paraId="7BF9A86F" w14:textId="1FEBA7EF" w:rsidR="00BE007B" w:rsidRPr="00182476" w:rsidRDefault="00BE007B" w:rsidP="00F40D50">
      <w:pPr>
        <w:spacing w:line="720" w:lineRule="auto"/>
        <w:rPr>
          <w:rFonts w:ascii="Trebuchet MS" w:hAnsi="Trebuchet MS"/>
        </w:rPr>
      </w:pPr>
    </w:p>
    <w:sectPr w:rsidR="00BE007B" w:rsidRPr="00182476" w:rsidSect="001E367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11003" w14:textId="77777777" w:rsidR="00C45046" w:rsidRDefault="00C45046" w:rsidP="00F43396">
      <w:pPr>
        <w:spacing w:line="240" w:lineRule="auto"/>
      </w:pPr>
      <w:r>
        <w:separator/>
      </w:r>
    </w:p>
    <w:p w14:paraId="410029F7" w14:textId="77777777" w:rsidR="00C45046" w:rsidRDefault="00C45046"/>
  </w:endnote>
  <w:endnote w:type="continuationSeparator" w:id="0">
    <w:p w14:paraId="23B4F2B8" w14:textId="77777777" w:rsidR="00C45046" w:rsidRDefault="00C45046" w:rsidP="00F43396">
      <w:pPr>
        <w:spacing w:line="240" w:lineRule="auto"/>
      </w:pPr>
      <w:r>
        <w:continuationSeparator/>
      </w:r>
    </w:p>
    <w:p w14:paraId="6FD03F87" w14:textId="77777777" w:rsidR="00C45046" w:rsidRDefault="00C450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D75D2" w14:textId="7A1CC0F9" w:rsidR="00BE15F7" w:rsidRPr="00363602" w:rsidRDefault="003D7BC4" w:rsidP="003D7BC4">
    <w:pPr>
      <w:pStyle w:val="Voettekst"/>
      <w:rPr>
        <w:rFonts w:asciiTheme="majorHAnsi" w:hAnsiTheme="majorHAnsi"/>
        <w:sz w:val="18"/>
        <w:szCs w:val="18"/>
      </w:rPr>
    </w:pPr>
    <w:r w:rsidRPr="00363602">
      <w:rPr>
        <w:rFonts w:asciiTheme="majorHAnsi" w:hAnsiTheme="majorHAnsi"/>
        <w:noProof/>
        <w:sz w:val="18"/>
        <w:szCs w:val="18"/>
        <w:lang w:val="en-US"/>
      </w:rPr>
      <w:drawing>
        <wp:anchor distT="0" distB="0" distL="114300" distR="114300" simplePos="0" relativeHeight="251670528" behindDoc="1" locked="0" layoutInCell="0" allowOverlap="1" wp14:anchorId="11BCF292" wp14:editId="18B276A6">
          <wp:simplePos x="0" y="0"/>
          <wp:positionH relativeFrom="page">
            <wp:posOffset>5403012</wp:posOffset>
          </wp:positionH>
          <wp:positionV relativeFrom="page">
            <wp:posOffset>10142220</wp:posOffset>
          </wp:positionV>
          <wp:extent cx="1633855" cy="194310"/>
          <wp:effectExtent l="0" t="0" r="4445" b="0"/>
          <wp:wrapNone/>
          <wp:docPr id="1744379678" name="Afbeelding 1744379678" descr="C:\Users\Alexander\Desktop\KWK\KWK_Slogan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56069" name="Picture 2" descr="C:\Users\Alexander\Desktop\KWK\KWK_Slogan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3602">
      <w:rPr>
        <w:rFonts w:asciiTheme="majorHAnsi" w:hAnsiTheme="majorHAnsi"/>
        <w:sz w:val="18"/>
        <w:szCs w:val="18"/>
      </w:rPr>
      <w:fldChar w:fldCharType="begin"/>
    </w:r>
    <w:r w:rsidRPr="00363602">
      <w:rPr>
        <w:rFonts w:asciiTheme="majorHAnsi" w:hAnsiTheme="majorHAnsi"/>
        <w:sz w:val="18"/>
        <w:szCs w:val="18"/>
      </w:rPr>
      <w:instrText xml:space="preserve"> PAGE  \* Arabic  \* MERGEFORMAT </w:instrText>
    </w:r>
    <w:r w:rsidRPr="00363602">
      <w:rPr>
        <w:rFonts w:asciiTheme="majorHAnsi" w:hAnsiTheme="majorHAnsi"/>
        <w:sz w:val="18"/>
        <w:szCs w:val="18"/>
      </w:rPr>
      <w:fldChar w:fldCharType="separate"/>
    </w:r>
    <w:r w:rsidRPr="00363602">
      <w:rPr>
        <w:rFonts w:asciiTheme="majorHAnsi" w:hAnsiTheme="majorHAnsi"/>
        <w:sz w:val="18"/>
        <w:szCs w:val="18"/>
      </w:rPr>
      <w:t>16</w:t>
    </w:r>
    <w:r w:rsidRPr="00363602">
      <w:rPr>
        <w:rFonts w:asciiTheme="majorHAnsi" w:hAnsiTheme="majorHAnsi"/>
        <w:sz w:val="18"/>
        <w:szCs w:val="18"/>
      </w:rPr>
      <w:fldChar w:fldCharType="end"/>
    </w:r>
    <w:r w:rsidRPr="00363602">
      <w:rPr>
        <w:rFonts w:asciiTheme="majorHAnsi" w:hAnsiTheme="majorHAnsi"/>
        <w:sz w:val="18"/>
        <w:szCs w:val="18"/>
      </w:rPr>
      <w:t xml:space="preserve"> van </w:t>
    </w:r>
    <w:r w:rsidRPr="00363602">
      <w:rPr>
        <w:rFonts w:asciiTheme="majorHAnsi" w:hAnsiTheme="majorHAnsi"/>
        <w:sz w:val="18"/>
        <w:szCs w:val="18"/>
      </w:rPr>
      <w:fldChar w:fldCharType="begin"/>
    </w:r>
    <w:r w:rsidRPr="00363602">
      <w:rPr>
        <w:rFonts w:asciiTheme="majorHAnsi" w:hAnsiTheme="majorHAnsi"/>
        <w:sz w:val="18"/>
        <w:szCs w:val="18"/>
      </w:rPr>
      <w:instrText>SECTIONPAGES  \* Arabic  \* MERGEFORMAT</w:instrText>
    </w:r>
    <w:r w:rsidRPr="00363602">
      <w:rPr>
        <w:rFonts w:asciiTheme="majorHAnsi" w:hAnsiTheme="majorHAnsi"/>
        <w:sz w:val="18"/>
        <w:szCs w:val="18"/>
      </w:rPr>
      <w:fldChar w:fldCharType="separate"/>
    </w:r>
    <w:r w:rsidR="003C795D">
      <w:rPr>
        <w:rFonts w:asciiTheme="majorHAnsi" w:hAnsiTheme="majorHAnsi"/>
        <w:noProof/>
        <w:sz w:val="18"/>
        <w:szCs w:val="18"/>
      </w:rPr>
      <w:t>4</w:t>
    </w:r>
    <w:r w:rsidRPr="00363602">
      <w:rPr>
        <w:rFonts w:asciiTheme="majorHAnsi" w:hAnsiTheme="majorHAnsi"/>
        <w:noProof/>
        <w:sz w:val="18"/>
        <w:szCs w:val="18"/>
      </w:rPr>
      <w:fldChar w:fldCharType="end"/>
    </w:r>
    <w:r w:rsidRPr="00363602">
      <w:rPr>
        <w:rFonts w:asciiTheme="majorHAnsi" w:hAnsiTheme="majorHAnsi"/>
        <w:sz w:val="18"/>
        <w:szCs w:val="18"/>
      </w:rPr>
      <w:t xml:space="preserve"> </w:t>
    </w:r>
    <w:bookmarkStart w:id="0" w:name="dpProjectnummerVoet"/>
    <w:r w:rsidRPr="00363602">
      <w:rPr>
        <w:rFonts w:asciiTheme="majorHAnsi" w:hAnsiTheme="majorHAnsi"/>
        <w:sz w:val="18"/>
        <w:szCs w:val="18"/>
      </w:rPr>
      <w:t xml:space="preserve"> </w:t>
    </w:r>
    <w:r w:rsidRPr="00363602">
      <w:rPr>
        <w:rFonts w:asciiTheme="majorHAnsi" w:hAnsiTheme="majorHAnsi"/>
        <w:color w:val="213A8F" w:themeColor="accent1"/>
        <w:sz w:val="18"/>
        <w:szCs w:val="18"/>
      </w:rPr>
      <w:t>|</w:t>
    </w:r>
    <w:r w:rsidRPr="00363602">
      <w:rPr>
        <w:rFonts w:asciiTheme="majorHAnsi" w:hAnsiTheme="majorHAnsi"/>
        <w:sz w:val="18"/>
        <w:szCs w:val="18"/>
      </w:rPr>
      <w:t xml:space="preserve"> PROJECTNUMMER </w:t>
    </w:r>
    <w:bookmarkStart w:id="1" w:name="dvProjectnummerVoet"/>
    <w:r w:rsidRPr="00363602">
      <w:rPr>
        <w:rFonts w:asciiTheme="majorHAnsi" w:hAnsiTheme="majorHAnsi"/>
        <w:sz w:val="18"/>
        <w:szCs w:val="18"/>
      </w:rPr>
      <w:fldChar w:fldCharType="begin"/>
    </w:r>
    <w:r w:rsidRPr="00363602">
      <w:rPr>
        <w:rFonts w:asciiTheme="majorHAnsi" w:hAnsiTheme="majorHAnsi"/>
        <w:sz w:val="18"/>
        <w:szCs w:val="18"/>
      </w:rPr>
      <w:instrText>REF dvProjectnummer\* MERGEFORMAT</w:instrText>
    </w:r>
    <w:r w:rsidRPr="00363602">
      <w:rPr>
        <w:rFonts w:asciiTheme="majorHAnsi" w:hAnsiTheme="majorHAnsi"/>
        <w:sz w:val="18"/>
        <w:szCs w:val="18"/>
      </w:rPr>
      <w:fldChar w:fldCharType="separate"/>
    </w:r>
    <w:r w:rsidRPr="00363602">
      <w:rPr>
        <w:rFonts w:asciiTheme="majorHAnsi" w:hAnsiTheme="majorHAnsi"/>
        <w:sz w:val="18"/>
        <w:szCs w:val="18"/>
      </w:rPr>
      <w:t>1234567</w:t>
    </w:r>
    <w:r w:rsidRPr="00363602">
      <w:rPr>
        <w:rFonts w:asciiTheme="majorHAnsi" w:hAnsiTheme="majorHAnsi"/>
        <w:sz w:val="18"/>
        <w:szCs w:val="18"/>
      </w:rPr>
      <w:fldChar w:fldCharType="end"/>
    </w:r>
    <w:bookmarkEnd w:id="1"/>
    <w:r w:rsidRPr="00363602">
      <w:rPr>
        <w:rFonts w:asciiTheme="majorHAnsi" w:hAnsiTheme="majorHAnsi"/>
        <w:sz w:val="18"/>
        <w:szCs w:val="18"/>
      </w:rPr>
      <w:t xml:space="preserve">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A6B3B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9674668" wp14:editId="3A04FDD7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6713BACB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8AF6D2" wp14:editId="2A2BCEB3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 w14:anchorId="1A8C3417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4C805F6B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73D9736B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07DFF" w14:textId="77777777" w:rsidR="00C45046" w:rsidRDefault="00C45046" w:rsidP="00F43396">
      <w:pPr>
        <w:spacing w:line="240" w:lineRule="auto"/>
      </w:pPr>
      <w:r>
        <w:separator/>
      </w:r>
    </w:p>
    <w:p w14:paraId="720E7FFE" w14:textId="77777777" w:rsidR="00C45046" w:rsidRDefault="00C45046"/>
  </w:footnote>
  <w:footnote w:type="continuationSeparator" w:id="0">
    <w:p w14:paraId="10D4FC3B" w14:textId="77777777" w:rsidR="00C45046" w:rsidRDefault="00C45046" w:rsidP="00F43396">
      <w:pPr>
        <w:spacing w:line="240" w:lineRule="auto"/>
      </w:pPr>
      <w:r>
        <w:continuationSeparator/>
      </w:r>
    </w:p>
    <w:p w14:paraId="55DD0C7E" w14:textId="77777777" w:rsidR="00C45046" w:rsidRDefault="00C450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A42D7" w14:textId="1FB21498" w:rsidR="00CC2EDF" w:rsidRDefault="000B09DE" w:rsidP="00CC2EDF">
    <w:pPr>
      <w:pStyle w:val="Koptekst"/>
      <w:jc w:val="right"/>
    </w:pPr>
    <w:r w:rsidRPr="00DE3006">
      <w:rPr>
        <w:rFonts w:asciiTheme="majorHAnsi" w:hAnsiTheme="majorHAnsi"/>
        <w:noProof/>
      </w:rPr>
      <w:drawing>
        <wp:anchor distT="0" distB="0" distL="114300" distR="114300" simplePos="0" relativeHeight="251668480" behindDoc="0" locked="1" layoutInCell="1" allowOverlap="1" wp14:anchorId="0DCCD1BB" wp14:editId="3F0CE92B">
          <wp:simplePos x="0" y="0"/>
          <wp:positionH relativeFrom="margin">
            <wp:align>right</wp:align>
          </wp:positionH>
          <wp:positionV relativeFrom="page">
            <wp:posOffset>375920</wp:posOffset>
          </wp:positionV>
          <wp:extent cx="1231265" cy="474980"/>
          <wp:effectExtent l="0" t="0" r="6985" b="1270"/>
          <wp:wrapNone/>
          <wp:docPr id="6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880599" name="Picture 1" descr="C:\Users\Alexander\Desktop\KWK\KWK_Logo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0318D6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6CD02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4.75pt;height:25.8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76"/>
    <w:rsid w:val="00036339"/>
    <w:rsid w:val="0006298E"/>
    <w:rsid w:val="000806DE"/>
    <w:rsid w:val="000973B9"/>
    <w:rsid w:val="000A3BC0"/>
    <w:rsid w:val="000B09DE"/>
    <w:rsid w:val="000C23BF"/>
    <w:rsid w:val="000E31D5"/>
    <w:rsid w:val="000E4C94"/>
    <w:rsid w:val="00117B22"/>
    <w:rsid w:val="00117F97"/>
    <w:rsid w:val="00120374"/>
    <w:rsid w:val="0012258B"/>
    <w:rsid w:val="0015627E"/>
    <w:rsid w:val="001636C0"/>
    <w:rsid w:val="00170010"/>
    <w:rsid w:val="00182476"/>
    <w:rsid w:val="00183AEC"/>
    <w:rsid w:val="001A070C"/>
    <w:rsid w:val="001B3F53"/>
    <w:rsid w:val="001D30CC"/>
    <w:rsid w:val="001E3679"/>
    <w:rsid w:val="002042F8"/>
    <w:rsid w:val="00220FA5"/>
    <w:rsid w:val="002463ED"/>
    <w:rsid w:val="00257281"/>
    <w:rsid w:val="0028718B"/>
    <w:rsid w:val="0033034E"/>
    <w:rsid w:val="00361DDA"/>
    <w:rsid w:val="00363602"/>
    <w:rsid w:val="00383D36"/>
    <w:rsid w:val="003936EB"/>
    <w:rsid w:val="003B5658"/>
    <w:rsid w:val="003C795D"/>
    <w:rsid w:val="003D7BC4"/>
    <w:rsid w:val="00400F5C"/>
    <w:rsid w:val="004558EC"/>
    <w:rsid w:val="00473B9B"/>
    <w:rsid w:val="004A3B3D"/>
    <w:rsid w:val="004B1D75"/>
    <w:rsid w:val="004B6F34"/>
    <w:rsid w:val="004D5925"/>
    <w:rsid w:val="004E3E2D"/>
    <w:rsid w:val="005069C2"/>
    <w:rsid w:val="005169ED"/>
    <w:rsid w:val="00551DF0"/>
    <w:rsid w:val="00582707"/>
    <w:rsid w:val="005E0AE7"/>
    <w:rsid w:val="00611663"/>
    <w:rsid w:val="00623CC3"/>
    <w:rsid w:val="00642BBE"/>
    <w:rsid w:val="00692CF3"/>
    <w:rsid w:val="006B4D69"/>
    <w:rsid w:val="006E79C5"/>
    <w:rsid w:val="006F4B6F"/>
    <w:rsid w:val="007040CA"/>
    <w:rsid w:val="00713A05"/>
    <w:rsid w:val="007233D7"/>
    <w:rsid w:val="00747153"/>
    <w:rsid w:val="007570FB"/>
    <w:rsid w:val="00770E2F"/>
    <w:rsid w:val="0078250F"/>
    <w:rsid w:val="00784D17"/>
    <w:rsid w:val="007D03F4"/>
    <w:rsid w:val="00837DF6"/>
    <w:rsid w:val="0084081B"/>
    <w:rsid w:val="00847B53"/>
    <w:rsid w:val="008553A8"/>
    <w:rsid w:val="0086276B"/>
    <w:rsid w:val="008A353C"/>
    <w:rsid w:val="008B3520"/>
    <w:rsid w:val="008D791A"/>
    <w:rsid w:val="008E0AE2"/>
    <w:rsid w:val="00962FF4"/>
    <w:rsid w:val="00975EFB"/>
    <w:rsid w:val="009B536F"/>
    <w:rsid w:val="009C1EA2"/>
    <w:rsid w:val="00A34D04"/>
    <w:rsid w:val="00A557DC"/>
    <w:rsid w:val="00A56C24"/>
    <w:rsid w:val="00A75473"/>
    <w:rsid w:val="00AA2951"/>
    <w:rsid w:val="00AA3220"/>
    <w:rsid w:val="00AC4FD5"/>
    <w:rsid w:val="00AE0D92"/>
    <w:rsid w:val="00BB03E5"/>
    <w:rsid w:val="00BC57FA"/>
    <w:rsid w:val="00BE007B"/>
    <w:rsid w:val="00BE0CF1"/>
    <w:rsid w:val="00BE15F7"/>
    <w:rsid w:val="00C3283F"/>
    <w:rsid w:val="00C45046"/>
    <w:rsid w:val="00C87255"/>
    <w:rsid w:val="00C90DFA"/>
    <w:rsid w:val="00CB22E9"/>
    <w:rsid w:val="00CB2373"/>
    <w:rsid w:val="00CB7B0B"/>
    <w:rsid w:val="00CC2EDF"/>
    <w:rsid w:val="00D1475B"/>
    <w:rsid w:val="00D34A8C"/>
    <w:rsid w:val="00D63554"/>
    <w:rsid w:val="00D65927"/>
    <w:rsid w:val="00DE042D"/>
    <w:rsid w:val="00E010FD"/>
    <w:rsid w:val="00E2279A"/>
    <w:rsid w:val="00E42998"/>
    <w:rsid w:val="00E54A3D"/>
    <w:rsid w:val="00E634F1"/>
    <w:rsid w:val="00E72D32"/>
    <w:rsid w:val="00EA4C23"/>
    <w:rsid w:val="00EB40F0"/>
    <w:rsid w:val="00F40D50"/>
    <w:rsid w:val="00F42D00"/>
    <w:rsid w:val="00F43396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4D70D"/>
  <w15:chartTrackingRefBased/>
  <w15:docId w15:val="{22A4AC70-9DE7-46F8-8FF3-F93DE7D3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1licht-Accent2">
    <w:name w:val="Grid Table 1 Light Accent 2"/>
    <w:basedOn w:val="Standaardtabel"/>
    <w:uiPriority w:val="46"/>
    <w:rsid w:val="00182476"/>
    <w:pPr>
      <w:spacing w:after="0" w:line="240" w:lineRule="auto"/>
    </w:pPr>
    <w:tblPr>
      <w:tblStyleRowBandSize w:val="1"/>
      <w:tblStyleColBandSize w:val="1"/>
      <w:tblBorders>
        <w:top w:val="single" w:sz="4" w:space="0" w:color="F5BA91" w:themeColor="accent2" w:themeTint="66"/>
        <w:left w:val="single" w:sz="4" w:space="0" w:color="F5BA91" w:themeColor="accent2" w:themeTint="66"/>
        <w:bottom w:val="single" w:sz="4" w:space="0" w:color="F5BA91" w:themeColor="accent2" w:themeTint="66"/>
        <w:right w:val="single" w:sz="4" w:space="0" w:color="F5BA91" w:themeColor="accent2" w:themeTint="66"/>
        <w:insideH w:val="single" w:sz="4" w:space="0" w:color="F5BA91" w:themeColor="accent2" w:themeTint="66"/>
        <w:insideV w:val="single" w:sz="4" w:space="0" w:color="F5BA9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0975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975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Standaardalinea-lettertype"/>
    <w:rsid w:val="00784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elienKolen\Tender%20People\Bedrijfsvoering%20-%20Toolkit%20TP\08%20Bijlage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CDDB9CAEFE46982DFEFD392A0EBA" ma:contentTypeVersion="9" ma:contentTypeDescription="Een nieuw document maken." ma:contentTypeScope="" ma:versionID="36d1c1272c9fa09b2b7d2f993573d865">
  <xsd:schema xmlns:xsd="http://www.w3.org/2001/XMLSchema" xmlns:xs="http://www.w3.org/2001/XMLSchema" xmlns:p="http://schemas.microsoft.com/office/2006/metadata/properties" xmlns:ns2="297192f8-5660-4037-b22f-c6d74536f35d" xmlns:ns3="5c892a34-9330-4c31-914e-d9fce212e2a9" targetNamespace="http://schemas.microsoft.com/office/2006/metadata/properties" ma:root="true" ma:fieldsID="8804649b28866c32904f802a7a767c04" ns2:_="" ns3:_="">
    <xsd:import namespace="297192f8-5660-4037-b22f-c6d74536f35d"/>
    <xsd:import namespace="5c892a34-9330-4c31-914e-d9fce212e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192f8-5660-4037-b22f-c6d74536f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a85e270-ea7d-4d4c-85db-c0c6be018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92a34-9330-4c31-914e-d9fce212e2a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e1d309-f7cb-4325-9920-b80aa4aba569}" ma:internalName="TaxCatchAll" ma:showField="CatchAllData" ma:web="5c892a34-9330-4c31-914e-d9fce212e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892a34-9330-4c31-914e-d9fce212e2a9" xsi:nil="true"/>
    <lcf76f155ced4ddcb4097134ff3c332f xmlns="297192f8-5660-4037-b22f-c6d74536f3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ED7155-0FA3-4206-922E-8F98A4EE4013}"/>
</file>

<file path=customXml/itemProps3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5c892a34-9330-4c31-914e-d9fce212e2a9"/>
    <ds:schemaRef ds:uri="297192f8-5660-4037-b22f-c6d74536f3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</Template>
  <TotalTime>0</TotalTime>
  <Pages>4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Evelien Kolen</dc:creator>
  <cp:keywords/>
  <dc:description/>
  <cp:lastModifiedBy>Nick Verhoeven</cp:lastModifiedBy>
  <cp:revision>7</cp:revision>
  <cp:lastPrinted>2019-10-11T13:40:00Z</cp:lastPrinted>
  <dcterms:created xsi:type="dcterms:W3CDTF">2023-06-14T13:05:00Z</dcterms:created>
  <dcterms:modified xsi:type="dcterms:W3CDTF">2023-07-14T16:27:00Z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0x0101003672D91656B5314DBF46DE26B0DB4B30</vt:lpwstr>
  </property>
  <property fmtid="{D5CDD505-2E9C-101B-9397-08002B2CF9AE}" pid="3" name="MediaServiceImageTags">
    <vt:lpwstr/>
  </property>
</Properties>
</file>