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01DED" w14:textId="77777777" w:rsidR="00EA4E87" w:rsidRPr="00EA4E87" w:rsidRDefault="00EA4E87" w:rsidP="00EA4E87">
      <w:pPr>
        <w:rPr>
          <w:rFonts w:asciiTheme="minorHAnsi" w:eastAsia="Verdana" w:hAnsiTheme="minorHAnsi" w:cs="Arial"/>
          <w:b/>
          <w:bCs/>
          <w:sz w:val="20"/>
          <w:szCs w:val="20"/>
        </w:rPr>
      </w:pPr>
      <w:r w:rsidRPr="00EA4E87">
        <w:rPr>
          <w:rFonts w:asciiTheme="minorHAnsi" w:eastAsia="Verdana" w:hAnsiTheme="minorHAnsi" w:cs="Arial"/>
          <w:b/>
          <w:bCs/>
          <w:sz w:val="20"/>
          <w:szCs w:val="20"/>
        </w:rPr>
        <w:t>REFERENTIEFORMULIER aanbesteding VRH</w:t>
      </w:r>
    </w:p>
    <w:p w14:paraId="65688FE5" w14:textId="77777777" w:rsidR="00EA4E87" w:rsidRP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p w14:paraId="5B18E4EA" w14:textId="4B5DB7FF" w:rsidR="00EA4E87" w:rsidRP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  <w:r w:rsidRPr="00EA4E87">
        <w:rPr>
          <w:rFonts w:asciiTheme="minorHAnsi" w:eastAsia="Verdana" w:hAnsiTheme="minorHAnsi" w:cs="Arial"/>
          <w:sz w:val="20"/>
          <w:szCs w:val="20"/>
        </w:rPr>
        <w:t>Naam inschrijver:</w:t>
      </w:r>
    </w:p>
    <w:p w14:paraId="14A2793D" w14:textId="77777777" w:rsid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p w14:paraId="6512BA59" w14:textId="08F4064D" w:rsidR="00EA4E87" w:rsidRP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  <w:r w:rsidRPr="00EA4E87">
        <w:rPr>
          <w:rFonts w:asciiTheme="minorHAnsi" w:eastAsia="Verdana" w:hAnsiTheme="minorHAnsi" w:cs="Arial"/>
          <w:sz w:val="20"/>
          <w:szCs w:val="20"/>
        </w:rPr>
        <w:t>Contactpersoon:</w:t>
      </w:r>
    </w:p>
    <w:p w14:paraId="79B3C0FB" w14:textId="77777777" w:rsidR="00EA4E87" w:rsidRP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p w14:paraId="16CBCAA3" w14:textId="77777777" w:rsid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p w14:paraId="1A83E444" w14:textId="202717E1" w:rsidR="00EA4E87" w:rsidRP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  <w:r w:rsidRPr="00EA4E87">
        <w:rPr>
          <w:rFonts w:asciiTheme="minorHAnsi" w:eastAsia="Verdana" w:hAnsiTheme="minorHAnsi" w:cs="Arial"/>
          <w:sz w:val="20"/>
          <w:szCs w:val="20"/>
        </w:rPr>
        <w:t>Naam referentieorganisatie:</w:t>
      </w:r>
    </w:p>
    <w:p w14:paraId="0E57D32D" w14:textId="77777777" w:rsid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p w14:paraId="50D8C8D0" w14:textId="670A39C9" w:rsidR="00EA4E87" w:rsidRP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  <w:r w:rsidRPr="00EA4E87">
        <w:rPr>
          <w:rFonts w:asciiTheme="minorHAnsi" w:eastAsia="Verdana" w:hAnsiTheme="minorHAnsi" w:cs="Arial"/>
          <w:sz w:val="20"/>
          <w:szCs w:val="20"/>
        </w:rPr>
        <w:t>Contactpersoon referentieorganisatie:</w:t>
      </w:r>
    </w:p>
    <w:p w14:paraId="7579D563" w14:textId="77777777" w:rsid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p w14:paraId="279CB1AD" w14:textId="328A0F4D" w:rsidR="00EA4E87" w:rsidRP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  <w:r w:rsidRPr="00EA4E87">
        <w:rPr>
          <w:rFonts w:asciiTheme="minorHAnsi" w:eastAsia="Verdana" w:hAnsiTheme="minorHAnsi" w:cs="Arial"/>
          <w:sz w:val="20"/>
          <w:szCs w:val="20"/>
        </w:rPr>
        <w:t>Functie contactpersoon:</w:t>
      </w:r>
    </w:p>
    <w:p w14:paraId="277609B7" w14:textId="77777777" w:rsid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p w14:paraId="4158F2B8" w14:textId="57A9C84D" w:rsidR="00EA4E87" w:rsidRP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  <w:r w:rsidRPr="00EA4E87">
        <w:rPr>
          <w:rFonts w:asciiTheme="minorHAnsi" w:eastAsia="Verdana" w:hAnsiTheme="minorHAnsi" w:cs="Arial"/>
          <w:sz w:val="20"/>
          <w:szCs w:val="20"/>
        </w:rPr>
        <w:t>Telefoonnummer contactpersoon:</w:t>
      </w:r>
    </w:p>
    <w:p w14:paraId="6E2F9DE8" w14:textId="77777777" w:rsid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p w14:paraId="0C645184" w14:textId="4B21E3DE" w:rsidR="00EA4E87" w:rsidRP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  <w:r w:rsidRPr="00EA4E87">
        <w:rPr>
          <w:rFonts w:asciiTheme="minorHAnsi" w:eastAsia="Verdana" w:hAnsiTheme="minorHAnsi" w:cs="Arial"/>
          <w:sz w:val="20"/>
          <w:szCs w:val="20"/>
        </w:rPr>
        <w:t>Email contactpersoon:</w:t>
      </w:r>
    </w:p>
    <w:p w14:paraId="174BF115" w14:textId="77777777" w:rsid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p w14:paraId="14E00911" w14:textId="77777777" w:rsidR="00EA4E87" w:rsidRDefault="00EA4E87" w:rsidP="00EA4E87">
      <w:pPr>
        <w:rPr>
          <w:rFonts w:asciiTheme="minorHAnsi" w:eastAsia="Verdana" w:hAnsiTheme="minorHAnsi" w:cs="Arial"/>
          <w:sz w:val="20"/>
          <w:szCs w:val="20"/>
        </w:rPr>
      </w:pPr>
    </w:p>
    <w:tbl>
      <w:tblPr>
        <w:tblW w:w="83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609"/>
        <w:gridCol w:w="2782"/>
      </w:tblGrid>
      <w:tr w:rsidR="00EA4E87" w:rsidRPr="001838DF" w14:paraId="4C3F4397" w14:textId="77777777" w:rsidTr="009071F7">
        <w:trPr>
          <w:trHeight w:val="240"/>
        </w:trPr>
        <w:tc>
          <w:tcPr>
            <w:tcW w:w="8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1A68D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nl-NL"/>
              </w:rPr>
              <w:t>Bij onderstaande vragen is maximaal 1 keuze toegestaan.</w:t>
            </w:r>
          </w:p>
        </w:tc>
      </w:tr>
      <w:tr w:rsidR="00EA4E87" w:rsidRPr="001838DF" w14:paraId="1C86FAD3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0E5ED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1. </w:t>
            </w:r>
            <w:r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Soort organisatie: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1886B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B4A1C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2B8FBBC0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144A7" w14:textId="0954E550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192787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Veiligheidsregio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12 punten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35F89" w14:textId="6F429E30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22610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Gemeentelijke organisatie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9 punten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4CC55" w14:textId="581D8304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33260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Andere overheidsorganisatie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7 punten</w:t>
            </w:r>
          </w:p>
        </w:tc>
      </w:tr>
      <w:tr w:rsidR="00EA4E87" w:rsidRPr="001838DF" w14:paraId="519C76EE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7AF48" w14:textId="77777777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57913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ANBI-instelling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5 punten</w:t>
            </w:r>
          </w:p>
          <w:p w14:paraId="68F38910" w14:textId="77777777" w:rsidR="00E03F45" w:rsidRDefault="00E03F4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44226EE5" w14:textId="40713EA9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51F3B" w14:textId="458262E2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744066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Bedrijf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C04AE" w14:textId="43FC9F10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26341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Overig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0 punten</w:t>
            </w:r>
          </w:p>
        </w:tc>
      </w:tr>
      <w:tr w:rsidR="00EA4E87" w:rsidRPr="001838DF" w14:paraId="1EF37D01" w14:textId="77777777" w:rsidTr="004922E8">
        <w:trPr>
          <w:trHeight w:val="18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B5BB4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A0106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62E1A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299E154E" w14:textId="77777777" w:rsidTr="009071F7">
        <w:trPr>
          <w:trHeight w:val="240"/>
        </w:trPr>
        <w:tc>
          <w:tcPr>
            <w:tcW w:w="5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F55DE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2D5E22EE" w14:textId="77777777" w:rsidR="00EA4E87" w:rsidRPr="006D73D3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  <w:r w:rsidRPr="00B62ED2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2. Bestaat de opdracht voor onderhoud elektrotechnische installaties uit:</w:t>
            </w: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ED2EA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</w:tr>
      <w:bookmarkStart w:id="0" w:name="RANGE!A18"/>
      <w:tr w:rsidR="00EA4E87" w:rsidRPr="001838DF" w14:paraId="07F4364B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3BE80" w14:textId="77777777" w:rsidR="001160C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69589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49519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Correctief, preventief en aanleg nieuwe </w:t>
            </w:r>
            <w:r w:rsidR="00EA4E87" w:rsidRPr="00E1757D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installaties</w:t>
            </w:r>
            <w:bookmarkEnd w:id="0"/>
            <w:r w:rsidR="00EA4E87" w:rsidRPr="00E1757D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37D24C0B" w14:textId="7E9D3D40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E1757D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10 punten</w:t>
            </w:r>
          </w:p>
          <w:p w14:paraId="30A410F4" w14:textId="7147EE61" w:rsidR="004922E8" w:rsidRPr="006D73D3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B1C49" w14:textId="545C63F5" w:rsidR="00EA4E87" w:rsidRPr="006D73D3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81537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FA000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Correctief en preventief onderhoud, 7 punten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8E67A" w14:textId="6A642391" w:rsidR="00EA4E87" w:rsidRPr="009646FE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39469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8469D6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Correctief 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onderhoud,</w:t>
            </w:r>
          </w:p>
          <w:p w14:paraId="3ADE9483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4 punten</w:t>
            </w:r>
          </w:p>
        </w:tc>
      </w:tr>
      <w:tr w:rsidR="00EA4E87" w:rsidRPr="001838DF" w14:paraId="305AB67C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D88ED" w14:textId="77777777" w:rsidR="001160C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053119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F768C2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Geen onderhoud elektrotechnische installatie</w:t>
            </w:r>
            <w:r w:rsidR="00EA4E87" w:rsidRPr="00E03F45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s, </w:t>
            </w:r>
          </w:p>
          <w:p w14:paraId="3ED38069" w14:textId="33303066" w:rsidR="00EA4E87" w:rsidRPr="006D73D3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  <w:r w:rsidRPr="00F768C2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0 punten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1994" w14:textId="77777777" w:rsidR="00EA4E87" w:rsidRPr="006D73D3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C3003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4723F545" w14:textId="77777777" w:rsidTr="004922E8">
        <w:trPr>
          <w:trHeight w:val="18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79342" w14:textId="77777777" w:rsidR="00EA4E87" w:rsidRPr="006D73D3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highlight w:val="yellow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90725" w14:textId="77777777" w:rsidR="00EA4E87" w:rsidRPr="006D73D3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highlight w:val="yellow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3EACF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14E12E14" w14:textId="77777777" w:rsidTr="009071F7">
        <w:trPr>
          <w:trHeight w:val="240"/>
        </w:trPr>
        <w:tc>
          <w:tcPr>
            <w:tcW w:w="8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852B76" w14:textId="77777777" w:rsidR="00EA4E87" w:rsidRPr="006D73D3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</w:tr>
      <w:tr w:rsidR="00EA4E87" w:rsidRPr="001838DF" w14:paraId="3FA70ED5" w14:textId="77777777" w:rsidTr="004922E8">
        <w:trPr>
          <w:trHeight w:val="18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1716F" w14:textId="77777777" w:rsidR="00EA4E87" w:rsidRPr="006D73D3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highlight w:val="yellow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983B2" w14:textId="77777777" w:rsidR="00EA4E87" w:rsidRPr="006D73D3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highlight w:val="yellow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E0B5E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4F5DB4B7" w14:textId="77777777" w:rsidTr="009071F7">
        <w:trPr>
          <w:trHeight w:val="240"/>
        </w:trPr>
        <w:tc>
          <w:tcPr>
            <w:tcW w:w="5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0DA9F" w14:textId="77777777" w:rsidR="00EA4E87" w:rsidRPr="006D73D3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  <w:r w:rsidRPr="002F3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3. Bestaat</w:t>
            </w:r>
            <w:r w:rsidRPr="00141828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de opdracht voor onderhoud werktuigbouwkundige installaties uit:</w:t>
            </w: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FC60C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</w:tr>
      <w:tr w:rsidR="00EA4E87" w:rsidRPr="001838DF" w14:paraId="36E7EF7B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B01C2" w14:textId="77777777" w:rsidR="001160C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2144566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E16096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Correctief, preventief en aanleg nieuwe installaties, </w:t>
            </w:r>
          </w:p>
          <w:p w14:paraId="1349B9E5" w14:textId="567C80EE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E16096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10 punten</w:t>
            </w:r>
          </w:p>
          <w:p w14:paraId="58EAC212" w14:textId="03E46A5D" w:rsidR="004922E8" w:rsidRPr="006D73D3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41477" w14:textId="7521AEA1" w:rsidR="00EA4E87" w:rsidRPr="006D73D3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1892494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0165B3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Correctief en preventief onderhoud, 7 punten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8F106" w14:textId="77777777" w:rsidR="001160C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1811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403175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Correctief onderhoud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2031F099" w14:textId="61AC9690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4 punten</w:t>
            </w:r>
          </w:p>
        </w:tc>
      </w:tr>
      <w:tr w:rsidR="00EA4E87" w:rsidRPr="001838DF" w14:paraId="4D2B74A0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B8633" w14:textId="77777777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260728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E87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FF2615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Geen onderhoud werktuigbouwkundige </w:t>
            </w:r>
            <w:r w:rsidR="00EA4E87" w:rsidRPr="005B5435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installaties, 0 punten</w:t>
            </w:r>
          </w:p>
          <w:p w14:paraId="7ADB099D" w14:textId="2A7DF069" w:rsidR="004922E8" w:rsidRPr="006D73D3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CB443" w14:textId="77777777" w:rsidR="00EA4E87" w:rsidRPr="006D73D3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C3B4B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792B9BAE" w14:textId="77777777" w:rsidTr="004922E8">
        <w:trPr>
          <w:trHeight w:val="18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609CD" w14:textId="77777777" w:rsidR="00EA4E87" w:rsidRPr="006D73D3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highlight w:val="yellow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2B1A0" w14:textId="77777777" w:rsidR="00EA4E87" w:rsidRPr="006D73D3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highlight w:val="yellow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50AC9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7A82A4F2" w14:textId="77777777" w:rsidTr="009071F7">
        <w:trPr>
          <w:trHeight w:val="240"/>
        </w:trPr>
        <w:tc>
          <w:tcPr>
            <w:tcW w:w="8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05A2D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3D901C7B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7E2B26C7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6668FC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lastRenderedPageBreak/>
              <w:t>4. Welke functies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met minimaal de genoemde aantallen, </w:t>
            </w:r>
            <w:r w:rsidRPr="006668FC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zijn aanwezig in het te onderhouden object:</w:t>
            </w:r>
          </w:p>
          <w:p w14:paraId="51DF31B4" w14:textId="77777777" w:rsidR="00045AD1" w:rsidRPr="006D73D3" w:rsidRDefault="00045AD1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</w:tr>
      <w:tr w:rsidR="00EA4E87" w:rsidRPr="001838DF" w14:paraId="6F3E3325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EE0F6" w14:textId="77C68237" w:rsidR="00EA4E87" w:rsidRPr="006D73D3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064451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697B6B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Slaapvertrekken (minimaal 10 bedden), kantoorfunctie (minimaal 100 werkplekken), bemande receptiefunctie, autowerkplaats (minimaal werkplekken voor 2 voertuigen) en inpandige voertuigstalling (minimaal 5 voertuigen), 8 punten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8F962" w14:textId="0866090F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970942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713AA1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Minimaal 3 van de volgende functies: Slaapvertrekken (minimaal 10 bedden), kantoorfunctie (minimaal 100 werkplekken), bemande receptiefunctie, autowerkplaats (minimaal werkplekken voor 2 voertuigpen) en inpandige voertuigstalling (minimaal 5 voertuigen), 6 punten</w:t>
            </w:r>
          </w:p>
          <w:p w14:paraId="073AD54C" w14:textId="77777777" w:rsidR="004922E8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6C541165" w14:textId="77777777" w:rsidR="00EA4E87" w:rsidRPr="006D73D3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C5177" w14:textId="60615D35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40888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D25F9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Minimaal 2 van de volgende functies: Slaapvertrekken (minimaal 10 bedden), kantoorfunctie (minimaal 100 werkplekken), bemande receptiefunctie, autowerkplaats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</w:t>
            </w:r>
            <w:r w:rsidR="00EA4E87" w:rsidRPr="00D25F9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(minimaal werkplekken voor 2 voertuigpen) en inpandige voertuigstalling (minimaal 5 voertuigen), 3 punten</w:t>
            </w:r>
          </w:p>
        </w:tc>
      </w:tr>
      <w:tr w:rsidR="00EA4E87" w:rsidRPr="001838DF" w14:paraId="15AA4F24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EC38D" w14:textId="77777777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17245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C76C69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Minder dan 2 van de volgende functies: Slaapvertrekken (minimaal 10 bedden), kantoorfunctie (minimaal 100 werkplekken), bemande receptiefunctie, autowerkplaats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</w:t>
            </w:r>
            <w:r w:rsidR="00EA4E87" w:rsidRPr="00C76C69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(minimaal werkplekken voor 2 voertuigpen) en inpandige voertuigstalling (minimaal 5 voertuigen), 0 punten</w:t>
            </w:r>
          </w:p>
          <w:p w14:paraId="2E37879B" w14:textId="77777777" w:rsidR="00E03F45" w:rsidRDefault="00E03F4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403D0874" w14:textId="0F55DAC2" w:rsidR="004922E8" w:rsidRPr="006D73D3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A2748" w14:textId="77777777" w:rsidR="00EA4E87" w:rsidRPr="006D73D3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1A02A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4A907194" w14:textId="77777777" w:rsidTr="004922E8">
        <w:trPr>
          <w:trHeight w:val="18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ADBE3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27C10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E6189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0BAE48A9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20612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72D4D1E9" w14:textId="77777777" w:rsidR="00045AD1" w:rsidRDefault="00045AD1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258FA912" w14:textId="1868B92D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5</w:t>
            </w: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. </w:t>
            </w:r>
            <w:r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Startdatum van de </w:t>
            </w:r>
            <w:r w:rsidR="004922E8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o</w:t>
            </w:r>
            <w:r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pdracht: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5EACA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CF34A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47995D20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628A7" w14:textId="5C589375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516188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Voor 201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9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1 punt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9E48D" w14:textId="77777777" w:rsidR="00D475EA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583261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In 201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9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of 20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20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23A0FA51" w14:textId="6296D3D8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 punten</w:t>
            </w:r>
          </w:p>
          <w:p w14:paraId="2AF25D6B" w14:textId="29FCC707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6A80A" w14:textId="7C036B68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179622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In 202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1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of 202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3 punten</w:t>
            </w:r>
          </w:p>
        </w:tc>
      </w:tr>
      <w:tr w:rsidR="00EA4E87" w:rsidRPr="001838DF" w14:paraId="0DF3C616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102D2" w14:textId="77777777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46299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Na 202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4 punt</w:t>
            </w:r>
            <w:r w:rsidR="00045AD1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en</w:t>
            </w:r>
          </w:p>
          <w:p w14:paraId="2218BB73" w14:textId="77777777" w:rsidR="003A5CF8" w:rsidRDefault="003A5CF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61967821" w14:textId="62981226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B6C38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37F34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64C41965" w14:textId="77777777" w:rsidTr="004922E8">
        <w:trPr>
          <w:trHeight w:val="18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2E573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9541A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C55CB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1D5208D8" w14:textId="77777777" w:rsidTr="009071F7">
        <w:trPr>
          <w:trHeight w:val="240"/>
        </w:trPr>
        <w:tc>
          <w:tcPr>
            <w:tcW w:w="8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F30ED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2BD4C9E4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6</w:t>
            </w: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. </w:t>
            </w:r>
            <w:r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Vanaf 1 juli 201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7</w:t>
            </w:r>
            <w:r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Tot 1 juli 202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3</w:t>
            </w:r>
            <w:r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gerealiseerde aantal jaren dienstverlening: </w:t>
            </w:r>
          </w:p>
        </w:tc>
      </w:tr>
      <w:tr w:rsidR="00EA4E87" w:rsidRPr="001838DF" w14:paraId="5C2E7EFC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A1837" w14:textId="59D6A0D2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891883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Meer dan 5 jaar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8 punten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C2DAC" w14:textId="77777777" w:rsidR="00D475EA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51400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4 tot en met 5 jaar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3CEFD657" w14:textId="750767F6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6 punten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F525D" w14:textId="77777777" w:rsidR="00D475EA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179966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 tot en met 4 jaar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57FE91DC" w14:textId="2F79B8B2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3 punten</w:t>
            </w:r>
          </w:p>
        </w:tc>
      </w:tr>
      <w:tr w:rsidR="00EA4E87" w:rsidRPr="001838DF" w14:paraId="2D0CC701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3EA2C" w14:textId="77777777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1032954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Minder dan 2 jaar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1 punt</w:t>
            </w:r>
          </w:p>
          <w:p w14:paraId="1CB0DEEA" w14:textId="77777777" w:rsidR="004922E8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7ECA701F" w14:textId="777CFAA6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C48A7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BFE05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1A1EB675" w14:textId="77777777" w:rsidTr="004922E8">
        <w:trPr>
          <w:trHeight w:val="18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B4C40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D7B4D" w14:textId="77777777" w:rsidR="00EA4E87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  <w:p w14:paraId="29129529" w14:textId="77777777" w:rsidR="004922E8" w:rsidRDefault="004922E8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  <w:p w14:paraId="7370A96E" w14:textId="77777777" w:rsidR="004922E8" w:rsidRDefault="004922E8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  <w:p w14:paraId="23E919C1" w14:textId="77777777" w:rsidR="004922E8" w:rsidRPr="001838DF" w:rsidRDefault="004922E8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DC72C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49DE227C" w14:textId="77777777" w:rsidTr="009071F7">
        <w:trPr>
          <w:trHeight w:val="240"/>
        </w:trPr>
        <w:tc>
          <w:tcPr>
            <w:tcW w:w="8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A6CD5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7</w:t>
            </w: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. </w:t>
            </w:r>
            <w:r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Gerealiseerde omzet (inclusief BTW) in de laatste of meest recente periode van 12 maanden:</w:t>
            </w:r>
          </w:p>
        </w:tc>
      </w:tr>
      <w:tr w:rsidR="00EA4E87" w:rsidRPr="001838DF" w14:paraId="4652AD87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9C6F9" w14:textId="77777777" w:rsidR="00D475EA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2141180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Meer dan </w:t>
            </w:r>
            <w:r w:rsidR="00EA4E87" w:rsidRPr="004417C8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€ 500.000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062633A1" w14:textId="158357BE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8 punten</w:t>
            </w:r>
          </w:p>
          <w:p w14:paraId="69DDD9AB" w14:textId="3B1106C2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6C3FD" w14:textId="77777777" w:rsidR="003A5CF8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1094166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4702D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€ 200.000 tot en met </w:t>
            </w:r>
          </w:p>
          <w:p w14:paraId="7EF4612A" w14:textId="530DC5B6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4702D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€ 500.000, 6 punten 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4C997" w14:textId="77777777" w:rsidR="00D475EA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564072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Minder dan € </w:t>
            </w:r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00.000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0040859E" w14:textId="69611523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3 punten</w:t>
            </w:r>
          </w:p>
        </w:tc>
      </w:tr>
      <w:tr w:rsidR="00EA4E87" w:rsidRPr="001838DF" w14:paraId="2FCA260D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3B563" w14:textId="77777777" w:rsidR="00D475EA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378855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AD1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Minder dan € 100.000, </w:t>
            </w:r>
          </w:p>
          <w:p w14:paraId="4763AEDA" w14:textId="701E42C0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0 punten</w:t>
            </w:r>
          </w:p>
          <w:p w14:paraId="6CD7F78C" w14:textId="198046FF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0A67A" w14:textId="77777777" w:rsidR="00EA4E87" w:rsidRPr="004702D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F7076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</w:tr>
      <w:tr w:rsidR="00EA4E87" w:rsidRPr="001838DF" w14:paraId="77EBF296" w14:textId="77777777" w:rsidTr="004922E8">
        <w:trPr>
          <w:trHeight w:val="18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289A0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6B536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2BCA5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4D118423" w14:textId="77777777" w:rsidTr="009071F7">
        <w:trPr>
          <w:trHeight w:val="240"/>
        </w:trPr>
        <w:tc>
          <w:tcPr>
            <w:tcW w:w="8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FBB8A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nl-NL"/>
              </w:rPr>
            </w:pPr>
          </w:p>
          <w:p w14:paraId="1E6969EE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nl-NL"/>
              </w:rPr>
              <w:t>Bij onderstaande vragen zijn meerdere antwoorden toegestaan, de punten worden opgeteld.</w:t>
            </w:r>
          </w:p>
        </w:tc>
      </w:tr>
      <w:tr w:rsidR="00EA4E87" w:rsidRPr="001838DF" w14:paraId="66654D88" w14:textId="77777777" w:rsidTr="009071F7">
        <w:trPr>
          <w:trHeight w:val="240"/>
        </w:trPr>
        <w:tc>
          <w:tcPr>
            <w:tcW w:w="8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700CB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8</w:t>
            </w: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. </w:t>
            </w:r>
            <w:r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Was de volgende E-installatietype onderdeel van de onderhoudsopdracht:</w:t>
            </w:r>
          </w:p>
          <w:p w14:paraId="6C71935B" w14:textId="77777777" w:rsidR="004922E8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0BB62991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</w:tr>
      <w:tr w:rsidR="00EA4E87" w:rsidRPr="001838DF" w14:paraId="2CC2C9DD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A909C" w14:textId="3499BD89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165390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Elektrische installaties 400V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  <w:p w14:paraId="575C3A8A" w14:textId="77777777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E9BB3" w14:textId="4A4CEC98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222215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Verlichting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D97B3" w14:textId="77777777" w:rsidR="001160C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819347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Geluidsapparatuur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64E7D427" w14:textId="32537F76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 punten</w:t>
            </w:r>
          </w:p>
        </w:tc>
      </w:tr>
      <w:tr w:rsidR="00EA4E87" w:rsidRPr="001838DF" w14:paraId="5044A51D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6FA20" w14:textId="606C0901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342205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Keukenapparatuur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68B79" w14:textId="374EFE4D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976522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Deurintercom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ED624" w14:textId="77777777" w:rsidR="001160C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313449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Beveiliging brand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59D15F5F" w14:textId="7435B2F2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 punten</w:t>
            </w:r>
          </w:p>
        </w:tc>
      </w:tr>
      <w:tr w:rsidR="00EA4E87" w:rsidRPr="001838DF" w14:paraId="1AF28BDA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38199" w14:textId="59AB0105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67872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Gebouwbeheersvoorzieningen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  <w:p w14:paraId="747F2F0F" w14:textId="77777777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4E9F1" w14:textId="77777777" w:rsidR="001160C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57740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Elektrische deuren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4E3D575F" w14:textId="7829C8AF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 punten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DBA58" w14:textId="07C5EA7F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52917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Liften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</w:tr>
      <w:tr w:rsidR="00EA4E87" w:rsidRPr="001838DF" w14:paraId="02A29A1A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F083C" w14:textId="3F714E20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1736691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Zonnepanelen, 2 punten</w:t>
            </w:r>
          </w:p>
          <w:p w14:paraId="65EBE16A" w14:textId="77777777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39AB1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24374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</w:tr>
      <w:tr w:rsidR="00EA4E87" w:rsidRPr="001838DF" w14:paraId="0E33AEF8" w14:textId="77777777" w:rsidTr="004922E8">
        <w:trPr>
          <w:trHeight w:val="18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E8C92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38E90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10CC6" w14:textId="77777777" w:rsidR="00EA4E87" w:rsidRPr="001838DF" w:rsidRDefault="00EA4E87" w:rsidP="009071F7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lang w:eastAsia="nl-NL"/>
              </w:rPr>
            </w:pPr>
          </w:p>
        </w:tc>
      </w:tr>
      <w:tr w:rsidR="00EA4E87" w:rsidRPr="001838DF" w14:paraId="08048BF8" w14:textId="77777777" w:rsidTr="009071F7">
        <w:trPr>
          <w:trHeight w:val="240"/>
        </w:trPr>
        <w:tc>
          <w:tcPr>
            <w:tcW w:w="8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C2BEB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06BDCFAF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3AD5230C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9</w:t>
            </w: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. </w:t>
            </w:r>
            <w:r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Was de volgende W-installatietechniek onderdeel van de onderhoudsopdracht:</w:t>
            </w:r>
          </w:p>
          <w:p w14:paraId="1DAE5F39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4587DBB5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</w:tr>
      <w:tr w:rsidR="00EA4E87" w:rsidRPr="001838DF" w14:paraId="4842D665" w14:textId="77777777" w:rsidTr="004922E8">
        <w:trPr>
          <w:trHeight w:val="2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39028" w14:textId="6324A4C5" w:rsidR="00EA4E87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-108105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Warmteopwekking en distributie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  <w:p w14:paraId="6E933CBC" w14:textId="77777777" w:rsidR="001160CF" w:rsidRDefault="001160CF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317A5B12" w14:textId="77777777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4A14C" w14:textId="304837E6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205156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Afvoeren (regenwater)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CBFB1" w14:textId="6D5922A0" w:rsidR="00EA4E87" w:rsidRPr="001838D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815212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Afvoeren afvalwater (incl. sanitair)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</w:tr>
      <w:tr w:rsidR="00EA4E87" w:rsidRPr="001838DF" w14:paraId="795150EB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258AA" w14:textId="77777777" w:rsidR="001160CF" w:rsidRDefault="00F15F25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lang w:eastAsia="nl-NL"/>
                </w:rPr>
                <w:id w:val="190834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E8">
                  <w:rPr>
                    <w:rFonts w:ascii="MS Gothic" w:eastAsia="MS Gothic" w:hAnsi="MS Gothic" w:cs="Calibri" w:hint="eastAsia"/>
                    <w:color w:val="000000"/>
                    <w:sz w:val="22"/>
                    <w:lang w:eastAsia="nl-NL"/>
                  </w:rPr>
                  <w:t>☐</w:t>
                </w:r>
              </w:sdtContent>
            </w:sdt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Drinkwater leidingen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7011B4AE" w14:textId="77777777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 punten</w:t>
            </w:r>
          </w:p>
          <w:p w14:paraId="4727CC83" w14:textId="7A1D02D3" w:rsidR="001160CF" w:rsidRPr="001838DF" w:rsidRDefault="001160CF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296D4" w14:textId="77777777" w:rsidR="001160C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4922E8"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>☐</w:t>
            </w:r>
            <w:r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 xml:space="preserve"> 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Brandslanghaspels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12B688FD" w14:textId="4347660B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 punten</w:t>
            </w:r>
          </w:p>
          <w:p w14:paraId="5CDDA60A" w14:textId="77777777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7AF6A" w14:textId="324D514C" w:rsidR="00EA4E87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4922E8"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>☐</w:t>
            </w:r>
            <w:r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 xml:space="preserve"> 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Gassen brandstof leidingen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</w:tr>
      <w:tr w:rsidR="00EA4E87" w:rsidRPr="001838DF" w14:paraId="4BBAF9FF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5BC33" w14:textId="77777777" w:rsidR="001160C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4922E8"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>☐</w:t>
            </w:r>
            <w:r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 xml:space="preserve"> 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Koude opwekking centraal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6FA97BA8" w14:textId="6D5D1E06" w:rsidR="00EA4E87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 punten</w:t>
            </w:r>
          </w:p>
          <w:p w14:paraId="53594BE3" w14:textId="77777777" w:rsidR="001160CF" w:rsidRDefault="001160CF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3F9A384A" w14:textId="77777777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E3E89" w14:textId="38D4C55E" w:rsidR="00EA4E87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4922E8"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>☐</w:t>
            </w:r>
            <w:r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 xml:space="preserve"> 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Koude opwekking lokaal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916D6" w14:textId="77777777" w:rsidR="001160C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4922E8"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>☐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Luchtbehandeling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, </w:t>
            </w:r>
          </w:p>
          <w:p w14:paraId="1261C478" w14:textId="448773FA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2 punten</w:t>
            </w:r>
          </w:p>
        </w:tc>
      </w:tr>
      <w:tr w:rsidR="00EA4E87" w:rsidRPr="001838DF" w14:paraId="2CC55D4F" w14:textId="77777777" w:rsidTr="004922E8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D4C97" w14:textId="0CDBC196" w:rsidR="00EA4E87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4922E8"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>☐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Regeling klimaat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  <w:p w14:paraId="2294CD15" w14:textId="77777777" w:rsidR="001160CF" w:rsidRDefault="001160CF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  <w:p w14:paraId="5F1593A3" w14:textId="77777777" w:rsidR="004922E8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DB28C" w14:textId="00DD76C3" w:rsidR="00EA4E87" w:rsidRPr="001838DF" w:rsidRDefault="004922E8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  <w:r w:rsidRPr="004922E8">
              <w:rPr>
                <w:rFonts w:ascii="Segoe UI Symbol" w:eastAsia="Times New Roman" w:hAnsi="Segoe UI Symbol" w:cs="Segoe UI Symbol"/>
                <w:color w:val="000000"/>
                <w:sz w:val="22"/>
                <w:lang w:eastAsia="nl-NL"/>
              </w:rPr>
              <w:t>☐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 xml:space="preserve"> </w:t>
            </w:r>
            <w:r w:rsidR="00EA4E87" w:rsidRPr="001838DF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Sanitair</w:t>
            </w:r>
            <w:r w:rsidR="00EA4E87" w:rsidRPr="009646FE"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  <w:t>, 2 punten</w:t>
            </w: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79900" w14:textId="77777777" w:rsidR="00EA4E87" w:rsidRPr="001838DF" w:rsidRDefault="00EA4E87" w:rsidP="009071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nl-NL"/>
              </w:rPr>
            </w:pPr>
          </w:p>
        </w:tc>
      </w:tr>
    </w:tbl>
    <w:p w14:paraId="1C3EB02A" w14:textId="77777777" w:rsidR="003D3C4D" w:rsidRDefault="003D3C4D" w:rsidP="001C4949">
      <w:pPr>
        <w:spacing w:after="200"/>
        <w:rPr>
          <w:rFonts w:asciiTheme="minorHAnsi" w:hAnsiTheme="minorHAnsi"/>
        </w:rPr>
      </w:pPr>
    </w:p>
    <w:p w14:paraId="3FD70F31" w14:textId="77777777" w:rsidR="004922E8" w:rsidRDefault="004922E8" w:rsidP="001C4949">
      <w:pPr>
        <w:spacing w:after="200"/>
        <w:rPr>
          <w:rFonts w:asciiTheme="minorHAnsi" w:hAnsiTheme="minorHAnsi"/>
        </w:rPr>
      </w:pPr>
    </w:p>
    <w:p w14:paraId="5269A079" w14:textId="77777777" w:rsidR="001160CF" w:rsidRDefault="001160CF" w:rsidP="00EA4E87">
      <w:pPr>
        <w:spacing w:after="200"/>
        <w:rPr>
          <w:rFonts w:asciiTheme="minorHAnsi" w:hAnsiTheme="minorHAnsi"/>
          <w:sz w:val="20"/>
          <w:szCs w:val="20"/>
        </w:rPr>
      </w:pPr>
    </w:p>
    <w:p w14:paraId="42BBD2A9" w14:textId="27DC8867" w:rsidR="00EA4E87" w:rsidRPr="001160CF" w:rsidRDefault="00EA4E87" w:rsidP="00EA4E87">
      <w:pPr>
        <w:spacing w:after="200"/>
        <w:rPr>
          <w:rFonts w:asciiTheme="minorHAnsi" w:hAnsiTheme="minorHAnsi"/>
          <w:szCs w:val="18"/>
        </w:rPr>
      </w:pPr>
      <w:r w:rsidRPr="001160CF">
        <w:rPr>
          <w:rFonts w:asciiTheme="minorHAnsi" w:hAnsiTheme="minorHAnsi"/>
          <w:szCs w:val="18"/>
        </w:rPr>
        <w:t>Aldus compleet en naar waarheid ingevuld en daarom ondertekend:</w:t>
      </w:r>
    </w:p>
    <w:p w14:paraId="2BF9079C" w14:textId="11B11B63" w:rsidR="003D3C4D" w:rsidRPr="001160CF" w:rsidRDefault="00EA4E87" w:rsidP="00EA4E87">
      <w:pPr>
        <w:spacing w:after="200"/>
        <w:rPr>
          <w:rFonts w:asciiTheme="minorHAnsi" w:hAnsiTheme="minorHAnsi"/>
          <w:szCs w:val="18"/>
        </w:rPr>
      </w:pPr>
      <w:r w:rsidRPr="001160CF">
        <w:rPr>
          <w:rFonts w:asciiTheme="minorHAnsi" w:hAnsiTheme="minorHAnsi"/>
          <w:szCs w:val="18"/>
        </w:rPr>
        <w:t xml:space="preserve">Ondertekening namens referentieorganisatie: </w:t>
      </w:r>
      <w:r w:rsidRPr="001160CF">
        <w:rPr>
          <w:rFonts w:asciiTheme="minorHAnsi" w:hAnsiTheme="minorHAnsi"/>
          <w:szCs w:val="18"/>
        </w:rPr>
        <w:tab/>
      </w:r>
      <w:r w:rsidRPr="001160CF">
        <w:rPr>
          <w:rFonts w:asciiTheme="minorHAnsi" w:hAnsiTheme="minorHAnsi"/>
          <w:szCs w:val="18"/>
        </w:rPr>
        <w:tab/>
      </w:r>
      <w:r w:rsidRPr="001160CF">
        <w:rPr>
          <w:rFonts w:asciiTheme="minorHAnsi" w:hAnsiTheme="minorHAnsi"/>
          <w:szCs w:val="18"/>
        </w:rPr>
        <w:tab/>
        <w:t>Ondertekening namens inschrijver:</w:t>
      </w:r>
    </w:p>
    <w:p w14:paraId="0BA5C909" w14:textId="77777777" w:rsidR="003D3C4D" w:rsidRDefault="003D3C4D" w:rsidP="001C4949">
      <w:pPr>
        <w:spacing w:after="200"/>
        <w:rPr>
          <w:rFonts w:asciiTheme="minorHAnsi" w:hAnsiTheme="minorHAnsi"/>
        </w:rPr>
      </w:pPr>
    </w:p>
    <w:p w14:paraId="721E1E2E" w14:textId="77777777" w:rsidR="003D3C4D" w:rsidRDefault="003D3C4D" w:rsidP="001C4949">
      <w:pPr>
        <w:spacing w:after="200"/>
        <w:rPr>
          <w:rFonts w:asciiTheme="minorHAnsi" w:hAnsiTheme="minorHAnsi"/>
        </w:rPr>
      </w:pPr>
    </w:p>
    <w:p w14:paraId="6C443122" w14:textId="77777777" w:rsidR="003D3C4D" w:rsidRDefault="003D3C4D" w:rsidP="001C4949">
      <w:pPr>
        <w:spacing w:after="200"/>
        <w:rPr>
          <w:rFonts w:asciiTheme="minorHAnsi" w:hAnsiTheme="minorHAnsi"/>
        </w:rPr>
      </w:pPr>
    </w:p>
    <w:p w14:paraId="072FA887" w14:textId="77777777" w:rsidR="003D3C4D" w:rsidRDefault="003D3C4D" w:rsidP="001C4949">
      <w:pPr>
        <w:spacing w:after="200"/>
        <w:rPr>
          <w:rFonts w:asciiTheme="minorHAnsi" w:hAnsiTheme="minorHAnsi"/>
        </w:rPr>
      </w:pPr>
    </w:p>
    <w:p w14:paraId="4A61049B" w14:textId="5976F41F" w:rsidR="003D3C4D" w:rsidRPr="00B40F3A" w:rsidRDefault="004922E8" w:rsidP="001C4949">
      <w:p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-----------------------------------------</w:t>
      </w:r>
    </w:p>
    <w:sectPr w:rsidR="003D3C4D" w:rsidRPr="00B40F3A" w:rsidSect="00EF79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134" w:bottom="851" w:left="1134" w:header="709" w:footer="397" w:gutter="0"/>
      <w:paperSrc w:first="7" w:other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F0096" w14:textId="77777777" w:rsidR="00032A88" w:rsidRDefault="00032A88" w:rsidP="0034636A">
      <w:pPr>
        <w:spacing w:line="240" w:lineRule="auto"/>
      </w:pPr>
      <w:r>
        <w:separator/>
      </w:r>
    </w:p>
  </w:endnote>
  <w:endnote w:type="continuationSeparator" w:id="0">
    <w:p w14:paraId="340ABC74" w14:textId="77777777" w:rsidR="00032A88" w:rsidRDefault="00032A88" w:rsidP="003463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B818" w14:textId="77777777" w:rsidR="003D3C4D" w:rsidRDefault="003D3C4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21544"/>
      <w:docPartObj>
        <w:docPartGallery w:val="Page Numbers (Bottom of Page)"/>
        <w:docPartUnique/>
      </w:docPartObj>
    </w:sdtPr>
    <w:sdtEndPr/>
    <w:sdtContent>
      <w:p w14:paraId="208C7DEE" w14:textId="77777777" w:rsidR="00A92B19" w:rsidRDefault="0030481B" w:rsidP="0030481B">
        <w:pPr>
          <w:pStyle w:val="Voettekst"/>
          <w:spacing w:before="240"/>
          <w:jc w:val="center"/>
        </w:pPr>
        <w:r>
          <w:rPr>
            <w:noProof/>
            <w:lang w:eastAsia="nl-NL"/>
          </w:rPr>
          <w:drawing>
            <wp:anchor distT="0" distB="0" distL="114300" distR="114300" simplePos="0" relativeHeight="251658752" behindDoc="1" locked="0" layoutInCell="1" allowOverlap="1" wp14:anchorId="657DF295" wp14:editId="2BD03258">
              <wp:simplePos x="0" y="0"/>
              <wp:positionH relativeFrom="column">
                <wp:posOffset>4954905</wp:posOffset>
              </wp:positionH>
              <wp:positionV relativeFrom="page">
                <wp:posOffset>9937750</wp:posOffset>
              </wp:positionV>
              <wp:extent cx="1889760" cy="782955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VRH hoekje - briefpapier-CMYK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976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92B19">
          <w:fldChar w:fldCharType="begin"/>
        </w:r>
        <w:r w:rsidR="00A92B19">
          <w:instrText xml:space="preserve"> PAGE   \* MERGEFORMAT </w:instrText>
        </w:r>
        <w:r w:rsidR="00A92B19">
          <w:fldChar w:fldCharType="separate"/>
        </w:r>
        <w:r w:rsidR="00FD1986">
          <w:rPr>
            <w:noProof/>
          </w:rPr>
          <w:t>2</w:t>
        </w:r>
        <w:r w:rsidR="00A92B19">
          <w:rPr>
            <w:noProof/>
          </w:rPr>
          <w:fldChar w:fldCharType="end"/>
        </w:r>
      </w:p>
    </w:sdtContent>
  </w:sdt>
  <w:p w14:paraId="48C7D3F9" w14:textId="77777777" w:rsidR="00A92B19" w:rsidRDefault="00A92B1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21547"/>
      <w:docPartObj>
        <w:docPartGallery w:val="Page Numbers (Bottom of Page)"/>
        <w:docPartUnique/>
      </w:docPartObj>
    </w:sdtPr>
    <w:sdtEndPr/>
    <w:sdtContent>
      <w:p w14:paraId="5108DAE9" w14:textId="5596CED4" w:rsidR="00A92B19" w:rsidRDefault="001C4949" w:rsidP="001C4949">
        <w:pPr>
          <w:pStyle w:val="Voettekst"/>
          <w:jc w:val="center"/>
        </w:pPr>
        <w:r>
          <w:rPr>
            <w:noProof/>
            <w:lang w:eastAsia="nl-NL"/>
          </w:rPr>
          <w:drawing>
            <wp:anchor distT="0" distB="0" distL="114300" distR="114300" simplePos="0" relativeHeight="251667456" behindDoc="1" locked="0" layoutInCell="1" allowOverlap="1" wp14:anchorId="2E4DBAE5" wp14:editId="7707A9EC">
              <wp:simplePos x="0" y="0"/>
              <wp:positionH relativeFrom="column">
                <wp:posOffset>4953635</wp:posOffset>
              </wp:positionH>
              <wp:positionV relativeFrom="page">
                <wp:posOffset>9922510</wp:posOffset>
              </wp:positionV>
              <wp:extent cx="1889760" cy="782955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VRH hoekje - briefpapier-CMYK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976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92B19">
          <w:rPr>
            <w:noProof/>
            <w:szCs w:val="17"/>
            <w:lang w:eastAsia="nl-NL"/>
          </w:rPr>
          <w:drawing>
            <wp:anchor distT="0" distB="0" distL="114300" distR="114300" simplePos="0" relativeHeight="251663360" behindDoc="0" locked="0" layoutInCell="1" allowOverlap="1" wp14:anchorId="7C0EAE8E" wp14:editId="5A4B661C">
              <wp:simplePos x="0" y="0"/>
              <wp:positionH relativeFrom="column">
                <wp:posOffset>5464175</wp:posOffset>
              </wp:positionH>
              <wp:positionV relativeFrom="paragraph">
                <wp:posOffset>-701675</wp:posOffset>
              </wp:positionV>
              <wp:extent cx="666750" cy="546735"/>
              <wp:effectExtent l="19050" t="0" r="0" b="0"/>
              <wp:wrapSquare wrapText="bothSides"/>
              <wp:docPr id="10" name="iso" descr="HKZ_9001_logo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KZ_9001_logo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546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A92B19" w:rsidRPr="00186074">
          <w:t xml:space="preserve"> </w:t>
        </w:r>
        <w:r w:rsidR="00A92B19">
          <w:fldChar w:fldCharType="begin"/>
        </w:r>
        <w:r w:rsidR="00A92B19">
          <w:instrText xml:space="preserve"> IF </w:instrText>
        </w:r>
        <w:r w:rsidR="00A92B19">
          <w:fldChar w:fldCharType="begin"/>
        </w:r>
        <w:r w:rsidR="00A92B19">
          <w:instrText xml:space="preserve"> PAGE </w:instrText>
        </w:r>
        <w:r w:rsidR="00A92B19">
          <w:fldChar w:fldCharType="separate"/>
        </w:r>
        <w:r w:rsidR="00F15F25">
          <w:rPr>
            <w:noProof/>
          </w:rPr>
          <w:instrText>1</w:instrText>
        </w:r>
        <w:r w:rsidR="00A92B19">
          <w:rPr>
            <w:noProof/>
          </w:rPr>
          <w:fldChar w:fldCharType="end"/>
        </w:r>
        <w:r w:rsidR="00A92B19">
          <w:instrText>&lt;</w:instrText>
        </w:r>
        <w:r w:rsidR="00D55961">
          <w:rPr>
            <w:noProof/>
          </w:rPr>
          <w:fldChar w:fldCharType="begin"/>
        </w:r>
        <w:r w:rsidR="00D55961">
          <w:rPr>
            <w:noProof/>
          </w:rPr>
          <w:instrText xml:space="preserve"> SECTIONPAGES </w:instrText>
        </w:r>
        <w:r w:rsidR="00D55961">
          <w:rPr>
            <w:noProof/>
          </w:rPr>
          <w:fldChar w:fldCharType="separate"/>
        </w:r>
        <w:r w:rsidR="00F15F25">
          <w:rPr>
            <w:noProof/>
          </w:rPr>
          <w:instrText>3</w:instrText>
        </w:r>
        <w:r w:rsidR="00D55961">
          <w:rPr>
            <w:noProof/>
          </w:rPr>
          <w:fldChar w:fldCharType="end"/>
        </w:r>
        <w:r w:rsidR="00A92B19">
          <w:instrText xml:space="preserve"> </w:instrText>
        </w:r>
        <w:r w:rsidR="00A92B19">
          <w:fldChar w:fldCharType="begin"/>
        </w:r>
        <w:r w:rsidR="00A92B19">
          <w:instrText xml:space="preserve"> PAGE </w:instrText>
        </w:r>
        <w:r w:rsidR="00A92B19">
          <w:fldChar w:fldCharType="separate"/>
        </w:r>
        <w:r w:rsidR="00F15F25">
          <w:rPr>
            <w:noProof/>
          </w:rPr>
          <w:instrText>1</w:instrText>
        </w:r>
        <w:r w:rsidR="00A92B19">
          <w:rPr>
            <w:noProof/>
          </w:rPr>
          <w:fldChar w:fldCharType="end"/>
        </w:r>
        <w:r w:rsidR="00F15F25">
          <w:fldChar w:fldCharType="separate"/>
        </w:r>
        <w:r w:rsidR="00F15F25">
          <w:rPr>
            <w:noProof/>
          </w:rPr>
          <w:t>1</w:t>
        </w:r>
        <w:r w:rsidR="00A92B19">
          <w:fldChar w:fldCharType="end"/>
        </w:r>
      </w:p>
    </w:sdtContent>
  </w:sdt>
  <w:p w14:paraId="5BC3108F" w14:textId="77777777" w:rsidR="00A92B19" w:rsidRDefault="00A92B1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778E8" w14:textId="77777777" w:rsidR="00032A88" w:rsidRDefault="00032A88" w:rsidP="0034636A">
      <w:pPr>
        <w:spacing w:line="240" w:lineRule="auto"/>
      </w:pPr>
      <w:r>
        <w:separator/>
      </w:r>
    </w:p>
  </w:footnote>
  <w:footnote w:type="continuationSeparator" w:id="0">
    <w:p w14:paraId="049015F9" w14:textId="77777777" w:rsidR="00032A88" w:rsidRDefault="00032A88" w:rsidP="003463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D3EE2" w14:textId="77777777" w:rsidR="003D3C4D" w:rsidRDefault="003D3C4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392BE" w14:textId="77777777" w:rsidR="003D3C4D" w:rsidRDefault="003D3C4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AE84A" w14:textId="77777777" w:rsidR="00A92B19" w:rsidRDefault="001C4949" w:rsidP="00DC3B6F">
    <w:pPr>
      <w:pStyle w:val="Koptekst"/>
    </w:pPr>
    <w:r w:rsidRPr="001C4949">
      <w:rPr>
        <w:noProof/>
        <w:lang w:eastAsia="nl-NL"/>
      </w:rPr>
      <w:drawing>
        <wp:anchor distT="0" distB="0" distL="114300" distR="114300" simplePos="0" relativeHeight="251665408" behindDoc="1" locked="0" layoutInCell="1" allowOverlap="1" wp14:anchorId="6D28293E" wp14:editId="38C3101B">
          <wp:simplePos x="0" y="0"/>
          <wp:positionH relativeFrom="page">
            <wp:posOffset>86360</wp:posOffset>
          </wp:positionH>
          <wp:positionV relativeFrom="page">
            <wp:posOffset>516890</wp:posOffset>
          </wp:positionV>
          <wp:extent cx="2556000" cy="1101600"/>
          <wp:effectExtent l="0" t="0" r="0" b="0"/>
          <wp:wrapNone/>
          <wp:docPr id="5" name="LogoVoorb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Veiligheidsregio Haaglanden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6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2E2192" w14:textId="77777777" w:rsidR="00A92B19" w:rsidRDefault="00A92B19" w:rsidP="00C326E6">
    <w:pPr>
      <w:pStyle w:val="Koptekst"/>
      <w:spacing w:after="14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16E152C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027DC2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BA5BC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D26F1E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06EA140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B448E8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6E29E8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C8925C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FE69E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7C0B3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6E1F7E"/>
    <w:multiLevelType w:val="hybridMultilevel"/>
    <w:tmpl w:val="0164ADBE"/>
    <w:lvl w:ilvl="0" w:tplc="210C1196">
      <w:numFmt w:val="bullet"/>
      <w:pStyle w:val="Opsomming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E2882BA8">
      <w:start w:val="1"/>
      <w:numFmt w:val="bullet"/>
      <w:pStyle w:val="Subopsomming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7227816">
    <w:abstractNumId w:val="10"/>
  </w:num>
  <w:num w:numId="2" w16cid:durableId="706107757">
    <w:abstractNumId w:val="9"/>
  </w:num>
  <w:num w:numId="3" w16cid:durableId="569540587">
    <w:abstractNumId w:val="7"/>
  </w:num>
  <w:num w:numId="4" w16cid:durableId="738333277">
    <w:abstractNumId w:val="6"/>
  </w:num>
  <w:num w:numId="5" w16cid:durableId="551575299">
    <w:abstractNumId w:val="5"/>
  </w:num>
  <w:num w:numId="6" w16cid:durableId="1876456938">
    <w:abstractNumId w:val="4"/>
  </w:num>
  <w:num w:numId="7" w16cid:durableId="911504926">
    <w:abstractNumId w:val="8"/>
  </w:num>
  <w:num w:numId="8" w16cid:durableId="1916478360">
    <w:abstractNumId w:val="3"/>
  </w:num>
  <w:num w:numId="9" w16cid:durableId="39400908">
    <w:abstractNumId w:val="2"/>
  </w:num>
  <w:num w:numId="10" w16cid:durableId="887838886">
    <w:abstractNumId w:val="1"/>
  </w:num>
  <w:num w:numId="11" w16cid:durableId="1277718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8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ijnhorizontaal" w:val="cm"/>
    <w:docVar w:name="lijnverticaal" w:val="cm"/>
  </w:docVars>
  <w:rsids>
    <w:rsidRoot w:val="00EA4E87"/>
    <w:rsid w:val="00007438"/>
    <w:rsid w:val="00007EFA"/>
    <w:rsid w:val="00011C86"/>
    <w:rsid w:val="000206F9"/>
    <w:rsid w:val="00030590"/>
    <w:rsid w:val="00032A88"/>
    <w:rsid w:val="00045AD1"/>
    <w:rsid w:val="00047469"/>
    <w:rsid w:val="00056BE2"/>
    <w:rsid w:val="00063EA8"/>
    <w:rsid w:val="00073C0F"/>
    <w:rsid w:val="00081361"/>
    <w:rsid w:val="00081532"/>
    <w:rsid w:val="000903F7"/>
    <w:rsid w:val="00095A18"/>
    <w:rsid w:val="000A3FF4"/>
    <w:rsid w:val="000A620F"/>
    <w:rsid w:val="000A6B81"/>
    <w:rsid w:val="000B6D67"/>
    <w:rsid w:val="000C7678"/>
    <w:rsid w:val="000D0566"/>
    <w:rsid w:val="000D151D"/>
    <w:rsid w:val="000D23A6"/>
    <w:rsid w:val="000D2A88"/>
    <w:rsid w:val="000D6AAF"/>
    <w:rsid w:val="000D6B1D"/>
    <w:rsid w:val="000E1782"/>
    <w:rsid w:val="000E4256"/>
    <w:rsid w:val="000E6E67"/>
    <w:rsid w:val="000F099C"/>
    <w:rsid w:val="000F3F38"/>
    <w:rsid w:val="00101EB0"/>
    <w:rsid w:val="00102989"/>
    <w:rsid w:val="00102FFB"/>
    <w:rsid w:val="00105F89"/>
    <w:rsid w:val="001160CF"/>
    <w:rsid w:val="00117EA4"/>
    <w:rsid w:val="00131521"/>
    <w:rsid w:val="00131A8C"/>
    <w:rsid w:val="00146C0A"/>
    <w:rsid w:val="001504E8"/>
    <w:rsid w:val="001528F5"/>
    <w:rsid w:val="001537C6"/>
    <w:rsid w:val="00170202"/>
    <w:rsid w:val="00170C77"/>
    <w:rsid w:val="001837D2"/>
    <w:rsid w:val="00186074"/>
    <w:rsid w:val="001A7B38"/>
    <w:rsid w:val="001C2426"/>
    <w:rsid w:val="001C352E"/>
    <w:rsid w:val="001C3CF7"/>
    <w:rsid w:val="001C4949"/>
    <w:rsid w:val="001C791F"/>
    <w:rsid w:val="001D1D80"/>
    <w:rsid w:val="001D466B"/>
    <w:rsid w:val="001D4D5B"/>
    <w:rsid w:val="001F00E4"/>
    <w:rsid w:val="001F1FE3"/>
    <w:rsid w:val="001F4A5D"/>
    <w:rsid w:val="002026F6"/>
    <w:rsid w:val="0021022C"/>
    <w:rsid w:val="00210BAC"/>
    <w:rsid w:val="00225348"/>
    <w:rsid w:val="00240E7A"/>
    <w:rsid w:val="0024722B"/>
    <w:rsid w:val="00247BC6"/>
    <w:rsid w:val="00255AB1"/>
    <w:rsid w:val="00255CB3"/>
    <w:rsid w:val="00257DC9"/>
    <w:rsid w:val="002723EB"/>
    <w:rsid w:val="002735B1"/>
    <w:rsid w:val="00273C5C"/>
    <w:rsid w:val="00284592"/>
    <w:rsid w:val="002903B7"/>
    <w:rsid w:val="00291ACF"/>
    <w:rsid w:val="00295470"/>
    <w:rsid w:val="00295B7E"/>
    <w:rsid w:val="002A1A90"/>
    <w:rsid w:val="002A5549"/>
    <w:rsid w:val="002A5E7F"/>
    <w:rsid w:val="002A641A"/>
    <w:rsid w:val="002B18C7"/>
    <w:rsid w:val="002B2298"/>
    <w:rsid w:val="002C5B23"/>
    <w:rsid w:val="002D22DF"/>
    <w:rsid w:val="002E66B5"/>
    <w:rsid w:val="002E6C74"/>
    <w:rsid w:val="002F0A44"/>
    <w:rsid w:val="00302E72"/>
    <w:rsid w:val="0030481B"/>
    <w:rsid w:val="0030598D"/>
    <w:rsid w:val="003065E1"/>
    <w:rsid w:val="003148F9"/>
    <w:rsid w:val="00320920"/>
    <w:rsid w:val="00323CC1"/>
    <w:rsid w:val="00324956"/>
    <w:rsid w:val="0034636A"/>
    <w:rsid w:val="00353BB8"/>
    <w:rsid w:val="00356C13"/>
    <w:rsid w:val="003652F5"/>
    <w:rsid w:val="003704E5"/>
    <w:rsid w:val="00372065"/>
    <w:rsid w:val="00374729"/>
    <w:rsid w:val="00375514"/>
    <w:rsid w:val="00377997"/>
    <w:rsid w:val="00391047"/>
    <w:rsid w:val="003920DE"/>
    <w:rsid w:val="00394B7D"/>
    <w:rsid w:val="003962CC"/>
    <w:rsid w:val="003A5CF8"/>
    <w:rsid w:val="003B1851"/>
    <w:rsid w:val="003C0B8B"/>
    <w:rsid w:val="003C4AB4"/>
    <w:rsid w:val="003C601C"/>
    <w:rsid w:val="003D0079"/>
    <w:rsid w:val="003D00E2"/>
    <w:rsid w:val="003D03EF"/>
    <w:rsid w:val="003D0C33"/>
    <w:rsid w:val="003D1D2A"/>
    <w:rsid w:val="003D3C4D"/>
    <w:rsid w:val="003D5D4D"/>
    <w:rsid w:val="003D7804"/>
    <w:rsid w:val="003E0684"/>
    <w:rsid w:val="003E1A35"/>
    <w:rsid w:val="004032E4"/>
    <w:rsid w:val="0040396E"/>
    <w:rsid w:val="00404A70"/>
    <w:rsid w:val="004054A9"/>
    <w:rsid w:val="00410C86"/>
    <w:rsid w:val="00422C8B"/>
    <w:rsid w:val="0042447F"/>
    <w:rsid w:val="0042756C"/>
    <w:rsid w:val="00455EA2"/>
    <w:rsid w:val="00466FFB"/>
    <w:rsid w:val="00484B73"/>
    <w:rsid w:val="004922E8"/>
    <w:rsid w:val="00495057"/>
    <w:rsid w:val="004A19EA"/>
    <w:rsid w:val="004A2B13"/>
    <w:rsid w:val="004A3967"/>
    <w:rsid w:val="004A43AA"/>
    <w:rsid w:val="004C4BB9"/>
    <w:rsid w:val="004C6533"/>
    <w:rsid w:val="004D1C15"/>
    <w:rsid w:val="004E1638"/>
    <w:rsid w:val="004E1960"/>
    <w:rsid w:val="004E5C13"/>
    <w:rsid w:val="004F2513"/>
    <w:rsid w:val="004F3FA6"/>
    <w:rsid w:val="005107DD"/>
    <w:rsid w:val="00512B10"/>
    <w:rsid w:val="00513040"/>
    <w:rsid w:val="005133C8"/>
    <w:rsid w:val="00513E76"/>
    <w:rsid w:val="00524E49"/>
    <w:rsid w:val="005440ED"/>
    <w:rsid w:val="00554045"/>
    <w:rsid w:val="0055541B"/>
    <w:rsid w:val="00567906"/>
    <w:rsid w:val="00567AC7"/>
    <w:rsid w:val="0058340B"/>
    <w:rsid w:val="005866D4"/>
    <w:rsid w:val="005918D2"/>
    <w:rsid w:val="00591B6E"/>
    <w:rsid w:val="00595DA4"/>
    <w:rsid w:val="005A642D"/>
    <w:rsid w:val="005B50C7"/>
    <w:rsid w:val="005B69B5"/>
    <w:rsid w:val="005C39AD"/>
    <w:rsid w:val="005C421D"/>
    <w:rsid w:val="005E7892"/>
    <w:rsid w:val="005E7F73"/>
    <w:rsid w:val="00605784"/>
    <w:rsid w:val="00617018"/>
    <w:rsid w:val="00617261"/>
    <w:rsid w:val="006276AA"/>
    <w:rsid w:val="00627B75"/>
    <w:rsid w:val="00634E6F"/>
    <w:rsid w:val="00640A0E"/>
    <w:rsid w:val="00643CE3"/>
    <w:rsid w:val="00660070"/>
    <w:rsid w:val="006609C7"/>
    <w:rsid w:val="00667395"/>
    <w:rsid w:val="00667B83"/>
    <w:rsid w:val="006914B0"/>
    <w:rsid w:val="0069180A"/>
    <w:rsid w:val="00697384"/>
    <w:rsid w:val="00697AD9"/>
    <w:rsid w:val="006B2E5E"/>
    <w:rsid w:val="006B4687"/>
    <w:rsid w:val="006C3518"/>
    <w:rsid w:val="006D7896"/>
    <w:rsid w:val="006E0E0A"/>
    <w:rsid w:val="006F0985"/>
    <w:rsid w:val="00704304"/>
    <w:rsid w:val="007054DE"/>
    <w:rsid w:val="00716294"/>
    <w:rsid w:val="00717194"/>
    <w:rsid w:val="00725825"/>
    <w:rsid w:val="007429E6"/>
    <w:rsid w:val="007535F9"/>
    <w:rsid w:val="00773D50"/>
    <w:rsid w:val="00776C20"/>
    <w:rsid w:val="0077709F"/>
    <w:rsid w:val="00781E46"/>
    <w:rsid w:val="007872B1"/>
    <w:rsid w:val="007A7577"/>
    <w:rsid w:val="007B2031"/>
    <w:rsid w:val="007B267F"/>
    <w:rsid w:val="007B62C3"/>
    <w:rsid w:val="007B7DA6"/>
    <w:rsid w:val="007D0CB1"/>
    <w:rsid w:val="007E2284"/>
    <w:rsid w:val="007E41CF"/>
    <w:rsid w:val="007E6402"/>
    <w:rsid w:val="00817201"/>
    <w:rsid w:val="0082157A"/>
    <w:rsid w:val="008438E9"/>
    <w:rsid w:val="008514C8"/>
    <w:rsid w:val="008547E5"/>
    <w:rsid w:val="00856DC9"/>
    <w:rsid w:val="00867E1E"/>
    <w:rsid w:val="00883CA3"/>
    <w:rsid w:val="008A527E"/>
    <w:rsid w:val="008B650C"/>
    <w:rsid w:val="008C754B"/>
    <w:rsid w:val="008E30A2"/>
    <w:rsid w:val="008F0C32"/>
    <w:rsid w:val="008F3106"/>
    <w:rsid w:val="008F72BE"/>
    <w:rsid w:val="009039B4"/>
    <w:rsid w:val="00912E0C"/>
    <w:rsid w:val="00921DC8"/>
    <w:rsid w:val="0092482C"/>
    <w:rsid w:val="00924867"/>
    <w:rsid w:val="00926596"/>
    <w:rsid w:val="00931727"/>
    <w:rsid w:val="009329BA"/>
    <w:rsid w:val="0093587B"/>
    <w:rsid w:val="00941C65"/>
    <w:rsid w:val="00944C1C"/>
    <w:rsid w:val="00950BE1"/>
    <w:rsid w:val="00962A9A"/>
    <w:rsid w:val="00967FF7"/>
    <w:rsid w:val="00970207"/>
    <w:rsid w:val="009704EC"/>
    <w:rsid w:val="00977D17"/>
    <w:rsid w:val="009A16B2"/>
    <w:rsid w:val="009B607D"/>
    <w:rsid w:val="009E76A1"/>
    <w:rsid w:val="00A003C6"/>
    <w:rsid w:val="00A04D7C"/>
    <w:rsid w:val="00A1529A"/>
    <w:rsid w:val="00A15B1E"/>
    <w:rsid w:val="00A16428"/>
    <w:rsid w:val="00A32407"/>
    <w:rsid w:val="00A42BFB"/>
    <w:rsid w:val="00A70494"/>
    <w:rsid w:val="00A80FEB"/>
    <w:rsid w:val="00A8175F"/>
    <w:rsid w:val="00A92B19"/>
    <w:rsid w:val="00AA1A2C"/>
    <w:rsid w:val="00AA21AA"/>
    <w:rsid w:val="00AB0F64"/>
    <w:rsid w:val="00AC2192"/>
    <w:rsid w:val="00AC2F8A"/>
    <w:rsid w:val="00AE4670"/>
    <w:rsid w:val="00AE4C6C"/>
    <w:rsid w:val="00AF0605"/>
    <w:rsid w:val="00AF1657"/>
    <w:rsid w:val="00AF4423"/>
    <w:rsid w:val="00B01E1E"/>
    <w:rsid w:val="00B05B9C"/>
    <w:rsid w:val="00B178B7"/>
    <w:rsid w:val="00B1793F"/>
    <w:rsid w:val="00B2192E"/>
    <w:rsid w:val="00B25288"/>
    <w:rsid w:val="00B361FC"/>
    <w:rsid w:val="00B40F3A"/>
    <w:rsid w:val="00B439D2"/>
    <w:rsid w:val="00B47ACA"/>
    <w:rsid w:val="00B57583"/>
    <w:rsid w:val="00B63E01"/>
    <w:rsid w:val="00B738CB"/>
    <w:rsid w:val="00B81C00"/>
    <w:rsid w:val="00B8355F"/>
    <w:rsid w:val="00B83D5A"/>
    <w:rsid w:val="00B87284"/>
    <w:rsid w:val="00B92538"/>
    <w:rsid w:val="00BC4B9A"/>
    <w:rsid w:val="00BD226B"/>
    <w:rsid w:val="00BD287D"/>
    <w:rsid w:val="00BD293D"/>
    <w:rsid w:val="00BD3F47"/>
    <w:rsid w:val="00BE1B41"/>
    <w:rsid w:val="00BE5DCA"/>
    <w:rsid w:val="00BF09CA"/>
    <w:rsid w:val="00BF6485"/>
    <w:rsid w:val="00C038CC"/>
    <w:rsid w:val="00C273CE"/>
    <w:rsid w:val="00C326E6"/>
    <w:rsid w:val="00C43C05"/>
    <w:rsid w:val="00C44F2E"/>
    <w:rsid w:val="00C54C00"/>
    <w:rsid w:val="00C57120"/>
    <w:rsid w:val="00C57902"/>
    <w:rsid w:val="00C6001A"/>
    <w:rsid w:val="00C62FFB"/>
    <w:rsid w:val="00C72565"/>
    <w:rsid w:val="00C72DDF"/>
    <w:rsid w:val="00C82191"/>
    <w:rsid w:val="00C82FC5"/>
    <w:rsid w:val="00C974A2"/>
    <w:rsid w:val="00CA11E0"/>
    <w:rsid w:val="00CA20EA"/>
    <w:rsid w:val="00CA52A5"/>
    <w:rsid w:val="00CA6CC6"/>
    <w:rsid w:val="00CA7958"/>
    <w:rsid w:val="00CB1051"/>
    <w:rsid w:val="00CB2A2A"/>
    <w:rsid w:val="00CB2CD5"/>
    <w:rsid w:val="00CC3C33"/>
    <w:rsid w:val="00CD4E32"/>
    <w:rsid w:val="00CD776A"/>
    <w:rsid w:val="00CF0B63"/>
    <w:rsid w:val="00CF0DAF"/>
    <w:rsid w:val="00CF6342"/>
    <w:rsid w:val="00CF6C83"/>
    <w:rsid w:val="00D0095E"/>
    <w:rsid w:val="00D03DF8"/>
    <w:rsid w:val="00D06252"/>
    <w:rsid w:val="00D0799E"/>
    <w:rsid w:val="00D12CC4"/>
    <w:rsid w:val="00D14E97"/>
    <w:rsid w:val="00D201E0"/>
    <w:rsid w:val="00D248F0"/>
    <w:rsid w:val="00D271FB"/>
    <w:rsid w:val="00D3372F"/>
    <w:rsid w:val="00D430AE"/>
    <w:rsid w:val="00D475EA"/>
    <w:rsid w:val="00D55961"/>
    <w:rsid w:val="00D56823"/>
    <w:rsid w:val="00D62CEB"/>
    <w:rsid w:val="00D63687"/>
    <w:rsid w:val="00D66F05"/>
    <w:rsid w:val="00D7600B"/>
    <w:rsid w:val="00D76673"/>
    <w:rsid w:val="00D834A3"/>
    <w:rsid w:val="00D83C36"/>
    <w:rsid w:val="00D972C6"/>
    <w:rsid w:val="00DA49EA"/>
    <w:rsid w:val="00DA7A8F"/>
    <w:rsid w:val="00DB1DE1"/>
    <w:rsid w:val="00DB1E86"/>
    <w:rsid w:val="00DB341E"/>
    <w:rsid w:val="00DC3B6F"/>
    <w:rsid w:val="00DD2D96"/>
    <w:rsid w:val="00DD4A02"/>
    <w:rsid w:val="00DD50F0"/>
    <w:rsid w:val="00DE0568"/>
    <w:rsid w:val="00DE3A04"/>
    <w:rsid w:val="00DE745A"/>
    <w:rsid w:val="00DF2550"/>
    <w:rsid w:val="00E03F45"/>
    <w:rsid w:val="00E05929"/>
    <w:rsid w:val="00E07216"/>
    <w:rsid w:val="00E11731"/>
    <w:rsid w:val="00E34C8E"/>
    <w:rsid w:val="00E454F1"/>
    <w:rsid w:val="00E61101"/>
    <w:rsid w:val="00E63C9B"/>
    <w:rsid w:val="00E73708"/>
    <w:rsid w:val="00E8282D"/>
    <w:rsid w:val="00E90804"/>
    <w:rsid w:val="00E92A2F"/>
    <w:rsid w:val="00EA2393"/>
    <w:rsid w:val="00EA4E87"/>
    <w:rsid w:val="00EC2608"/>
    <w:rsid w:val="00ED25C1"/>
    <w:rsid w:val="00EE1574"/>
    <w:rsid w:val="00EE2C6B"/>
    <w:rsid w:val="00EE4B2F"/>
    <w:rsid w:val="00EF168D"/>
    <w:rsid w:val="00EF6C07"/>
    <w:rsid w:val="00EF798E"/>
    <w:rsid w:val="00F04B63"/>
    <w:rsid w:val="00F152E1"/>
    <w:rsid w:val="00F15F25"/>
    <w:rsid w:val="00F216EE"/>
    <w:rsid w:val="00F30E5D"/>
    <w:rsid w:val="00F43E26"/>
    <w:rsid w:val="00F461BB"/>
    <w:rsid w:val="00F50649"/>
    <w:rsid w:val="00F51AB8"/>
    <w:rsid w:val="00F53C84"/>
    <w:rsid w:val="00F53DC1"/>
    <w:rsid w:val="00F55F7D"/>
    <w:rsid w:val="00F5766B"/>
    <w:rsid w:val="00F65EBD"/>
    <w:rsid w:val="00F661AF"/>
    <w:rsid w:val="00F70511"/>
    <w:rsid w:val="00F759B4"/>
    <w:rsid w:val="00F773A4"/>
    <w:rsid w:val="00F77D6B"/>
    <w:rsid w:val="00F80C25"/>
    <w:rsid w:val="00F85EDB"/>
    <w:rsid w:val="00F912AC"/>
    <w:rsid w:val="00F91C17"/>
    <w:rsid w:val="00FB6011"/>
    <w:rsid w:val="00FC4B24"/>
    <w:rsid w:val="00FD1986"/>
    <w:rsid w:val="00FD34E3"/>
    <w:rsid w:val="00FD3EA7"/>
    <w:rsid w:val="00FD564A"/>
    <w:rsid w:val="00FD71B8"/>
    <w:rsid w:val="00FE7B2B"/>
    <w:rsid w:val="00FF3B8A"/>
    <w:rsid w:val="00FF7585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69CE6"/>
  <w15:docId w15:val="{D9CC88A8-05BD-43E7-8614-CA367F98D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0070"/>
    <w:pPr>
      <w:spacing w:after="0"/>
    </w:pPr>
    <w:rPr>
      <w:rFonts w:ascii="Verdana" w:hAnsi="Verdana"/>
      <w:sz w:val="18"/>
    </w:rPr>
  </w:style>
  <w:style w:type="paragraph" w:styleId="Kop1">
    <w:name w:val="heading 1"/>
    <w:next w:val="Standaard"/>
    <w:link w:val="Kop1Char"/>
    <w:uiPriority w:val="9"/>
    <w:qFormat/>
    <w:rsid w:val="001D1D80"/>
    <w:pPr>
      <w:keepNext/>
      <w:keepLines/>
      <w:spacing w:after="0" w:line="240" w:lineRule="auto"/>
      <w:outlineLvl w:val="0"/>
    </w:pPr>
    <w:rPr>
      <w:rFonts w:ascii="Calibri" w:eastAsiaTheme="majorEastAsia" w:hAnsi="Calibri" w:cstheme="majorBidi"/>
      <w:b/>
      <w:bCs/>
      <w:color w:val="000000" w:themeColor="text1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91C17"/>
    <w:pPr>
      <w:keepNext/>
      <w:keepLines/>
      <w:spacing w:after="100" w:line="220" w:lineRule="exact"/>
      <w:outlineLvl w:val="1"/>
    </w:pPr>
    <w:rPr>
      <w:rFonts w:ascii="Calibri" w:eastAsiaTheme="majorEastAsia" w:hAnsi="Calibri" w:cstheme="majorBidi"/>
      <w:b/>
      <w:bCs/>
      <w:color w:val="F07D00" w:themeColor="accent1"/>
      <w:sz w:val="26"/>
      <w:szCs w:val="2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F53C8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35D00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F53C8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73D0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F53C8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73D00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rsid w:val="00F53C8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F53C8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63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636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636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636A"/>
  </w:style>
  <w:style w:type="paragraph" w:styleId="Voettekst">
    <w:name w:val="footer"/>
    <w:basedOn w:val="Standaard"/>
    <w:link w:val="VoettekstChar"/>
    <w:uiPriority w:val="99"/>
    <w:unhideWhenUsed/>
    <w:rsid w:val="0034636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636A"/>
  </w:style>
  <w:style w:type="table" w:styleId="Tabelraster">
    <w:name w:val="Table Grid"/>
    <w:basedOn w:val="Standaardtabel"/>
    <w:uiPriority w:val="39"/>
    <w:rsid w:val="009039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fKopjes">
    <w:name w:val="_RefKopjes"/>
    <w:basedOn w:val="Standaard"/>
    <w:rsid w:val="009039B4"/>
    <w:pPr>
      <w:spacing w:line="240" w:lineRule="auto"/>
      <w:jc w:val="right"/>
    </w:pPr>
    <w:rPr>
      <w:sz w:val="15"/>
      <w:szCs w:val="15"/>
    </w:rPr>
  </w:style>
  <w:style w:type="character" w:styleId="Hyperlink">
    <w:name w:val="Hyperlink"/>
    <w:basedOn w:val="Standaardalinea-lettertype"/>
    <w:uiPriority w:val="99"/>
    <w:unhideWhenUsed/>
    <w:rsid w:val="00410C86"/>
    <w:rPr>
      <w:color w:val="0000FF" w:themeColor="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1C4949"/>
    <w:rPr>
      <w:color w:val="31B6BC" w:themeColor="accent3"/>
    </w:rPr>
  </w:style>
  <w:style w:type="character" w:customStyle="1" w:styleId="TekstZwart">
    <w:name w:val="TekstZwart"/>
    <w:basedOn w:val="Standaardalinea-lettertype"/>
    <w:uiPriority w:val="1"/>
    <w:rsid w:val="00F661AF"/>
    <w:rPr>
      <w:color w:val="000000" w:themeColor="text1"/>
    </w:rPr>
  </w:style>
  <w:style w:type="paragraph" w:styleId="Lijstalinea">
    <w:name w:val="List Paragraph"/>
    <w:basedOn w:val="Standaard"/>
    <w:uiPriority w:val="34"/>
    <w:rsid w:val="00B8355F"/>
    <w:pPr>
      <w:spacing w:after="160" w:line="259" w:lineRule="auto"/>
      <w:ind w:left="720"/>
      <w:contextualSpacing/>
    </w:pPr>
    <w:rPr>
      <w:rFonts w:asciiTheme="minorHAnsi" w:hAnsiTheme="minorHAnsi"/>
    </w:rPr>
  </w:style>
  <w:style w:type="paragraph" w:customStyle="1" w:styleId="Opsomming">
    <w:name w:val="Opsomming"/>
    <w:basedOn w:val="Lijstalinea"/>
    <w:rsid w:val="00495057"/>
    <w:pPr>
      <w:numPr>
        <w:numId w:val="1"/>
      </w:numPr>
      <w:spacing w:after="0" w:line="240" w:lineRule="auto"/>
      <w:ind w:left="177" w:hanging="177"/>
    </w:pPr>
  </w:style>
  <w:style w:type="paragraph" w:customStyle="1" w:styleId="Subopsomming">
    <w:name w:val="_Subopsomming"/>
    <w:basedOn w:val="Opsomming"/>
    <w:rsid w:val="00495057"/>
    <w:pPr>
      <w:numPr>
        <w:ilvl w:val="1"/>
      </w:numPr>
      <w:ind w:left="460" w:hanging="283"/>
    </w:pPr>
  </w:style>
  <w:style w:type="character" w:customStyle="1" w:styleId="Uitleg">
    <w:name w:val="_Uitleg"/>
    <w:basedOn w:val="Standaardalinea-lettertype"/>
    <w:uiPriority w:val="1"/>
    <w:rsid w:val="001C4949"/>
    <w:rPr>
      <w:color w:val="002C50" w:themeColor="accent2"/>
      <w:sz w:val="18"/>
      <w:szCs w:val="18"/>
    </w:rPr>
  </w:style>
  <w:style w:type="paragraph" w:customStyle="1" w:styleId="Invultekst">
    <w:name w:val="_Invultekst"/>
    <w:basedOn w:val="Standaard"/>
    <w:rsid w:val="00970207"/>
    <w:pPr>
      <w:spacing w:line="240" w:lineRule="auto"/>
    </w:pPr>
    <w:rPr>
      <w:spacing w:val="2"/>
    </w:rPr>
  </w:style>
  <w:style w:type="character" w:customStyle="1" w:styleId="Kop1Char">
    <w:name w:val="Kop 1 Char"/>
    <w:basedOn w:val="Standaardalinea-lettertype"/>
    <w:link w:val="Kop1"/>
    <w:uiPriority w:val="9"/>
    <w:rsid w:val="001D1D80"/>
    <w:rPr>
      <w:rFonts w:ascii="Calibri" w:eastAsiaTheme="majorEastAsia" w:hAnsi="Calibri" w:cstheme="majorBidi"/>
      <w:b/>
      <w:bCs/>
      <w:color w:val="000000" w:themeColor="text1"/>
      <w:sz w:val="3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F91C17"/>
    <w:rPr>
      <w:rFonts w:ascii="Calibri" w:eastAsiaTheme="majorEastAsia" w:hAnsi="Calibri" w:cstheme="majorBidi"/>
      <w:b/>
      <w:bCs/>
      <w:color w:val="F07D00" w:themeColor="accent1"/>
      <w:sz w:val="26"/>
      <w:szCs w:val="26"/>
    </w:rPr>
  </w:style>
  <w:style w:type="character" w:customStyle="1" w:styleId="Kop1light">
    <w:name w:val="Kop1_light"/>
    <w:basedOn w:val="Kop1Char"/>
    <w:uiPriority w:val="1"/>
    <w:rsid w:val="001D1D80"/>
    <w:rPr>
      <w:rFonts w:ascii="Calibri Light" w:eastAsiaTheme="majorEastAsia" w:hAnsi="Calibri Light" w:cstheme="majorBidi"/>
      <w:b/>
      <w:bCs/>
      <w:i w:val="0"/>
      <w:iCs w:val="0"/>
      <w:color w:val="000000" w:themeColor="text1"/>
      <w:sz w:val="36"/>
      <w:szCs w:val="32"/>
    </w:rPr>
  </w:style>
  <w:style w:type="character" w:styleId="Zwaar">
    <w:name w:val="Strong"/>
    <w:basedOn w:val="Standaardalinea-lettertype"/>
    <w:uiPriority w:val="22"/>
    <w:rsid w:val="001D1D80"/>
    <w:rPr>
      <w:b/>
      <w:bCs/>
      <w:color w:val="C31405"/>
    </w:rPr>
  </w:style>
  <w:style w:type="character" w:customStyle="1" w:styleId="versie">
    <w:name w:val="versie"/>
    <w:basedOn w:val="Standaardalinea-lettertype"/>
    <w:uiPriority w:val="1"/>
    <w:rsid w:val="001D1D80"/>
  </w:style>
  <w:style w:type="table" w:customStyle="1" w:styleId="TableGrid1">
    <w:name w:val="Table Grid1"/>
    <w:basedOn w:val="Standaardtabel"/>
    <w:next w:val="Tabelraster"/>
    <w:uiPriority w:val="39"/>
    <w:rsid w:val="00A92B1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ibliografie">
    <w:name w:val="Bibliography"/>
    <w:basedOn w:val="Standaard"/>
    <w:next w:val="Standaard"/>
    <w:uiPriority w:val="37"/>
    <w:semiHidden/>
    <w:unhideWhenUsed/>
    <w:rsid w:val="00F53C84"/>
  </w:style>
  <w:style w:type="paragraph" w:styleId="Bloktekst">
    <w:name w:val="Block Text"/>
    <w:basedOn w:val="Standaard"/>
    <w:uiPriority w:val="99"/>
    <w:semiHidden/>
    <w:unhideWhenUsed/>
    <w:rsid w:val="00F53C84"/>
    <w:pPr>
      <w:pBdr>
        <w:top w:val="single" w:sz="2" w:space="10" w:color="F07D00" w:themeColor="accent1"/>
        <w:left w:val="single" w:sz="2" w:space="10" w:color="F07D00" w:themeColor="accent1"/>
        <w:bottom w:val="single" w:sz="2" w:space="10" w:color="F07D00" w:themeColor="accent1"/>
        <w:right w:val="single" w:sz="2" w:space="10" w:color="F07D00" w:themeColor="accent1"/>
      </w:pBdr>
      <w:ind w:left="1152" w:right="1152"/>
    </w:pPr>
    <w:rPr>
      <w:rFonts w:asciiTheme="minorHAnsi" w:eastAsiaTheme="minorEastAsia" w:hAnsiTheme="minorHAnsi"/>
      <w:i/>
      <w:iCs/>
      <w:color w:val="F07D00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F53C84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F53C84"/>
    <w:rPr>
      <w:rFonts w:ascii="Verdana" w:hAnsi="Verdana"/>
      <w:sz w:val="19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F53C84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F53C84"/>
    <w:rPr>
      <w:rFonts w:ascii="Verdana" w:hAnsi="Verdana"/>
      <w:sz w:val="19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F53C84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F53C84"/>
    <w:rPr>
      <w:rFonts w:ascii="Verdana" w:hAnsi="Verdana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F53C84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F53C84"/>
    <w:rPr>
      <w:rFonts w:ascii="Verdana" w:hAnsi="Verdana"/>
      <w:sz w:val="19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F53C84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F53C84"/>
    <w:rPr>
      <w:rFonts w:ascii="Verdana" w:hAnsi="Verdana"/>
      <w:sz w:val="19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F53C84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F53C84"/>
    <w:rPr>
      <w:rFonts w:ascii="Verdana" w:hAnsi="Verdana"/>
      <w:sz w:val="19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F53C84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F53C84"/>
    <w:rPr>
      <w:rFonts w:ascii="Verdana" w:hAnsi="Verdana"/>
      <w:sz w:val="19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F53C84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F53C84"/>
    <w:rPr>
      <w:rFonts w:ascii="Verdana" w:hAnsi="Verdana"/>
      <w:sz w:val="16"/>
      <w:szCs w:val="16"/>
    </w:rPr>
  </w:style>
  <w:style w:type="character" w:styleId="Titelvanboek">
    <w:name w:val="Book Title"/>
    <w:basedOn w:val="Standaardalinea-lettertype"/>
    <w:uiPriority w:val="33"/>
    <w:rsid w:val="00F53C84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rsid w:val="00F53C84"/>
    <w:pPr>
      <w:spacing w:after="200" w:line="240" w:lineRule="auto"/>
    </w:pPr>
    <w:rPr>
      <w:i/>
      <w:iCs/>
      <w:color w:val="F07D00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F53C84"/>
    <w:pPr>
      <w:spacing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F53C84"/>
    <w:rPr>
      <w:rFonts w:ascii="Verdana" w:hAnsi="Verdana"/>
      <w:sz w:val="19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53C8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53C84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53C84"/>
    <w:rPr>
      <w:rFonts w:ascii="Verdana" w:hAnsi="Verdan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53C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53C84"/>
    <w:rPr>
      <w:rFonts w:ascii="Verdana" w:hAnsi="Verdana"/>
      <w:b/>
      <w:bCs/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F53C84"/>
  </w:style>
  <w:style w:type="character" w:customStyle="1" w:styleId="DatumChar">
    <w:name w:val="Datum Char"/>
    <w:basedOn w:val="Standaardalinea-lettertype"/>
    <w:link w:val="Datum"/>
    <w:uiPriority w:val="99"/>
    <w:semiHidden/>
    <w:rsid w:val="00F53C84"/>
    <w:rPr>
      <w:rFonts w:ascii="Verdana" w:hAnsi="Verdana"/>
      <w:sz w:val="19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F53C8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F53C84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F53C84"/>
    <w:pPr>
      <w:spacing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F53C84"/>
    <w:rPr>
      <w:rFonts w:ascii="Verdana" w:hAnsi="Verdana"/>
      <w:sz w:val="19"/>
    </w:rPr>
  </w:style>
  <w:style w:type="character" w:styleId="Nadruk">
    <w:name w:val="Emphasis"/>
    <w:basedOn w:val="Standaardalinea-lettertype"/>
    <w:uiPriority w:val="20"/>
    <w:rsid w:val="00F53C84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F53C84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F53C84"/>
    <w:pPr>
      <w:spacing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F53C84"/>
    <w:rPr>
      <w:rFonts w:ascii="Verdana" w:hAnsi="Verdana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F53C84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F53C84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53C84"/>
    <w:rPr>
      <w:color w:val="800080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53C84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53C84"/>
    <w:pPr>
      <w:spacing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53C84"/>
    <w:rPr>
      <w:rFonts w:ascii="Verdana" w:hAnsi="Verdana"/>
      <w:sz w:val="20"/>
      <w:szCs w:val="20"/>
    </w:rPr>
  </w:style>
  <w:style w:type="character" w:customStyle="1" w:styleId="Hashtag1">
    <w:name w:val="Hashtag1"/>
    <w:basedOn w:val="Standaardalinea-lettertype"/>
    <w:uiPriority w:val="99"/>
    <w:semiHidden/>
    <w:unhideWhenUsed/>
    <w:rsid w:val="00F53C84"/>
    <w:rPr>
      <w:color w:val="2B579A"/>
      <w:shd w:val="clear" w:color="auto" w:fill="E1DFDD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53C84"/>
    <w:rPr>
      <w:rFonts w:asciiTheme="majorHAnsi" w:eastAsiaTheme="majorEastAsia" w:hAnsiTheme="majorHAnsi" w:cstheme="majorBidi"/>
      <w:color w:val="B35D00" w:themeColor="accent1" w:themeShade="BF"/>
      <w:sz w:val="19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53C84"/>
    <w:rPr>
      <w:rFonts w:asciiTheme="majorHAnsi" w:eastAsiaTheme="majorEastAsia" w:hAnsiTheme="majorHAnsi" w:cstheme="majorBidi"/>
      <w:color w:val="773D00" w:themeColor="accent1" w:themeShade="7F"/>
      <w:sz w:val="19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53C84"/>
    <w:rPr>
      <w:rFonts w:asciiTheme="majorHAnsi" w:eastAsiaTheme="majorEastAsia" w:hAnsiTheme="majorHAnsi" w:cstheme="majorBidi"/>
      <w:i/>
      <w:iCs/>
      <w:color w:val="773D00" w:themeColor="accent1" w:themeShade="7F"/>
      <w:sz w:val="19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53C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53C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F53C84"/>
  </w:style>
  <w:style w:type="paragraph" w:styleId="HTML-adres">
    <w:name w:val="HTML Address"/>
    <w:basedOn w:val="Standaard"/>
    <w:link w:val="HTML-adresChar"/>
    <w:uiPriority w:val="99"/>
    <w:semiHidden/>
    <w:unhideWhenUsed/>
    <w:rsid w:val="00F53C84"/>
    <w:pPr>
      <w:spacing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F53C84"/>
    <w:rPr>
      <w:rFonts w:ascii="Verdana" w:hAnsi="Verdana"/>
      <w:i/>
      <w:iCs/>
      <w:sz w:val="19"/>
    </w:rPr>
  </w:style>
  <w:style w:type="character" w:styleId="HTML-citaat">
    <w:name w:val="HTML Cite"/>
    <w:basedOn w:val="Standaardalinea-lettertype"/>
    <w:uiPriority w:val="99"/>
    <w:semiHidden/>
    <w:unhideWhenUsed/>
    <w:rsid w:val="00F53C84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F53C84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F53C84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F53C84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F53C84"/>
    <w:pPr>
      <w:spacing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F53C84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F53C84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F53C84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F53C84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90" w:hanging="19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380" w:hanging="19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570" w:hanging="19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760" w:hanging="19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950" w:hanging="19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140" w:hanging="19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330" w:hanging="19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520" w:hanging="19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710" w:hanging="190"/>
    </w:pPr>
  </w:style>
  <w:style w:type="paragraph" w:styleId="Indexkop">
    <w:name w:val="index heading"/>
    <w:basedOn w:val="Standaard"/>
    <w:next w:val="Index1"/>
    <w:uiPriority w:val="99"/>
    <w:semiHidden/>
    <w:unhideWhenUsed/>
    <w:rsid w:val="00F53C84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rsid w:val="00F53C84"/>
    <w:rPr>
      <w:i/>
      <w:iCs/>
      <w:color w:val="F07D00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F53C84"/>
    <w:pPr>
      <w:pBdr>
        <w:top w:val="single" w:sz="4" w:space="10" w:color="F07D00" w:themeColor="accent1"/>
        <w:bottom w:val="single" w:sz="4" w:space="10" w:color="F07D00" w:themeColor="accent1"/>
      </w:pBdr>
      <w:spacing w:before="360" w:after="360"/>
      <w:ind w:left="864" w:right="864"/>
      <w:jc w:val="center"/>
    </w:pPr>
    <w:rPr>
      <w:i/>
      <w:iCs/>
      <w:color w:val="F07D00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3C84"/>
    <w:rPr>
      <w:rFonts w:ascii="Verdana" w:hAnsi="Verdana"/>
      <w:i/>
      <w:iCs/>
      <w:color w:val="F07D00" w:themeColor="accent1"/>
      <w:sz w:val="19"/>
    </w:rPr>
  </w:style>
  <w:style w:type="character" w:styleId="Intensieveverwijzing">
    <w:name w:val="Intense Reference"/>
    <w:basedOn w:val="Standaardalinea-lettertype"/>
    <w:uiPriority w:val="32"/>
    <w:rsid w:val="00F53C84"/>
    <w:rPr>
      <w:b/>
      <w:bCs/>
      <w:smallCaps/>
      <w:color w:val="F07D00" w:themeColor="accent1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F53C84"/>
  </w:style>
  <w:style w:type="paragraph" w:styleId="Lijst">
    <w:name w:val="List"/>
    <w:basedOn w:val="Standaard"/>
    <w:uiPriority w:val="99"/>
    <w:semiHidden/>
    <w:unhideWhenUsed/>
    <w:rsid w:val="00F53C84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F53C84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F53C84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F53C84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F53C84"/>
    <w:pPr>
      <w:ind w:left="1415" w:hanging="283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F53C84"/>
    <w:pPr>
      <w:numPr>
        <w:numId w:val="2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F53C84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F53C84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F53C84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F53C84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F53C84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F53C84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F53C84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F53C84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F53C84"/>
    <w:pPr>
      <w:spacing w:after="120"/>
      <w:ind w:left="1415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F53C84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F53C84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F53C84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F53C84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F53C84"/>
    <w:pPr>
      <w:numPr>
        <w:numId w:val="11"/>
      </w:numPr>
      <w:contextualSpacing/>
    </w:pPr>
  </w:style>
  <w:style w:type="paragraph" w:styleId="Macrotekst">
    <w:name w:val="macro"/>
    <w:link w:val="MacrotekstChar"/>
    <w:uiPriority w:val="99"/>
    <w:semiHidden/>
    <w:unhideWhenUsed/>
    <w:rsid w:val="00F53C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F53C84"/>
    <w:rPr>
      <w:rFonts w:ascii="Consolas" w:hAnsi="Consolas"/>
      <w:sz w:val="20"/>
      <w:szCs w:val="20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F53C84"/>
    <w:rPr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F53C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F53C8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Geenafstand">
    <w:name w:val="No Spacing"/>
    <w:uiPriority w:val="1"/>
    <w:rsid w:val="00F53C84"/>
    <w:pPr>
      <w:spacing w:after="0" w:line="240" w:lineRule="auto"/>
    </w:pPr>
    <w:rPr>
      <w:rFonts w:ascii="Verdana" w:hAnsi="Verdana"/>
      <w:sz w:val="19"/>
    </w:rPr>
  </w:style>
  <w:style w:type="paragraph" w:styleId="Normaalweb">
    <w:name w:val="Normal (Web)"/>
    <w:basedOn w:val="Standaard"/>
    <w:uiPriority w:val="99"/>
    <w:semiHidden/>
    <w:unhideWhenUsed/>
    <w:rsid w:val="00F53C84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F53C84"/>
    <w:pPr>
      <w:ind w:left="708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F53C84"/>
    <w:pPr>
      <w:spacing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F53C84"/>
    <w:rPr>
      <w:rFonts w:ascii="Verdana" w:hAnsi="Verdana"/>
      <w:sz w:val="19"/>
    </w:rPr>
  </w:style>
  <w:style w:type="character" w:styleId="Paginanummer">
    <w:name w:val="page number"/>
    <w:basedOn w:val="Standaardalinea-lettertype"/>
    <w:uiPriority w:val="99"/>
    <w:semiHidden/>
    <w:unhideWhenUsed/>
    <w:rsid w:val="00F53C84"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F53C84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F53C84"/>
    <w:rPr>
      <w:rFonts w:ascii="Consolas" w:hAnsi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rsid w:val="00F53C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53C84"/>
    <w:rPr>
      <w:rFonts w:ascii="Verdana" w:hAnsi="Verdana"/>
      <w:i/>
      <w:iCs/>
      <w:color w:val="404040" w:themeColor="text1" w:themeTint="BF"/>
      <w:sz w:val="19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F53C84"/>
  </w:style>
  <w:style w:type="character" w:customStyle="1" w:styleId="AanhefChar">
    <w:name w:val="Aanhef Char"/>
    <w:basedOn w:val="Standaardalinea-lettertype"/>
    <w:link w:val="Aanhef"/>
    <w:uiPriority w:val="99"/>
    <w:semiHidden/>
    <w:rsid w:val="00F53C84"/>
    <w:rPr>
      <w:rFonts w:ascii="Verdana" w:hAnsi="Verdana"/>
      <w:sz w:val="19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F53C84"/>
    <w:pPr>
      <w:spacing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F53C84"/>
    <w:rPr>
      <w:rFonts w:ascii="Verdana" w:hAnsi="Verdana"/>
      <w:sz w:val="19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F53C84"/>
    <w:rPr>
      <w:u w:val="dotted"/>
    </w:rPr>
  </w:style>
  <w:style w:type="paragraph" w:styleId="Ondertitel">
    <w:name w:val="Subtitle"/>
    <w:basedOn w:val="Standaard"/>
    <w:next w:val="Standaard"/>
    <w:link w:val="OndertitelChar"/>
    <w:uiPriority w:val="11"/>
    <w:rsid w:val="00F53C84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3C84"/>
    <w:rPr>
      <w:rFonts w:eastAsiaTheme="minorEastAsia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rsid w:val="00F53C84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rsid w:val="00F53C84"/>
    <w:rPr>
      <w:smallCaps/>
      <w:color w:val="5A5A5A" w:themeColor="text1" w:themeTint="A5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F53C84"/>
    <w:pPr>
      <w:ind w:left="190" w:hanging="19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F53C84"/>
  </w:style>
  <w:style w:type="paragraph" w:styleId="Titel">
    <w:name w:val="Title"/>
    <w:basedOn w:val="Standaard"/>
    <w:next w:val="Standaard"/>
    <w:link w:val="TitelChar"/>
    <w:uiPriority w:val="10"/>
    <w:rsid w:val="00F53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53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F53C8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F53C8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F53C84"/>
    <w:pPr>
      <w:spacing w:after="100"/>
      <w:ind w:left="19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F53C84"/>
    <w:pPr>
      <w:spacing w:after="100"/>
      <w:ind w:left="38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F53C84"/>
    <w:pPr>
      <w:spacing w:after="100"/>
      <w:ind w:left="57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F53C84"/>
    <w:pPr>
      <w:spacing w:after="100"/>
      <w:ind w:left="76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F53C84"/>
    <w:pPr>
      <w:spacing w:after="100"/>
      <w:ind w:left="95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F53C84"/>
    <w:pPr>
      <w:spacing w:after="100"/>
      <w:ind w:left="114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F53C84"/>
    <w:pPr>
      <w:spacing w:after="100"/>
      <w:ind w:left="133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F53C84"/>
    <w:pPr>
      <w:spacing w:after="100"/>
      <w:ind w:left="1520"/>
    </w:pPr>
  </w:style>
  <w:style w:type="paragraph" w:styleId="Kopvaninhoudsopgave">
    <w:name w:val="TOC Heading"/>
    <w:basedOn w:val="Kop1"/>
    <w:next w:val="Standaard"/>
    <w:uiPriority w:val="39"/>
    <w:semiHidden/>
    <w:unhideWhenUsed/>
    <w:rsid w:val="00F53C84"/>
    <w:pPr>
      <w:spacing w:before="240" w:line="276" w:lineRule="auto"/>
      <w:outlineLvl w:val="9"/>
    </w:pPr>
    <w:rPr>
      <w:rFonts w:asciiTheme="majorHAnsi" w:hAnsiTheme="majorHAnsi"/>
      <w:b w:val="0"/>
      <w:bCs w:val="0"/>
      <w:color w:val="B35D00" w:themeColor="accent1" w:themeShade="BF"/>
      <w:sz w:val="32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53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Microsoft\Templates\VRH%20leeg%20document.dotx" TargetMode="External"/></Relationships>
</file>

<file path=word/theme/theme1.xml><?xml version="1.0" encoding="utf-8"?>
<a:theme xmlns:a="http://schemas.openxmlformats.org/drawingml/2006/main" name="Office-thema">
  <a:themeElements>
    <a:clrScheme name="VRH">
      <a:dk1>
        <a:srgbClr val="000000"/>
      </a:dk1>
      <a:lt1>
        <a:sysClr val="window" lastClr="FFFFFF"/>
      </a:lt1>
      <a:dk2>
        <a:srgbClr val="F07D00"/>
      </a:dk2>
      <a:lt2>
        <a:srgbClr val="EEECE1"/>
      </a:lt2>
      <a:accent1>
        <a:srgbClr val="F07D00"/>
      </a:accent1>
      <a:accent2>
        <a:srgbClr val="002C50"/>
      </a:accent2>
      <a:accent3>
        <a:srgbClr val="31B6BC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RH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DE71065527B4CB203C59525768AB2" ma:contentTypeVersion="15" ma:contentTypeDescription="Create a new document." ma:contentTypeScope="" ma:versionID="e6df112569f2b96a89e5e905a5cee43b">
  <xsd:schema xmlns:xsd="http://www.w3.org/2001/XMLSchema" xmlns:xs="http://www.w3.org/2001/XMLSchema" xmlns:p="http://schemas.microsoft.com/office/2006/metadata/properties" xmlns:ns2="461e544d-6d5e-4101-aba2-ea656b284716" xmlns:ns3="39a41dd2-5c84-4b35-8df5-4ed53c36d74f" targetNamespace="http://schemas.microsoft.com/office/2006/metadata/properties" ma:root="true" ma:fieldsID="efb7b2a0d83fda8e508261c17049590b" ns2:_="" ns3:_="">
    <xsd:import namespace="461e544d-6d5e-4101-aba2-ea656b284716"/>
    <xsd:import namespace="39a41dd2-5c84-4b35-8df5-4ed53c36d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e544d-6d5e-4101-aba2-ea656b2847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692e1c-8354-499e-aef6-6577f213c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41dd2-5c84-4b35-8df5-4ed53c36d74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1718c0f-b72c-4b8c-93bb-f08f36c75ca3}" ma:internalName="TaxCatchAll" ma:showField="CatchAllData" ma:web="39a41dd2-5c84-4b35-8df5-4ed53c36d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a41dd2-5c84-4b35-8df5-4ed53c36d74f" xsi:nil="true"/>
    <lcf76f155ced4ddcb4097134ff3c332f xmlns="461e544d-6d5e-4101-aba2-ea656b2847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A9A30B-61EE-4D39-89CC-2C207B961B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E2DD0E-6C6F-400F-BE54-D5E5920ECD1E}"/>
</file>

<file path=customXml/itemProps3.xml><?xml version="1.0" encoding="utf-8"?>
<ds:datastoreItem xmlns:ds="http://schemas.openxmlformats.org/officeDocument/2006/customXml" ds:itemID="{A49CDD63-0559-44B3-A7D7-B445E3A18A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344297-608B-4F04-AEFA-55C58C45214A}">
  <ds:schemaRefs>
    <ds:schemaRef ds:uri="http://schemas.microsoft.com/office/2006/metadata/properties"/>
    <ds:schemaRef ds:uri="http://schemas.microsoft.com/office/infopath/2007/PartnerControls"/>
    <ds:schemaRef ds:uri="39a41dd2-5c84-4b35-8df5-4ed53c36d74f"/>
    <ds:schemaRef ds:uri="461e544d-6d5e-4101-aba2-ea656b2847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VRH leeg document</Template>
  <TotalTime>1</TotalTime>
  <Pages>3</Pages>
  <Words>628</Words>
  <Characters>3456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Machteld Sieling</dc:creator>
  <cp:lastModifiedBy>Machteld Sieling</cp:lastModifiedBy>
  <cp:revision>2</cp:revision>
  <cp:lastPrinted>2023-06-27T12:35:00Z</cp:lastPrinted>
  <dcterms:created xsi:type="dcterms:W3CDTF">2023-07-11T11:54:00Z</dcterms:created>
  <dcterms:modified xsi:type="dcterms:W3CDTF">2023-07-11T11:54:00Z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30-09-2019</vt:lpwstr>
  </property>
  <property fmtid="{D5CDD505-2E9C-101B-9397-08002B2CF9AE}" pid="3" name="ContentTypeId">
    <vt:lpwstr>0x0101005BFDE71065527B4CB203C59525768AB2</vt:lpwstr>
  </property>
</Properties>
</file>