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04" w:rsidRPr="00203FB0" w:rsidRDefault="00891B04" w:rsidP="00891B04">
      <w:pPr>
        <w:pStyle w:val="Kop2"/>
        <w:tabs>
          <w:tab w:val="left" w:pos="1418"/>
        </w:tabs>
        <w:ind w:left="567" w:hanging="567"/>
      </w:pPr>
      <w:bookmarkStart w:id="0" w:name="_Toc419453759"/>
      <w:bookmarkStart w:id="1" w:name="_Toc420074714"/>
      <w:r w:rsidRPr="00203FB0">
        <w:t>OVEREENKOMST</w:t>
      </w:r>
      <w:bookmarkEnd w:id="0"/>
      <w:bookmarkEnd w:id="1"/>
      <w:r w:rsidR="002558AA">
        <w:t xml:space="preserve"> [</w:t>
      </w:r>
      <w:r w:rsidR="002558AA" w:rsidRPr="002558AA">
        <w:rPr>
          <w:highlight w:val="yellow"/>
        </w:rPr>
        <w:t>onderwerp</w:t>
      </w:r>
      <w:r w:rsidR="002558AA">
        <w:t>]</w:t>
      </w:r>
    </w:p>
    <w:p w:rsidR="00891B04" w:rsidRDefault="00E05C74" w:rsidP="00891B04">
      <w:pPr>
        <w:rPr>
          <w:rFonts w:cs="Arial"/>
        </w:rPr>
      </w:pPr>
      <w:r>
        <w:rPr>
          <w:rFonts w:cs="Arial"/>
        </w:rPr>
        <w:t>Kenmerk: OVK</w:t>
      </w:r>
      <w:r w:rsidRPr="00E05C74">
        <w:rPr>
          <w:rFonts w:cs="Arial"/>
          <w:highlight w:val="yellow"/>
        </w:rPr>
        <w:t>-[leveranciersnaam]-[onderwerp]-[datum</w:t>
      </w:r>
      <w:r>
        <w:rPr>
          <w:rFonts w:cs="Arial"/>
        </w:rPr>
        <w:t>]</w:t>
      </w:r>
    </w:p>
    <w:p w:rsidR="00E05C74" w:rsidRPr="00203FB0" w:rsidRDefault="00E05C74" w:rsidP="00891B04">
      <w:pPr>
        <w:rPr>
          <w:rFonts w:cs="Arial"/>
        </w:rPr>
      </w:pPr>
    </w:p>
    <w:p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Navolgende partijen:</w:t>
      </w:r>
    </w:p>
    <w:p w:rsidR="00891B04" w:rsidRPr="00203FB0" w:rsidRDefault="00891B04" w:rsidP="00891B04">
      <w:pPr>
        <w:autoSpaceDE w:val="0"/>
        <w:autoSpaceDN w:val="0"/>
        <w:adjustRightInd w:val="0"/>
        <w:rPr>
          <w:rFonts w:cs="Arial"/>
        </w:rPr>
      </w:pPr>
      <w:r w:rsidRPr="00203FB0">
        <w:rPr>
          <w:rFonts w:cs="Arial"/>
        </w:rPr>
        <w:t>Veiligheidsregio</w:t>
      </w:r>
      <w:r w:rsidR="00D5527B">
        <w:rPr>
          <w:rFonts w:cs="Arial"/>
        </w:rPr>
        <w:t xml:space="preserve"> Hollands</w:t>
      </w:r>
      <w:r w:rsidR="0040074D">
        <w:rPr>
          <w:rFonts w:cs="Arial"/>
        </w:rPr>
        <w:t xml:space="preserve"> </w:t>
      </w:r>
      <w:r w:rsidR="00D5527B">
        <w:rPr>
          <w:rFonts w:cs="Arial"/>
        </w:rPr>
        <w:t xml:space="preserve">Midden gevestigd aan </w:t>
      </w:r>
      <w:r w:rsidR="00D5527B" w:rsidRPr="00D5527B">
        <w:rPr>
          <w:rFonts w:cs="Arial"/>
        </w:rPr>
        <w:t>Rooseveltstraat 4A</w:t>
      </w:r>
      <w:r w:rsidR="00D5527B">
        <w:rPr>
          <w:rFonts w:cs="Arial"/>
        </w:rPr>
        <w:t xml:space="preserve"> te Leiden</w:t>
      </w:r>
      <w:r w:rsidRPr="00203FB0">
        <w:rPr>
          <w:rFonts w:cs="Arial"/>
        </w:rPr>
        <w:t>, te deze rechtsgeldig vertegenwoordigd</w:t>
      </w:r>
      <w:r w:rsidR="00400A58">
        <w:rPr>
          <w:rFonts w:cs="Arial"/>
        </w:rPr>
        <w:t xml:space="preserve"> door </w:t>
      </w:r>
      <w:bookmarkStart w:id="2" w:name="_GoBack"/>
      <w:r w:rsidR="00400A58" w:rsidRPr="002558AA">
        <w:rPr>
          <w:rFonts w:cs="Arial"/>
          <w:highlight w:val="yellow"/>
        </w:rPr>
        <w:t>de heer</w:t>
      </w:r>
      <w:r w:rsidRPr="002558AA">
        <w:rPr>
          <w:rFonts w:cs="Arial"/>
          <w:highlight w:val="yellow"/>
        </w:rPr>
        <w:t xml:space="preserve"> </w:t>
      </w:r>
      <w:r w:rsidR="0047752B">
        <w:rPr>
          <w:rFonts w:cs="Arial"/>
          <w:highlight w:val="yellow"/>
        </w:rPr>
        <w:t xml:space="preserve">Ing. </w:t>
      </w:r>
      <w:r w:rsidR="009A639A" w:rsidRPr="002558AA">
        <w:rPr>
          <w:rFonts w:cs="Arial"/>
          <w:highlight w:val="yellow"/>
        </w:rPr>
        <w:t>J.J. Zuidijk</w:t>
      </w:r>
      <w:r w:rsidR="005F793A">
        <w:rPr>
          <w:rFonts w:cs="Arial"/>
        </w:rPr>
        <w:t xml:space="preserve"> </w:t>
      </w:r>
      <w:proofErr w:type="spellStart"/>
      <w:r w:rsidR="0047752B">
        <w:rPr>
          <w:rFonts w:cs="Arial"/>
        </w:rPr>
        <w:t>MCDm</w:t>
      </w:r>
      <w:proofErr w:type="spellEnd"/>
      <w:r w:rsidR="0047752B">
        <w:rPr>
          <w:rFonts w:cs="Arial"/>
        </w:rPr>
        <w:t xml:space="preserve"> </w:t>
      </w:r>
      <w:r w:rsidR="005F793A" w:rsidRPr="005F793A">
        <w:rPr>
          <w:rFonts w:cs="Arial"/>
        </w:rPr>
        <w:t>in zijn hoedanigheid van</w:t>
      </w:r>
      <w:r w:rsidRPr="00203FB0">
        <w:rPr>
          <w:rFonts w:cs="Arial"/>
        </w:rPr>
        <w:t xml:space="preserve"> </w:t>
      </w:r>
      <w:r w:rsidR="0047752B" w:rsidRPr="0047752B">
        <w:rPr>
          <w:rFonts w:cs="Arial"/>
          <w:highlight w:val="yellow"/>
        </w:rPr>
        <w:t>Directeur Veiligheidsregio Hollands Midden</w:t>
      </w:r>
      <w:r w:rsidR="005F793A">
        <w:rPr>
          <w:rFonts w:cs="Arial"/>
        </w:rPr>
        <w:t>,</w:t>
      </w:r>
      <w:r w:rsidR="005F793A" w:rsidRPr="005F793A">
        <w:rPr>
          <w:rFonts w:cs="Arial"/>
        </w:rPr>
        <w:t xml:space="preserve"> </w:t>
      </w:r>
      <w:r w:rsidRPr="00203FB0">
        <w:rPr>
          <w:rFonts w:cs="Arial"/>
        </w:rPr>
        <w:t xml:space="preserve">hierna te noemen: </w:t>
      </w:r>
      <w:r w:rsidRPr="00203FB0">
        <w:rPr>
          <w:rFonts w:cs="Arial"/>
          <w:i/>
        </w:rPr>
        <w:t>Opdrachtgever</w:t>
      </w:r>
      <w:bookmarkEnd w:id="2"/>
    </w:p>
    <w:p w:rsidR="0047752B" w:rsidRDefault="0047752B" w:rsidP="00891B04">
      <w:pPr>
        <w:rPr>
          <w:rFonts w:cs="Arial"/>
        </w:rPr>
      </w:pPr>
    </w:p>
    <w:p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en</w:t>
      </w:r>
    </w:p>
    <w:p w:rsidR="00891B04" w:rsidRPr="00203FB0" w:rsidRDefault="00891B04" w:rsidP="00891B04">
      <w:pPr>
        <w:rPr>
          <w:rFonts w:cs="Arial"/>
        </w:rPr>
      </w:pPr>
    </w:p>
    <w:p w:rsidR="00891B04" w:rsidRPr="00203FB0" w:rsidRDefault="0040074D" w:rsidP="00891B04">
      <w:pPr>
        <w:rPr>
          <w:rFonts w:cs="Arial"/>
        </w:rPr>
      </w:pPr>
      <w:r w:rsidRPr="002558AA">
        <w:rPr>
          <w:rFonts w:cs="Arial"/>
          <w:highlight w:val="yellow"/>
        </w:rPr>
        <w:t>xx</w:t>
      </w:r>
      <w:r w:rsidR="00FD6578" w:rsidRPr="002558AA">
        <w:rPr>
          <w:rFonts w:cs="Arial"/>
          <w:highlight w:val="yellow"/>
        </w:rPr>
        <w:t xml:space="preserve"> bv</w:t>
      </w:r>
      <w:r w:rsidR="00FD6578" w:rsidRPr="00FD6578">
        <w:rPr>
          <w:rFonts w:cs="Arial"/>
        </w:rPr>
        <w:t xml:space="preserve"> </w:t>
      </w:r>
      <w:r w:rsidR="00FD6578">
        <w:rPr>
          <w:rFonts w:cs="Arial"/>
        </w:rPr>
        <w:t xml:space="preserve">statutair gevestigd aan </w:t>
      </w:r>
      <w:r>
        <w:rPr>
          <w:rFonts w:cs="Arial"/>
        </w:rPr>
        <w:t>y</w:t>
      </w:r>
      <w:r w:rsidR="00891B04" w:rsidRPr="00203FB0">
        <w:rPr>
          <w:rFonts w:cs="Arial"/>
        </w:rPr>
        <w:t>, te dezen rechtsgeldi</w:t>
      </w:r>
      <w:r w:rsidR="00FD6578">
        <w:rPr>
          <w:rFonts w:cs="Arial"/>
        </w:rPr>
        <w:t>g vertegenwoordigd door</w:t>
      </w:r>
      <w:r w:rsidR="002558AA">
        <w:rPr>
          <w:rFonts w:cs="Arial"/>
        </w:rPr>
        <w:t xml:space="preserve"> </w:t>
      </w:r>
      <w:r w:rsidR="002558AA" w:rsidRPr="002558AA">
        <w:rPr>
          <w:rFonts w:cs="Arial"/>
          <w:highlight w:val="yellow"/>
        </w:rPr>
        <w:t>XX</w:t>
      </w:r>
      <w:r w:rsidR="00FD6578">
        <w:rPr>
          <w:rFonts w:cs="Arial"/>
        </w:rPr>
        <w:t xml:space="preserve"> </w:t>
      </w:r>
      <w:r w:rsidR="00FD6578" w:rsidRPr="00326DEC">
        <w:rPr>
          <w:rFonts w:cs="Arial"/>
        </w:rPr>
        <w:t xml:space="preserve">in zijn hoedanigheid van </w:t>
      </w:r>
      <w:r w:rsidR="002558AA" w:rsidRPr="002558AA">
        <w:rPr>
          <w:rFonts w:cs="Arial"/>
          <w:highlight w:val="yellow"/>
        </w:rPr>
        <w:t>X</w:t>
      </w:r>
      <w:r w:rsidR="005F793A">
        <w:rPr>
          <w:rFonts w:cs="Arial"/>
        </w:rPr>
        <w:t>,</w:t>
      </w:r>
      <w:r w:rsidR="00FC5943">
        <w:rPr>
          <w:rFonts w:cs="Arial"/>
          <w:color w:val="44546A"/>
        </w:rPr>
        <w:t xml:space="preserve"> </w:t>
      </w:r>
      <w:r w:rsidR="005F793A">
        <w:rPr>
          <w:rFonts w:cs="Arial"/>
        </w:rPr>
        <w:t xml:space="preserve">hierna te noemen: </w:t>
      </w:r>
      <w:r w:rsidR="00891B04" w:rsidRPr="00203FB0">
        <w:rPr>
          <w:rFonts w:cs="Arial"/>
          <w:i/>
        </w:rPr>
        <w:t>Opdrachtnemer</w:t>
      </w:r>
      <w:r w:rsidR="00891B04" w:rsidRPr="00203FB0">
        <w:rPr>
          <w:rFonts w:cs="Arial"/>
        </w:rPr>
        <w:t>,</w:t>
      </w:r>
    </w:p>
    <w:p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Tezamen te noemen Partijen, tevens afzonderlijk Partij,</w:t>
      </w:r>
    </w:p>
    <w:p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spacing w:val="-2"/>
        </w:rPr>
      </w:pPr>
    </w:p>
    <w:p w:rsidR="00891B04" w:rsidRPr="00203FB0" w:rsidRDefault="00891B04" w:rsidP="00891B04">
      <w:pPr>
        <w:rPr>
          <w:rFonts w:cs="Arial"/>
          <w:b/>
          <w:caps/>
          <w:spacing w:val="-2"/>
        </w:rPr>
      </w:pPr>
      <w:r w:rsidRPr="00203FB0">
        <w:rPr>
          <w:rFonts w:cs="Arial"/>
          <w:b/>
          <w:caps/>
          <w:spacing w:val="-2"/>
        </w:rPr>
        <w:t>In aanmerking nemend dat:</w:t>
      </w:r>
    </w:p>
    <w:p w:rsidR="00891B04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 xml:space="preserve">Opdrachtgever behoefte heeft aan </w:t>
      </w:r>
      <w:r w:rsidRPr="002B70A8">
        <w:rPr>
          <w:rFonts w:cs="Arial"/>
          <w:spacing w:val="-2"/>
          <w:highlight w:val="yellow"/>
        </w:rPr>
        <w:t>XX</w:t>
      </w:r>
    </w:p>
    <w:p w:rsidR="002B70A8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 xml:space="preserve">Opdrachtgever daarvoor een </w:t>
      </w:r>
      <w:r w:rsidRPr="002558AA">
        <w:rPr>
          <w:rFonts w:cs="Arial"/>
          <w:spacing w:val="-2"/>
          <w:highlight w:val="yellow"/>
        </w:rPr>
        <w:t>meervoudig onderhandse aanbesteding</w:t>
      </w:r>
      <w:r>
        <w:rPr>
          <w:rFonts w:cs="Arial"/>
          <w:spacing w:val="-2"/>
        </w:rPr>
        <w:t xml:space="preserve"> heeft doorlopen</w:t>
      </w:r>
      <w:r w:rsidR="00E05C74">
        <w:rPr>
          <w:rFonts w:cs="Arial"/>
          <w:spacing w:val="-2"/>
        </w:rPr>
        <w:t xml:space="preserve"> / </w:t>
      </w:r>
      <w:r w:rsidR="00E05C74" w:rsidRPr="00E05C74">
        <w:rPr>
          <w:rFonts w:cs="Arial"/>
          <w:spacing w:val="-2"/>
          <w:highlight w:val="yellow"/>
        </w:rPr>
        <w:t>offerte heeft opgevraagd</w:t>
      </w:r>
      <w:r>
        <w:rPr>
          <w:rFonts w:cs="Arial"/>
          <w:spacing w:val="-2"/>
        </w:rPr>
        <w:t>.</w:t>
      </w:r>
    </w:p>
    <w:p w:rsidR="002B70A8" w:rsidRPr="00E05C74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  <w:highlight w:val="yellow"/>
        </w:rPr>
      </w:pPr>
      <w:r w:rsidRPr="00E05C74">
        <w:rPr>
          <w:rFonts w:cs="Arial"/>
          <w:spacing w:val="-2"/>
          <w:highlight w:val="yellow"/>
        </w:rPr>
        <w:t>Opdrachtnemer als winnende leverancier naar aanleiding van deze aanbesteding is geselecteerd.</w:t>
      </w:r>
      <w:r w:rsidR="00E05C74" w:rsidRPr="00E05C74">
        <w:rPr>
          <w:rFonts w:cs="Arial"/>
          <w:spacing w:val="-2"/>
          <w:highlight w:val="yellow"/>
        </w:rPr>
        <w:t xml:space="preserve"> / Opdracht</w:t>
      </w:r>
      <w:r w:rsidR="00C5359C">
        <w:rPr>
          <w:rFonts w:cs="Arial"/>
          <w:spacing w:val="-2"/>
          <w:highlight w:val="yellow"/>
        </w:rPr>
        <w:t>gever</w:t>
      </w:r>
      <w:r w:rsidR="00E05C74" w:rsidRPr="00E05C74">
        <w:rPr>
          <w:rFonts w:cs="Arial"/>
          <w:spacing w:val="-2"/>
          <w:highlight w:val="yellow"/>
        </w:rPr>
        <w:t xml:space="preserve"> akkoord is met de offerte.</w:t>
      </w:r>
    </w:p>
    <w:p w:rsidR="002B70A8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>Opdrachtnemer een ondernemer is die ervaren is met het door opdrachtgever in het kader van deze aanbesteding gevraagde.</w:t>
      </w:r>
    </w:p>
    <w:p w:rsidR="002B70A8" w:rsidRPr="00203FB0" w:rsidRDefault="002B70A8" w:rsidP="000A6A04">
      <w:pPr>
        <w:numPr>
          <w:ilvl w:val="0"/>
          <w:numId w:val="29"/>
        </w:numPr>
        <w:tabs>
          <w:tab w:val="clear" w:pos="510"/>
          <w:tab w:val="num" w:pos="284"/>
        </w:tabs>
        <w:spacing w:line="240" w:lineRule="auto"/>
        <w:ind w:left="284" w:hanging="284"/>
        <w:rPr>
          <w:rFonts w:cs="Arial"/>
          <w:spacing w:val="-2"/>
        </w:rPr>
      </w:pPr>
      <w:r>
        <w:rPr>
          <w:rFonts w:cs="Arial"/>
          <w:spacing w:val="-2"/>
        </w:rPr>
        <w:t>Beide partijen de afspraken willen vastleggen.</w:t>
      </w:r>
    </w:p>
    <w:p w:rsidR="00891B04" w:rsidRPr="00203FB0" w:rsidRDefault="00891B04" w:rsidP="00891B04">
      <w:pPr>
        <w:rPr>
          <w:rFonts w:cs="Arial"/>
          <w:spacing w:val="-2"/>
        </w:rPr>
      </w:pPr>
    </w:p>
    <w:p w:rsidR="00891B04" w:rsidRPr="00203FB0" w:rsidRDefault="00891B04" w:rsidP="00891B04">
      <w:pPr>
        <w:rPr>
          <w:rFonts w:cs="Arial"/>
          <w:b/>
          <w:i/>
          <w:caps/>
          <w:spacing w:val="-2"/>
        </w:rPr>
      </w:pPr>
      <w:r w:rsidRPr="00203FB0">
        <w:rPr>
          <w:rFonts w:cs="Arial"/>
          <w:b/>
          <w:caps/>
          <w:spacing w:val="-2"/>
        </w:rPr>
        <w:t>komen als volgt overeen:</w:t>
      </w:r>
    </w:p>
    <w:p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t>Onderwerp van de Overeenkomst</w:t>
      </w:r>
    </w:p>
    <w:p w:rsidR="00891B04" w:rsidRPr="002558AA" w:rsidRDefault="002B70A8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 xml:space="preserve">Zie de aanbestedingsdocumenten met als kenmerk </w:t>
      </w:r>
      <w:r w:rsidRPr="002B70A8">
        <w:rPr>
          <w:rFonts w:cs="Arial"/>
          <w:highlight w:val="yellow"/>
        </w:rPr>
        <w:t>X</w:t>
      </w:r>
      <w:r w:rsidR="00B839A8">
        <w:rPr>
          <w:rFonts w:cs="Arial"/>
          <w:highlight w:val="yellow"/>
        </w:rPr>
        <w:t xml:space="preserve"> en de offerte met kenmerk Y</w:t>
      </w:r>
    </w:p>
    <w:p w:rsidR="002558AA" w:rsidRPr="00203FB0" w:rsidRDefault="002558AA" w:rsidP="00891B04">
      <w:pPr>
        <w:numPr>
          <w:ilvl w:val="0"/>
          <w:numId w:val="30"/>
        </w:numPr>
        <w:tabs>
          <w:tab w:val="clear" w:pos="1080"/>
          <w:tab w:val="left" w:pos="0"/>
          <w:tab w:val="left" w:pos="1134"/>
          <w:tab w:val="num" w:pos="1218"/>
          <w:tab w:val="left" w:pos="1699"/>
          <w:tab w:val="left" w:pos="2268"/>
          <w:tab w:val="left" w:pos="2880"/>
        </w:tabs>
        <w:suppressAutoHyphens/>
        <w:spacing w:line="240" w:lineRule="auto"/>
        <w:ind w:left="1218"/>
        <w:rPr>
          <w:rFonts w:cs="Arial"/>
        </w:rPr>
      </w:pPr>
      <w:r>
        <w:rPr>
          <w:rFonts w:cs="Arial"/>
        </w:rPr>
        <w:t>Op deze overeenkomst zijn de VRHM inkoopvoorwaarden van toepassing</w:t>
      </w:r>
    </w:p>
    <w:p w:rsidR="00891B04" w:rsidRPr="00203FB0" w:rsidRDefault="00891B04" w:rsidP="00891B04">
      <w:p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u w:val="single"/>
        </w:rPr>
      </w:pPr>
    </w:p>
    <w:p w:rsidR="00891B04" w:rsidRPr="00203FB0" w:rsidRDefault="00891B04" w:rsidP="00891B04">
      <w:pPr>
        <w:numPr>
          <w:ilvl w:val="0"/>
          <w:numId w:val="32"/>
        </w:numPr>
        <w:spacing w:line="240" w:lineRule="auto"/>
        <w:rPr>
          <w:rFonts w:cs="Arial"/>
          <w:b/>
        </w:rPr>
      </w:pPr>
      <w:r w:rsidRPr="00203FB0">
        <w:rPr>
          <w:rFonts w:cs="Arial"/>
          <w:b/>
        </w:rPr>
        <w:t>Duur van de Overeenkomst</w:t>
      </w:r>
    </w:p>
    <w:p w:rsidR="00891B04" w:rsidRPr="002558AA" w:rsidRDefault="002558AA" w:rsidP="00891B04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  <w:b/>
        </w:rPr>
      </w:pPr>
      <w:r w:rsidRPr="002558AA">
        <w:rPr>
          <w:rFonts w:cs="Arial"/>
        </w:rPr>
        <w:t xml:space="preserve">Deze overeenkomst gaat in op </w:t>
      </w:r>
      <w:r w:rsidRPr="002558AA">
        <w:rPr>
          <w:rFonts w:cs="Arial"/>
          <w:highlight w:val="yellow"/>
        </w:rPr>
        <w:t xml:space="preserve">datum </w:t>
      </w:r>
      <w:r w:rsidR="0040074D" w:rsidRPr="002558AA">
        <w:rPr>
          <w:rFonts w:cs="Arial"/>
          <w:highlight w:val="yellow"/>
        </w:rPr>
        <w:t>x</w:t>
      </w:r>
      <w:r w:rsidRPr="002558AA">
        <w:rPr>
          <w:rFonts w:cs="Arial"/>
        </w:rPr>
        <w:t xml:space="preserve"> en eindigt op </w:t>
      </w:r>
      <w:r w:rsidRPr="002558AA">
        <w:rPr>
          <w:rFonts w:cs="Arial"/>
          <w:highlight w:val="yellow"/>
        </w:rPr>
        <w:t>datum Y</w:t>
      </w:r>
      <w:r w:rsidRPr="002558AA">
        <w:rPr>
          <w:rFonts w:cs="Arial"/>
        </w:rPr>
        <w:t xml:space="preserve">. </w:t>
      </w:r>
    </w:p>
    <w:p w:rsidR="002558AA" w:rsidRPr="002B70A8" w:rsidRDefault="002558AA" w:rsidP="00891B04">
      <w:pPr>
        <w:numPr>
          <w:ilvl w:val="2"/>
          <w:numId w:val="32"/>
        </w:numPr>
        <w:tabs>
          <w:tab w:val="left" w:pos="0"/>
        </w:tabs>
        <w:spacing w:line="240" w:lineRule="auto"/>
        <w:rPr>
          <w:rFonts w:cs="Arial"/>
          <w:b/>
          <w:highlight w:val="yellow"/>
        </w:rPr>
      </w:pPr>
      <w:r>
        <w:rPr>
          <w:rFonts w:cs="Arial"/>
          <w:b/>
          <w:highlight w:val="yellow"/>
        </w:rPr>
        <w:t>Deze overeenkomst kan door opdrachtgever X-maal voor X maanden verlengd worden onder gelijke condities.</w:t>
      </w:r>
    </w:p>
    <w:p w:rsidR="00891B04" w:rsidRPr="00203FB0" w:rsidRDefault="00891B04" w:rsidP="00891B04">
      <w:pPr>
        <w:tabs>
          <w:tab w:val="left" w:pos="0"/>
          <w:tab w:val="left" w:pos="1134"/>
          <w:tab w:val="left" w:pos="1699"/>
          <w:tab w:val="left" w:pos="2268"/>
          <w:tab w:val="left" w:pos="2880"/>
        </w:tabs>
        <w:suppressAutoHyphens/>
        <w:rPr>
          <w:rFonts w:cs="Arial"/>
          <w:b/>
        </w:rPr>
      </w:pPr>
    </w:p>
    <w:p w:rsidR="00891B04" w:rsidRPr="00203FB0" w:rsidRDefault="00891B04" w:rsidP="00891B04">
      <w:pPr>
        <w:rPr>
          <w:rFonts w:cs="Arial"/>
        </w:rPr>
      </w:pPr>
    </w:p>
    <w:p w:rsidR="00891B04" w:rsidRPr="00203FB0" w:rsidRDefault="00891B04" w:rsidP="00891B04">
      <w:pPr>
        <w:rPr>
          <w:rFonts w:cs="Arial"/>
        </w:rPr>
      </w:pPr>
      <w:r w:rsidRPr="00203FB0">
        <w:rPr>
          <w:rFonts w:cs="Arial"/>
        </w:rPr>
        <w:t>Aldus in tweevo</w:t>
      </w:r>
      <w:r w:rsidR="006276D6">
        <w:rPr>
          <w:rFonts w:cs="Arial"/>
        </w:rPr>
        <w:t xml:space="preserve">ud opgemaakt en ondertekend op </w:t>
      </w:r>
      <w:r w:rsidR="002558AA" w:rsidRPr="002558AA">
        <w:rPr>
          <w:rFonts w:cs="Arial"/>
          <w:highlight w:val="yellow"/>
        </w:rPr>
        <w:t>datum</w:t>
      </w:r>
      <w:r w:rsidRPr="00203FB0">
        <w:rPr>
          <w:rFonts w:cs="Arial"/>
        </w:rPr>
        <w:t>.</w:t>
      </w:r>
    </w:p>
    <w:p w:rsidR="00891B04" w:rsidRPr="00203FB0" w:rsidRDefault="00891B04" w:rsidP="00891B04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3943"/>
      </w:tblGrid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Opdrachtnemer</w:t>
            </w:r>
          </w:p>
        </w:tc>
      </w:tr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Naam</w:t>
            </w: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</w:tr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</w:tr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</w:tr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Plaats</w:t>
            </w: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</w:tr>
      <w:tr w:rsidR="002558AA" w:rsidTr="002558AA">
        <w:tc>
          <w:tcPr>
            <w:tcW w:w="1809" w:type="dxa"/>
          </w:tcPr>
          <w:p w:rsidR="002558AA" w:rsidRDefault="002558AA" w:rsidP="00891B0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  <w:p w:rsidR="002558AA" w:rsidRDefault="002558AA" w:rsidP="00891B04">
            <w:pPr>
              <w:rPr>
                <w:rFonts w:cs="Arial"/>
              </w:rPr>
            </w:pPr>
          </w:p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402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  <w:tc>
          <w:tcPr>
            <w:tcW w:w="3943" w:type="dxa"/>
          </w:tcPr>
          <w:p w:rsidR="002558AA" w:rsidRDefault="002558AA" w:rsidP="00891B04">
            <w:pPr>
              <w:rPr>
                <w:rFonts w:cs="Arial"/>
              </w:rPr>
            </w:pPr>
          </w:p>
        </w:tc>
      </w:tr>
    </w:tbl>
    <w:p w:rsidR="000754D8" w:rsidRPr="00BA3A4B" w:rsidRDefault="000754D8" w:rsidP="002558AA"/>
    <w:sectPr w:rsidR="000754D8" w:rsidRPr="00BA3A4B" w:rsidSect="008520C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1191" w:bottom="2552" w:left="1701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D23" w:rsidRDefault="00B67D23">
      <w:r>
        <w:separator/>
      </w:r>
    </w:p>
  </w:endnote>
  <w:endnote w:type="continuationSeparator" w:id="0">
    <w:p w:rsidR="00B67D23" w:rsidRDefault="00B6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DForm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74" w:rsidRPr="007E669C" w:rsidRDefault="00085974" w:rsidP="006235A8">
    <w:pPr>
      <w:pStyle w:val="Voettekst"/>
      <w:jc w:val="right"/>
      <w:rPr>
        <w:sz w:val="18"/>
        <w:szCs w:val="18"/>
      </w:rPr>
    </w:pPr>
    <w:r w:rsidRPr="007E669C">
      <w:rPr>
        <w:sz w:val="18"/>
        <w:szCs w:val="18"/>
      </w:rPr>
      <w:fldChar w:fldCharType="begin"/>
    </w:r>
    <w:r w:rsidRPr="007E669C">
      <w:rPr>
        <w:sz w:val="18"/>
        <w:szCs w:val="18"/>
      </w:rPr>
      <w:instrText xml:space="preserve"> PAGE </w:instrText>
    </w:r>
    <w:r w:rsidRPr="007E669C">
      <w:rPr>
        <w:sz w:val="18"/>
        <w:szCs w:val="18"/>
      </w:rPr>
      <w:fldChar w:fldCharType="separate"/>
    </w:r>
    <w:r w:rsidR="002B70A8">
      <w:rPr>
        <w:noProof/>
        <w:sz w:val="18"/>
        <w:szCs w:val="18"/>
      </w:rPr>
      <w:t>2</w:t>
    </w:r>
    <w:r w:rsidRPr="007E669C">
      <w:rPr>
        <w:sz w:val="18"/>
        <w:szCs w:val="18"/>
      </w:rPr>
      <w:fldChar w:fldCharType="end"/>
    </w:r>
  </w:p>
  <w:p w:rsidR="00085974" w:rsidRDefault="00085974" w:rsidP="006235A8">
    <w:pPr>
      <w:pStyle w:val="Voettekst"/>
      <w:spacing w:line="1200" w:lineRule="atLeast"/>
    </w:pPr>
  </w:p>
  <w:p w:rsidR="00891B04" w:rsidRPr="00BA3A4B" w:rsidRDefault="0047752B" w:rsidP="006235A8">
    <w:pPr>
      <w:pStyle w:val="Voettekst"/>
      <w:spacing w:line="1200" w:lineRule="atLea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96.5pt;margin-top:747.4pt;width:462pt;height:71.25pt;z-index:-251656192;visibility:visible;mso-position-horizontal-relative:page;mso-position-vertical-relative:page">
          <v:imagedata r:id="rId1" o:title="Part-VRHM 100%_PO met tekstregel-CMYK-3"/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74" w:rsidRDefault="00085974" w:rsidP="009F4A9F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IF </w:instrTex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47752B">
      <w:rPr>
        <w:rStyle w:val="Paginanummer"/>
        <w:noProof/>
      </w:rPr>
      <w:instrText>2</w:instrText>
    </w:r>
    <w:r>
      <w:rPr>
        <w:rStyle w:val="Paginanummer"/>
      </w:rPr>
      <w:fldChar w:fldCharType="end"/>
    </w:r>
    <w:r>
      <w:rPr>
        <w:rStyle w:val="Paginanummer"/>
      </w:rPr>
      <w:instrText xml:space="preserve"> &gt; 1 "</w:instrTex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7752B">
      <w:rPr>
        <w:rStyle w:val="Paginanummer"/>
        <w:noProof/>
      </w:rPr>
      <w:instrText>1</w:instrText>
    </w:r>
    <w:r>
      <w:rPr>
        <w:rStyle w:val="Paginanummer"/>
      </w:rPr>
      <w:fldChar w:fldCharType="end"/>
    </w:r>
    <w:r>
      <w:rPr>
        <w:rStyle w:val="Paginanummer"/>
      </w:rPr>
      <w:instrText>" ""</w:instrText>
    </w:r>
    <w:r w:rsidR="0047752B">
      <w:rPr>
        <w:rStyle w:val="Paginanummer"/>
      </w:rPr>
      <w:fldChar w:fldCharType="separate"/>
    </w:r>
    <w:r w:rsidR="0047752B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085974" w:rsidRDefault="00085974" w:rsidP="005E760C">
    <w:pPr>
      <w:pStyle w:val="Voettekst"/>
      <w:spacing w:line="188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D23" w:rsidRDefault="00B67D23">
      <w:r>
        <w:separator/>
      </w:r>
    </w:p>
  </w:footnote>
  <w:footnote w:type="continuationSeparator" w:id="0">
    <w:p w:rsidR="00B67D23" w:rsidRDefault="00B6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891B04" w:rsidRDefault="00891B04" w:rsidP="006C7ECF">
    <w:pPr>
      <w:pStyle w:val="Koptekst"/>
    </w:pPr>
  </w:p>
  <w:p w:rsidR="00085974" w:rsidRDefault="0047752B" w:rsidP="006C7ECF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96.2pt;margin-top:64.45pt;width:189pt;height:56.25pt;z-index:-251657216;visibility:visible;mso-position-horizontal-relative:page;mso-position-vertical-relative:page">
          <v:imagedata r:id="rId1" o:title="Logo-VRHM 100%_PO RGB-MS"/>
          <w10:wrap anchorx="page" anchory="page"/>
          <w10:anchorlock/>
        </v:shape>
      </w:pict>
    </w:r>
    <w:r>
      <w:rPr>
        <w:noProof/>
      </w:rPr>
      <w:pict>
        <v:shape id="KoptekstZonderLogos" o:spid="_x0000_s2059" type="#_x0000_t75" style="position:absolute;margin-left:76pt;margin-top:26.95pt;width:190.2pt;height:788.4pt;z-index:-251660288;visibility:hidden;mso-position-horizontal-relative:page;mso-position-vertical-relative:page">
          <v:imagedata r:id="rId2" o:title="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74" w:rsidRDefault="0047752B" w:rsidP="008520C9">
    <w:pPr>
      <w:pStyle w:val="Koptekst"/>
      <w:spacing w:line="282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DrieLogos" o:spid="_x0000_s2074" type="#_x0000_t75" style="position:absolute;margin-left:84.5pt;margin-top:735.4pt;width:462pt;height:71.25pt;z-index:-251658240;visibility:visible;mso-position-horizontal-relative:page;mso-position-vertical-relative:page">
          <v:imagedata r:id="rId1" o:title="Part-VRHM 100%_PO met tekstregel-CMYK-3"/>
          <w10:wrap anchorx="page" anchory="page"/>
          <w10:anchorlock/>
        </v:shape>
      </w:pict>
    </w:r>
    <w:r>
      <w:rPr>
        <w:noProof/>
      </w:rPr>
      <w:pict>
        <v:shape id="Logo" o:spid="_x0000_s2071" type="#_x0000_t75" style="position:absolute;margin-left:84.2pt;margin-top:52.45pt;width:189pt;height:56.25pt;z-index:-251659264;visibility:visible;mso-position-horizontal-relative:page;mso-position-vertical-relative:page">
          <v:imagedata r:id="rId2" o:title="Logo-VRHM 100%_PO RGB-MS"/>
          <w10:wrap anchorx="page" anchory="page"/>
          <w10:anchorlock/>
        </v:shape>
      </w:pict>
    </w:r>
    <w:r>
      <w:rPr>
        <w:noProof/>
      </w:rPr>
      <w:pict>
        <v:shape id="KoptekstEerstePagina" o:spid="_x0000_s2054" type="#_x0000_t75" alt="A4 template + logo.png" style="position:absolute;margin-left:-26.1pt;margin-top:18.7pt;width:227pt;height:779pt;z-index:-251661312;visibility:hidden;mso-position-vertical-relative:page">
          <v:imagedata r:id="rId3" o:title="A4 template + logo"/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78448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BE6F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47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BEF1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347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4461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FA0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EA4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383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4A7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85484"/>
    <w:multiLevelType w:val="multilevel"/>
    <w:tmpl w:val="76AC3048"/>
    <w:name w:val="Opsomming met hokjes"/>
    <w:styleLink w:val="Opsommingmethokjes"/>
    <w:lvl w:ilvl="0">
      <w:start w:val="1"/>
      <w:numFmt w:val="bullet"/>
      <w:lvlRestart w:val="0"/>
      <w:lvlText w:val="•"/>
      <w:lvlJc w:val="left"/>
      <w:pPr>
        <w:tabs>
          <w:tab w:val="num" w:pos="312"/>
        </w:tabs>
        <w:ind w:left="312" w:hanging="312"/>
      </w:pPr>
      <w:rPr>
        <w:rFonts w:ascii="ASDFormfont" w:hAnsi="ASDFormfont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624"/>
        </w:tabs>
        <w:ind w:left="624" w:hanging="312"/>
      </w:pPr>
      <w:rPr>
        <w:rFonts w:ascii="Arial" w:hAnsi="Aria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049D1D08"/>
    <w:multiLevelType w:val="multilevel"/>
    <w:tmpl w:val="A0F09C6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1A8A59EB"/>
    <w:multiLevelType w:val="hybridMultilevel"/>
    <w:tmpl w:val="2E9A58C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13" w15:restartNumberingAfterBreak="0">
    <w:nsid w:val="24806D27"/>
    <w:multiLevelType w:val="multilevel"/>
    <w:tmpl w:val="1D209FF6"/>
    <w:lvl w:ilvl="0">
      <w:start w:val="1"/>
      <w:numFmt w:val="decimal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%3"/>
      <w:lvlJc w:val="left"/>
      <w:pPr>
        <w:ind w:left="720" w:hanging="432"/>
      </w:pPr>
      <w:rPr>
        <w:rFonts w:hint="default"/>
        <w:b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262E5CA0"/>
    <w:multiLevelType w:val="hybridMultilevel"/>
    <w:tmpl w:val="4D843AEE"/>
    <w:lvl w:ilvl="0" w:tplc="FFFFFFFF">
      <w:start w:val="1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5" w15:restartNumberingAfterBreak="0">
    <w:nsid w:val="38C1746A"/>
    <w:multiLevelType w:val="multilevel"/>
    <w:tmpl w:val="EED023AE"/>
    <w:name w:val="Opsomming met cijfers2"/>
    <w:styleLink w:val="Opsommingmetcijfers"/>
    <w:lvl w:ilvl="0">
      <w:start w:val="1"/>
      <w:numFmt w:val="decimal"/>
      <w:lvlText w:val="%1"/>
      <w:lvlJc w:val="left"/>
      <w:pPr>
        <w:tabs>
          <w:tab w:val="num" w:pos="312"/>
        </w:tabs>
        <w:ind w:left="312" w:hanging="312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CF6379C"/>
    <w:multiLevelType w:val="multilevel"/>
    <w:tmpl w:val="EBEECA5E"/>
    <w:name w:val="Opsomming met letters"/>
    <w:styleLink w:val="Opsommingmetletters"/>
    <w:lvl w:ilvl="0">
      <w:start w:val="1"/>
      <w:numFmt w:val="lowerLetter"/>
      <w:lvlText w:val="%1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6C611E38"/>
    <w:multiLevelType w:val="multilevel"/>
    <w:tmpl w:val="04F698A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8" w15:restartNumberingAfterBreak="0">
    <w:nsid w:val="7B6E6DD2"/>
    <w:multiLevelType w:val="hybridMultilevel"/>
    <w:tmpl w:val="AC722FE2"/>
    <w:lvl w:ilvl="0" w:tplc="04130001">
      <w:start w:val="1"/>
      <w:numFmt w:val="lowerLetter"/>
      <w:lvlText w:val="%1."/>
      <w:lvlJc w:val="left"/>
      <w:pPr>
        <w:ind w:left="1290" w:hanging="360"/>
      </w:pPr>
    </w:lvl>
    <w:lvl w:ilvl="1" w:tplc="04130003" w:tentative="1">
      <w:start w:val="1"/>
      <w:numFmt w:val="lowerLetter"/>
      <w:lvlText w:val="%2."/>
      <w:lvlJc w:val="left"/>
      <w:pPr>
        <w:ind w:left="2010" w:hanging="360"/>
      </w:pPr>
    </w:lvl>
    <w:lvl w:ilvl="2" w:tplc="04130005" w:tentative="1">
      <w:start w:val="1"/>
      <w:numFmt w:val="lowerRoman"/>
      <w:lvlText w:val="%3."/>
      <w:lvlJc w:val="right"/>
      <w:pPr>
        <w:ind w:left="2730" w:hanging="180"/>
      </w:pPr>
    </w:lvl>
    <w:lvl w:ilvl="3" w:tplc="04130001" w:tentative="1">
      <w:start w:val="1"/>
      <w:numFmt w:val="decimal"/>
      <w:lvlText w:val="%4."/>
      <w:lvlJc w:val="left"/>
      <w:pPr>
        <w:ind w:left="3450" w:hanging="360"/>
      </w:pPr>
    </w:lvl>
    <w:lvl w:ilvl="4" w:tplc="04130003" w:tentative="1">
      <w:start w:val="1"/>
      <w:numFmt w:val="lowerLetter"/>
      <w:lvlText w:val="%5."/>
      <w:lvlJc w:val="left"/>
      <w:pPr>
        <w:ind w:left="4170" w:hanging="360"/>
      </w:pPr>
    </w:lvl>
    <w:lvl w:ilvl="5" w:tplc="04130005" w:tentative="1">
      <w:start w:val="1"/>
      <w:numFmt w:val="lowerRoman"/>
      <w:lvlText w:val="%6."/>
      <w:lvlJc w:val="right"/>
      <w:pPr>
        <w:ind w:left="4890" w:hanging="180"/>
      </w:pPr>
    </w:lvl>
    <w:lvl w:ilvl="6" w:tplc="04130001" w:tentative="1">
      <w:start w:val="1"/>
      <w:numFmt w:val="decimal"/>
      <w:lvlText w:val="%7."/>
      <w:lvlJc w:val="left"/>
      <w:pPr>
        <w:ind w:left="5610" w:hanging="360"/>
      </w:pPr>
    </w:lvl>
    <w:lvl w:ilvl="7" w:tplc="04130003" w:tentative="1">
      <w:start w:val="1"/>
      <w:numFmt w:val="lowerLetter"/>
      <w:lvlText w:val="%8."/>
      <w:lvlJc w:val="left"/>
      <w:pPr>
        <w:ind w:left="6330" w:hanging="360"/>
      </w:pPr>
    </w:lvl>
    <w:lvl w:ilvl="8" w:tplc="04130005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5"/>
  </w:num>
  <w:num w:numId="15">
    <w:abstractNumId w:val="10"/>
  </w:num>
  <w:num w:numId="16">
    <w:abstractNumId w:val="16"/>
  </w:num>
  <w:num w:numId="17">
    <w:abstractNumId w:val="1"/>
  </w:num>
  <w:num w:numId="18">
    <w:abstractNumId w:val="1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0"/>
  </w:num>
  <w:num w:numId="28">
    <w:abstractNumId w:val="11"/>
  </w:num>
  <w:num w:numId="29">
    <w:abstractNumId w:val="14"/>
  </w:num>
  <w:num w:numId="30">
    <w:abstractNumId w:val="12"/>
  </w:num>
  <w:num w:numId="31">
    <w:abstractNumId w:val="1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1B04"/>
    <w:rsid w:val="0000138D"/>
    <w:rsid w:val="00012060"/>
    <w:rsid w:val="00014D6D"/>
    <w:rsid w:val="00036B44"/>
    <w:rsid w:val="00052930"/>
    <w:rsid w:val="00074F23"/>
    <w:rsid w:val="000754D8"/>
    <w:rsid w:val="00082290"/>
    <w:rsid w:val="00085974"/>
    <w:rsid w:val="00095DBA"/>
    <w:rsid w:val="000A6A04"/>
    <w:rsid w:val="000A7D76"/>
    <w:rsid w:val="000B590E"/>
    <w:rsid w:val="000B6B1C"/>
    <w:rsid w:val="001041E1"/>
    <w:rsid w:val="00105715"/>
    <w:rsid w:val="00112B7C"/>
    <w:rsid w:val="001255AA"/>
    <w:rsid w:val="00125896"/>
    <w:rsid w:val="0013152B"/>
    <w:rsid w:val="001333F3"/>
    <w:rsid w:val="00137005"/>
    <w:rsid w:val="001425D4"/>
    <w:rsid w:val="00160A42"/>
    <w:rsid w:val="00165953"/>
    <w:rsid w:val="0017215E"/>
    <w:rsid w:val="00172BC3"/>
    <w:rsid w:val="00176F21"/>
    <w:rsid w:val="001834D6"/>
    <w:rsid w:val="00190710"/>
    <w:rsid w:val="001A13A4"/>
    <w:rsid w:val="001A37B2"/>
    <w:rsid w:val="001D1871"/>
    <w:rsid w:val="001E55A0"/>
    <w:rsid w:val="00201B3F"/>
    <w:rsid w:val="00216104"/>
    <w:rsid w:val="00223BDD"/>
    <w:rsid w:val="002257D3"/>
    <w:rsid w:val="00231CE0"/>
    <w:rsid w:val="0024485B"/>
    <w:rsid w:val="002558AA"/>
    <w:rsid w:val="00282527"/>
    <w:rsid w:val="002B3B3B"/>
    <w:rsid w:val="002B70A8"/>
    <w:rsid w:val="002E04C4"/>
    <w:rsid w:val="003136CE"/>
    <w:rsid w:val="0031505B"/>
    <w:rsid w:val="00326DEC"/>
    <w:rsid w:val="00340C8B"/>
    <w:rsid w:val="0034435E"/>
    <w:rsid w:val="00365290"/>
    <w:rsid w:val="003A02A6"/>
    <w:rsid w:val="0040074D"/>
    <w:rsid w:val="00400A58"/>
    <w:rsid w:val="00412F48"/>
    <w:rsid w:val="0042061E"/>
    <w:rsid w:val="004278C4"/>
    <w:rsid w:val="00430E09"/>
    <w:rsid w:val="004360F8"/>
    <w:rsid w:val="004707F1"/>
    <w:rsid w:val="00475B80"/>
    <w:rsid w:val="0047752B"/>
    <w:rsid w:val="00490485"/>
    <w:rsid w:val="004A0BFC"/>
    <w:rsid w:val="004B0ED1"/>
    <w:rsid w:val="004B33CE"/>
    <w:rsid w:val="004B34C6"/>
    <w:rsid w:val="004C3F15"/>
    <w:rsid w:val="004F57DA"/>
    <w:rsid w:val="004F7314"/>
    <w:rsid w:val="004F738D"/>
    <w:rsid w:val="005015BB"/>
    <w:rsid w:val="00527099"/>
    <w:rsid w:val="00547A0A"/>
    <w:rsid w:val="00550B63"/>
    <w:rsid w:val="00553E30"/>
    <w:rsid w:val="00575C49"/>
    <w:rsid w:val="00583D31"/>
    <w:rsid w:val="00593F32"/>
    <w:rsid w:val="005E760C"/>
    <w:rsid w:val="005F793A"/>
    <w:rsid w:val="006140BF"/>
    <w:rsid w:val="00614C21"/>
    <w:rsid w:val="00622B7D"/>
    <w:rsid w:val="006235A8"/>
    <w:rsid w:val="006252B6"/>
    <w:rsid w:val="00625F39"/>
    <w:rsid w:val="006276D6"/>
    <w:rsid w:val="00633986"/>
    <w:rsid w:val="006479A3"/>
    <w:rsid w:val="006614CA"/>
    <w:rsid w:val="00671525"/>
    <w:rsid w:val="006B0BA1"/>
    <w:rsid w:val="006C33B9"/>
    <w:rsid w:val="006C7ECF"/>
    <w:rsid w:val="007129FD"/>
    <w:rsid w:val="00760D72"/>
    <w:rsid w:val="00771B2E"/>
    <w:rsid w:val="007774B2"/>
    <w:rsid w:val="007A251B"/>
    <w:rsid w:val="007A571D"/>
    <w:rsid w:val="007B2163"/>
    <w:rsid w:val="007D6ADB"/>
    <w:rsid w:val="007E69DA"/>
    <w:rsid w:val="00805EE4"/>
    <w:rsid w:val="00817D02"/>
    <w:rsid w:val="0082311B"/>
    <w:rsid w:val="008520C9"/>
    <w:rsid w:val="00877527"/>
    <w:rsid w:val="00891B04"/>
    <w:rsid w:val="00894761"/>
    <w:rsid w:val="0089603F"/>
    <w:rsid w:val="008C058D"/>
    <w:rsid w:val="008C1D17"/>
    <w:rsid w:val="008D116D"/>
    <w:rsid w:val="008E375D"/>
    <w:rsid w:val="009003DA"/>
    <w:rsid w:val="00912EDB"/>
    <w:rsid w:val="0091743D"/>
    <w:rsid w:val="00926C5B"/>
    <w:rsid w:val="00936011"/>
    <w:rsid w:val="00936911"/>
    <w:rsid w:val="00943A26"/>
    <w:rsid w:val="00962CDE"/>
    <w:rsid w:val="00964A07"/>
    <w:rsid w:val="009677BB"/>
    <w:rsid w:val="00977BE9"/>
    <w:rsid w:val="0099128B"/>
    <w:rsid w:val="009938CF"/>
    <w:rsid w:val="00994644"/>
    <w:rsid w:val="009A639A"/>
    <w:rsid w:val="009D64F0"/>
    <w:rsid w:val="009F4A9F"/>
    <w:rsid w:val="009F6297"/>
    <w:rsid w:val="00A024D3"/>
    <w:rsid w:val="00A03377"/>
    <w:rsid w:val="00A30BCB"/>
    <w:rsid w:val="00A324B4"/>
    <w:rsid w:val="00A42D78"/>
    <w:rsid w:val="00A50649"/>
    <w:rsid w:val="00A63837"/>
    <w:rsid w:val="00A63D00"/>
    <w:rsid w:val="00A6754D"/>
    <w:rsid w:val="00A760A8"/>
    <w:rsid w:val="00AA5934"/>
    <w:rsid w:val="00AB4BB6"/>
    <w:rsid w:val="00AF139F"/>
    <w:rsid w:val="00B15FD4"/>
    <w:rsid w:val="00B1699E"/>
    <w:rsid w:val="00B16BA0"/>
    <w:rsid w:val="00B3756C"/>
    <w:rsid w:val="00B55B77"/>
    <w:rsid w:val="00B61168"/>
    <w:rsid w:val="00B67C83"/>
    <w:rsid w:val="00B67D23"/>
    <w:rsid w:val="00B839A8"/>
    <w:rsid w:val="00B92317"/>
    <w:rsid w:val="00B95913"/>
    <w:rsid w:val="00BA3A4B"/>
    <w:rsid w:val="00BA4C37"/>
    <w:rsid w:val="00BA4C47"/>
    <w:rsid w:val="00BC5BD3"/>
    <w:rsid w:val="00BD6D33"/>
    <w:rsid w:val="00BD7712"/>
    <w:rsid w:val="00BE0907"/>
    <w:rsid w:val="00BF5A69"/>
    <w:rsid w:val="00BF69FA"/>
    <w:rsid w:val="00C032A5"/>
    <w:rsid w:val="00C07985"/>
    <w:rsid w:val="00C21163"/>
    <w:rsid w:val="00C4031C"/>
    <w:rsid w:val="00C4512B"/>
    <w:rsid w:val="00C5359C"/>
    <w:rsid w:val="00C67A86"/>
    <w:rsid w:val="00C731D6"/>
    <w:rsid w:val="00C954DD"/>
    <w:rsid w:val="00CA1DA1"/>
    <w:rsid w:val="00CD53C4"/>
    <w:rsid w:val="00D074A6"/>
    <w:rsid w:val="00D15DE1"/>
    <w:rsid w:val="00D16D1D"/>
    <w:rsid w:val="00D37294"/>
    <w:rsid w:val="00D40521"/>
    <w:rsid w:val="00D46C5A"/>
    <w:rsid w:val="00D53408"/>
    <w:rsid w:val="00D5527B"/>
    <w:rsid w:val="00D9087B"/>
    <w:rsid w:val="00DA0E52"/>
    <w:rsid w:val="00DA3EFA"/>
    <w:rsid w:val="00DB522D"/>
    <w:rsid w:val="00DB69F1"/>
    <w:rsid w:val="00DB7741"/>
    <w:rsid w:val="00DD00BB"/>
    <w:rsid w:val="00DF3E5F"/>
    <w:rsid w:val="00DF5023"/>
    <w:rsid w:val="00E05C74"/>
    <w:rsid w:val="00E068A3"/>
    <w:rsid w:val="00E120F4"/>
    <w:rsid w:val="00E1237E"/>
    <w:rsid w:val="00E1797E"/>
    <w:rsid w:val="00E3478C"/>
    <w:rsid w:val="00E834D5"/>
    <w:rsid w:val="00EA059B"/>
    <w:rsid w:val="00EA1366"/>
    <w:rsid w:val="00EB2704"/>
    <w:rsid w:val="00EC68AD"/>
    <w:rsid w:val="00ED4609"/>
    <w:rsid w:val="00ED6C86"/>
    <w:rsid w:val="00EE071A"/>
    <w:rsid w:val="00EE1FB4"/>
    <w:rsid w:val="00EF28F9"/>
    <w:rsid w:val="00EF3679"/>
    <w:rsid w:val="00F020CB"/>
    <w:rsid w:val="00F340C5"/>
    <w:rsid w:val="00F34CCC"/>
    <w:rsid w:val="00F4261F"/>
    <w:rsid w:val="00F6402F"/>
    <w:rsid w:val="00F808F7"/>
    <w:rsid w:val="00F8183A"/>
    <w:rsid w:val="00F97801"/>
    <w:rsid w:val="00F97836"/>
    <w:rsid w:val="00FB2FEC"/>
    <w:rsid w:val="00FB586E"/>
    <w:rsid w:val="00FC5943"/>
    <w:rsid w:val="00FD0F9A"/>
    <w:rsid w:val="00FD6578"/>
    <w:rsid w:val="00FD7997"/>
    <w:rsid w:val="00FF2CB5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6621EB88"/>
  <w15:chartTrackingRefBased/>
  <w15:docId w15:val="{EFAB8EF9-89D4-49D3-8C37-65F34F04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1B04"/>
    <w:pPr>
      <w:spacing w:line="255" w:lineRule="atLeast"/>
    </w:pPr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qFormat/>
    <w:rsid w:val="00475B80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aliases w:val="Reset numbering,paragraaf,Paragraaf,2scr"/>
    <w:basedOn w:val="Standaard"/>
    <w:next w:val="Standaard"/>
    <w:link w:val="Kop2Char"/>
    <w:qFormat/>
    <w:rsid w:val="00475B80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 w:val="22"/>
      <w:szCs w:val="24"/>
      <w:lang w:eastAsia="zh-CN"/>
    </w:rPr>
  </w:style>
  <w:style w:type="paragraph" w:styleId="Kop3">
    <w:name w:val="heading 3"/>
    <w:aliases w:val="Level 1 - 1,Voorwoord,subparagraaf,Subparagraaf,3scr"/>
    <w:basedOn w:val="Standaard"/>
    <w:next w:val="Standaard"/>
    <w:qFormat/>
    <w:rsid w:val="00475B80"/>
    <w:pPr>
      <w:keepNext/>
      <w:spacing w:line="270" w:lineRule="exact"/>
      <w:outlineLvl w:val="2"/>
    </w:pPr>
    <w:rPr>
      <w:b/>
      <w:bCs/>
      <w:spacing w:val="6"/>
    </w:rPr>
  </w:style>
  <w:style w:type="paragraph" w:styleId="Kop4">
    <w:name w:val="heading 4"/>
    <w:aliases w:val="Level 2 - a"/>
    <w:basedOn w:val="Standaard"/>
    <w:next w:val="Standaard"/>
    <w:qFormat/>
    <w:rsid w:val="00A03377"/>
    <w:pPr>
      <w:keepNext/>
      <w:numPr>
        <w:ilvl w:val="3"/>
        <w:numId w:val="28"/>
      </w:numPr>
      <w:spacing w:line="270" w:lineRule="exact"/>
      <w:outlineLvl w:val="3"/>
    </w:pPr>
    <w:rPr>
      <w:b/>
      <w:bCs/>
    </w:rPr>
  </w:style>
  <w:style w:type="paragraph" w:styleId="Kop5">
    <w:name w:val="heading 5"/>
    <w:aliases w:val="Level 3 - i"/>
    <w:basedOn w:val="Kop4"/>
    <w:next w:val="Standaard"/>
    <w:qFormat/>
    <w:rsid w:val="00A03377"/>
    <w:pPr>
      <w:numPr>
        <w:ilvl w:val="4"/>
      </w:numPr>
      <w:outlineLvl w:val="4"/>
    </w:pPr>
    <w:rPr>
      <w:b w:val="0"/>
      <w:bCs w:val="0"/>
      <w:i/>
      <w:iCs/>
    </w:rPr>
  </w:style>
  <w:style w:type="paragraph" w:styleId="Kop6">
    <w:name w:val="heading 6"/>
    <w:aliases w:val="Legal Level 1."/>
    <w:basedOn w:val="Standaard"/>
    <w:next w:val="Standaard"/>
    <w:qFormat/>
    <w:rsid w:val="00A03377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03377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A03377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Bijlage,Legal Level 1.1.1.1."/>
    <w:basedOn w:val="stlTitel"/>
    <w:next w:val="Standaard"/>
    <w:qFormat/>
    <w:rsid w:val="00A03377"/>
    <w:pPr>
      <w:numPr>
        <w:ilvl w:val="8"/>
        <w:numId w:val="2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Datum">
    <w:name w:val="stlDatum"/>
    <w:basedOn w:val="Standaard"/>
    <w:rsid w:val="00936911"/>
  </w:style>
  <w:style w:type="paragraph" w:customStyle="1" w:styleId="stlSubtitel">
    <w:name w:val="stlSubtitel"/>
    <w:rsid w:val="00936911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styleId="Inhopg1">
    <w:name w:val="toc 1"/>
    <w:basedOn w:val="Standaard"/>
    <w:next w:val="Standaard"/>
    <w:semiHidden/>
    <w:rsid w:val="00936911"/>
    <w:pPr>
      <w:spacing w:before="260" w:line="270" w:lineRule="exact"/>
    </w:pPr>
    <w:rPr>
      <w:b/>
      <w:spacing w:val="8"/>
    </w:rPr>
  </w:style>
  <w:style w:type="paragraph" w:customStyle="1" w:styleId="stlTitel">
    <w:name w:val="stlTitel"/>
    <w:rsid w:val="00936911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paragraph" w:customStyle="1" w:styleId="stlKenmerk">
    <w:name w:val="stlKenmerk"/>
    <w:basedOn w:val="Standaard"/>
    <w:rsid w:val="00936911"/>
  </w:style>
  <w:style w:type="paragraph" w:customStyle="1" w:styleId="stlReferenceHead">
    <w:name w:val="stlReferenceHead"/>
    <w:basedOn w:val="Standaard"/>
    <w:rsid w:val="00936911"/>
    <w:pPr>
      <w:spacing w:line="255" w:lineRule="exact"/>
      <w:jc w:val="right"/>
    </w:pPr>
    <w:rPr>
      <w:sz w:val="15"/>
    </w:rPr>
  </w:style>
  <w:style w:type="paragraph" w:styleId="Koptekst">
    <w:name w:val="header"/>
    <w:basedOn w:val="Standaard"/>
    <w:rsid w:val="0093691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93691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936911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936911"/>
    <w:pPr>
      <w:spacing w:line="220" w:lineRule="exact"/>
    </w:pPr>
    <w:rPr>
      <w:b/>
      <w:bCs/>
      <w:sz w:val="16"/>
    </w:rPr>
  </w:style>
  <w:style w:type="character" w:styleId="Hyperlink">
    <w:name w:val="Hyperlink"/>
    <w:rsid w:val="00936911"/>
    <w:rPr>
      <w:color w:val="0000FF"/>
      <w:u w:val="single"/>
    </w:rPr>
  </w:style>
  <w:style w:type="paragraph" w:styleId="Inhopg2">
    <w:name w:val="toc 2"/>
    <w:basedOn w:val="Standaard"/>
    <w:next w:val="Standaard"/>
    <w:semiHidden/>
    <w:rsid w:val="00936911"/>
    <w:pPr>
      <w:spacing w:line="260" w:lineRule="exact"/>
    </w:pPr>
  </w:style>
  <w:style w:type="paragraph" w:styleId="Inhopg3">
    <w:name w:val="toc 3"/>
    <w:basedOn w:val="Standaard"/>
    <w:next w:val="Standaard"/>
    <w:semiHidden/>
    <w:rsid w:val="00936911"/>
    <w:pPr>
      <w:spacing w:before="270" w:line="270" w:lineRule="exact"/>
    </w:pPr>
  </w:style>
  <w:style w:type="paragraph" w:customStyle="1" w:styleId="OnsKenmerk">
    <w:name w:val="OnsKenmerk"/>
    <w:basedOn w:val="Standaard"/>
    <w:rsid w:val="00936911"/>
  </w:style>
  <w:style w:type="numbering" w:customStyle="1" w:styleId="Opsommingmetcijfers">
    <w:name w:val="Opsomming met cijfers"/>
    <w:rsid w:val="00936911"/>
    <w:pPr>
      <w:numPr>
        <w:numId w:val="14"/>
      </w:numPr>
    </w:pPr>
  </w:style>
  <w:style w:type="numbering" w:customStyle="1" w:styleId="Opsommingmethokjes">
    <w:name w:val="Opsomming met hokjes"/>
    <w:rsid w:val="00936911"/>
    <w:pPr>
      <w:numPr>
        <w:numId w:val="15"/>
      </w:numPr>
    </w:pPr>
  </w:style>
  <w:style w:type="numbering" w:customStyle="1" w:styleId="Opsommingmetletters">
    <w:name w:val="Opsomming met letters"/>
    <w:rsid w:val="00936911"/>
    <w:pPr>
      <w:numPr>
        <w:numId w:val="16"/>
      </w:numPr>
    </w:pPr>
  </w:style>
  <w:style w:type="paragraph" w:customStyle="1" w:styleId="stlPagenumber">
    <w:name w:val="stlPagenumber"/>
    <w:rsid w:val="00936911"/>
    <w:pPr>
      <w:adjustRightInd w:val="0"/>
      <w:snapToGrid w:val="0"/>
      <w:spacing w:before="400" w:after="140" w:line="225" w:lineRule="exact"/>
      <w:jc w:val="right"/>
    </w:pPr>
    <w:rPr>
      <w:rFonts w:ascii="Arial" w:eastAsia="SimSun" w:hAnsi="Arial" w:cs="Arial"/>
      <w:noProof/>
      <w:snapToGrid w:val="0"/>
      <w:lang w:eastAsia="zh-CN"/>
    </w:rPr>
  </w:style>
  <w:style w:type="paragraph" w:customStyle="1" w:styleId="stlRapportdata">
    <w:name w:val="stlRapport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snapToGrid w:val="0"/>
      <w:sz w:val="16"/>
      <w:szCs w:val="16"/>
      <w:lang w:eastAsia="zh-CN"/>
    </w:rPr>
  </w:style>
  <w:style w:type="paragraph" w:customStyle="1" w:styleId="stlRapporttitel">
    <w:name w:val="stlRapporttitel"/>
    <w:basedOn w:val="stlTitel"/>
    <w:rsid w:val="00936911"/>
  </w:style>
  <w:style w:type="paragraph" w:customStyle="1" w:styleId="stlReturnaddress">
    <w:name w:val="stlReturnaddress"/>
    <w:rsid w:val="00936911"/>
    <w:pPr>
      <w:adjustRightInd w:val="0"/>
      <w:snapToGrid w:val="0"/>
      <w:spacing w:line="170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ctor">
    <w:name w:val="stlSector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ender">
    <w:name w:val="stlSender"/>
    <w:basedOn w:val="Standaard"/>
    <w:rsid w:val="00936911"/>
    <w:pPr>
      <w:spacing w:line="255" w:lineRule="exact"/>
    </w:pPr>
    <w:rPr>
      <w:sz w:val="15"/>
    </w:rPr>
  </w:style>
  <w:style w:type="paragraph" w:customStyle="1" w:styleId="stlSendersdata">
    <w:name w:val="stlSenders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rvice">
    <w:name w:val="stlService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tatus">
    <w:name w:val="stlStatus"/>
    <w:basedOn w:val="stlRapportdata"/>
    <w:rsid w:val="00936911"/>
    <w:rPr>
      <w:snapToGrid/>
    </w:rPr>
  </w:style>
  <w:style w:type="paragraph" w:customStyle="1" w:styleId="stlTitle">
    <w:name w:val="stlTitle"/>
    <w:basedOn w:val="Standaard"/>
    <w:rsid w:val="00936911"/>
    <w:pPr>
      <w:spacing w:line="255" w:lineRule="exact"/>
    </w:pPr>
    <w:rPr>
      <w:b/>
      <w:sz w:val="24"/>
    </w:rPr>
  </w:style>
  <w:style w:type="paragraph" w:customStyle="1" w:styleId="stlVersie">
    <w:name w:val="stlVersie"/>
    <w:basedOn w:val="stlRapportdata"/>
    <w:rsid w:val="00936911"/>
    <w:rPr>
      <w:snapToGrid/>
    </w:rPr>
  </w:style>
  <w:style w:type="character" w:styleId="Voetnootmarkering">
    <w:name w:val="footnote reference"/>
    <w:semiHidden/>
    <w:rsid w:val="00936911"/>
    <w:rPr>
      <w:rFonts w:ascii="Arial" w:hAnsi="Arial" w:cs="Arial"/>
      <w:sz w:val="16"/>
      <w:szCs w:val="20"/>
      <w:vertAlign w:val="baseline"/>
    </w:rPr>
  </w:style>
  <w:style w:type="paragraph" w:styleId="Voetnoottekst">
    <w:name w:val="footnote text"/>
    <w:basedOn w:val="Standaard"/>
    <w:semiHidden/>
    <w:rsid w:val="00936911"/>
    <w:pPr>
      <w:spacing w:line="220" w:lineRule="exact"/>
    </w:pPr>
    <w:rPr>
      <w:sz w:val="16"/>
      <w:szCs w:val="16"/>
    </w:rPr>
  </w:style>
  <w:style w:type="paragraph" w:customStyle="1" w:styleId="Bijlage">
    <w:name w:val="_Bijlage"/>
    <w:basedOn w:val="Kop9"/>
    <w:next w:val="Standaard"/>
    <w:rsid w:val="00A03377"/>
    <w:pPr>
      <w:numPr>
        <w:ilvl w:val="0"/>
        <w:numId w:val="0"/>
      </w:numPr>
    </w:pPr>
  </w:style>
  <w:style w:type="character" w:customStyle="1" w:styleId="VoettekstChar1">
    <w:name w:val="Voettekst Char1"/>
    <w:link w:val="Voettekst"/>
    <w:semiHidden/>
    <w:locked/>
    <w:rsid w:val="006235A8"/>
    <w:rPr>
      <w:rFonts w:ascii="Arial" w:hAnsi="Arial"/>
      <w:lang w:val="nl-NL" w:eastAsia="nl-NL" w:bidi="ar-SA"/>
    </w:rPr>
  </w:style>
  <w:style w:type="character" w:customStyle="1" w:styleId="VoettekstChar">
    <w:name w:val="Voettekst Char"/>
    <w:locked/>
    <w:rsid w:val="009F4A9F"/>
    <w:rPr>
      <w:rFonts w:ascii="Arial" w:hAnsi="Arial"/>
      <w:lang w:bidi="ar-SA"/>
    </w:rPr>
  </w:style>
  <w:style w:type="character" w:styleId="Paginanummer">
    <w:name w:val="page number"/>
    <w:rsid w:val="0017215E"/>
    <w:rPr>
      <w:rFonts w:ascii="Arial" w:hAnsi="Arial" w:cs="Times New Roman" w:hint="default"/>
      <w:sz w:val="20"/>
    </w:rPr>
  </w:style>
  <w:style w:type="character" w:customStyle="1" w:styleId="Kop2Char">
    <w:name w:val="Kop 2 Char"/>
    <w:aliases w:val="Reset numbering Char,paragraaf Char,Paragraaf Char,2scr Char"/>
    <w:link w:val="Kop2"/>
    <w:rsid w:val="00891B04"/>
    <w:rPr>
      <w:rFonts w:ascii="Arial" w:eastAsia="SimSun" w:hAnsi="Arial" w:cs="Arial"/>
      <w:b/>
      <w:bCs/>
      <w:noProof/>
      <w:snapToGrid w:val="0"/>
      <w:sz w:val="22"/>
      <w:szCs w:val="24"/>
      <w:lang w:val="nl-NL" w:eastAsia="zh-CN" w:bidi="ar-SA"/>
    </w:rPr>
  </w:style>
  <w:style w:type="paragraph" w:customStyle="1" w:styleId="Lijstalinea1">
    <w:name w:val="Lijstalinea1"/>
    <w:basedOn w:val="Standaard"/>
    <w:qFormat/>
    <w:rsid w:val="00891B04"/>
    <w:pPr>
      <w:spacing w:line="240" w:lineRule="auto"/>
      <w:ind w:left="708"/>
    </w:pPr>
  </w:style>
  <w:style w:type="character" w:styleId="Verwijzingopmerking">
    <w:name w:val="annotation reference"/>
    <w:rsid w:val="00EA136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EA1366"/>
  </w:style>
  <w:style w:type="character" w:customStyle="1" w:styleId="TekstopmerkingChar">
    <w:name w:val="Tekst opmerking Char"/>
    <w:link w:val="Tekstopmerking"/>
    <w:rsid w:val="00EA1366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A1366"/>
    <w:rPr>
      <w:b/>
      <w:bCs/>
    </w:rPr>
  </w:style>
  <w:style w:type="character" w:customStyle="1" w:styleId="OnderwerpvanopmerkingChar">
    <w:name w:val="Onderwerp van opmerking Char"/>
    <w:link w:val="Onderwerpvanopmerking"/>
    <w:rsid w:val="00EA1366"/>
    <w:rPr>
      <w:rFonts w:ascii="Arial" w:hAnsi="Arial"/>
      <w:b/>
      <w:bCs/>
    </w:rPr>
  </w:style>
  <w:style w:type="table" w:styleId="Tabelraster">
    <w:name w:val="Table Grid"/>
    <w:basedOn w:val="Standaardtabel"/>
    <w:rsid w:val="0025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Huisstijl_VRHM\Leeg%20document%20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Leeg document staand</Template>
  <TotalTime>12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F:</vt:lpstr>
    </vt:vector>
  </TitlesOfParts>
  <Company>Veiligheidsregio Hollands Midden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F:</dc:title>
  <dc:subject/>
  <dc:creator>ftiao</dc:creator>
  <cp:keywords/>
  <dc:description/>
  <cp:lastModifiedBy>Bouhuis, Jolanda</cp:lastModifiedBy>
  <cp:revision>7</cp:revision>
  <cp:lastPrinted>2016-03-17T10:17:00Z</cp:lastPrinted>
  <dcterms:created xsi:type="dcterms:W3CDTF">2019-07-29T09:46:00Z</dcterms:created>
  <dcterms:modified xsi:type="dcterms:W3CDTF">2020-10-27T11:13:00Z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2014-10-09T22:00:00Z</vt:filetime>
  </property>
</Properties>
</file>