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06211" w14:textId="77777777" w:rsidR="00464980" w:rsidRPr="000F6A94" w:rsidRDefault="00464980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780ED9CC" w14:textId="77777777" w:rsidR="00464980" w:rsidRPr="000F6A94" w:rsidRDefault="00464980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6CC66D15" w14:textId="77777777" w:rsidR="00464980" w:rsidRPr="005A61C6" w:rsidRDefault="00464980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1353A6DB" w14:textId="7ED90568" w:rsidR="00464980" w:rsidRPr="00BF5D75" w:rsidRDefault="00464980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A779A2">
        <w:rPr>
          <w:rFonts w:ascii="Calibri" w:hAnsi="Calibri" w:cs="Arial"/>
          <w:b/>
          <w:sz w:val="24"/>
          <w:szCs w:val="24"/>
        </w:rPr>
        <w:t>Verklaring akkoord concept Overeenkomst</w:t>
      </w:r>
      <w:r>
        <w:rPr>
          <w:rFonts w:ascii="Calibri" w:hAnsi="Calibri" w:cs="Arial"/>
          <w:b/>
          <w:color w:val="FF0000"/>
          <w:sz w:val="24"/>
          <w:szCs w:val="24"/>
        </w:rPr>
        <w:t xml:space="preserve"> </w:t>
      </w:r>
      <w:r>
        <w:rPr>
          <w:rFonts w:ascii="Calibri" w:hAnsi="Calibri" w:cs="Arial"/>
          <w:b/>
          <w:sz w:val="24"/>
          <w:szCs w:val="24"/>
        </w:rPr>
        <w:t xml:space="preserve">en Programma van Eisen </w:t>
      </w:r>
      <w:r w:rsidRPr="00BF5D75">
        <w:rPr>
          <w:rFonts w:ascii="Calibri" w:hAnsi="Calibri" w:cs="Arial"/>
          <w:b/>
          <w:sz w:val="24"/>
          <w:szCs w:val="24"/>
        </w:rPr>
        <w:t>met bet</w:t>
      </w:r>
      <w:r w:rsidRPr="00A779A2">
        <w:rPr>
          <w:rFonts w:ascii="Calibri" w:hAnsi="Calibri" w:cs="Arial"/>
          <w:b/>
          <w:sz w:val="24"/>
          <w:szCs w:val="24"/>
        </w:rPr>
        <w:t xml:space="preserve">rekking tot de Europese Aanbesteding </w:t>
      </w:r>
      <w:r w:rsidR="00A779A2" w:rsidRPr="00A779A2">
        <w:rPr>
          <w:rFonts w:ascii="Calibri" w:hAnsi="Calibri" w:cs="Arial"/>
          <w:b/>
          <w:sz w:val="24"/>
          <w:szCs w:val="24"/>
        </w:rPr>
        <w:t>2023-SMO1250</w:t>
      </w:r>
      <w:r w:rsidRPr="00A779A2">
        <w:rPr>
          <w:rFonts w:ascii="Calibri" w:hAnsi="Calibri" w:cs="Arial"/>
          <w:b/>
          <w:sz w:val="24"/>
          <w:szCs w:val="24"/>
        </w:rPr>
        <w:t xml:space="preserve"> ten behoeve van</w:t>
      </w:r>
      <w:r w:rsidR="00A779A2" w:rsidRPr="00A779A2">
        <w:rPr>
          <w:rFonts w:ascii="Calibri" w:hAnsi="Calibri" w:cs="Arial"/>
          <w:b/>
          <w:sz w:val="24"/>
          <w:szCs w:val="24"/>
        </w:rPr>
        <w:t xml:space="preserve"> Stichting </w:t>
      </w:r>
      <w:proofErr w:type="spellStart"/>
      <w:r w:rsidR="00A779A2" w:rsidRPr="00A779A2">
        <w:rPr>
          <w:rFonts w:ascii="Calibri" w:hAnsi="Calibri" w:cs="Arial"/>
          <w:b/>
          <w:sz w:val="24"/>
          <w:szCs w:val="24"/>
        </w:rPr>
        <w:t>Primenius</w:t>
      </w:r>
      <w:proofErr w:type="spellEnd"/>
      <w:r w:rsidRPr="00BF5D75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0B34EC83" w14:textId="77777777" w:rsidR="00464980" w:rsidRPr="005A61C6" w:rsidRDefault="00464980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086225F9" w14:textId="77777777" w:rsidR="00464980" w:rsidRPr="005A61C6" w:rsidRDefault="00464980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385786C4" w14:textId="77777777" w:rsidR="00464980" w:rsidRPr="005A61C6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10D9E7B8" w14:textId="77777777" w:rsidR="00464980" w:rsidRPr="005A61C6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29B4182" w14:textId="77777777" w:rsidR="00464980" w:rsidRPr="001D5A7A" w:rsidRDefault="00464980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692CCC86" w14:textId="77777777" w:rsidR="00464980" w:rsidRPr="001D5A7A" w:rsidRDefault="00464980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76AF28A3" w14:textId="77777777" w:rsidR="00464980" w:rsidRPr="005A61C6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38B6EE00" w14:textId="77777777" w:rsidR="00464980" w:rsidRPr="005A61C6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CD54858" w14:textId="77777777" w:rsidR="00464980" w:rsidRPr="005A61C6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7D4549B5" w14:textId="4FA43D58" w:rsidR="00464980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aanbesteding </w:t>
      </w:r>
      <w:r w:rsidR="00A779A2">
        <w:rPr>
          <w:rFonts w:ascii="Calibri" w:hAnsi="Calibri" w:cs="Arial"/>
          <w:sz w:val="22"/>
          <w:szCs w:val="22"/>
        </w:rPr>
        <w:t>2023-SMO1250</w:t>
      </w:r>
      <w:r w:rsidRPr="005A61C6">
        <w:rPr>
          <w:rFonts w:ascii="Calibri" w:hAnsi="Calibri" w:cs="Arial"/>
          <w:sz w:val="22"/>
          <w:szCs w:val="22"/>
        </w:rPr>
        <w:t>:</w:t>
      </w:r>
    </w:p>
    <w:p w14:paraId="66299A9D" w14:textId="77777777" w:rsidR="00464980" w:rsidRPr="00A779A2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51D6E99" w14:textId="159F7BB8" w:rsidR="00464980" w:rsidRPr="00A779A2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A779A2">
        <w:rPr>
          <w:rFonts w:ascii="Calibri" w:hAnsi="Calibri" w:cs="Arial"/>
          <w:sz w:val="22"/>
          <w:szCs w:val="22"/>
        </w:rPr>
        <w:t xml:space="preserve">Bijlage </w:t>
      </w:r>
      <w:r w:rsidR="00A779A2" w:rsidRPr="00A779A2">
        <w:rPr>
          <w:rFonts w:ascii="Calibri" w:hAnsi="Calibri" w:cs="Arial"/>
          <w:sz w:val="22"/>
          <w:szCs w:val="22"/>
        </w:rPr>
        <w:t>C</w:t>
      </w:r>
      <w:r w:rsidRPr="00A779A2">
        <w:rPr>
          <w:rFonts w:ascii="Calibri" w:hAnsi="Calibri" w:cs="Calibri"/>
          <w:sz w:val="22"/>
          <w:szCs w:val="22"/>
        </w:rPr>
        <w:t xml:space="preserve"> </w:t>
      </w:r>
      <w:r w:rsidRPr="00A779A2">
        <w:rPr>
          <w:rFonts w:ascii="Calibri" w:hAnsi="Calibri" w:cs="Calibri"/>
          <w:sz w:val="22"/>
          <w:szCs w:val="22"/>
        </w:rPr>
        <w:tab/>
        <w:t xml:space="preserve">Concept overeenkomst </w:t>
      </w:r>
    </w:p>
    <w:p w14:paraId="3528BD32" w14:textId="73942018" w:rsidR="00464980" w:rsidRPr="00A779A2" w:rsidRDefault="00464980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A779A2">
        <w:rPr>
          <w:rFonts w:ascii="Calibri" w:hAnsi="Calibri" w:cs="Arial"/>
          <w:sz w:val="22"/>
          <w:szCs w:val="22"/>
        </w:rPr>
        <w:t xml:space="preserve">Bijlage </w:t>
      </w:r>
      <w:r w:rsidR="00A779A2" w:rsidRPr="00A779A2">
        <w:rPr>
          <w:rFonts w:ascii="Calibri" w:hAnsi="Calibri" w:cs="Arial"/>
          <w:sz w:val="22"/>
          <w:szCs w:val="22"/>
        </w:rPr>
        <w:t>G</w:t>
      </w:r>
      <w:r w:rsidRPr="00A779A2">
        <w:rPr>
          <w:rFonts w:ascii="Calibri" w:hAnsi="Calibri" w:cs="Calibri"/>
          <w:sz w:val="22"/>
          <w:szCs w:val="22"/>
        </w:rPr>
        <w:t xml:space="preserve"> </w:t>
      </w:r>
      <w:r w:rsidRPr="00A779A2">
        <w:rPr>
          <w:rFonts w:ascii="Calibri" w:hAnsi="Calibri" w:cs="Calibri"/>
          <w:sz w:val="22"/>
          <w:szCs w:val="22"/>
        </w:rPr>
        <w:tab/>
      </w:r>
      <w:r w:rsidR="00A779A2" w:rsidRPr="00A779A2">
        <w:rPr>
          <w:rFonts w:ascii="Calibri" w:hAnsi="Calibri" w:cs="Calibri"/>
          <w:sz w:val="22"/>
          <w:szCs w:val="22"/>
        </w:rPr>
        <w:t>Schoonmaakprogramma</w:t>
      </w:r>
    </w:p>
    <w:p w14:paraId="76EF0A4B" w14:textId="77777777" w:rsidR="00464980" w:rsidRDefault="00464980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B6AC500" w14:textId="77777777" w:rsidR="00464980" w:rsidRDefault="00464980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A145E40" w14:textId="77777777" w:rsidR="00464980" w:rsidRDefault="00464980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A70A181" w14:textId="77777777" w:rsidR="00464980" w:rsidRDefault="00464980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DF0AD0D" w14:textId="77777777" w:rsidR="00464980" w:rsidRDefault="00464980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52BA7BD" w14:textId="77777777" w:rsidR="00464980" w:rsidRPr="005A61C6" w:rsidRDefault="00464980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76CEB33B" w14:textId="77777777" w:rsidR="00464980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72BED9C3" w14:textId="77777777" w:rsidR="00464980" w:rsidRDefault="00464980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1EB50D72" w14:textId="77777777" w:rsidR="00464980" w:rsidRDefault="00464980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22D18EC8" w14:textId="77777777" w:rsidR="00464980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5C5F4341" w14:textId="77777777" w:rsidR="00464980" w:rsidRDefault="00464980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464980" w14:paraId="5B32C94E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4DA40215" w14:textId="77777777" w:rsidR="00464980" w:rsidRPr="00BF5D75" w:rsidRDefault="00464980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27F0C7EE" w14:textId="77777777" w:rsidR="00464980" w:rsidRDefault="00464980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464980" w14:paraId="40BD5FE2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466198FE" w14:textId="77777777" w:rsidR="00464980" w:rsidRPr="00BF5D75" w:rsidRDefault="00464980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29371214" w14:textId="77777777" w:rsidR="00464980" w:rsidRDefault="00464980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464980" w14:paraId="74BCCA68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3C143A0B" w14:textId="77777777" w:rsidR="00464980" w:rsidRPr="00BF5D75" w:rsidRDefault="00464980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6F0382C6" w14:textId="77777777" w:rsidR="00464980" w:rsidRDefault="00464980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464980" w14:paraId="517F5205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09ADE7F4" w14:textId="77777777" w:rsidR="00464980" w:rsidRPr="00BF5D75" w:rsidRDefault="00464980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6FA82BF7" w14:textId="77777777" w:rsidR="00464980" w:rsidRDefault="00464980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21ABA901" w14:textId="77777777" w:rsidR="00464980" w:rsidRDefault="00464980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1C7A6EAC" w14:textId="77777777" w:rsidR="00464980" w:rsidRDefault="00464980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464980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1FF482B2" w14:textId="77777777" w:rsidR="00464980" w:rsidRPr="005A61C6" w:rsidRDefault="00464980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464980" w:rsidRPr="005A61C6" w:rsidSect="00464980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D539D" w14:textId="77777777" w:rsidR="00464980" w:rsidRDefault="00464980">
      <w:r>
        <w:separator/>
      </w:r>
    </w:p>
  </w:endnote>
  <w:endnote w:type="continuationSeparator" w:id="0">
    <w:p w14:paraId="504CFAEC" w14:textId="77777777" w:rsidR="00464980" w:rsidRDefault="00464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E8ED8" w14:textId="77777777" w:rsidR="00464980" w:rsidRDefault="00464980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292953E" wp14:editId="3C7437BA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88415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093984" wp14:editId="1EF03D78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3EE19" w14:textId="77777777" w:rsidR="00464980" w:rsidRDefault="00464980">
      <w:r>
        <w:separator/>
      </w:r>
    </w:p>
  </w:footnote>
  <w:footnote w:type="continuationSeparator" w:id="0">
    <w:p w14:paraId="3B6412A8" w14:textId="77777777" w:rsidR="00464980" w:rsidRDefault="00464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2C9E" w14:textId="77777777" w:rsidR="00464980" w:rsidRDefault="00464980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E94B0F5" wp14:editId="0955906F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B0E76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18AA9FE" wp14:editId="4FA863CB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2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31659"/>
    <w:rsid w:val="001445B1"/>
    <w:rsid w:val="00145B5E"/>
    <w:rsid w:val="001461FD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4980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779A2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19C238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4</TotalTime>
  <Pages>1</Pages>
  <Words>76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Leonieke Westra</cp:lastModifiedBy>
  <cp:revision>2</cp:revision>
  <cp:lastPrinted>2011-04-29T11:47:00Z</cp:lastPrinted>
  <dcterms:created xsi:type="dcterms:W3CDTF">2022-11-21T07:53:00Z</dcterms:created>
  <dcterms:modified xsi:type="dcterms:W3CDTF">2022-11-21T09:18:00Z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