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0DB5" w14:textId="77777777" w:rsidR="00C85DD3" w:rsidRPr="00837F42" w:rsidRDefault="00C85DD3" w:rsidP="008F534F">
      <w:pPr>
        <w:pStyle w:val="Normaal"/>
        <w:ind w:right="-573"/>
        <w:rPr>
          <w:rFonts w:ascii="Calibri" w:hAnsi="Calibri" w:cs="Calibri"/>
        </w:rPr>
      </w:pPr>
      <w:bookmarkStart w:id="0" w:name="_Toc305517968"/>
      <w:r w:rsidRPr="00837F42">
        <w:rPr>
          <w:rFonts w:ascii="Calibri" w:hAnsi="Calibri" w:cs="Calibri"/>
          <w:noProof/>
        </w:rPr>
        <w:drawing>
          <wp:anchor distT="0" distB="0" distL="114300" distR="114300" simplePos="0" relativeHeight="251658241" behindDoc="0" locked="0" layoutInCell="1" allowOverlap="1" wp14:anchorId="391BEA9C" wp14:editId="7F0423DB">
            <wp:simplePos x="0" y="0"/>
            <wp:positionH relativeFrom="column">
              <wp:posOffset>-372110</wp:posOffset>
            </wp:positionH>
            <wp:positionV relativeFrom="paragraph">
              <wp:posOffset>191224</wp:posOffset>
            </wp:positionV>
            <wp:extent cx="3484800" cy="8532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484800" cy="85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F42">
        <w:rPr>
          <w:rFonts w:ascii="Calibri" w:hAnsi="Calibri" w:cs="Calibri"/>
          <w:noProof/>
        </w:rPr>
        <mc:AlternateContent>
          <mc:Choice Requires="wpg">
            <w:drawing>
              <wp:anchor distT="0" distB="0" distL="114300" distR="114300" simplePos="0" relativeHeight="251658240" behindDoc="0" locked="0" layoutInCell="1" allowOverlap="1" wp14:anchorId="5CE089CF" wp14:editId="2D13B0C7">
                <wp:simplePos x="0" y="0"/>
                <wp:positionH relativeFrom="page">
                  <wp:posOffset>4432935</wp:posOffset>
                </wp:positionH>
                <wp:positionV relativeFrom="paragraph">
                  <wp:posOffset>-899795</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313E336" id="Group 364" o:spid="_x0000_s1026" style="position:absolute;margin-left:349.05pt;margin-top:-70.85pt;width:245.2pt;height:846.2pt;z-index:251658240;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0450BD50" w14:textId="77777777" w:rsidR="00C85DD3" w:rsidRPr="00837F42" w:rsidRDefault="00C85DD3" w:rsidP="008F534F">
      <w:pPr>
        <w:pStyle w:val="Normaal"/>
        <w:ind w:right="-573"/>
        <w:rPr>
          <w:rFonts w:ascii="Calibri" w:hAnsi="Calibri" w:cs="Calibri"/>
        </w:rPr>
      </w:pPr>
    </w:p>
    <w:p w14:paraId="287B5066" w14:textId="77777777" w:rsidR="00C85DD3" w:rsidRPr="00837F42" w:rsidRDefault="00C85DD3" w:rsidP="008F534F">
      <w:pPr>
        <w:pStyle w:val="Normaal"/>
        <w:ind w:right="-573"/>
        <w:rPr>
          <w:rFonts w:ascii="Calibri" w:hAnsi="Calibri" w:cs="Calibri"/>
        </w:rPr>
      </w:pPr>
    </w:p>
    <w:p w14:paraId="1DC82496" w14:textId="77777777" w:rsidR="00C85DD3" w:rsidRPr="00837F42" w:rsidRDefault="00C85DD3" w:rsidP="008F534F">
      <w:pPr>
        <w:pStyle w:val="Normaal"/>
        <w:ind w:right="-573"/>
        <w:rPr>
          <w:rFonts w:ascii="Calibri" w:hAnsi="Calibri" w:cs="Calibri"/>
        </w:rPr>
      </w:pPr>
    </w:p>
    <w:p w14:paraId="22304591" w14:textId="77777777" w:rsidR="00C85DD3" w:rsidRPr="00837F42" w:rsidRDefault="00C85DD3" w:rsidP="008F534F">
      <w:pPr>
        <w:pStyle w:val="Normaal"/>
        <w:spacing w:line="240" w:lineRule="auto"/>
        <w:ind w:right="-573"/>
        <w:rPr>
          <w:rFonts w:ascii="Calibri" w:hAnsi="Calibri" w:cs="Calibri"/>
        </w:rPr>
      </w:pPr>
    </w:p>
    <w:p w14:paraId="30E9928F" w14:textId="77777777" w:rsidR="00C85DD3" w:rsidRPr="00837F42" w:rsidRDefault="00C85DD3" w:rsidP="008F534F">
      <w:pPr>
        <w:pStyle w:val="Normaal"/>
        <w:ind w:right="-573"/>
        <w:rPr>
          <w:rFonts w:ascii="Calibri" w:hAnsi="Calibri" w:cs="Calibri"/>
        </w:rPr>
      </w:pPr>
    </w:p>
    <w:p w14:paraId="0BA84B59" w14:textId="77777777" w:rsidR="00C85DD3" w:rsidRPr="00837F42" w:rsidRDefault="00C85DD3" w:rsidP="008F534F">
      <w:pPr>
        <w:pStyle w:val="Normaal"/>
        <w:ind w:right="-573"/>
        <w:rPr>
          <w:rFonts w:ascii="Calibri" w:hAnsi="Calibri" w:cs="Calibri"/>
        </w:rPr>
      </w:pPr>
    </w:p>
    <w:p w14:paraId="525F4F2D" w14:textId="77777777" w:rsidR="00C85DD3" w:rsidRPr="00837F42" w:rsidRDefault="00C85DD3" w:rsidP="008F534F">
      <w:pPr>
        <w:pStyle w:val="Normaal"/>
        <w:ind w:right="-573"/>
        <w:rPr>
          <w:rFonts w:ascii="Calibri" w:hAnsi="Calibri" w:cs="Calibri"/>
        </w:rPr>
      </w:pPr>
    </w:p>
    <w:p w14:paraId="2D6D53E1" w14:textId="77777777" w:rsidR="00C85DD3" w:rsidRPr="00837F42" w:rsidRDefault="00C85DD3" w:rsidP="008F534F">
      <w:pPr>
        <w:pStyle w:val="Normaal"/>
        <w:ind w:right="-573"/>
        <w:rPr>
          <w:rFonts w:ascii="Calibri" w:hAnsi="Calibri" w:cs="Calibri"/>
        </w:rPr>
      </w:pPr>
    </w:p>
    <w:p w14:paraId="5637B31B" w14:textId="77777777" w:rsidR="00C85DD3" w:rsidRPr="00837F42" w:rsidRDefault="00C85DD3" w:rsidP="008F534F">
      <w:pPr>
        <w:pStyle w:val="Normaal"/>
        <w:ind w:right="-573"/>
        <w:rPr>
          <w:rFonts w:ascii="Calibri" w:hAnsi="Calibri" w:cs="Calibri"/>
        </w:rPr>
      </w:pPr>
    </w:p>
    <w:p w14:paraId="31DF00E1" w14:textId="77777777" w:rsidR="00C85DD3" w:rsidRPr="00837F42" w:rsidRDefault="00C85DD3" w:rsidP="008F534F">
      <w:pPr>
        <w:pStyle w:val="Normaal"/>
        <w:ind w:right="-573"/>
        <w:rPr>
          <w:rFonts w:ascii="Calibri" w:hAnsi="Calibri" w:cs="Calibri"/>
        </w:rPr>
      </w:pPr>
    </w:p>
    <w:p w14:paraId="53318B0F" w14:textId="77777777" w:rsidR="00C85DD3" w:rsidRPr="00837F42" w:rsidRDefault="00C85DD3" w:rsidP="008F534F">
      <w:pPr>
        <w:pStyle w:val="Normaal"/>
        <w:spacing w:line="240" w:lineRule="auto"/>
        <w:ind w:right="-573"/>
        <w:rPr>
          <w:rFonts w:ascii="Calibri" w:hAnsi="Calibri" w:cs="Calibri"/>
        </w:rPr>
      </w:pPr>
    </w:p>
    <w:p w14:paraId="2EB097B1" w14:textId="77777777" w:rsidR="00C85DD3" w:rsidRPr="00837F42" w:rsidRDefault="00C85DD3" w:rsidP="008F534F">
      <w:pPr>
        <w:pStyle w:val="Normaal"/>
        <w:spacing w:line="240" w:lineRule="auto"/>
        <w:ind w:right="-573"/>
        <w:rPr>
          <w:rFonts w:ascii="Calibri" w:hAnsi="Calibri" w:cs="Calibri"/>
        </w:rPr>
      </w:pPr>
    </w:p>
    <w:p w14:paraId="47B82197" w14:textId="77777777" w:rsidR="00C85DD3" w:rsidRPr="00837F42" w:rsidRDefault="00C85DD3" w:rsidP="008F534F">
      <w:pPr>
        <w:pStyle w:val="Normaal"/>
        <w:spacing w:line="240" w:lineRule="auto"/>
        <w:ind w:right="-573"/>
        <w:rPr>
          <w:rFonts w:ascii="Calibri" w:hAnsi="Calibri" w:cs="Calibri"/>
        </w:rPr>
      </w:pPr>
    </w:p>
    <w:p w14:paraId="7DED71D9" w14:textId="77777777" w:rsidR="00C85DD3" w:rsidRPr="00837F42" w:rsidRDefault="00C85DD3" w:rsidP="008F534F">
      <w:pPr>
        <w:pStyle w:val="Normaal"/>
        <w:spacing w:line="240" w:lineRule="auto"/>
        <w:ind w:right="-573"/>
        <w:rPr>
          <w:rFonts w:ascii="Calibri" w:hAnsi="Calibri" w:cs="Calibri"/>
        </w:rPr>
      </w:pPr>
      <w:r w:rsidRPr="00837F42">
        <w:rPr>
          <w:rFonts w:ascii="Calibri" w:hAnsi="Calibri" w:cs="Calibri"/>
          <w:noProof/>
        </w:rPr>
        <mc:AlternateContent>
          <mc:Choice Requires="wps">
            <w:drawing>
              <wp:anchor distT="0" distB="0" distL="114300" distR="114300" simplePos="0" relativeHeight="251658242" behindDoc="0" locked="0" layoutInCell="0" allowOverlap="1" wp14:anchorId="67718F51" wp14:editId="0A940C24">
                <wp:simplePos x="0" y="0"/>
                <wp:positionH relativeFrom="page">
                  <wp:posOffset>-11430</wp:posOffset>
                </wp:positionH>
                <wp:positionV relativeFrom="page">
                  <wp:posOffset>3298825</wp:posOffset>
                </wp:positionV>
                <wp:extent cx="7552425" cy="1875600"/>
                <wp:effectExtent l="0" t="0" r="17145" b="17145"/>
                <wp:wrapNone/>
                <wp:docPr id="362" name="Rechthoek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2425" cy="1875600"/>
                        </a:xfrm>
                        <a:prstGeom prst="rect">
                          <a:avLst/>
                        </a:prstGeom>
                        <a:solidFill>
                          <a:srgbClr val="4472C4"/>
                        </a:solidFill>
                        <a:ln w="12700">
                          <a:solidFill>
                            <a:sysClr val="window" lastClr="FFFFFF"/>
                          </a:solidFill>
                          <a:miter lim="800000"/>
                          <a:headEnd/>
                          <a:tailEnd/>
                        </a:ln>
                      </wps:spPr>
                      <wps:txbx>
                        <w:txbxContent>
                          <w:p w14:paraId="13FCFE4D" w14:textId="77777777" w:rsidR="00C85DD3" w:rsidRDefault="00C85DD3" w:rsidP="00C85DD3">
                            <w:pPr>
                              <w:pStyle w:val="Geenafstand"/>
                              <w:jc w:val="center"/>
                              <w:rPr>
                                <w:color w:val="FFFFFF"/>
                                <w:sz w:val="56"/>
                                <w:szCs w:val="56"/>
                              </w:rPr>
                            </w:pPr>
                            <w:r>
                              <w:rPr>
                                <w:color w:val="FFFFFF"/>
                                <w:sz w:val="56"/>
                                <w:szCs w:val="56"/>
                              </w:rPr>
                              <w:t>Beschrijvend document</w:t>
                            </w:r>
                          </w:p>
                          <w:p w14:paraId="6BB4961A" w14:textId="397147BD"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sidR="00D016B2">
                              <w:rPr>
                                <w:color w:val="FFFFFF"/>
                                <w:sz w:val="56"/>
                                <w:szCs w:val="56"/>
                              </w:rPr>
                              <w:t>Printers, MFP en Repromachines</w:t>
                            </w:r>
                            <w:r w:rsidR="00D016B2" w:rsidRPr="00C0500C">
                              <w:rPr>
                                <w:color w:val="FFFFFF"/>
                                <w:sz w:val="56"/>
                                <w:szCs w:val="56"/>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718F51" id="Rechthoek 362" o:spid="_x0000_s1026" style="position:absolute;margin-left:-.9pt;margin-top:259.75pt;width:594.7pt;height:147.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" o:allowincell="f" fillcolor="#4472c4" strokecolor="window" strokeweight="1pt">
                <o:lock v:ext="edit" aspectratio="t"/>
                <v:textbox inset="14.4pt,,14.4pt">
                  <w:txbxContent>
                    <w:p w14:paraId="13FCFE4D" w14:textId="77777777" w:rsidR="00C85DD3" w:rsidRDefault="00C85DD3" w:rsidP="00C85DD3">
                      <w:pPr>
                        <w:pStyle w:val="Geenafstand"/>
                        <w:jc w:val="center"/>
                        <w:rPr>
                          <w:color w:val="FFFFFF"/>
                          <w:sz w:val="56"/>
                          <w:szCs w:val="56"/>
                        </w:rPr>
                      </w:pPr>
                      <w:r>
                        <w:rPr>
                          <w:color w:val="FFFFFF"/>
                          <w:sz w:val="56"/>
                          <w:szCs w:val="56"/>
                        </w:rPr>
                        <w:t>Beschrijvend document</w:t>
                      </w:r>
                    </w:p>
                    <w:p w14:paraId="6BB4961A" w14:textId="397147BD"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sidR="00D016B2">
                        <w:rPr>
                          <w:color w:val="FFFFFF"/>
                          <w:sz w:val="56"/>
                          <w:szCs w:val="56"/>
                        </w:rPr>
                        <w:t>Printers, MFP en Repromachines</w:t>
                      </w:r>
                      <w:r w:rsidR="00D016B2" w:rsidRPr="00C0500C">
                        <w:rPr>
                          <w:color w:val="FFFFFF"/>
                          <w:sz w:val="56"/>
                          <w:szCs w:val="56"/>
                        </w:rPr>
                        <w:t xml:space="preserve"> </w:t>
                      </w:r>
                    </w:p>
                  </w:txbxContent>
                </v:textbox>
                <w10:wrap anchorx="page" anchory="page"/>
              </v:rect>
            </w:pict>
          </mc:Fallback>
        </mc:AlternateContent>
      </w:r>
    </w:p>
    <w:p w14:paraId="1935836D" w14:textId="77777777" w:rsidR="00C85DD3" w:rsidRPr="00837F42" w:rsidRDefault="00C85DD3" w:rsidP="008F534F">
      <w:pPr>
        <w:pStyle w:val="Normaal"/>
        <w:spacing w:line="240" w:lineRule="auto"/>
        <w:ind w:right="-573"/>
        <w:rPr>
          <w:rFonts w:ascii="Calibri" w:hAnsi="Calibri" w:cs="Calibri"/>
        </w:rPr>
      </w:pPr>
    </w:p>
    <w:p w14:paraId="34FFAE29" w14:textId="77777777" w:rsidR="00C85DD3" w:rsidRPr="00837F42" w:rsidRDefault="00C85DD3" w:rsidP="008F534F">
      <w:pPr>
        <w:pStyle w:val="Normaal"/>
        <w:spacing w:line="240" w:lineRule="auto"/>
        <w:ind w:right="-573"/>
        <w:rPr>
          <w:rFonts w:ascii="Calibri" w:hAnsi="Calibri" w:cs="Calibri"/>
        </w:rPr>
      </w:pPr>
    </w:p>
    <w:p w14:paraId="4FC93243" w14:textId="77777777" w:rsidR="00C85DD3" w:rsidRPr="00837F42" w:rsidRDefault="00C85DD3" w:rsidP="008F534F">
      <w:pPr>
        <w:pStyle w:val="Normaal"/>
        <w:spacing w:line="240" w:lineRule="auto"/>
        <w:ind w:right="-573"/>
        <w:rPr>
          <w:rFonts w:ascii="Calibri" w:hAnsi="Calibri" w:cs="Calibri"/>
        </w:rPr>
      </w:pPr>
    </w:p>
    <w:p w14:paraId="749A063C" w14:textId="77777777" w:rsidR="00C85DD3" w:rsidRPr="00837F42" w:rsidRDefault="00C85DD3" w:rsidP="008F534F">
      <w:pPr>
        <w:pStyle w:val="Normaal"/>
        <w:spacing w:line="240" w:lineRule="auto"/>
        <w:ind w:right="-573"/>
        <w:rPr>
          <w:rFonts w:ascii="Calibri" w:hAnsi="Calibri" w:cs="Calibri"/>
        </w:rPr>
      </w:pPr>
    </w:p>
    <w:p w14:paraId="53EE1A17" w14:textId="77777777" w:rsidR="00C85DD3" w:rsidRPr="00837F42" w:rsidRDefault="00C85DD3" w:rsidP="008F534F">
      <w:pPr>
        <w:pStyle w:val="Normaal"/>
        <w:spacing w:line="240" w:lineRule="auto"/>
        <w:ind w:right="-573"/>
        <w:rPr>
          <w:rFonts w:ascii="Calibri" w:hAnsi="Calibri" w:cs="Calibri"/>
        </w:rPr>
      </w:pPr>
    </w:p>
    <w:p w14:paraId="706BCC94" w14:textId="77777777" w:rsidR="00C85DD3" w:rsidRPr="00837F42" w:rsidRDefault="00C85DD3" w:rsidP="008F534F">
      <w:pPr>
        <w:pStyle w:val="Normaal"/>
        <w:spacing w:line="240" w:lineRule="auto"/>
        <w:ind w:right="-573"/>
        <w:rPr>
          <w:rFonts w:ascii="Calibri" w:hAnsi="Calibri" w:cs="Calibri"/>
        </w:rPr>
      </w:pPr>
    </w:p>
    <w:p w14:paraId="72943D01" w14:textId="77777777" w:rsidR="00C85DD3" w:rsidRPr="00837F42" w:rsidRDefault="00C85DD3" w:rsidP="008F534F">
      <w:pPr>
        <w:pStyle w:val="Normaal"/>
        <w:spacing w:line="240" w:lineRule="auto"/>
        <w:ind w:right="-573"/>
        <w:rPr>
          <w:rFonts w:ascii="Calibri" w:hAnsi="Calibri" w:cs="Calibri"/>
        </w:rPr>
      </w:pPr>
    </w:p>
    <w:p w14:paraId="3BF5374A" w14:textId="77777777" w:rsidR="00C85DD3" w:rsidRPr="00837F42" w:rsidRDefault="00C85DD3" w:rsidP="008F534F">
      <w:pPr>
        <w:pStyle w:val="Normaal"/>
        <w:spacing w:line="240" w:lineRule="auto"/>
        <w:ind w:right="-573"/>
        <w:rPr>
          <w:rFonts w:ascii="Calibri" w:hAnsi="Calibri" w:cs="Calibri"/>
        </w:rPr>
      </w:pPr>
    </w:p>
    <w:p w14:paraId="4956E953" w14:textId="77777777" w:rsidR="00C85DD3" w:rsidRPr="00837F42" w:rsidRDefault="00C85DD3" w:rsidP="008F534F">
      <w:pPr>
        <w:pStyle w:val="Normaal"/>
        <w:spacing w:line="240" w:lineRule="auto"/>
        <w:ind w:right="-573"/>
        <w:rPr>
          <w:rFonts w:ascii="Calibri" w:hAnsi="Calibri" w:cs="Calibri"/>
        </w:rPr>
      </w:pPr>
    </w:p>
    <w:p w14:paraId="2641EE05" w14:textId="77777777" w:rsidR="00C85DD3" w:rsidRPr="00837F42" w:rsidRDefault="00C85DD3" w:rsidP="008F534F">
      <w:pPr>
        <w:pStyle w:val="Normaal"/>
        <w:spacing w:line="240" w:lineRule="auto"/>
        <w:ind w:right="-573"/>
        <w:rPr>
          <w:rFonts w:ascii="Calibri" w:hAnsi="Calibri" w:cs="Calibri"/>
        </w:rPr>
      </w:pPr>
    </w:p>
    <w:p w14:paraId="4A54F9A0" w14:textId="77777777" w:rsidR="00C85DD3" w:rsidRPr="00837F42" w:rsidRDefault="00C85DD3" w:rsidP="008F534F">
      <w:pPr>
        <w:pStyle w:val="Normaal"/>
        <w:spacing w:line="240" w:lineRule="auto"/>
        <w:ind w:right="-573"/>
        <w:rPr>
          <w:rFonts w:ascii="Calibri" w:hAnsi="Calibri" w:cs="Calibri"/>
        </w:rPr>
      </w:pPr>
    </w:p>
    <w:p w14:paraId="38F957BA" w14:textId="77777777" w:rsidR="00C85DD3" w:rsidRPr="00837F42" w:rsidRDefault="00C85DD3" w:rsidP="008F534F">
      <w:pPr>
        <w:pStyle w:val="Normaal"/>
        <w:spacing w:line="240" w:lineRule="auto"/>
        <w:ind w:right="-573"/>
        <w:rPr>
          <w:rFonts w:ascii="Calibri" w:hAnsi="Calibri" w:cs="Calibri"/>
        </w:rPr>
      </w:pPr>
    </w:p>
    <w:p w14:paraId="50A743ED" w14:textId="77777777" w:rsidR="00C85DD3" w:rsidRPr="00837F42" w:rsidRDefault="00C85DD3" w:rsidP="008F534F">
      <w:pPr>
        <w:pStyle w:val="Normaal"/>
        <w:spacing w:line="240" w:lineRule="auto"/>
        <w:ind w:right="-573"/>
        <w:jc w:val="center"/>
        <w:rPr>
          <w:rFonts w:ascii="Calibri" w:hAnsi="Calibri" w:cs="Calibri"/>
        </w:rPr>
      </w:pPr>
    </w:p>
    <w:p w14:paraId="3BE5AE45" w14:textId="77777777" w:rsidR="00C85DD3" w:rsidRPr="00837F42" w:rsidRDefault="00C85DD3" w:rsidP="008F534F">
      <w:pPr>
        <w:pStyle w:val="Normaal"/>
        <w:spacing w:line="240" w:lineRule="auto"/>
        <w:ind w:right="-573"/>
        <w:rPr>
          <w:rFonts w:ascii="Calibri" w:hAnsi="Calibri" w:cs="Calibri"/>
        </w:rPr>
      </w:pPr>
    </w:p>
    <w:p w14:paraId="755B585E" w14:textId="77777777" w:rsidR="00C85DD3" w:rsidRPr="00837F42" w:rsidRDefault="00B022DD" w:rsidP="008F534F">
      <w:pPr>
        <w:pStyle w:val="Normaal"/>
        <w:spacing w:line="240" w:lineRule="auto"/>
        <w:ind w:right="-573"/>
        <w:rPr>
          <w:rFonts w:ascii="Calibri" w:hAnsi="Calibri" w:cs="Calibri"/>
        </w:rPr>
      </w:pPr>
      <w:r w:rsidRPr="00837F42">
        <w:rPr>
          <w:rFonts w:ascii="Calibri" w:hAnsi="Calibri" w:cs="Calibri"/>
          <w:noProof/>
        </w:rPr>
        <mc:AlternateContent>
          <mc:Choice Requires="wps">
            <w:drawing>
              <wp:anchor distT="0" distB="0" distL="114300" distR="114300" simplePos="0" relativeHeight="251658244" behindDoc="0" locked="0" layoutInCell="1" allowOverlap="1" wp14:anchorId="6CA28243" wp14:editId="7D233C63">
                <wp:simplePos x="0" y="0"/>
                <wp:positionH relativeFrom="column">
                  <wp:posOffset>3693795</wp:posOffset>
                </wp:positionH>
                <wp:positionV relativeFrom="paragraph">
                  <wp:posOffset>92710</wp:posOffset>
                </wp:positionV>
                <wp:extent cx="2743200" cy="151130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511300"/>
                        </a:xfrm>
                        <a:prstGeom prst="rect">
                          <a:avLst/>
                        </a:prstGeom>
                        <a:noFill/>
                        <a:ln>
                          <a:noFill/>
                        </a:ln>
                        <a:effectLst/>
                      </wps:spPr>
                      <wps:txbx>
                        <w:txbxContent>
                          <w:p w14:paraId="3FE5A80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686B8734" w14:textId="60B91ACF" w:rsidR="00B022DD" w:rsidRPr="00640C8E" w:rsidRDefault="00640C8E" w:rsidP="00C85DD3">
                            <w:pPr>
                              <w:pStyle w:val="Normaal"/>
                              <w:rPr>
                                <w:rFonts w:asciiTheme="minorHAnsi" w:hAnsiTheme="minorHAnsi"/>
                              </w:rPr>
                            </w:pPr>
                            <w:r>
                              <w:rPr>
                                <w:rFonts w:asciiTheme="minorHAnsi" w:hAnsiTheme="minorHAnsi"/>
                              </w:rPr>
                              <w:t xml:space="preserve">RSG </w:t>
                            </w:r>
                            <w:r w:rsidR="00B022DD" w:rsidRPr="00640C8E">
                              <w:rPr>
                                <w:rFonts w:asciiTheme="minorHAnsi" w:hAnsiTheme="minorHAnsi"/>
                              </w:rPr>
                              <w:t>Magister Alvinus</w:t>
                            </w:r>
                          </w:p>
                          <w:p w14:paraId="002EC95C" w14:textId="77777777" w:rsidR="00B022DD" w:rsidRPr="00640C8E" w:rsidRDefault="00B022DD" w:rsidP="00C85DD3">
                            <w:pPr>
                              <w:pStyle w:val="Normaal"/>
                              <w:rPr>
                                <w:rFonts w:asciiTheme="minorHAnsi" w:hAnsiTheme="minorHAnsi"/>
                              </w:rPr>
                            </w:pPr>
                            <w:r w:rsidRPr="00640C8E">
                              <w:rPr>
                                <w:rFonts w:asciiTheme="minorHAnsi" w:hAnsiTheme="minorHAnsi"/>
                              </w:rPr>
                              <w:t>Onderwijsgroep Midden Friesland</w:t>
                            </w:r>
                          </w:p>
                          <w:p w14:paraId="1DEF7E61" w14:textId="77777777" w:rsidR="00C85DD3" w:rsidRPr="00640C8E" w:rsidRDefault="00C85DD3" w:rsidP="00C85DD3">
                            <w:pPr>
                              <w:pStyle w:val="Normaal"/>
                              <w:rPr>
                                <w:rFonts w:asciiTheme="minorHAnsi" w:hAnsiTheme="minorHAnsi"/>
                              </w:rPr>
                            </w:pPr>
                            <w:r w:rsidRPr="00640C8E">
                              <w:rPr>
                                <w:rFonts w:asciiTheme="minorHAnsi" w:hAnsiTheme="minorHAnsi"/>
                              </w:rPr>
                              <w:t>OSG Singelland</w:t>
                            </w:r>
                          </w:p>
                          <w:p w14:paraId="07D00C4F" w14:textId="77777777" w:rsidR="00C85DD3" w:rsidRPr="00640C8E" w:rsidRDefault="00C85DD3" w:rsidP="00C85DD3">
                            <w:pPr>
                              <w:pStyle w:val="Normaal"/>
                              <w:rPr>
                                <w:rFonts w:asciiTheme="minorHAnsi" w:hAnsiTheme="minorHAnsi"/>
                              </w:rPr>
                            </w:pPr>
                            <w:r w:rsidRPr="00640C8E">
                              <w:rPr>
                                <w:rFonts w:asciiTheme="minorHAnsi" w:hAnsiTheme="minorHAnsi"/>
                              </w:rPr>
                              <w:t>Stichting Openbaar Voortgezet Onderwijs</w:t>
                            </w:r>
                          </w:p>
                          <w:p w14:paraId="490DA2BB" w14:textId="7CD54B62" w:rsidR="00C85DD3" w:rsidRPr="00640C8E" w:rsidRDefault="00C85DD3" w:rsidP="00C85DD3">
                            <w:pPr>
                              <w:pStyle w:val="Normaal"/>
                              <w:rPr>
                                <w:rFonts w:asciiTheme="minorHAnsi" w:hAnsiTheme="minorHAnsi"/>
                              </w:rPr>
                            </w:pPr>
                            <w:r w:rsidRPr="00640C8E">
                              <w:rPr>
                                <w:rFonts w:asciiTheme="minorHAnsi" w:hAnsiTheme="minorHAnsi"/>
                              </w:rPr>
                              <w:t>Fryslân-noord</w:t>
                            </w:r>
                          </w:p>
                          <w:p w14:paraId="2B28C623" w14:textId="3C558DD6" w:rsidR="00B022DD" w:rsidRDefault="00640C8E" w:rsidP="00C85DD3">
                            <w:pPr>
                              <w:pStyle w:val="Normaal"/>
                              <w:rPr>
                                <w:rFonts w:asciiTheme="minorHAnsi" w:hAnsiTheme="minorHAnsi"/>
                              </w:rPr>
                            </w:pPr>
                            <w:r>
                              <w:rPr>
                                <w:rFonts w:asciiTheme="minorHAnsi" w:hAnsiTheme="minorHAnsi"/>
                              </w:rPr>
                              <w:t>Simant</w:t>
                            </w:r>
                          </w:p>
                          <w:p w14:paraId="6D9D9313" w14:textId="2EFECEE9" w:rsidR="0090661B" w:rsidRPr="00DB33C8" w:rsidRDefault="0090661B" w:rsidP="00C85DD3">
                            <w:pPr>
                              <w:pStyle w:val="Normaal"/>
                              <w:rPr>
                                <w:rFonts w:asciiTheme="minorHAnsi" w:hAnsiTheme="minorHAnsi"/>
                              </w:rPr>
                            </w:pPr>
                            <w:r>
                              <w:rPr>
                                <w:rFonts w:asciiTheme="minorHAnsi" w:hAnsiTheme="minorHAnsi"/>
                              </w:rPr>
                              <w:t>VariO Onderwijsgroep</w:t>
                            </w:r>
                          </w:p>
                          <w:p w14:paraId="5645FD43" w14:textId="77777777" w:rsidR="00C85DD3" w:rsidRPr="00DB33C8" w:rsidRDefault="00C85DD3" w:rsidP="00C85DD3">
                            <w:pPr>
                              <w:pStyle w:val="Normaal"/>
                              <w:rPr>
                                <w:rFonts w:asciiTheme="minorHAnsi" w:hAnsiTheme="minorHAnsi"/>
                              </w:rPr>
                            </w:pPr>
                          </w:p>
                          <w:p w14:paraId="5611D74B" w14:textId="77777777" w:rsidR="00C85DD3" w:rsidRPr="00DB33C8" w:rsidRDefault="00C85DD3" w:rsidP="00C85DD3">
                            <w:pPr>
                              <w:pStyle w:val="Normaal"/>
                              <w:rPr>
                                <w:rFonts w:asciiTheme="minorHAnsi" w:hAnsiTheme="minorHAnsi"/>
                              </w:rPr>
                            </w:pPr>
                          </w:p>
                          <w:p w14:paraId="057D3DED" w14:textId="77777777" w:rsidR="00C85DD3" w:rsidRPr="00DB33C8" w:rsidRDefault="00C85DD3" w:rsidP="00C85DD3">
                            <w:pPr>
                              <w:pStyle w:val="Normaal"/>
                              <w:rPr>
                                <w:rFonts w:asciiTheme="minorHAnsi" w:hAnsiTheme="minorHAnsi"/>
                              </w:rPr>
                            </w:pPr>
                          </w:p>
                          <w:p w14:paraId="30BD733B" w14:textId="77777777" w:rsidR="00C85DD3" w:rsidRPr="00DB33C8" w:rsidRDefault="00C85DD3" w:rsidP="00C85DD3">
                            <w:pPr>
                              <w:pStyle w:val="Normaal"/>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CA28243" id="_x0000_t202" coordsize="21600,21600" o:spt="202" path="m,l,21600r21600,l21600,xe">
                <v:stroke joinstyle="miter"/>
                <v:path gradientshapeok="t" o:connecttype="rect"/>
              </v:shapetype>
              <v:shape id="Tekstvak 6" o:spid="_x0000_s1027" type="#_x0000_t202" style="position:absolute;margin-left:290.85pt;margin-top:7.3pt;width:3in;height:1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" filled="f" stroked="f">
                <v:textbox>
                  <w:txbxContent>
                    <w:p w14:paraId="3FE5A80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686B8734" w14:textId="60B91ACF" w:rsidR="00B022DD" w:rsidRPr="00640C8E" w:rsidRDefault="00640C8E" w:rsidP="00C85DD3">
                      <w:pPr>
                        <w:pStyle w:val="Normaal"/>
                        <w:rPr>
                          <w:rFonts w:asciiTheme="minorHAnsi" w:hAnsiTheme="minorHAnsi"/>
                        </w:rPr>
                      </w:pPr>
                      <w:r>
                        <w:rPr>
                          <w:rFonts w:asciiTheme="minorHAnsi" w:hAnsiTheme="minorHAnsi"/>
                        </w:rPr>
                        <w:t xml:space="preserve">RSG </w:t>
                      </w:r>
                      <w:r w:rsidR="00B022DD" w:rsidRPr="00640C8E">
                        <w:rPr>
                          <w:rFonts w:asciiTheme="minorHAnsi" w:hAnsiTheme="minorHAnsi"/>
                        </w:rPr>
                        <w:t>Magister Alvinus</w:t>
                      </w:r>
                    </w:p>
                    <w:p w14:paraId="002EC95C" w14:textId="77777777" w:rsidR="00B022DD" w:rsidRPr="00640C8E" w:rsidRDefault="00B022DD" w:rsidP="00C85DD3">
                      <w:pPr>
                        <w:pStyle w:val="Normaal"/>
                        <w:rPr>
                          <w:rFonts w:asciiTheme="minorHAnsi" w:hAnsiTheme="minorHAnsi"/>
                        </w:rPr>
                      </w:pPr>
                      <w:r w:rsidRPr="00640C8E">
                        <w:rPr>
                          <w:rFonts w:asciiTheme="minorHAnsi" w:hAnsiTheme="minorHAnsi"/>
                        </w:rPr>
                        <w:t>Onderwijsgroep Midden Friesland</w:t>
                      </w:r>
                    </w:p>
                    <w:p w14:paraId="1DEF7E61" w14:textId="77777777" w:rsidR="00C85DD3" w:rsidRPr="00640C8E" w:rsidRDefault="00C85DD3" w:rsidP="00C85DD3">
                      <w:pPr>
                        <w:pStyle w:val="Normaal"/>
                        <w:rPr>
                          <w:rFonts w:asciiTheme="minorHAnsi" w:hAnsiTheme="minorHAnsi"/>
                        </w:rPr>
                      </w:pPr>
                      <w:r w:rsidRPr="00640C8E">
                        <w:rPr>
                          <w:rFonts w:asciiTheme="minorHAnsi" w:hAnsiTheme="minorHAnsi"/>
                        </w:rPr>
                        <w:t>OSG Singelland</w:t>
                      </w:r>
                    </w:p>
                    <w:p w14:paraId="07D00C4F" w14:textId="77777777" w:rsidR="00C85DD3" w:rsidRPr="00640C8E" w:rsidRDefault="00C85DD3" w:rsidP="00C85DD3">
                      <w:pPr>
                        <w:pStyle w:val="Normaal"/>
                        <w:rPr>
                          <w:rFonts w:asciiTheme="minorHAnsi" w:hAnsiTheme="minorHAnsi"/>
                        </w:rPr>
                      </w:pPr>
                      <w:r w:rsidRPr="00640C8E">
                        <w:rPr>
                          <w:rFonts w:asciiTheme="minorHAnsi" w:hAnsiTheme="minorHAnsi"/>
                        </w:rPr>
                        <w:t>Stichting Openbaar Voortgezet Onderwijs</w:t>
                      </w:r>
                    </w:p>
                    <w:p w14:paraId="490DA2BB" w14:textId="7CD54B62" w:rsidR="00C85DD3" w:rsidRPr="00640C8E" w:rsidRDefault="00C85DD3" w:rsidP="00C85DD3">
                      <w:pPr>
                        <w:pStyle w:val="Normaal"/>
                        <w:rPr>
                          <w:rFonts w:asciiTheme="minorHAnsi" w:hAnsiTheme="minorHAnsi"/>
                        </w:rPr>
                      </w:pPr>
                      <w:r w:rsidRPr="00640C8E">
                        <w:rPr>
                          <w:rFonts w:asciiTheme="minorHAnsi" w:hAnsiTheme="minorHAnsi"/>
                        </w:rPr>
                        <w:t>Fryslân-noord</w:t>
                      </w:r>
                    </w:p>
                    <w:p w14:paraId="2B28C623" w14:textId="3C558DD6" w:rsidR="00B022DD" w:rsidRDefault="00640C8E" w:rsidP="00C85DD3">
                      <w:pPr>
                        <w:pStyle w:val="Normaal"/>
                        <w:rPr>
                          <w:rFonts w:asciiTheme="minorHAnsi" w:hAnsiTheme="minorHAnsi"/>
                        </w:rPr>
                      </w:pPr>
                      <w:r>
                        <w:rPr>
                          <w:rFonts w:asciiTheme="minorHAnsi" w:hAnsiTheme="minorHAnsi"/>
                        </w:rPr>
                        <w:t>Simant</w:t>
                      </w:r>
                    </w:p>
                    <w:p w14:paraId="6D9D9313" w14:textId="2EFECEE9" w:rsidR="0090661B" w:rsidRPr="00DB33C8" w:rsidRDefault="0090661B" w:rsidP="00C85DD3">
                      <w:pPr>
                        <w:pStyle w:val="Normaal"/>
                        <w:rPr>
                          <w:rFonts w:asciiTheme="minorHAnsi" w:hAnsiTheme="minorHAnsi"/>
                        </w:rPr>
                      </w:pPr>
                      <w:r>
                        <w:rPr>
                          <w:rFonts w:asciiTheme="minorHAnsi" w:hAnsiTheme="minorHAnsi"/>
                        </w:rPr>
                        <w:t>VariO Onderwijsgroep</w:t>
                      </w:r>
                    </w:p>
                    <w:p w14:paraId="5645FD43" w14:textId="77777777" w:rsidR="00C85DD3" w:rsidRPr="00DB33C8" w:rsidRDefault="00C85DD3" w:rsidP="00C85DD3">
                      <w:pPr>
                        <w:pStyle w:val="Normaal"/>
                        <w:rPr>
                          <w:rFonts w:asciiTheme="minorHAnsi" w:hAnsiTheme="minorHAnsi"/>
                        </w:rPr>
                      </w:pPr>
                    </w:p>
                    <w:p w14:paraId="5611D74B" w14:textId="77777777" w:rsidR="00C85DD3" w:rsidRPr="00DB33C8" w:rsidRDefault="00C85DD3" w:rsidP="00C85DD3">
                      <w:pPr>
                        <w:pStyle w:val="Normaal"/>
                        <w:rPr>
                          <w:rFonts w:asciiTheme="minorHAnsi" w:hAnsiTheme="minorHAnsi"/>
                        </w:rPr>
                      </w:pPr>
                    </w:p>
                    <w:p w14:paraId="057D3DED" w14:textId="77777777" w:rsidR="00C85DD3" w:rsidRPr="00DB33C8" w:rsidRDefault="00C85DD3" w:rsidP="00C85DD3">
                      <w:pPr>
                        <w:pStyle w:val="Normaal"/>
                        <w:rPr>
                          <w:rFonts w:asciiTheme="minorHAnsi" w:hAnsiTheme="minorHAnsi"/>
                        </w:rPr>
                      </w:pPr>
                    </w:p>
                    <w:p w14:paraId="30BD733B" w14:textId="77777777" w:rsidR="00C85DD3" w:rsidRPr="00DB33C8" w:rsidRDefault="00C85DD3" w:rsidP="00C85DD3">
                      <w:pPr>
                        <w:pStyle w:val="Normaal"/>
                        <w:rPr>
                          <w:rFonts w:asciiTheme="minorHAnsi" w:hAnsiTheme="minorHAnsi"/>
                        </w:rPr>
                      </w:pPr>
                    </w:p>
                  </w:txbxContent>
                </v:textbox>
                <w10:wrap type="square"/>
              </v:shape>
            </w:pict>
          </mc:Fallback>
        </mc:AlternateContent>
      </w:r>
    </w:p>
    <w:p w14:paraId="4C59FD0B" w14:textId="77777777" w:rsidR="00C85DD3" w:rsidRPr="00837F42" w:rsidRDefault="00C85DD3" w:rsidP="008F534F">
      <w:pPr>
        <w:pStyle w:val="Normaal"/>
        <w:spacing w:line="240" w:lineRule="auto"/>
        <w:ind w:right="-573"/>
        <w:rPr>
          <w:rFonts w:ascii="Calibri" w:hAnsi="Calibri" w:cs="Calibri"/>
        </w:rPr>
      </w:pPr>
    </w:p>
    <w:p w14:paraId="334D623E" w14:textId="77777777" w:rsidR="00C85DD3" w:rsidRPr="00837F42" w:rsidRDefault="00C85DD3" w:rsidP="008F534F">
      <w:pPr>
        <w:pStyle w:val="Normaal"/>
        <w:spacing w:line="240" w:lineRule="auto"/>
        <w:ind w:right="-573"/>
        <w:rPr>
          <w:rFonts w:ascii="Calibri" w:hAnsi="Calibri" w:cs="Calibri"/>
        </w:rPr>
      </w:pPr>
    </w:p>
    <w:p w14:paraId="3ABEB6CC" w14:textId="77777777" w:rsidR="00C85DD3" w:rsidRPr="00837F42" w:rsidRDefault="00C85DD3" w:rsidP="008F534F">
      <w:pPr>
        <w:pStyle w:val="Normaal"/>
        <w:spacing w:line="240" w:lineRule="auto"/>
        <w:ind w:right="-573"/>
        <w:rPr>
          <w:rFonts w:ascii="Calibri" w:hAnsi="Calibri" w:cs="Calibri"/>
        </w:rPr>
      </w:pPr>
    </w:p>
    <w:p w14:paraId="41777485" w14:textId="77777777" w:rsidR="00C85DD3" w:rsidRPr="00837F42" w:rsidRDefault="00C85DD3" w:rsidP="008F534F">
      <w:pPr>
        <w:pStyle w:val="Normaal"/>
        <w:spacing w:line="240" w:lineRule="auto"/>
        <w:ind w:right="-573"/>
        <w:rPr>
          <w:rFonts w:ascii="Calibri" w:hAnsi="Calibri" w:cs="Calibri"/>
        </w:rPr>
      </w:pPr>
    </w:p>
    <w:p w14:paraId="1EBDE5F0" w14:textId="77777777" w:rsidR="00C85DD3" w:rsidRPr="00837F42" w:rsidRDefault="00C85DD3" w:rsidP="008F534F">
      <w:pPr>
        <w:pStyle w:val="Normaal"/>
        <w:spacing w:line="240" w:lineRule="auto"/>
        <w:ind w:right="-573"/>
        <w:rPr>
          <w:rFonts w:ascii="Calibri" w:hAnsi="Calibri" w:cs="Calibri"/>
        </w:rPr>
      </w:pPr>
    </w:p>
    <w:p w14:paraId="762AF6EF" w14:textId="77777777" w:rsidR="00C85DD3" w:rsidRPr="00837F42" w:rsidRDefault="00C85DD3" w:rsidP="008F534F">
      <w:pPr>
        <w:pStyle w:val="Normaal"/>
        <w:spacing w:line="240" w:lineRule="auto"/>
        <w:ind w:right="-573"/>
        <w:rPr>
          <w:rFonts w:ascii="Calibri" w:hAnsi="Calibri" w:cs="Calibri"/>
        </w:rPr>
      </w:pPr>
    </w:p>
    <w:p w14:paraId="69502B5A" w14:textId="77777777" w:rsidR="00C85DD3" w:rsidRPr="00837F42" w:rsidRDefault="00C85DD3" w:rsidP="008F534F">
      <w:pPr>
        <w:pStyle w:val="Normaal"/>
        <w:spacing w:line="240" w:lineRule="auto"/>
        <w:ind w:right="-573"/>
        <w:rPr>
          <w:rFonts w:ascii="Calibri" w:hAnsi="Calibri" w:cs="Calibri"/>
        </w:rPr>
      </w:pPr>
    </w:p>
    <w:p w14:paraId="439C17B4" w14:textId="77777777" w:rsidR="00C85DD3" w:rsidRPr="00837F42" w:rsidRDefault="00C85DD3" w:rsidP="008F534F">
      <w:pPr>
        <w:pStyle w:val="Normaal"/>
        <w:spacing w:line="240" w:lineRule="auto"/>
        <w:ind w:right="-573"/>
        <w:rPr>
          <w:rFonts w:ascii="Calibri" w:hAnsi="Calibri" w:cs="Calibri"/>
        </w:rPr>
      </w:pPr>
    </w:p>
    <w:p w14:paraId="56461F78" w14:textId="77777777" w:rsidR="00C85DD3" w:rsidRPr="00837F42" w:rsidRDefault="00C85DD3" w:rsidP="008F534F">
      <w:pPr>
        <w:pStyle w:val="Normaal"/>
        <w:spacing w:line="240" w:lineRule="auto"/>
        <w:ind w:right="-573"/>
        <w:rPr>
          <w:rFonts w:ascii="Calibri" w:hAnsi="Calibri" w:cs="Calibri"/>
        </w:rPr>
      </w:pPr>
    </w:p>
    <w:p w14:paraId="5B321895" w14:textId="77777777" w:rsidR="00C85DD3" w:rsidRPr="00837F42" w:rsidRDefault="00C85DD3" w:rsidP="008F534F">
      <w:pPr>
        <w:pStyle w:val="Normaal"/>
        <w:spacing w:line="240" w:lineRule="auto"/>
        <w:ind w:right="-573"/>
        <w:rPr>
          <w:rFonts w:ascii="Calibri" w:hAnsi="Calibri" w:cs="Calibri"/>
        </w:rPr>
      </w:pPr>
    </w:p>
    <w:p w14:paraId="2BE5EBBD" w14:textId="77777777" w:rsidR="00C85DD3" w:rsidRPr="00837F42" w:rsidRDefault="00C85DD3" w:rsidP="008F534F">
      <w:pPr>
        <w:pStyle w:val="Normaal"/>
        <w:spacing w:line="240" w:lineRule="auto"/>
        <w:ind w:right="-573"/>
        <w:rPr>
          <w:rFonts w:ascii="Calibri" w:hAnsi="Calibri" w:cs="Calibri"/>
        </w:rPr>
      </w:pPr>
    </w:p>
    <w:p w14:paraId="2E9182CF" w14:textId="77777777" w:rsidR="00C85DD3" w:rsidRPr="00837F42" w:rsidRDefault="00C85DD3" w:rsidP="008F534F">
      <w:pPr>
        <w:pStyle w:val="Normaal"/>
        <w:spacing w:line="240" w:lineRule="auto"/>
        <w:ind w:right="-573"/>
        <w:rPr>
          <w:rFonts w:ascii="Calibri" w:hAnsi="Calibri" w:cs="Calibri"/>
        </w:rPr>
      </w:pPr>
    </w:p>
    <w:p w14:paraId="1F540E2D" w14:textId="77777777" w:rsidR="00C85DD3" w:rsidRPr="00837F42" w:rsidRDefault="00C85DD3" w:rsidP="008F534F">
      <w:pPr>
        <w:pStyle w:val="Normaal"/>
        <w:spacing w:line="240" w:lineRule="auto"/>
        <w:ind w:right="-573"/>
        <w:rPr>
          <w:rFonts w:ascii="Calibri" w:hAnsi="Calibri" w:cs="Calibri"/>
        </w:rPr>
      </w:pPr>
    </w:p>
    <w:p w14:paraId="76B0990E" w14:textId="77777777" w:rsidR="00C85DD3" w:rsidRPr="00837F42" w:rsidRDefault="00C85DD3" w:rsidP="008F534F">
      <w:pPr>
        <w:pStyle w:val="Normaal"/>
        <w:spacing w:line="240" w:lineRule="auto"/>
        <w:ind w:right="-573"/>
        <w:rPr>
          <w:rFonts w:ascii="Calibri" w:hAnsi="Calibri" w:cs="Calibri"/>
        </w:rPr>
      </w:pPr>
      <w:r w:rsidRPr="00837F42">
        <w:rPr>
          <w:rFonts w:ascii="Calibri" w:hAnsi="Calibri" w:cs="Calibri"/>
          <w:noProof/>
        </w:rPr>
        <mc:AlternateContent>
          <mc:Choice Requires="wps">
            <w:drawing>
              <wp:anchor distT="0" distB="0" distL="114300" distR="114300" simplePos="0" relativeHeight="251658243" behindDoc="0" locked="0" layoutInCell="1" allowOverlap="1" wp14:anchorId="21B6986F" wp14:editId="7502A759">
                <wp:simplePos x="0" y="0"/>
                <wp:positionH relativeFrom="column">
                  <wp:posOffset>-344170</wp:posOffset>
                </wp:positionH>
                <wp:positionV relativeFrom="paragraph">
                  <wp:posOffset>78105</wp:posOffset>
                </wp:positionV>
                <wp:extent cx="3404235" cy="160718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07185"/>
                        </a:xfrm>
                        <a:prstGeom prst="rect">
                          <a:avLst/>
                        </a:prstGeom>
                        <a:noFill/>
                        <a:ln>
                          <a:noFill/>
                        </a:ln>
                        <a:effectLst/>
                      </wps:spPr>
                      <wps:txbx>
                        <w:txbxContent>
                          <w:p w14:paraId="19FBE612" w14:textId="39E68415" w:rsidR="00B022DD"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r>
                            <w:r w:rsidR="001E57CF">
                              <w:rPr>
                                <w:rFonts w:asciiTheme="minorHAnsi" w:hAnsiTheme="minorHAnsi"/>
                                <w:szCs w:val="20"/>
                              </w:rPr>
                              <w:t>EAMFP</w:t>
                            </w:r>
                            <w:r w:rsidR="008F534F">
                              <w:rPr>
                                <w:rFonts w:asciiTheme="minorHAnsi" w:hAnsiTheme="minorHAnsi"/>
                                <w:szCs w:val="20"/>
                              </w:rPr>
                              <w:t>-</w:t>
                            </w:r>
                            <w:r w:rsidR="001E57CF">
                              <w:rPr>
                                <w:rFonts w:asciiTheme="minorHAnsi" w:hAnsiTheme="minorHAnsi"/>
                                <w:szCs w:val="20"/>
                              </w:rPr>
                              <w:t>02</w:t>
                            </w:r>
                          </w:p>
                          <w:p w14:paraId="6FB5F91B" w14:textId="58A814C5" w:rsidR="00C85DD3" w:rsidRPr="008A68D9" w:rsidRDefault="00C85DD3" w:rsidP="00C85DD3">
                            <w:pPr>
                              <w:pStyle w:val="Normaal"/>
                              <w:tabs>
                                <w:tab w:val="left" w:pos="1560"/>
                                <w:tab w:val="left" w:pos="1701"/>
                              </w:tabs>
                              <w:rPr>
                                <w:rFonts w:asciiTheme="minorHAnsi" w:hAnsiTheme="minorHAnsi"/>
                                <w:szCs w:val="20"/>
                              </w:rPr>
                            </w:pPr>
                            <w:r w:rsidRPr="008A68D9">
                              <w:rPr>
                                <w:rFonts w:asciiTheme="minorHAnsi" w:hAnsiTheme="minorHAnsi"/>
                                <w:szCs w:val="20"/>
                              </w:rP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032803">
                              <w:rPr>
                                <w:rFonts w:asciiTheme="minorHAnsi" w:hAnsiTheme="minorHAnsi"/>
                                <w:szCs w:val="20"/>
                              </w:rPr>
                              <w:t>21 juni 2023</w:t>
                            </w:r>
                          </w:p>
                          <w:p w14:paraId="33228655" w14:textId="77777777" w:rsidR="00C85DD3" w:rsidRPr="008A68D9" w:rsidRDefault="00C85DD3" w:rsidP="00C85DD3">
                            <w:pPr>
                              <w:pStyle w:val="Normaal"/>
                              <w:tabs>
                                <w:tab w:val="left" w:pos="1560"/>
                                <w:tab w:val="left" w:pos="1701"/>
                              </w:tabs>
                              <w:rPr>
                                <w:rFonts w:asciiTheme="minorHAnsi" w:hAnsiTheme="minorHAnsi"/>
                                <w:szCs w:val="20"/>
                              </w:rPr>
                            </w:pPr>
                          </w:p>
                          <w:p w14:paraId="4E8838B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 xml:space="preserve">Copyright </w:t>
                            </w:r>
                          </w:p>
                          <w:p w14:paraId="5AF52D35"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0AD42AD7" w14:textId="77777777" w:rsidR="00C85DD3" w:rsidRPr="008A68D9" w:rsidRDefault="00C85DD3" w:rsidP="00C85DD3">
                            <w:pPr>
                              <w:pStyle w:val="Normaal"/>
                              <w:spacing w:line="240" w:lineRule="auto"/>
                              <w:rPr>
                                <w:rFonts w:asciiTheme="minorHAnsi" w:hAnsiTheme="minorHAnsi"/>
                                <w:szCs w:val="20"/>
                              </w:rPr>
                            </w:pPr>
                            <w:proofErr w:type="gramStart"/>
                            <w:r w:rsidRPr="008A68D9">
                              <w:rPr>
                                <w:rFonts w:asciiTheme="minorHAnsi" w:hAnsiTheme="minorHAnsi" w:cs="Arial"/>
                                <w:color w:val="000000"/>
                                <w:szCs w:val="20"/>
                              </w:rPr>
                              <w:t>www.pompebled.nl</w:t>
                            </w:r>
                            <w:proofErr w:type="gramEnd"/>
                          </w:p>
                          <w:p w14:paraId="087C32C1" w14:textId="77777777" w:rsidR="00C85DD3" w:rsidRPr="008A68D9" w:rsidRDefault="00C85DD3" w:rsidP="00C85DD3">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1B6986F" id="_x0000_t202" coordsize="21600,21600" o:spt="202" path="m,l,21600r21600,l21600,xe">
                <v:stroke joinstyle="miter"/>
                <v:path gradientshapeok="t" o:connecttype="rect"/>
              </v:shapetype>
              <v:shape id="Tekstvak 5" o:spid="_x0000_s1028" type="#_x0000_t202" style="position:absolute;margin-left:-27.1pt;margin-top:6.15pt;width:268.05pt;height:126.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" filled="f" stroked="f">
                <v:textbox>
                  <w:txbxContent>
                    <w:p w14:paraId="19FBE612" w14:textId="39E68415" w:rsidR="00B022DD"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r>
                      <w:r w:rsidR="001E57CF">
                        <w:rPr>
                          <w:rFonts w:asciiTheme="minorHAnsi" w:hAnsiTheme="minorHAnsi"/>
                          <w:szCs w:val="20"/>
                        </w:rPr>
                        <w:t>EAMFP</w:t>
                      </w:r>
                      <w:r w:rsidR="008F534F">
                        <w:rPr>
                          <w:rFonts w:asciiTheme="minorHAnsi" w:hAnsiTheme="minorHAnsi"/>
                          <w:szCs w:val="20"/>
                        </w:rPr>
                        <w:t>-</w:t>
                      </w:r>
                      <w:r w:rsidR="001E57CF">
                        <w:rPr>
                          <w:rFonts w:asciiTheme="minorHAnsi" w:hAnsiTheme="minorHAnsi"/>
                          <w:szCs w:val="20"/>
                        </w:rPr>
                        <w:t>02</w:t>
                      </w:r>
                    </w:p>
                    <w:p w14:paraId="6FB5F91B" w14:textId="58A814C5" w:rsidR="00C85DD3" w:rsidRPr="008A68D9" w:rsidRDefault="00C85DD3" w:rsidP="00C85DD3">
                      <w:pPr>
                        <w:pStyle w:val="Normaal"/>
                        <w:tabs>
                          <w:tab w:val="left" w:pos="1560"/>
                          <w:tab w:val="left" w:pos="1701"/>
                        </w:tabs>
                        <w:rPr>
                          <w:rFonts w:asciiTheme="minorHAnsi" w:hAnsiTheme="minorHAnsi"/>
                          <w:szCs w:val="20"/>
                        </w:rPr>
                      </w:pPr>
                      <w:r w:rsidRPr="008A68D9">
                        <w:rPr>
                          <w:rFonts w:asciiTheme="minorHAnsi" w:hAnsiTheme="minorHAnsi"/>
                          <w:szCs w:val="20"/>
                        </w:rP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032803">
                        <w:rPr>
                          <w:rFonts w:asciiTheme="minorHAnsi" w:hAnsiTheme="minorHAnsi"/>
                          <w:szCs w:val="20"/>
                        </w:rPr>
                        <w:t>21 juni 2023</w:t>
                      </w:r>
                    </w:p>
                    <w:p w14:paraId="33228655" w14:textId="77777777" w:rsidR="00C85DD3" w:rsidRPr="008A68D9" w:rsidRDefault="00C85DD3" w:rsidP="00C85DD3">
                      <w:pPr>
                        <w:pStyle w:val="Normaal"/>
                        <w:tabs>
                          <w:tab w:val="left" w:pos="1560"/>
                          <w:tab w:val="left" w:pos="1701"/>
                        </w:tabs>
                        <w:rPr>
                          <w:rFonts w:asciiTheme="minorHAnsi" w:hAnsiTheme="minorHAnsi"/>
                          <w:szCs w:val="20"/>
                        </w:rPr>
                      </w:pPr>
                    </w:p>
                    <w:p w14:paraId="4E8838B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 xml:space="preserve">Copyright </w:t>
                      </w:r>
                    </w:p>
                    <w:p w14:paraId="5AF52D35"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0AD42AD7" w14:textId="77777777" w:rsidR="00C85DD3" w:rsidRPr="008A68D9" w:rsidRDefault="00C85DD3" w:rsidP="00C85DD3">
                      <w:pPr>
                        <w:pStyle w:val="Normaal"/>
                        <w:spacing w:line="240" w:lineRule="auto"/>
                        <w:rPr>
                          <w:rFonts w:asciiTheme="minorHAnsi" w:hAnsiTheme="minorHAnsi"/>
                          <w:szCs w:val="20"/>
                        </w:rPr>
                      </w:pPr>
                      <w:proofErr w:type="gramStart"/>
                      <w:r w:rsidRPr="008A68D9">
                        <w:rPr>
                          <w:rFonts w:asciiTheme="minorHAnsi" w:hAnsiTheme="minorHAnsi" w:cs="Arial"/>
                          <w:color w:val="000000"/>
                          <w:szCs w:val="20"/>
                        </w:rPr>
                        <w:t>www.pompebled.nl</w:t>
                      </w:r>
                      <w:proofErr w:type="gramEnd"/>
                    </w:p>
                    <w:p w14:paraId="087C32C1" w14:textId="77777777" w:rsidR="00C85DD3" w:rsidRPr="008A68D9" w:rsidRDefault="00C85DD3" w:rsidP="00C85DD3">
                      <w:pPr>
                        <w:pStyle w:val="Normaal"/>
                        <w:tabs>
                          <w:tab w:val="left" w:pos="1560"/>
                          <w:tab w:val="left" w:pos="1701"/>
                        </w:tabs>
                        <w:rPr>
                          <w:rFonts w:asciiTheme="minorHAnsi" w:hAnsiTheme="minorHAnsi"/>
                          <w:szCs w:val="20"/>
                        </w:rPr>
                      </w:pPr>
                    </w:p>
                  </w:txbxContent>
                </v:textbox>
                <w10:wrap type="square"/>
              </v:shape>
            </w:pict>
          </mc:Fallback>
        </mc:AlternateContent>
      </w:r>
    </w:p>
    <w:p w14:paraId="6FEC9D94" w14:textId="77777777" w:rsidR="00C85DD3" w:rsidRPr="00837F42" w:rsidRDefault="00C85DD3" w:rsidP="008F534F">
      <w:pPr>
        <w:pStyle w:val="Normaal"/>
        <w:spacing w:line="240" w:lineRule="auto"/>
        <w:ind w:right="-573"/>
        <w:rPr>
          <w:rFonts w:ascii="Calibri" w:hAnsi="Calibri" w:cs="Calibri"/>
        </w:rPr>
      </w:pPr>
    </w:p>
    <w:p w14:paraId="63661B64" w14:textId="77777777" w:rsidR="00C85DD3" w:rsidRPr="00837F42" w:rsidRDefault="00C85DD3" w:rsidP="008F534F">
      <w:pPr>
        <w:pStyle w:val="Normaal"/>
        <w:spacing w:line="240" w:lineRule="auto"/>
        <w:ind w:right="-573"/>
        <w:rPr>
          <w:rFonts w:ascii="Calibri" w:hAnsi="Calibri" w:cs="Calibri"/>
        </w:rPr>
      </w:pPr>
    </w:p>
    <w:p w14:paraId="5F35C96E" w14:textId="77777777" w:rsidR="00C85DD3" w:rsidRPr="00837F42" w:rsidRDefault="00C85DD3" w:rsidP="008F534F">
      <w:pPr>
        <w:pStyle w:val="Normaal"/>
        <w:spacing w:line="240" w:lineRule="auto"/>
        <w:ind w:right="-573"/>
        <w:rPr>
          <w:rFonts w:ascii="Calibri" w:hAnsi="Calibri" w:cs="Calibri"/>
        </w:rPr>
      </w:pPr>
    </w:p>
    <w:p w14:paraId="2D7D75B3" w14:textId="77777777" w:rsidR="00C85DD3" w:rsidRPr="00837F42" w:rsidRDefault="00C85DD3" w:rsidP="008F534F">
      <w:pPr>
        <w:pStyle w:val="Normaal"/>
        <w:spacing w:line="240" w:lineRule="auto"/>
        <w:ind w:right="-573"/>
        <w:rPr>
          <w:rFonts w:ascii="Calibri" w:hAnsi="Calibri" w:cs="Calibri"/>
        </w:rPr>
      </w:pPr>
    </w:p>
    <w:p w14:paraId="41192DB7" w14:textId="77777777" w:rsidR="00C85DD3" w:rsidRPr="00837F42" w:rsidRDefault="00C85DD3" w:rsidP="008F534F">
      <w:pPr>
        <w:pStyle w:val="Normaal"/>
        <w:spacing w:line="240" w:lineRule="auto"/>
        <w:ind w:right="-573"/>
        <w:rPr>
          <w:rFonts w:ascii="Calibri" w:hAnsi="Calibri" w:cs="Calibri"/>
        </w:rPr>
      </w:pPr>
    </w:p>
    <w:p w14:paraId="7DFBAF93" w14:textId="77777777" w:rsidR="00C85DD3" w:rsidRPr="00837F42" w:rsidRDefault="00C85DD3" w:rsidP="008F534F">
      <w:pPr>
        <w:pStyle w:val="Normaal"/>
        <w:spacing w:line="240" w:lineRule="auto"/>
        <w:ind w:right="-573"/>
        <w:rPr>
          <w:rFonts w:ascii="Calibri" w:hAnsi="Calibri" w:cs="Calibri"/>
        </w:rPr>
      </w:pPr>
    </w:p>
    <w:p w14:paraId="3B8BA266" w14:textId="77777777" w:rsidR="00C85DD3" w:rsidRPr="00837F42" w:rsidRDefault="00C85DD3" w:rsidP="008F534F">
      <w:pPr>
        <w:pStyle w:val="Normaal"/>
        <w:spacing w:line="240" w:lineRule="auto"/>
        <w:ind w:right="-573"/>
        <w:rPr>
          <w:rFonts w:ascii="Calibri" w:hAnsi="Calibri" w:cs="Calibri"/>
        </w:rPr>
      </w:pPr>
    </w:p>
    <w:p w14:paraId="76E1F09A" w14:textId="77777777" w:rsidR="00C85DD3" w:rsidRPr="00837F42" w:rsidRDefault="00C85DD3" w:rsidP="008F534F">
      <w:pPr>
        <w:pStyle w:val="Normaal"/>
        <w:spacing w:line="240" w:lineRule="auto"/>
        <w:ind w:right="-573"/>
        <w:rPr>
          <w:rFonts w:ascii="Calibri" w:hAnsi="Calibri" w:cs="Calibri"/>
        </w:rPr>
      </w:pPr>
    </w:p>
    <w:p w14:paraId="54D84412" w14:textId="77777777" w:rsidR="00C85DD3" w:rsidRPr="00837F42" w:rsidRDefault="00C85DD3" w:rsidP="008F534F">
      <w:pPr>
        <w:pStyle w:val="Normaal"/>
        <w:spacing w:line="240" w:lineRule="auto"/>
        <w:ind w:right="-573"/>
        <w:rPr>
          <w:rFonts w:ascii="Calibri" w:hAnsi="Calibri" w:cs="Calibri"/>
        </w:rPr>
      </w:pPr>
    </w:p>
    <w:p w14:paraId="07B857C2" w14:textId="77777777" w:rsidR="00C85DD3" w:rsidRPr="00837F42" w:rsidRDefault="00C85DD3" w:rsidP="008F534F">
      <w:pPr>
        <w:pStyle w:val="Normaal"/>
        <w:spacing w:line="240" w:lineRule="auto"/>
        <w:ind w:right="-573"/>
        <w:rPr>
          <w:rFonts w:ascii="Calibri" w:hAnsi="Calibri" w:cs="Calibri"/>
        </w:rPr>
      </w:pPr>
    </w:p>
    <w:p w14:paraId="460B728F" w14:textId="77777777" w:rsidR="00C85DD3" w:rsidRPr="00837F42" w:rsidRDefault="00C85DD3" w:rsidP="008F534F">
      <w:pPr>
        <w:pStyle w:val="Normaal"/>
        <w:spacing w:line="240" w:lineRule="auto"/>
        <w:ind w:right="-573"/>
        <w:rPr>
          <w:rFonts w:ascii="Calibri" w:hAnsi="Calibri" w:cs="Calibri"/>
        </w:rPr>
      </w:pPr>
    </w:p>
    <w:p w14:paraId="4036C3EC" w14:textId="77777777" w:rsidR="00C85DD3" w:rsidRPr="00837F42" w:rsidRDefault="00C85DD3" w:rsidP="008F534F">
      <w:pPr>
        <w:pStyle w:val="Normaal"/>
        <w:spacing w:line="240" w:lineRule="auto"/>
        <w:ind w:right="-573"/>
        <w:rPr>
          <w:rFonts w:ascii="Calibri" w:hAnsi="Calibri" w:cs="Calibri"/>
        </w:rPr>
      </w:pPr>
    </w:p>
    <w:p w14:paraId="4FC253AC" w14:textId="77777777" w:rsidR="00B06BF5" w:rsidRDefault="00C85DD3" w:rsidP="008F534F">
      <w:pPr>
        <w:pStyle w:val="Standaard-normaal"/>
        <w:ind w:right="-573"/>
        <w:rPr>
          <w:noProof/>
        </w:rPr>
      </w:pPr>
      <w:bookmarkStart w:id="1" w:name="_Toc129601677"/>
      <w:bookmarkStart w:id="2" w:name="_Toc129603071"/>
      <w:bookmarkStart w:id="3" w:name="_Toc129603276"/>
      <w:bookmarkEnd w:id="0"/>
      <w:r w:rsidRPr="00797F2E">
        <w:rPr>
          <w:b/>
          <w:bCs w:val="0"/>
        </w:rPr>
        <w:lastRenderedPageBreak/>
        <w:t>Inhoudsopgave</w:t>
      </w:r>
      <w:bookmarkEnd w:id="1"/>
      <w:bookmarkEnd w:id="2"/>
      <w:bookmarkEnd w:id="3"/>
      <w:r w:rsidR="00A35F9F">
        <w:fldChar w:fldCharType="begin"/>
      </w:r>
      <w:r w:rsidR="00A35F9F">
        <w:instrText xml:space="preserve"> TOC \o "1-4" \h \z \u </w:instrText>
      </w:r>
      <w:r w:rsidR="00A35F9F">
        <w:fldChar w:fldCharType="separate"/>
      </w:r>
    </w:p>
    <w:p w14:paraId="6D10D961" w14:textId="579EEA36"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35" w:history="1">
        <w:r w:rsidR="00B06BF5" w:rsidRPr="008D6246">
          <w:rPr>
            <w:rStyle w:val="Hyperlink"/>
            <w:noProof/>
          </w:rPr>
          <w:t>1.</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Europese aanbesteding Multi Functionele Printers</w:t>
        </w:r>
        <w:r w:rsidR="00B06BF5">
          <w:rPr>
            <w:noProof/>
            <w:webHidden/>
          </w:rPr>
          <w:tab/>
        </w:r>
        <w:r w:rsidR="00B06BF5">
          <w:rPr>
            <w:noProof/>
            <w:webHidden/>
          </w:rPr>
          <w:fldChar w:fldCharType="begin"/>
        </w:r>
        <w:r w:rsidR="00B06BF5">
          <w:rPr>
            <w:noProof/>
            <w:webHidden/>
          </w:rPr>
          <w:instrText xml:space="preserve"> PAGEREF _Toc138060235 \h </w:instrText>
        </w:r>
        <w:r w:rsidR="00B06BF5">
          <w:rPr>
            <w:noProof/>
            <w:webHidden/>
          </w:rPr>
        </w:r>
        <w:r w:rsidR="00B06BF5">
          <w:rPr>
            <w:noProof/>
            <w:webHidden/>
          </w:rPr>
          <w:fldChar w:fldCharType="separate"/>
        </w:r>
        <w:r w:rsidR="00B06BF5">
          <w:rPr>
            <w:noProof/>
            <w:webHidden/>
          </w:rPr>
          <w:t>4</w:t>
        </w:r>
        <w:r w:rsidR="00B06BF5">
          <w:rPr>
            <w:noProof/>
            <w:webHidden/>
          </w:rPr>
          <w:fldChar w:fldCharType="end"/>
        </w:r>
      </w:hyperlink>
    </w:p>
    <w:p w14:paraId="3A704DA8" w14:textId="4EAAE170"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36" w:history="1">
        <w:r w:rsidR="00B06BF5" w:rsidRPr="008D6246">
          <w:rPr>
            <w:rStyle w:val="Hyperlink"/>
            <w:noProof/>
          </w:rPr>
          <w:t>1.1</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Algemeen</w:t>
        </w:r>
        <w:r w:rsidR="00B06BF5">
          <w:rPr>
            <w:noProof/>
            <w:webHidden/>
          </w:rPr>
          <w:tab/>
        </w:r>
        <w:r w:rsidR="00B06BF5">
          <w:rPr>
            <w:noProof/>
            <w:webHidden/>
          </w:rPr>
          <w:fldChar w:fldCharType="begin"/>
        </w:r>
        <w:r w:rsidR="00B06BF5">
          <w:rPr>
            <w:noProof/>
            <w:webHidden/>
          </w:rPr>
          <w:instrText xml:space="preserve"> PAGEREF _Toc138060236 \h </w:instrText>
        </w:r>
        <w:r w:rsidR="00B06BF5">
          <w:rPr>
            <w:noProof/>
            <w:webHidden/>
          </w:rPr>
        </w:r>
        <w:r w:rsidR="00B06BF5">
          <w:rPr>
            <w:noProof/>
            <w:webHidden/>
          </w:rPr>
          <w:fldChar w:fldCharType="separate"/>
        </w:r>
        <w:r w:rsidR="00B06BF5">
          <w:rPr>
            <w:noProof/>
            <w:webHidden/>
          </w:rPr>
          <w:t>4</w:t>
        </w:r>
        <w:r w:rsidR="00B06BF5">
          <w:rPr>
            <w:noProof/>
            <w:webHidden/>
          </w:rPr>
          <w:fldChar w:fldCharType="end"/>
        </w:r>
      </w:hyperlink>
    </w:p>
    <w:p w14:paraId="016003C5" w14:textId="606BC345"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37" w:history="1">
        <w:r w:rsidR="00B06BF5" w:rsidRPr="008D6246">
          <w:rPr>
            <w:rStyle w:val="Hyperlink"/>
            <w:noProof/>
          </w:rPr>
          <w:t>1.2</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Beschrijving aanbesteding</w:t>
        </w:r>
        <w:r w:rsidR="00B06BF5">
          <w:rPr>
            <w:noProof/>
            <w:webHidden/>
          </w:rPr>
          <w:tab/>
        </w:r>
        <w:r w:rsidR="00B06BF5">
          <w:rPr>
            <w:noProof/>
            <w:webHidden/>
          </w:rPr>
          <w:fldChar w:fldCharType="begin"/>
        </w:r>
        <w:r w:rsidR="00B06BF5">
          <w:rPr>
            <w:noProof/>
            <w:webHidden/>
          </w:rPr>
          <w:instrText xml:space="preserve"> PAGEREF _Toc138060237 \h </w:instrText>
        </w:r>
        <w:r w:rsidR="00B06BF5">
          <w:rPr>
            <w:noProof/>
            <w:webHidden/>
          </w:rPr>
        </w:r>
        <w:r w:rsidR="00B06BF5">
          <w:rPr>
            <w:noProof/>
            <w:webHidden/>
          </w:rPr>
          <w:fldChar w:fldCharType="separate"/>
        </w:r>
        <w:r w:rsidR="00B06BF5">
          <w:rPr>
            <w:noProof/>
            <w:webHidden/>
          </w:rPr>
          <w:t>6</w:t>
        </w:r>
        <w:r w:rsidR="00B06BF5">
          <w:rPr>
            <w:noProof/>
            <w:webHidden/>
          </w:rPr>
          <w:fldChar w:fldCharType="end"/>
        </w:r>
      </w:hyperlink>
    </w:p>
    <w:p w14:paraId="5B7D58F5" w14:textId="1FDA10F3"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38" w:history="1">
        <w:r w:rsidR="00B06BF5" w:rsidRPr="008D6246">
          <w:rPr>
            <w:rStyle w:val="Hyperlink"/>
            <w:noProof/>
          </w:rPr>
          <w:t>1.3</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Omvang van levering</w:t>
        </w:r>
        <w:r w:rsidR="00B06BF5">
          <w:rPr>
            <w:noProof/>
            <w:webHidden/>
          </w:rPr>
          <w:tab/>
        </w:r>
        <w:r w:rsidR="00B06BF5">
          <w:rPr>
            <w:noProof/>
            <w:webHidden/>
          </w:rPr>
          <w:fldChar w:fldCharType="begin"/>
        </w:r>
        <w:r w:rsidR="00B06BF5">
          <w:rPr>
            <w:noProof/>
            <w:webHidden/>
          </w:rPr>
          <w:instrText xml:space="preserve"> PAGEREF _Toc138060238 \h </w:instrText>
        </w:r>
        <w:r w:rsidR="00B06BF5">
          <w:rPr>
            <w:noProof/>
            <w:webHidden/>
          </w:rPr>
        </w:r>
        <w:r w:rsidR="00B06BF5">
          <w:rPr>
            <w:noProof/>
            <w:webHidden/>
          </w:rPr>
          <w:fldChar w:fldCharType="separate"/>
        </w:r>
        <w:r w:rsidR="00B06BF5">
          <w:rPr>
            <w:noProof/>
            <w:webHidden/>
          </w:rPr>
          <w:t>7</w:t>
        </w:r>
        <w:r w:rsidR="00B06BF5">
          <w:rPr>
            <w:noProof/>
            <w:webHidden/>
          </w:rPr>
          <w:fldChar w:fldCharType="end"/>
        </w:r>
      </w:hyperlink>
    </w:p>
    <w:p w14:paraId="72CA9847" w14:textId="21A62BE7"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39" w:history="1">
        <w:r w:rsidR="00B06BF5" w:rsidRPr="008D6246">
          <w:rPr>
            <w:rStyle w:val="Hyperlink"/>
            <w:noProof/>
          </w:rPr>
          <w:t>1.4</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Looptijd</w:t>
        </w:r>
        <w:r w:rsidR="00B06BF5">
          <w:rPr>
            <w:noProof/>
            <w:webHidden/>
          </w:rPr>
          <w:tab/>
        </w:r>
        <w:r w:rsidR="00B06BF5">
          <w:rPr>
            <w:noProof/>
            <w:webHidden/>
          </w:rPr>
          <w:fldChar w:fldCharType="begin"/>
        </w:r>
        <w:r w:rsidR="00B06BF5">
          <w:rPr>
            <w:noProof/>
            <w:webHidden/>
          </w:rPr>
          <w:instrText xml:space="preserve"> PAGEREF _Toc138060239 \h </w:instrText>
        </w:r>
        <w:r w:rsidR="00B06BF5">
          <w:rPr>
            <w:noProof/>
            <w:webHidden/>
          </w:rPr>
        </w:r>
        <w:r w:rsidR="00B06BF5">
          <w:rPr>
            <w:noProof/>
            <w:webHidden/>
          </w:rPr>
          <w:fldChar w:fldCharType="separate"/>
        </w:r>
        <w:r w:rsidR="00B06BF5">
          <w:rPr>
            <w:noProof/>
            <w:webHidden/>
          </w:rPr>
          <w:t>7</w:t>
        </w:r>
        <w:r w:rsidR="00B06BF5">
          <w:rPr>
            <w:noProof/>
            <w:webHidden/>
          </w:rPr>
          <w:fldChar w:fldCharType="end"/>
        </w:r>
      </w:hyperlink>
    </w:p>
    <w:p w14:paraId="6140C8F6" w14:textId="237943B4"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0" w:history="1">
        <w:r w:rsidR="00B06BF5" w:rsidRPr="008D6246">
          <w:rPr>
            <w:rStyle w:val="Hyperlink"/>
            <w:noProof/>
          </w:rPr>
          <w:t>1.5</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Gelijkwaardigheid</w:t>
        </w:r>
        <w:r w:rsidR="00B06BF5">
          <w:rPr>
            <w:noProof/>
            <w:webHidden/>
          </w:rPr>
          <w:tab/>
        </w:r>
        <w:r w:rsidR="00B06BF5">
          <w:rPr>
            <w:noProof/>
            <w:webHidden/>
          </w:rPr>
          <w:fldChar w:fldCharType="begin"/>
        </w:r>
        <w:r w:rsidR="00B06BF5">
          <w:rPr>
            <w:noProof/>
            <w:webHidden/>
          </w:rPr>
          <w:instrText xml:space="preserve"> PAGEREF _Toc138060240 \h </w:instrText>
        </w:r>
        <w:r w:rsidR="00B06BF5">
          <w:rPr>
            <w:noProof/>
            <w:webHidden/>
          </w:rPr>
        </w:r>
        <w:r w:rsidR="00B06BF5">
          <w:rPr>
            <w:noProof/>
            <w:webHidden/>
          </w:rPr>
          <w:fldChar w:fldCharType="separate"/>
        </w:r>
        <w:r w:rsidR="00B06BF5">
          <w:rPr>
            <w:noProof/>
            <w:webHidden/>
          </w:rPr>
          <w:t>8</w:t>
        </w:r>
        <w:r w:rsidR="00B06BF5">
          <w:rPr>
            <w:noProof/>
            <w:webHidden/>
          </w:rPr>
          <w:fldChar w:fldCharType="end"/>
        </w:r>
      </w:hyperlink>
    </w:p>
    <w:p w14:paraId="0D6A783C" w14:textId="4C804EC1"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1" w:history="1">
        <w:r w:rsidR="00B06BF5" w:rsidRPr="008D6246">
          <w:rPr>
            <w:rStyle w:val="Hyperlink"/>
            <w:noProof/>
          </w:rPr>
          <w:t>1.6</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Varianten en alternatieven</w:t>
        </w:r>
        <w:r w:rsidR="00B06BF5">
          <w:rPr>
            <w:noProof/>
            <w:webHidden/>
          </w:rPr>
          <w:tab/>
        </w:r>
        <w:r w:rsidR="00B06BF5">
          <w:rPr>
            <w:noProof/>
            <w:webHidden/>
          </w:rPr>
          <w:fldChar w:fldCharType="begin"/>
        </w:r>
        <w:r w:rsidR="00B06BF5">
          <w:rPr>
            <w:noProof/>
            <w:webHidden/>
          </w:rPr>
          <w:instrText xml:space="preserve"> PAGEREF _Toc138060241 \h </w:instrText>
        </w:r>
        <w:r w:rsidR="00B06BF5">
          <w:rPr>
            <w:noProof/>
            <w:webHidden/>
          </w:rPr>
        </w:r>
        <w:r w:rsidR="00B06BF5">
          <w:rPr>
            <w:noProof/>
            <w:webHidden/>
          </w:rPr>
          <w:fldChar w:fldCharType="separate"/>
        </w:r>
        <w:r w:rsidR="00B06BF5">
          <w:rPr>
            <w:noProof/>
            <w:webHidden/>
          </w:rPr>
          <w:t>8</w:t>
        </w:r>
        <w:r w:rsidR="00B06BF5">
          <w:rPr>
            <w:noProof/>
            <w:webHidden/>
          </w:rPr>
          <w:fldChar w:fldCharType="end"/>
        </w:r>
      </w:hyperlink>
    </w:p>
    <w:p w14:paraId="48935ABB" w14:textId="04A6FABE"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2" w:history="1">
        <w:r w:rsidR="00B06BF5" w:rsidRPr="008D6246">
          <w:rPr>
            <w:rStyle w:val="Hyperlink"/>
            <w:noProof/>
          </w:rPr>
          <w:t>1.7</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Percelen/inschrijven op een gedeelte van de opdracht</w:t>
        </w:r>
        <w:r w:rsidR="00B06BF5">
          <w:rPr>
            <w:noProof/>
            <w:webHidden/>
          </w:rPr>
          <w:tab/>
        </w:r>
        <w:r w:rsidR="00B06BF5">
          <w:rPr>
            <w:noProof/>
            <w:webHidden/>
          </w:rPr>
          <w:fldChar w:fldCharType="begin"/>
        </w:r>
        <w:r w:rsidR="00B06BF5">
          <w:rPr>
            <w:noProof/>
            <w:webHidden/>
          </w:rPr>
          <w:instrText xml:space="preserve"> PAGEREF _Toc138060242 \h </w:instrText>
        </w:r>
        <w:r w:rsidR="00B06BF5">
          <w:rPr>
            <w:noProof/>
            <w:webHidden/>
          </w:rPr>
        </w:r>
        <w:r w:rsidR="00B06BF5">
          <w:rPr>
            <w:noProof/>
            <w:webHidden/>
          </w:rPr>
          <w:fldChar w:fldCharType="separate"/>
        </w:r>
        <w:r w:rsidR="00B06BF5">
          <w:rPr>
            <w:noProof/>
            <w:webHidden/>
          </w:rPr>
          <w:t>8</w:t>
        </w:r>
        <w:r w:rsidR="00B06BF5">
          <w:rPr>
            <w:noProof/>
            <w:webHidden/>
          </w:rPr>
          <w:fldChar w:fldCharType="end"/>
        </w:r>
      </w:hyperlink>
    </w:p>
    <w:p w14:paraId="580C95F8" w14:textId="3B515E2D"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3" w:history="1">
        <w:r w:rsidR="00B06BF5" w:rsidRPr="008D6246">
          <w:rPr>
            <w:rStyle w:val="Hyperlink"/>
            <w:noProof/>
          </w:rPr>
          <w:t>1.8</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Tijdsplanning</w:t>
        </w:r>
        <w:r w:rsidR="00B06BF5">
          <w:rPr>
            <w:noProof/>
            <w:webHidden/>
          </w:rPr>
          <w:tab/>
        </w:r>
        <w:r w:rsidR="00B06BF5">
          <w:rPr>
            <w:noProof/>
            <w:webHidden/>
          </w:rPr>
          <w:fldChar w:fldCharType="begin"/>
        </w:r>
        <w:r w:rsidR="00B06BF5">
          <w:rPr>
            <w:noProof/>
            <w:webHidden/>
          </w:rPr>
          <w:instrText xml:space="preserve"> PAGEREF _Toc138060243 \h </w:instrText>
        </w:r>
        <w:r w:rsidR="00B06BF5">
          <w:rPr>
            <w:noProof/>
            <w:webHidden/>
          </w:rPr>
        </w:r>
        <w:r w:rsidR="00B06BF5">
          <w:rPr>
            <w:noProof/>
            <w:webHidden/>
          </w:rPr>
          <w:fldChar w:fldCharType="separate"/>
        </w:r>
        <w:r w:rsidR="00B06BF5">
          <w:rPr>
            <w:noProof/>
            <w:webHidden/>
          </w:rPr>
          <w:t>8</w:t>
        </w:r>
        <w:r w:rsidR="00B06BF5">
          <w:rPr>
            <w:noProof/>
            <w:webHidden/>
          </w:rPr>
          <w:fldChar w:fldCharType="end"/>
        </w:r>
      </w:hyperlink>
    </w:p>
    <w:p w14:paraId="75E2235B" w14:textId="4F1CE580"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4" w:history="1">
        <w:r w:rsidR="00B06BF5" w:rsidRPr="008D6246">
          <w:rPr>
            <w:rStyle w:val="Hyperlink"/>
            <w:noProof/>
          </w:rPr>
          <w:t>1.9</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Contractvoorwaarden</w:t>
        </w:r>
        <w:r w:rsidR="00B06BF5">
          <w:rPr>
            <w:noProof/>
            <w:webHidden/>
          </w:rPr>
          <w:tab/>
        </w:r>
        <w:r w:rsidR="00B06BF5">
          <w:rPr>
            <w:noProof/>
            <w:webHidden/>
          </w:rPr>
          <w:fldChar w:fldCharType="begin"/>
        </w:r>
        <w:r w:rsidR="00B06BF5">
          <w:rPr>
            <w:noProof/>
            <w:webHidden/>
          </w:rPr>
          <w:instrText xml:space="preserve"> PAGEREF _Toc138060244 \h </w:instrText>
        </w:r>
        <w:r w:rsidR="00B06BF5">
          <w:rPr>
            <w:noProof/>
            <w:webHidden/>
          </w:rPr>
        </w:r>
        <w:r w:rsidR="00B06BF5">
          <w:rPr>
            <w:noProof/>
            <w:webHidden/>
          </w:rPr>
          <w:fldChar w:fldCharType="separate"/>
        </w:r>
        <w:r w:rsidR="00B06BF5">
          <w:rPr>
            <w:noProof/>
            <w:webHidden/>
          </w:rPr>
          <w:t>9</w:t>
        </w:r>
        <w:r w:rsidR="00B06BF5">
          <w:rPr>
            <w:noProof/>
            <w:webHidden/>
          </w:rPr>
          <w:fldChar w:fldCharType="end"/>
        </w:r>
      </w:hyperlink>
    </w:p>
    <w:p w14:paraId="7F735935" w14:textId="1B6498D3"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45" w:history="1">
        <w:r w:rsidR="00B06BF5" w:rsidRPr="008D6246">
          <w:rPr>
            <w:rStyle w:val="Hyperlink"/>
            <w:noProof/>
          </w:rPr>
          <w:t>2.</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Procedurevoorschriften</w:t>
        </w:r>
        <w:r w:rsidR="00B06BF5">
          <w:rPr>
            <w:noProof/>
            <w:webHidden/>
          </w:rPr>
          <w:tab/>
        </w:r>
        <w:r w:rsidR="00B06BF5">
          <w:rPr>
            <w:noProof/>
            <w:webHidden/>
          </w:rPr>
          <w:fldChar w:fldCharType="begin"/>
        </w:r>
        <w:r w:rsidR="00B06BF5">
          <w:rPr>
            <w:noProof/>
            <w:webHidden/>
          </w:rPr>
          <w:instrText xml:space="preserve"> PAGEREF _Toc138060245 \h </w:instrText>
        </w:r>
        <w:r w:rsidR="00B06BF5">
          <w:rPr>
            <w:noProof/>
            <w:webHidden/>
          </w:rPr>
        </w:r>
        <w:r w:rsidR="00B06BF5">
          <w:rPr>
            <w:noProof/>
            <w:webHidden/>
          </w:rPr>
          <w:fldChar w:fldCharType="separate"/>
        </w:r>
        <w:r w:rsidR="00B06BF5">
          <w:rPr>
            <w:noProof/>
            <w:webHidden/>
          </w:rPr>
          <w:t>9</w:t>
        </w:r>
        <w:r w:rsidR="00B06BF5">
          <w:rPr>
            <w:noProof/>
            <w:webHidden/>
          </w:rPr>
          <w:fldChar w:fldCharType="end"/>
        </w:r>
      </w:hyperlink>
    </w:p>
    <w:p w14:paraId="07324FE7" w14:textId="312A02F4"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6" w:history="1">
        <w:r w:rsidR="00B06BF5" w:rsidRPr="008D6246">
          <w:rPr>
            <w:rStyle w:val="Hyperlink"/>
            <w:noProof/>
          </w:rPr>
          <w:t>2.1</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Inlichtingen en Nota van Inlichtingen</w:t>
        </w:r>
        <w:r w:rsidR="00B06BF5">
          <w:rPr>
            <w:noProof/>
            <w:webHidden/>
          </w:rPr>
          <w:tab/>
        </w:r>
        <w:r w:rsidR="00B06BF5">
          <w:rPr>
            <w:noProof/>
            <w:webHidden/>
          </w:rPr>
          <w:fldChar w:fldCharType="begin"/>
        </w:r>
        <w:r w:rsidR="00B06BF5">
          <w:rPr>
            <w:noProof/>
            <w:webHidden/>
          </w:rPr>
          <w:instrText xml:space="preserve"> PAGEREF _Toc138060246 \h </w:instrText>
        </w:r>
        <w:r w:rsidR="00B06BF5">
          <w:rPr>
            <w:noProof/>
            <w:webHidden/>
          </w:rPr>
        </w:r>
        <w:r w:rsidR="00B06BF5">
          <w:rPr>
            <w:noProof/>
            <w:webHidden/>
          </w:rPr>
          <w:fldChar w:fldCharType="separate"/>
        </w:r>
        <w:r w:rsidR="00B06BF5">
          <w:rPr>
            <w:noProof/>
            <w:webHidden/>
          </w:rPr>
          <w:t>9</w:t>
        </w:r>
        <w:r w:rsidR="00B06BF5">
          <w:rPr>
            <w:noProof/>
            <w:webHidden/>
          </w:rPr>
          <w:fldChar w:fldCharType="end"/>
        </w:r>
      </w:hyperlink>
    </w:p>
    <w:p w14:paraId="302FF7F5" w14:textId="661AC52B"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7" w:history="1">
        <w:r w:rsidR="00B06BF5" w:rsidRPr="008D6246">
          <w:rPr>
            <w:rStyle w:val="Hyperlink"/>
            <w:noProof/>
          </w:rPr>
          <w:t>2.2</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Wachtkamer</w:t>
        </w:r>
        <w:r w:rsidR="00B06BF5">
          <w:rPr>
            <w:noProof/>
            <w:webHidden/>
          </w:rPr>
          <w:tab/>
        </w:r>
        <w:r w:rsidR="00B06BF5">
          <w:rPr>
            <w:noProof/>
            <w:webHidden/>
          </w:rPr>
          <w:fldChar w:fldCharType="begin"/>
        </w:r>
        <w:r w:rsidR="00B06BF5">
          <w:rPr>
            <w:noProof/>
            <w:webHidden/>
          </w:rPr>
          <w:instrText xml:space="preserve"> PAGEREF _Toc138060247 \h </w:instrText>
        </w:r>
        <w:r w:rsidR="00B06BF5">
          <w:rPr>
            <w:noProof/>
            <w:webHidden/>
          </w:rPr>
        </w:r>
        <w:r w:rsidR="00B06BF5">
          <w:rPr>
            <w:noProof/>
            <w:webHidden/>
          </w:rPr>
          <w:fldChar w:fldCharType="separate"/>
        </w:r>
        <w:r w:rsidR="00B06BF5">
          <w:rPr>
            <w:noProof/>
            <w:webHidden/>
          </w:rPr>
          <w:t>10</w:t>
        </w:r>
        <w:r w:rsidR="00B06BF5">
          <w:rPr>
            <w:noProof/>
            <w:webHidden/>
          </w:rPr>
          <w:fldChar w:fldCharType="end"/>
        </w:r>
      </w:hyperlink>
    </w:p>
    <w:p w14:paraId="3B483DD5" w14:textId="6F629E2A"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8" w:history="1">
        <w:r w:rsidR="00B06BF5" w:rsidRPr="008D6246">
          <w:rPr>
            <w:rStyle w:val="Hyperlink"/>
            <w:noProof/>
          </w:rPr>
          <w:t>2.3</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Wijze van aanbieden inschrijving</w:t>
        </w:r>
        <w:r w:rsidR="00B06BF5">
          <w:rPr>
            <w:noProof/>
            <w:webHidden/>
          </w:rPr>
          <w:tab/>
        </w:r>
        <w:r w:rsidR="00B06BF5">
          <w:rPr>
            <w:noProof/>
            <w:webHidden/>
          </w:rPr>
          <w:fldChar w:fldCharType="begin"/>
        </w:r>
        <w:r w:rsidR="00B06BF5">
          <w:rPr>
            <w:noProof/>
            <w:webHidden/>
          </w:rPr>
          <w:instrText xml:space="preserve"> PAGEREF _Toc138060248 \h </w:instrText>
        </w:r>
        <w:r w:rsidR="00B06BF5">
          <w:rPr>
            <w:noProof/>
            <w:webHidden/>
          </w:rPr>
        </w:r>
        <w:r w:rsidR="00B06BF5">
          <w:rPr>
            <w:noProof/>
            <w:webHidden/>
          </w:rPr>
          <w:fldChar w:fldCharType="separate"/>
        </w:r>
        <w:r w:rsidR="00B06BF5">
          <w:rPr>
            <w:noProof/>
            <w:webHidden/>
          </w:rPr>
          <w:t>10</w:t>
        </w:r>
        <w:r w:rsidR="00B06BF5">
          <w:rPr>
            <w:noProof/>
            <w:webHidden/>
          </w:rPr>
          <w:fldChar w:fldCharType="end"/>
        </w:r>
      </w:hyperlink>
    </w:p>
    <w:p w14:paraId="5D78E753" w14:textId="6E744096"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49" w:history="1">
        <w:r w:rsidR="00B06BF5" w:rsidRPr="008D6246">
          <w:rPr>
            <w:rStyle w:val="Hyperlink"/>
            <w:noProof/>
          </w:rPr>
          <w:t>2.4</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Voorwaarden</w:t>
        </w:r>
        <w:r w:rsidR="00B06BF5">
          <w:rPr>
            <w:noProof/>
            <w:webHidden/>
          </w:rPr>
          <w:tab/>
        </w:r>
        <w:r w:rsidR="00B06BF5">
          <w:rPr>
            <w:noProof/>
            <w:webHidden/>
          </w:rPr>
          <w:fldChar w:fldCharType="begin"/>
        </w:r>
        <w:r w:rsidR="00B06BF5">
          <w:rPr>
            <w:noProof/>
            <w:webHidden/>
          </w:rPr>
          <w:instrText xml:space="preserve"> PAGEREF _Toc138060249 \h </w:instrText>
        </w:r>
        <w:r w:rsidR="00B06BF5">
          <w:rPr>
            <w:noProof/>
            <w:webHidden/>
          </w:rPr>
        </w:r>
        <w:r w:rsidR="00B06BF5">
          <w:rPr>
            <w:noProof/>
            <w:webHidden/>
          </w:rPr>
          <w:fldChar w:fldCharType="separate"/>
        </w:r>
        <w:r w:rsidR="00B06BF5">
          <w:rPr>
            <w:noProof/>
            <w:webHidden/>
          </w:rPr>
          <w:t>11</w:t>
        </w:r>
        <w:r w:rsidR="00B06BF5">
          <w:rPr>
            <w:noProof/>
            <w:webHidden/>
          </w:rPr>
          <w:fldChar w:fldCharType="end"/>
        </w:r>
      </w:hyperlink>
    </w:p>
    <w:p w14:paraId="024F37EB" w14:textId="078EBBB5"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0" w:history="1">
        <w:r w:rsidR="00B06BF5" w:rsidRPr="008D6246">
          <w:rPr>
            <w:rStyle w:val="Hyperlink"/>
            <w:noProof/>
          </w:rPr>
          <w:t>2.5</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Overige voorwaarden</w:t>
        </w:r>
        <w:r w:rsidR="00B06BF5">
          <w:rPr>
            <w:noProof/>
            <w:webHidden/>
          </w:rPr>
          <w:tab/>
        </w:r>
        <w:r w:rsidR="00B06BF5">
          <w:rPr>
            <w:noProof/>
            <w:webHidden/>
          </w:rPr>
          <w:fldChar w:fldCharType="begin"/>
        </w:r>
        <w:r w:rsidR="00B06BF5">
          <w:rPr>
            <w:noProof/>
            <w:webHidden/>
          </w:rPr>
          <w:instrText xml:space="preserve"> PAGEREF _Toc138060250 \h </w:instrText>
        </w:r>
        <w:r w:rsidR="00B06BF5">
          <w:rPr>
            <w:noProof/>
            <w:webHidden/>
          </w:rPr>
        </w:r>
        <w:r w:rsidR="00B06BF5">
          <w:rPr>
            <w:noProof/>
            <w:webHidden/>
          </w:rPr>
          <w:fldChar w:fldCharType="separate"/>
        </w:r>
        <w:r w:rsidR="00B06BF5">
          <w:rPr>
            <w:noProof/>
            <w:webHidden/>
          </w:rPr>
          <w:t>12</w:t>
        </w:r>
        <w:r w:rsidR="00B06BF5">
          <w:rPr>
            <w:noProof/>
            <w:webHidden/>
          </w:rPr>
          <w:fldChar w:fldCharType="end"/>
        </w:r>
      </w:hyperlink>
    </w:p>
    <w:p w14:paraId="3420E0E7" w14:textId="6CC4C29D"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51" w:history="1">
        <w:r w:rsidR="00B06BF5" w:rsidRPr="008D6246">
          <w:rPr>
            <w:rStyle w:val="Hyperlink"/>
            <w:noProof/>
          </w:rPr>
          <w:t>3.</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Geschiktheidseisen</w:t>
        </w:r>
        <w:r w:rsidR="00B06BF5">
          <w:rPr>
            <w:noProof/>
            <w:webHidden/>
          </w:rPr>
          <w:tab/>
        </w:r>
        <w:r w:rsidR="00B06BF5">
          <w:rPr>
            <w:noProof/>
            <w:webHidden/>
          </w:rPr>
          <w:fldChar w:fldCharType="begin"/>
        </w:r>
        <w:r w:rsidR="00B06BF5">
          <w:rPr>
            <w:noProof/>
            <w:webHidden/>
          </w:rPr>
          <w:instrText xml:space="preserve"> PAGEREF _Toc138060251 \h </w:instrText>
        </w:r>
        <w:r w:rsidR="00B06BF5">
          <w:rPr>
            <w:noProof/>
            <w:webHidden/>
          </w:rPr>
        </w:r>
        <w:r w:rsidR="00B06BF5">
          <w:rPr>
            <w:noProof/>
            <w:webHidden/>
          </w:rPr>
          <w:fldChar w:fldCharType="separate"/>
        </w:r>
        <w:r w:rsidR="00B06BF5">
          <w:rPr>
            <w:noProof/>
            <w:webHidden/>
          </w:rPr>
          <w:t>13</w:t>
        </w:r>
        <w:r w:rsidR="00B06BF5">
          <w:rPr>
            <w:noProof/>
            <w:webHidden/>
          </w:rPr>
          <w:fldChar w:fldCharType="end"/>
        </w:r>
      </w:hyperlink>
    </w:p>
    <w:p w14:paraId="6C60D00A" w14:textId="6294D9B3"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2" w:history="1">
        <w:r w:rsidR="00B06BF5" w:rsidRPr="008D6246">
          <w:rPr>
            <w:rStyle w:val="Hyperlink"/>
            <w:noProof/>
          </w:rPr>
          <w:t>3.1</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Uitsluitingsgronden, beroepsbevoegdheid en minimumeisen</w:t>
        </w:r>
        <w:r w:rsidR="00B06BF5">
          <w:rPr>
            <w:noProof/>
            <w:webHidden/>
          </w:rPr>
          <w:tab/>
        </w:r>
        <w:r w:rsidR="00B06BF5">
          <w:rPr>
            <w:noProof/>
            <w:webHidden/>
          </w:rPr>
          <w:fldChar w:fldCharType="begin"/>
        </w:r>
        <w:r w:rsidR="00B06BF5">
          <w:rPr>
            <w:noProof/>
            <w:webHidden/>
          </w:rPr>
          <w:instrText xml:space="preserve"> PAGEREF _Toc138060252 \h </w:instrText>
        </w:r>
        <w:r w:rsidR="00B06BF5">
          <w:rPr>
            <w:noProof/>
            <w:webHidden/>
          </w:rPr>
        </w:r>
        <w:r w:rsidR="00B06BF5">
          <w:rPr>
            <w:noProof/>
            <w:webHidden/>
          </w:rPr>
          <w:fldChar w:fldCharType="separate"/>
        </w:r>
        <w:r w:rsidR="00B06BF5">
          <w:rPr>
            <w:noProof/>
            <w:webHidden/>
          </w:rPr>
          <w:t>13</w:t>
        </w:r>
        <w:r w:rsidR="00B06BF5">
          <w:rPr>
            <w:noProof/>
            <w:webHidden/>
          </w:rPr>
          <w:fldChar w:fldCharType="end"/>
        </w:r>
      </w:hyperlink>
    </w:p>
    <w:p w14:paraId="591A0379" w14:textId="1C3C6C78"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53" w:history="1">
        <w:r w:rsidR="00B06BF5" w:rsidRPr="008D6246">
          <w:rPr>
            <w:rStyle w:val="Hyperlink"/>
            <w:noProof/>
          </w:rPr>
          <w:t>4.</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Programma van Eisen</w:t>
        </w:r>
        <w:r w:rsidR="00B06BF5">
          <w:rPr>
            <w:noProof/>
            <w:webHidden/>
          </w:rPr>
          <w:tab/>
        </w:r>
        <w:r w:rsidR="00B06BF5">
          <w:rPr>
            <w:noProof/>
            <w:webHidden/>
          </w:rPr>
          <w:fldChar w:fldCharType="begin"/>
        </w:r>
        <w:r w:rsidR="00B06BF5">
          <w:rPr>
            <w:noProof/>
            <w:webHidden/>
          </w:rPr>
          <w:instrText xml:space="preserve"> PAGEREF _Toc138060253 \h </w:instrText>
        </w:r>
        <w:r w:rsidR="00B06BF5">
          <w:rPr>
            <w:noProof/>
            <w:webHidden/>
          </w:rPr>
        </w:r>
        <w:r w:rsidR="00B06BF5">
          <w:rPr>
            <w:noProof/>
            <w:webHidden/>
          </w:rPr>
          <w:fldChar w:fldCharType="separate"/>
        </w:r>
        <w:r w:rsidR="00B06BF5">
          <w:rPr>
            <w:noProof/>
            <w:webHidden/>
          </w:rPr>
          <w:t>15</w:t>
        </w:r>
        <w:r w:rsidR="00B06BF5">
          <w:rPr>
            <w:noProof/>
            <w:webHidden/>
          </w:rPr>
          <w:fldChar w:fldCharType="end"/>
        </w:r>
      </w:hyperlink>
    </w:p>
    <w:p w14:paraId="56040BE7" w14:textId="1F7D8E60"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54" w:history="1">
        <w:r w:rsidR="00B06BF5" w:rsidRPr="008D6246">
          <w:rPr>
            <w:rStyle w:val="Hyperlink"/>
            <w:noProof/>
          </w:rPr>
          <w:t>5.</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Kwaliteitsaspecten</w:t>
        </w:r>
        <w:r w:rsidR="00B06BF5">
          <w:rPr>
            <w:noProof/>
            <w:webHidden/>
          </w:rPr>
          <w:tab/>
        </w:r>
        <w:r w:rsidR="00B06BF5">
          <w:rPr>
            <w:noProof/>
            <w:webHidden/>
          </w:rPr>
          <w:fldChar w:fldCharType="begin"/>
        </w:r>
        <w:r w:rsidR="00B06BF5">
          <w:rPr>
            <w:noProof/>
            <w:webHidden/>
          </w:rPr>
          <w:instrText xml:space="preserve"> PAGEREF _Toc138060254 \h </w:instrText>
        </w:r>
        <w:r w:rsidR="00B06BF5">
          <w:rPr>
            <w:noProof/>
            <w:webHidden/>
          </w:rPr>
        </w:r>
        <w:r w:rsidR="00B06BF5">
          <w:rPr>
            <w:noProof/>
            <w:webHidden/>
          </w:rPr>
          <w:fldChar w:fldCharType="separate"/>
        </w:r>
        <w:r w:rsidR="00B06BF5">
          <w:rPr>
            <w:noProof/>
            <w:webHidden/>
          </w:rPr>
          <w:t>15</w:t>
        </w:r>
        <w:r w:rsidR="00B06BF5">
          <w:rPr>
            <w:noProof/>
            <w:webHidden/>
          </w:rPr>
          <w:fldChar w:fldCharType="end"/>
        </w:r>
      </w:hyperlink>
    </w:p>
    <w:p w14:paraId="744979AD" w14:textId="78572C49"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5" w:history="1">
        <w:r w:rsidR="00B06BF5" w:rsidRPr="008D6246">
          <w:rPr>
            <w:rStyle w:val="Hyperlink"/>
            <w:noProof/>
          </w:rPr>
          <w:t>5.1</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Toelichting resultaatgebieden</w:t>
        </w:r>
        <w:r w:rsidR="00B06BF5">
          <w:rPr>
            <w:noProof/>
            <w:webHidden/>
          </w:rPr>
          <w:tab/>
        </w:r>
        <w:r w:rsidR="00B06BF5">
          <w:rPr>
            <w:noProof/>
            <w:webHidden/>
          </w:rPr>
          <w:fldChar w:fldCharType="begin"/>
        </w:r>
        <w:r w:rsidR="00B06BF5">
          <w:rPr>
            <w:noProof/>
            <w:webHidden/>
          </w:rPr>
          <w:instrText xml:space="preserve"> PAGEREF _Toc138060255 \h </w:instrText>
        </w:r>
        <w:r w:rsidR="00B06BF5">
          <w:rPr>
            <w:noProof/>
            <w:webHidden/>
          </w:rPr>
        </w:r>
        <w:r w:rsidR="00B06BF5">
          <w:rPr>
            <w:noProof/>
            <w:webHidden/>
          </w:rPr>
          <w:fldChar w:fldCharType="separate"/>
        </w:r>
        <w:r w:rsidR="00B06BF5">
          <w:rPr>
            <w:noProof/>
            <w:webHidden/>
          </w:rPr>
          <w:t>15</w:t>
        </w:r>
        <w:r w:rsidR="00B06BF5">
          <w:rPr>
            <w:noProof/>
            <w:webHidden/>
          </w:rPr>
          <w:fldChar w:fldCharType="end"/>
        </w:r>
      </w:hyperlink>
    </w:p>
    <w:p w14:paraId="41CDDD1B" w14:textId="54D527D5"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6" w:history="1">
        <w:r w:rsidR="00B06BF5" w:rsidRPr="008D6246">
          <w:rPr>
            <w:rStyle w:val="Hyperlink"/>
            <w:noProof/>
          </w:rPr>
          <w:t>5.2</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Eisen aan kwaliteitsdocument</w:t>
        </w:r>
        <w:r w:rsidR="00B06BF5">
          <w:rPr>
            <w:noProof/>
            <w:webHidden/>
          </w:rPr>
          <w:tab/>
        </w:r>
        <w:r w:rsidR="00B06BF5">
          <w:rPr>
            <w:noProof/>
            <w:webHidden/>
          </w:rPr>
          <w:fldChar w:fldCharType="begin"/>
        </w:r>
        <w:r w:rsidR="00B06BF5">
          <w:rPr>
            <w:noProof/>
            <w:webHidden/>
          </w:rPr>
          <w:instrText xml:space="preserve"> PAGEREF _Toc138060256 \h </w:instrText>
        </w:r>
        <w:r w:rsidR="00B06BF5">
          <w:rPr>
            <w:noProof/>
            <w:webHidden/>
          </w:rPr>
        </w:r>
        <w:r w:rsidR="00B06BF5">
          <w:rPr>
            <w:noProof/>
            <w:webHidden/>
          </w:rPr>
          <w:fldChar w:fldCharType="separate"/>
        </w:r>
        <w:r w:rsidR="00B06BF5">
          <w:rPr>
            <w:noProof/>
            <w:webHidden/>
          </w:rPr>
          <w:t>17</w:t>
        </w:r>
        <w:r w:rsidR="00B06BF5">
          <w:rPr>
            <w:noProof/>
            <w:webHidden/>
          </w:rPr>
          <w:fldChar w:fldCharType="end"/>
        </w:r>
      </w:hyperlink>
    </w:p>
    <w:p w14:paraId="11A82702" w14:textId="18432F53" w:rsidR="00B06BF5" w:rsidRDefault="00005984">
      <w:pPr>
        <w:pStyle w:val="Inhopg1"/>
        <w:tabs>
          <w:tab w:val="left" w:pos="400"/>
          <w:tab w:val="right" w:leader="dot" w:pos="9056"/>
        </w:tabs>
        <w:rPr>
          <w:rFonts w:asciiTheme="minorHAnsi" w:eastAsiaTheme="minorEastAsia" w:hAnsiTheme="minorHAnsi" w:cstheme="minorBidi"/>
          <w:b w:val="0"/>
          <w:bCs w:val="0"/>
          <w:caps w:val="0"/>
          <w:noProof/>
          <w:kern w:val="2"/>
          <w:sz w:val="24"/>
          <w:szCs w:val="24"/>
          <w:lang w:eastAsia="nl-NL"/>
          <w14:ligatures w14:val="standardContextual"/>
        </w:rPr>
      </w:pPr>
      <w:hyperlink w:anchor="_Toc138060257" w:history="1">
        <w:r w:rsidR="00B06BF5" w:rsidRPr="008D6246">
          <w:rPr>
            <w:rStyle w:val="Hyperlink"/>
            <w:noProof/>
          </w:rPr>
          <w:t>6.</w:t>
        </w:r>
        <w:r w:rsidR="00B06BF5">
          <w:rPr>
            <w:rFonts w:asciiTheme="minorHAnsi" w:eastAsiaTheme="minorEastAsia" w:hAnsiTheme="minorHAnsi" w:cstheme="minorBidi"/>
            <w:b w:val="0"/>
            <w:bCs w:val="0"/>
            <w:caps w:val="0"/>
            <w:noProof/>
            <w:kern w:val="2"/>
            <w:sz w:val="24"/>
            <w:szCs w:val="24"/>
            <w:lang w:eastAsia="nl-NL"/>
            <w14:ligatures w14:val="standardContextual"/>
          </w:rPr>
          <w:tab/>
        </w:r>
        <w:r w:rsidR="00B06BF5" w:rsidRPr="008D6246">
          <w:rPr>
            <w:rStyle w:val="Hyperlink"/>
            <w:noProof/>
          </w:rPr>
          <w:t>Beoordeling</w:t>
        </w:r>
        <w:r w:rsidR="00B06BF5">
          <w:rPr>
            <w:noProof/>
            <w:webHidden/>
          </w:rPr>
          <w:tab/>
        </w:r>
        <w:r w:rsidR="00B06BF5">
          <w:rPr>
            <w:noProof/>
            <w:webHidden/>
          </w:rPr>
          <w:fldChar w:fldCharType="begin"/>
        </w:r>
        <w:r w:rsidR="00B06BF5">
          <w:rPr>
            <w:noProof/>
            <w:webHidden/>
          </w:rPr>
          <w:instrText xml:space="preserve"> PAGEREF _Toc138060257 \h </w:instrText>
        </w:r>
        <w:r w:rsidR="00B06BF5">
          <w:rPr>
            <w:noProof/>
            <w:webHidden/>
          </w:rPr>
        </w:r>
        <w:r w:rsidR="00B06BF5">
          <w:rPr>
            <w:noProof/>
            <w:webHidden/>
          </w:rPr>
          <w:fldChar w:fldCharType="separate"/>
        </w:r>
        <w:r w:rsidR="00B06BF5">
          <w:rPr>
            <w:noProof/>
            <w:webHidden/>
          </w:rPr>
          <w:t>17</w:t>
        </w:r>
        <w:r w:rsidR="00B06BF5">
          <w:rPr>
            <w:noProof/>
            <w:webHidden/>
          </w:rPr>
          <w:fldChar w:fldCharType="end"/>
        </w:r>
      </w:hyperlink>
    </w:p>
    <w:p w14:paraId="7AED352A" w14:textId="420F0996"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8" w:history="1">
        <w:r w:rsidR="00B06BF5" w:rsidRPr="008D6246">
          <w:rPr>
            <w:rStyle w:val="Hyperlink"/>
            <w:noProof/>
          </w:rPr>
          <w:t>6.1</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Kwaliteitsaspecten</w:t>
        </w:r>
        <w:r w:rsidR="00B06BF5">
          <w:rPr>
            <w:noProof/>
            <w:webHidden/>
          </w:rPr>
          <w:tab/>
        </w:r>
        <w:r w:rsidR="00B06BF5">
          <w:rPr>
            <w:noProof/>
            <w:webHidden/>
          </w:rPr>
          <w:fldChar w:fldCharType="begin"/>
        </w:r>
        <w:r w:rsidR="00B06BF5">
          <w:rPr>
            <w:noProof/>
            <w:webHidden/>
          </w:rPr>
          <w:instrText xml:space="preserve"> PAGEREF _Toc138060258 \h </w:instrText>
        </w:r>
        <w:r w:rsidR="00B06BF5">
          <w:rPr>
            <w:noProof/>
            <w:webHidden/>
          </w:rPr>
        </w:r>
        <w:r w:rsidR="00B06BF5">
          <w:rPr>
            <w:noProof/>
            <w:webHidden/>
          </w:rPr>
          <w:fldChar w:fldCharType="separate"/>
        </w:r>
        <w:r w:rsidR="00B06BF5">
          <w:rPr>
            <w:noProof/>
            <w:webHidden/>
          </w:rPr>
          <w:t>17</w:t>
        </w:r>
        <w:r w:rsidR="00B06BF5">
          <w:rPr>
            <w:noProof/>
            <w:webHidden/>
          </w:rPr>
          <w:fldChar w:fldCharType="end"/>
        </w:r>
      </w:hyperlink>
    </w:p>
    <w:p w14:paraId="791D8A5C" w14:textId="3E48750F"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59" w:history="1">
        <w:r w:rsidR="00B06BF5" w:rsidRPr="008D6246">
          <w:rPr>
            <w:rStyle w:val="Hyperlink"/>
            <w:noProof/>
          </w:rPr>
          <w:t>6.2</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Prijswensen</w:t>
        </w:r>
        <w:r w:rsidR="00B06BF5">
          <w:rPr>
            <w:noProof/>
            <w:webHidden/>
          </w:rPr>
          <w:tab/>
        </w:r>
        <w:r w:rsidR="00B06BF5">
          <w:rPr>
            <w:noProof/>
            <w:webHidden/>
          </w:rPr>
          <w:fldChar w:fldCharType="begin"/>
        </w:r>
        <w:r w:rsidR="00B06BF5">
          <w:rPr>
            <w:noProof/>
            <w:webHidden/>
          </w:rPr>
          <w:instrText xml:space="preserve"> PAGEREF _Toc138060259 \h </w:instrText>
        </w:r>
        <w:r w:rsidR="00B06BF5">
          <w:rPr>
            <w:noProof/>
            <w:webHidden/>
          </w:rPr>
        </w:r>
        <w:r w:rsidR="00B06BF5">
          <w:rPr>
            <w:noProof/>
            <w:webHidden/>
          </w:rPr>
          <w:fldChar w:fldCharType="separate"/>
        </w:r>
        <w:r w:rsidR="00B06BF5">
          <w:rPr>
            <w:noProof/>
            <w:webHidden/>
          </w:rPr>
          <w:t>19</w:t>
        </w:r>
        <w:r w:rsidR="00B06BF5">
          <w:rPr>
            <w:noProof/>
            <w:webHidden/>
          </w:rPr>
          <w:fldChar w:fldCharType="end"/>
        </w:r>
      </w:hyperlink>
    </w:p>
    <w:p w14:paraId="7D51E03B" w14:textId="58A6772E"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60" w:history="1">
        <w:r w:rsidR="00B06BF5" w:rsidRPr="008D6246">
          <w:rPr>
            <w:rStyle w:val="Hyperlink"/>
            <w:noProof/>
          </w:rPr>
          <w:t>6.3</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Productpresentatie/ Proof of Concept</w:t>
        </w:r>
        <w:r w:rsidR="00B06BF5">
          <w:rPr>
            <w:noProof/>
            <w:webHidden/>
          </w:rPr>
          <w:tab/>
        </w:r>
        <w:r w:rsidR="00B06BF5">
          <w:rPr>
            <w:noProof/>
            <w:webHidden/>
          </w:rPr>
          <w:fldChar w:fldCharType="begin"/>
        </w:r>
        <w:r w:rsidR="00B06BF5">
          <w:rPr>
            <w:noProof/>
            <w:webHidden/>
          </w:rPr>
          <w:instrText xml:space="preserve"> PAGEREF _Toc138060260 \h </w:instrText>
        </w:r>
        <w:r w:rsidR="00B06BF5">
          <w:rPr>
            <w:noProof/>
            <w:webHidden/>
          </w:rPr>
        </w:r>
        <w:r w:rsidR="00B06BF5">
          <w:rPr>
            <w:noProof/>
            <w:webHidden/>
          </w:rPr>
          <w:fldChar w:fldCharType="separate"/>
        </w:r>
        <w:r w:rsidR="00B06BF5">
          <w:rPr>
            <w:noProof/>
            <w:webHidden/>
          </w:rPr>
          <w:t>19</w:t>
        </w:r>
        <w:r w:rsidR="00B06BF5">
          <w:rPr>
            <w:noProof/>
            <w:webHidden/>
          </w:rPr>
          <w:fldChar w:fldCharType="end"/>
        </w:r>
      </w:hyperlink>
    </w:p>
    <w:p w14:paraId="49143E87" w14:textId="242BFD14"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61" w:history="1">
        <w:r w:rsidR="00B06BF5" w:rsidRPr="008D6246">
          <w:rPr>
            <w:rStyle w:val="Hyperlink"/>
            <w:noProof/>
          </w:rPr>
          <w:t>6.4</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Beoordelingsteam</w:t>
        </w:r>
        <w:r w:rsidR="00B06BF5">
          <w:rPr>
            <w:noProof/>
            <w:webHidden/>
          </w:rPr>
          <w:tab/>
        </w:r>
        <w:r w:rsidR="00B06BF5">
          <w:rPr>
            <w:noProof/>
            <w:webHidden/>
          </w:rPr>
          <w:fldChar w:fldCharType="begin"/>
        </w:r>
        <w:r w:rsidR="00B06BF5">
          <w:rPr>
            <w:noProof/>
            <w:webHidden/>
          </w:rPr>
          <w:instrText xml:space="preserve"> PAGEREF _Toc138060261 \h </w:instrText>
        </w:r>
        <w:r w:rsidR="00B06BF5">
          <w:rPr>
            <w:noProof/>
            <w:webHidden/>
          </w:rPr>
        </w:r>
        <w:r w:rsidR="00B06BF5">
          <w:rPr>
            <w:noProof/>
            <w:webHidden/>
          </w:rPr>
          <w:fldChar w:fldCharType="separate"/>
        </w:r>
        <w:r w:rsidR="00B06BF5">
          <w:rPr>
            <w:noProof/>
            <w:webHidden/>
          </w:rPr>
          <w:t>19</w:t>
        </w:r>
        <w:r w:rsidR="00B06BF5">
          <w:rPr>
            <w:noProof/>
            <w:webHidden/>
          </w:rPr>
          <w:fldChar w:fldCharType="end"/>
        </w:r>
      </w:hyperlink>
    </w:p>
    <w:p w14:paraId="28AFAE11" w14:textId="62CD736F" w:rsidR="00B06BF5" w:rsidRDefault="00005984">
      <w:pPr>
        <w:pStyle w:val="Inhopg2"/>
        <w:tabs>
          <w:tab w:val="left" w:pos="800"/>
          <w:tab w:val="right" w:leader="dot" w:pos="9056"/>
        </w:tabs>
        <w:rPr>
          <w:rFonts w:asciiTheme="minorHAnsi" w:eastAsiaTheme="minorEastAsia" w:hAnsiTheme="minorHAnsi" w:cstheme="minorBidi"/>
          <w:smallCaps w:val="0"/>
          <w:noProof/>
          <w:kern w:val="2"/>
          <w:sz w:val="24"/>
          <w:szCs w:val="24"/>
          <w:lang w:eastAsia="nl-NL"/>
          <w14:ligatures w14:val="standardContextual"/>
        </w:rPr>
      </w:pPr>
      <w:hyperlink w:anchor="_Toc138060262" w:history="1">
        <w:r w:rsidR="00B06BF5" w:rsidRPr="008D6246">
          <w:rPr>
            <w:rStyle w:val="Hyperlink"/>
            <w:noProof/>
          </w:rPr>
          <w:t>6.5</w:t>
        </w:r>
        <w:r w:rsidR="00B06BF5">
          <w:rPr>
            <w:rFonts w:asciiTheme="minorHAnsi" w:eastAsiaTheme="minorEastAsia" w:hAnsiTheme="minorHAnsi" w:cstheme="minorBidi"/>
            <w:smallCaps w:val="0"/>
            <w:noProof/>
            <w:kern w:val="2"/>
            <w:sz w:val="24"/>
            <w:szCs w:val="24"/>
            <w:lang w:eastAsia="nl-NL"/>
            <w14:ligatures w14:val="standardContextual"/>
          </w:rPr>
          <w:tab/>
        </w:r>
        <w:r w:rsidR="00B06BF5" w:rsidRPr="008D6246">
          <w:rPr>
            <w:rStyle w:val="Hyperlink"/>
            <w:noProof/>
          </w:rPr>
          <w:t>Beoordelingsprocedure</w:t>
        </w:r>
        <w:r w:rsidR="00B06BF5">
          <w:rPr>
            <w:noProof/>
            <w:webHidden/>
          </w:rPr>
          <w:tab/>
        </w:r>
        <w:r w:rsidR="00B06BF5">
          <w:rPr>
            <w:noProof/>
            <w:webHidden/>
          </w:rPr>
          <w:fldChar w:fldCharType="begin"/>
        </w:r>
        <w:r w:rsidR="00B06BF5">
          <w:rPr>
            <w:noProof/>
            <w:webHidden/>
          </w:rPr>
          <w:instrText xml:space="preserve"> PAGEREF _Toc138060262 \h </w:instrText>
        </w:r>
        <w:r w:rsidR="00B06BF5">
          <w:rPr>
            <w:noProof/>
            <w:webHidden/>
          </w:rPr>
        </w:r>
        <w:r w:rsidR="00B06BF5">
          <w:rPr>
            <w:noProof/>
            <w:webHidden/>
          </w:rPr>
          <w:fldChar w:fldCharType="separate"/>
        </w:r>
        <w:r w:rsidR="00B06BF5">
          <w:rPr>
            <w:noProof/>
            <w:webHidden/>
          </w:rPr>
          <w:t>20</w:t>
        </w:r>
        <w:r w:rsidR="00B06BF5">
          <w:rPr>
            <w:noProof/>
            <w:webHidden/>
          </w:rPr>
          <w:fldChar w:fldCharType="end"/>
        </w:r>
      </w:hyperlink>
    </w:p>
    <w:p w14:paraId="3CD0B38B" w14:textId="20FA72A1" w:rsidR="00A35F9F" w:rsidRPr="00A35F9F" w:rsidRDefault="00A35F9F" w:rsidP="008F534F">
      <w:pPr>
        <w:ind w:right="-573"/>
      </w:pPr>
      <w:r>
        <w:fldChar w:fldCharType="end"/>
      </w:r>
    </w:p>
    <w:p w14:paraId="06EE2B0E" w14:textId="1D3BC145" w:rsidR="00C85DD3" w:rsidRPr="00837F42" w:rsidRDefault="003A760A" w:rsidP="008F534F">
      <w:pPr>
        <w:ind w:right="-573"/>
        <w:rPr>
          <w:rFonts w:cs="Calibri"/>
          <w:color w:val="2F5496" w:themeColor="accent1" w:themeShade="BF"/>
          <w:sz w:val="32"/>
          <w:szCs w:val="32"/>
        </w:rPr>
      </w:pPr>
      <w:r w:rsidRPr="00837F42">
        <w:rPr>
          <w:rFonts w:cs="Calibri"/>
          <w:color w:val="2F5496" w:themeColor="accent1" w:themeShade="BF"/>
          <w:sz w:val="32"/>
          <w:szCs w:val="32"/>
        </w:rPr>
        <w:t xml:space="preserve">Bijlagen </w:t>
      </w:r>
      <w:r w:rsidR="00426DAE" w:rsidRPr="00837F42">
        <w:rPr>
          <w:rFonts w:cs="Calibri"/>
          <w:color w:val="2F5496" w:themeColor="accent1" w:themeShade="BF"/>
          <w:sz w:val="32"/>
          <w:szCs w:val="32"/>
        </w:rPr>
        <w:t>aanbestedingsdocument</w:t>
      </w:r>
      <w:r w:rsidR="00EF1EA7" w:rsidRPr="00837F42">
        <w:rPr>
          <w:rFonts w:cs="Calibri"/>
          <w:color w:val="2F5496" w:themeColor="accent1" w:themeShade="BF"/>
          <w:sz w:val="32"/>
          <w:szCs w:val="32"/>
        </w:rPr>
        <w:tab/>
      </w:r>
    </w:p>
    <w:p w14:paraId="493B62AF" w14:textId="431C4CE3" w:rsidR="00AF5B51" w:rsidRPr="00837F42" w:rsidRDefault="00AF5B51" w:rsidP="008F534F">
      <w:pPr>
        <w:tabs>
          <w:tab w:val="left" w:pos="993"/>
        </w:tabs>
        <w:spacing w:after="0"/>
        <w:ind w:right="-573"/>
        <w:rPr>
          <w:rFonts w:cs="Calibri"/>
        </w:rPr>
      </w:pPr>
      <w:r w:rsidRPr="00837F42">
        <w:rPr>
          <w:rFonts w:cs="Calibri"/>
        </w:rPr>
        <w:t>Bijlage 1</w:t>
      </w:r>
      <w:r w:rsidRPr="00837F42">
        <w:rPr>
          <w:rFonts w:cs="Calibri"/>
        </w:rPr>
        <w:tab/>
        <w:t xml:space="preserve">Matrix </w:t>
      </w:r>
      <w:r w:rsidR="00E947C2" w:rsidRPr="00837F42">
        <w:rPr>
          <w:rFonts w:cs="Calibri"/>
        </w:rPr>
        <w:t>EA MFP</w:t>
      </w:r>
    </w:p>
    <w:p w14:paraId="5CD8CF0A" w14:textId="2FBE76DC" w:rsidR="00E947C2" w:rsidRPr="00837F42" w:rsidRDefault="00E947C2" w:rsidP="008F534F">
      <w:pPr>
        <w:tabs>
          <w:tab w:val="left" w:pos="993"/>
        </w:tabs>
        <w:spacing w:after="0"/>
        <w:ind w:right="-573"/>
        <w:rPr>
          <w:rFonts w:cs="Calibri"/>
        </w:rPr>
      </w:pPr>
      <w:r w:rsidRPr="00837F42">
        <w:rPr>
          <w:rFonts w:cs="Calibri"/>
        </w:rPr>
        <w:t>Bijlage 2</w:t>
      </w:r>
      <w:r w:rsidR="007A52DB" w:rsidRPr="00837F42">
        <w:rPr>
          <w:rFonts w:cs="Calibri"/>
        </w:rPr>
        <w:tab/>
        <w:t>Programma van Eisen</w:t>
      </w:r>
    </w:p>
    <w:p w14:paraId="249349F3" w14:textId="210583D0" w:rsidR="007A52DB" w:rsidRPr="00837F42" w:rsidRDefault="00E947C2" w:rsidP="008F534F">
      <w:pPr>
        <w:tabs>
          <w:tab w:val="left" w:pos="993"/>
        </w:tabs>
        <w:spacing w:after="0"/>
        <w:ind w:right="-573"/>
        <w:rPr>
          <w:rFonts w:cs="Calibri"/>
        </w:rPr>
      </w:pPr>
      <w:r w:rsidRPr="00837F42">
        <w:rPr>
          <w:rFonts w:cs="Calibri"/>
        </w:rPr>
        <w:t>Bijlage 3</w:t>
      </w:r>
      <w:r w:rsidR="007A52DB" w:rsidRPr="00837F42">
        <w:rPr>
          <w:rFonts w:cs="Calibri"/>
        </w:rPr>
        <w:tab/>
        <w:t>Prijzenblad</w:t>
      </w:r>
    </w:p>
    <w:p w14:paraId="4E2CA70B" w14:textId="72C30453" w:rsidR="001F0615" w:rsidRPr="00837F42" w:rsidRDefault="00E947C2" w:rsidP="008F534F">
      <w:pPr>
        <w:tabs>
          <w:tab w:val="left" w:pos="993"/>
        </w:tabs>
        <w:spacing w:after="0"/>
        <w:ind w:right="-573"/>
        <w:rPr>
          <w:rFonts w:cs="Calibri"/>
        </w:rPr>
      </w:pPr>
      <w:r w:rsidRPr="00837F42">
        <w:rPr>
          <w:rFonts w:cs="Calibri"/>
        </w:rPr>
        <w:t>Bijlage 4</w:t>
      </w:r>
      <w:r w:rsidR="001F0615" w:rsidRPr="00837F42">
        <w:rPr>
          <w:rFonts w:cs="Calibri"/>
        </w:rPr>
        <w:tab/>
        <w:t>Inkoopvoorwaarden Pompeblêd</w:t>
      </w:r>
    </w:p>
    <w:p w14:paraId="63FC9D5C" w14:textId="7563C4F2" w:rsidR="00E947C2" w:rsidRPr="00837F42" w:rsidRDefault="00E947C2" w:rsidP="008F534F">
      <w:pPr>
        <w:tabs>
          <w:tab w:val="left" w:pos="993"/>
        </w:tabs>
        <w:spacing w:after="0"/>
        <w:ind w:right="-573"/>
        <w:rPr>
          <w:rFonts w:cs="Calibri"/>
        </w:rPr>
      </w:pPr>
      <w:r w:rsidRPr="00837F42">
        <w:rPr>
          <w:rFonts w:cs="Calibri"/>
        </w:rPr>
        <w:t>Bijlage 5</w:t>
      </w:r>
      <w:r w:rsidR="00193DB9">
        <w:rPr>
          <w:rFonts w:cs="Calibri"/>
        </w:rPr>
        <w:tab/>
      </w:r>
      <w:r w:rsidR="001F0615" w:rsidRPr="00837F42">
        <w:rPr>
          <w:rFonts w:cs="Calibri"/>
        </w:rPr>
        <w:t>Klachtenformulier</w:t>
      </w:r>
    </w:p>
    <w:p w14:paraId="287CAFCA" w14:textId="7DCC389C" w:rsidR="00E947C2" w:rsidRPr="00837F42" w:rsidRDefault="00E947C2" w:rsidP="008F534F">
      <w:pPr>
        <w:tabs>
          <w:tab w:val="left" w:pos="993"/>
        </w:tabs>
        <w:spacing w:after="0"/>
        <w:ind w:right="-573"/>
        <w:rPr>
          <w:rFonts w:cs="Calibri"/>
        </w:rPr>
      </w:pPr>
      <w:r w:rsidRPr="00837F42">
        <w:rPr>
          <w:rFonts w:cs="Calibri"/>
        </w:rPr>
        <w:t>Bijlage 6</w:t>
      </w:r>
      <w:r w:rsidR="00260896" w:rsidRPr="00837F42">
        <w:rPr>
          <w:rFonts w:cs="Calibri"/>
        </w:rPr>
        <w:t xml:space="preserve"> </w:t>
      </w:r>
      <w:r w:rsidR="00946024" w:rsidRPr="00837F42">
        <w:rPr>
          <w:rFonts w:cs="Calibri"/>
        </w:rPr>
        <w:tab/>
      </w:r>
      <w:r w:rsidR="007752BE" w:rsidRPr="00837F42">
        <w:rPr>
          <w:rFonts w:cs="Calibri"/>
        </w:rPr>
        <w:t xml:space="preserve">Verklaring </w:t>
      </w:r>
      <w:r w:rsidR="00260896" w:rsidRPr="00837F42">
        <w:rPr>
          <w:rFonts w:cs="Calibri"/>
        </w:rPr>
        <w:t>draagkracht</w:t>
      </w:r>
      <w:r w:rsidR="007752BE" w:rsidRPr="00837F42">
        <w:rPr>
          <w:rFonts w:cs="Calibri"/>
        </w:rPr>
        <w:t xml:space="preserve"> of </w:t>
      </w:r>
      <w:r w:rsidR="00260896" w:rsidRPr="00837F42">
        <w:rPr>
          <w:rFonts w:cs="Calibri"/>
        </w:rPr>
        <w:t>bekwaamheid derden (indien van toepassing</w:t>
      </w:r>
      <w:r w:rsidR="00045DEC">
        <w:rPr>
          <w:rFonts w:cs="Calibri"/>
        </w:rPr>
        <w:t>)</w:t>
      </w:r>
    </w:p>
    <w:p w14:paraId="4E6221F6" w14:textId="29105119" w:rsidR="00E947C2" w:rsidRPr="00837F42" w:rsidRDefault="00E947C2" w:rsidP="008F534F">
      <w:pPr>
        <w:tabs>
          <w:tab w:val="left" w:pos="993"/>
        </w:tabs>
        <w:spacing w:after="0"/>
        <w:ind w:right="-573"/>
        <w:rPr>
          <w:rFonts w:cs="Calibri"/>
        </w:rPr>
      </w:pPr>
      <w:r w:rsidRPr="00837F42">
        <w:rPr>
          <w:rFonts w:cs="Calibri"/>
        </w:rPr>
        <w:t>Bijlage 7</w:t>
      </w:r>
      <w:r w:rsidR="00260896" w:rsidRPr="00837F42">
        <w:rPr>
          <w:rFonts w:cs="Calibri"/>
        </w:rPr>
        <w:t xml:space="preserve"> </w:t>
      </w:r>
      <w:r w:rsidR="00946024" w:rsidRPr="00837F42">
        <w:rPr>
          <w:rFonts w:cs="Calibri"/>
        </w:rPr>
        <w:tab/>
      </w:r>
      <w:r w:rsidR="00260896" w:rsidRPr="00837F42">
        <w:rPr>
          <w:rFonts w:cs="Calibri"/>
        </w:rPr>
        <w:t>Verklaring aansprakelijkheid (indien van toepassing)</w:t>
      </w:r>
    </w:p>
    <w:p w14:paraId="29CA5B5F" w14:textId="22C346AE" w:rsidR="00260896" w:rsidRPr="00837F42" w:rsidRDefault="00D17531" w:rsidP="008F534F">
      <w:pPr>
        <w:tabs>
          <w:tab w:val="left" w:pos="993"/>
        </w:tabs>
        <w:spacing w:after="0"/>
        <w:ind w:right="-573"/>
        <w:rPr>
          <w:rFonts w:cs="Calibri"/>
        </w:rPr>
      </w:pPr>
      <w:r w:rsidRPr="00837F42">
        <w:rPr>
          <w:rFonts w:cs="Calibri"/>
        </w:rPr>
        <w:t>Bijlage 8</w:t>
      </w:r>
      <w:r w:rsidR="00260896" w:rsidRPr="00837F42">
        <w:rPr>
          <w:rFonts w:cs="Calibri"/>
        </w:rPr>
        <w:t xml:space="preserve"> </w:t>
      </w:r>
      <w:r w:rsidR="00946024" w:rsidRPr="00837F42">
        <w:rPr>
          <w:rFonts w:cs="Calibri"/>
        </w:rPr>
        <w:tab/>
      </w:r>
      <w:r w:rsidR="00260896" w:rsidRPr="00837F42">
        <w:rPr>
          <w:rFonts w:cs="Calibri"/>
        </w:rPr>
        <w:t>Referentieverklaring</w:t>
      </w:r>
      <w:r w:rsidR="00946024" w:rsidRPr="00837F42">
        <w:rPr>
          <w:rFonts w:cs="Calibri"/>
        </w:rPr>
        <w:br/>
        <w:t>Bijlage 9</w:t>
      </w:r>
      <w:r w:rsidR="00946024" w:rsidRPr="00837F42">
        <w:rPr>
          <w:rFonts w:cs="Calibri"/>
        </w:rPr>
        <w:tab/>
        <w:t xml:space="preserve">Acceptatie Concept </w:t>
      </w:r>
      <w:r w:rsidR="00F257C3" w:rsidRPr="00837F42">
        <w:rPr>
          <w:rFonts w:cs="Calibri"/>
        </w:rPr>
        <w:t>Raamo</w:t>
      </w:r>
      <w:r w:rsidR="00946024" w:rsidRPr="00837F42">
        <w:rPr>
          <w:rFonts w:cs="Calibri"/>
        </w:rPr>
        <w:t>vereenkomst</w:t>
      </w:r>
    </w:p>
    <w:p w14:paraId="7E891979" w14:textId="48452C36" w:rsidR="00C85DD3" w:rsidRDefault="00873CA0" w:rsidP="008F534F">
      <w:pPr>
        <w:tabs>
          <w:tab w:val="left" w:pos="993"/>
        </w:tabs>
        <w:spacing w:after="0"/>
        <w:ind w:right="-573"/>
        <w:rPr>
          <w:rFonts w:cs="Calibri"/>
        </w:rPr>
      </w:pPr>
      <w:r w:rsidRPr="00837F42">
        <w:rPr>
          <w:rFonts w:cs="Calibri"/>
        </w:rPr>
        <w:t>Bijlage 10</w:t>
      </w:r>
      <w:r w:rsidRPr="00837F42">
        <w:rPr>
          <w:rFonts w:cs="Calibri"/>
        </w:rPr>
        <w:tab/>
      </w:r>
      <w:r w:rsidR="0019014B" w:rsidRPr="00837F42">
        <w:rPr>
          <w:rFonts w:cs="Calibri"/>
        </w:rPr>
        <w:t xml:space="preserve">Concept </w:t>
      </w:r>
      <w:r w:rsidR="00F257C3" w:rsidRPr="00837F42">
        <w:rPr>
          <w:rFonts w:cs="Calibri"/>
        </w:rPr>
        <w:t>Raam</w:t>
      </w:r>
      <w:r w:rsidR="0019014B" w:rsidRPr="00837F42">
        <w:rPr>
          <w:rFonts w:cs="Calibri"/>
        </w:rPr>
        <w:t>overeenkomst</w:t>
      </w:r>
    </w:p>
    <w:p w14:paraId="5CA5ABC2" w14:textId="77777777" w:rsidR="00F631B3" w:rsidRDefault="00AD6B38" w:rsidP="008F534F">
      <w:pPr>
        <w:tabs>
          <w:tab w:val="left" w:pos="993"/>
        </w:tabs>
        <w:spacing w:after="0"/>
        <w:ind w:right="-573"/>
        <w:rPr>
          <w:rFonts w:cs="Calibri"/>
        </w:rPr>
      </w:pPr>
      <w:r>
        <w:rPr>
          <w:rFonts w:cs="Calibri"/>
        </w:rPr>
        <w:t>Bijlage 11</w:t>
      </w:r>
      <w:r>
        <w:rPr>
          <w:rFonts w:cs="Calibri"/>
        </w:rPr>
        <w:tab/>
      </w:r>
      <w:r w:rsidR="001459E4">
        <w:rPr>
          <w:rFonts w:cs="Calibri"/>
        </w:rPr>
        <w:t xml:space="preserve">Concept </w:t>
      </w:r>
      <w:r>
        <w:rPr>
          <w:rFonts w:cs="Calibri"/>
        </w:rPr>
        <w:t>Wachtkamer</w:t>
      </w:r>
      <w:r w:rsidR="00D53E1E">
        <w:rPr>
          <w:rFonts w:cs="Calibri"/>
        </w:rPr>
        <w:t>overeenkomst</w:t>
      </w:r>
    </w:p>
    <w:p w14:paraId="56028489" w14:textId="77777777" w:rsidR="00F631B3" w:rsidRDefault="00F631B3" w:rsidP="008F534F">
      <w:pPr>
        <w:tabs>
          <w:tab w:val="left" w:pos="993"/>
        </w:tabs>
        <w:spacing w:after="0"/>
        <w:ind w:right="-573"/>
        <w:rPr>
          <w:rFonts w:cs="Calibri"/>
        </w:rPr>
      </w:pPr>
      <w:r>
        <w:rPr>
          <w:rFonts w:cs="Calibri"/>
        </w:rPr>
        <w:t>Bijlage 12</w:t>
      </w:r>
      <w:r>
        <w:rPr>
          <w:rFonts w:cs="Calibri"/>
        </w:rPr>
        <w:tab/>
        <w:t xml:space="preserve">Milieucriteria reproductieapparatuur </w:t>
      </w:r>
    </w:p>
    <w:p w14:paraId="5DC77EEC" w14:textId="6564B90D" w:rsidR="00797F2E" w:rsidRPr="008F4BE0" w:rsidRDefault="00F631B3" w:rsidP="008F534F">
      <w:pPr>
        <w:tabs>
          <w:tab w:val="left" w:pos="993"/>
        </w:tabs>
        <w:spacing w:after="0"/>
        <w:ind w:right="-573"/>
        <w:rPr>
          <w:rFonts w:cs="Calibri"/>
        </w:rPr>
      </w:pPr>
      <w:r>
        <w:rPr>
          <w:rFonts w:cs="Calibri"/>
        </w:rPr>
        <w:t xml:space="preserve">Bijlage 13 </w:t>
      </w:r>
      <w:r>
        <w:rPr>
          <w:rFonts w:cs="Calibri"/>
        </w:rPr>
        <w:tab/>
        <w:t xml:space="preserve">Milieucriteria tonercartridges </w:t>
      </w:r>
      <w:r w:rsidR="008F4BE0">
        <w:rPr>
          <w:rFonts w:cs="Calibri"/>
        </w:rPr>
        <w:br/>
      </w:r>
    </w:p>
    <w:p w14:paraId="722009EB" w14:textId="77777777" w:rsidR="008F534F" w:rsidRDefault="008F534F" w:rsidP="008F534F">
      <w:pPr>
        <w:spacing w:after="0"/>
        <w:ind w:right="-573"/>
        <w:rPr>
          <w:rFonts w:cs="Calibri"/>
          <w:color w:val="2F5496" w:themeColor="accent1" w:themeShade="BF"/>
          <w:sz w:val="32"/>
          <w:szCs w:val="32"/>
        </w:rPr>
      </w:pPr>
      <w:r>
        <w:rPr>
          <w:rFonts w:cs="Calibri"/>
          <w:color w:val="2F5496" w:themeColor="accent1" w:themeShade="BF"/>
          <w:sz w:val="32"/>
          <w:szCs w:val="32"/>
        </w:rPr>
        <w:br w:type="page"/>
      </w:r>
    </w:p>
    <w:p w14:paraId="3FDE239A" w14:textId="5B65F976" w:rsidR="00A35F9F" w:rsidRPr="00837F42" w:rsidRDefault="00A35F9F" w:rsidP="008F534F">
      <w:pPr>
        <w:ind w:right="-573"/>
        <w:rPr>
          <w:rFonts w:cs="Calibri"/>
          <w:color w:val="2F5496" w:themeColor="accent1" w:themeShade="BF"/>
          <w:sz w:val="32"/>
          <w:szCs w:val="32"/>
        </w:rPr>
      </w:pPr>
      <w:r>
        <w:rPr>
          <w:rFonts w:cs="Calibri"/>
          <w:color w:val="2F5496" w:themeColor="accent1" w:themeShade="BF"/>
          <w:sz w:val="32"/>
          <w:szCs w:val="32"/>
        </w:rPr>
        <w:lastRenderedPageBreak/>
        <w:t xml:space="preserve">In te </w:t>
      </w:r>
      <w:r w:rsidR="00797F2E">
        <w:rPr>
          <w:rFonts w:cs="Calibri"/>
          <w:color w:val="2F5496" w:themeColor="accent1" w:themeShade="BF"/>
          <w:sz w:val="32"/>
          <w:szCs w:val="32"/>
        </w:rPr>
        <w:t>dienen</w:t>
      </w:r>
      <w:r>
        <w:rPr>
          <w:rFonts w:cs="Calibri"/>
          <w:color w:val="2F5496" w:themeColor="accent1" w:themeShade="BF"/>
          <w:sz w:val="32"/>
          <w:szCs w:val="32"/>
        </w:rPr>
        <w:t xml:space="preserve"> documenten</w:t>
      </w:r>
      <w:r w:rsidRPr="00837F42">
        <w:rPr>
          <w:rFonts w:cs="Calibri"/>
          <w:color w:val="2F5496" w:themeColor="accent1" w:themeShade="BF"/>
          <w:sz w:val="32"/>
          <w:szCs w:val="32"/>
        </w:rPr>
        <w:tab/>
      </w:r>
    </w:p>
    <w:p w14:paraId="1BB036B8" w14:textId="77777777" w:rsidR="00797F2E" w:rsidRPr="00797F2E" w:rsidRDefault="00797F2E" w:rsidP="008F534F">
      <w:pPr>
        <w:pStyle w:val="Lijstalinea"/>
        <w:numPr>
          <w:ilvl w:val="0"/>
          <w:numId w:val="24"/>
        </w:numPr>
        <w:ind w:right="-573"/>
        <w:rPr>
          <w:rFonts w:cs="Calibri"/>
        </w:rPr>
      </w:pPr>
      <w:r w:rsidRPr="00797F2E">
        <w:rPr>
          <w:rFonts w:cs="Calibri"/>
        </w:rPr>
        <w:t>Aanbiedingsbrief (met daarin vermeld de contactgegevens van de contact- en vervangend contactpersoon)</w:t>
      </w:r>
    </w:p>
    <w:p w14:paraId="522FE12C" w14:textId="77777777" w:rsidR="00797F2E" w:rsidRPr="00797F2E" w:rsidRDefault="00797F2E" w:rsidP="008F534F">
      <w:pPr>
        <w:pStyle w:val="Lijstalinea"/>
        <w:numPr>
          <w:ilvl w:val="0"/>
          <w:numId w:val="24"/>
        </w:numPr>
        <w:ind w:right="-573"/>
        <w:rPr>
          <w:rFonts w:cs="Calibri"/>
        </w:rPr>
      </w:pPr>
      <w:r w:rsidRPr="00797F2E">
        <w:rPr>
          <w:rFonts w:cs="Calibri"/>
        </w:rPr>
        <w:t xml:space="preserve">Kwaliteitsdocument (door inschrijver op te stellen aan de hand van de kwaliteitscriteria </w:t>
      </w:r>
      <w:r w:rsidRPr="0090661B">
        <w:rPr>
          <w:rFonts w:cs="Calibri"/>
        </w:rPr>
        <w:t>paragraaf 5</w:t>
      </w:r>
      <w:r w:rsidRPr="00797F2E">
        <w:rPr>
          <w:rFonts w:cs="Calibri"/>
        </w:rPr>
        <w:t>)</w:t>
      </w:r>
    </w:p>
    <w:p w14:paraId="11DE34E5" w14:textId="77777777" w:rsidR="00797F2E" w:rsidRPr="00797F2E" w:rsidRDefault="00797F2E" w:rsidP="008F534F">
      <w:pPr>
        <w:pStyle w:val="Lijstalinea"/>
        <w:numPr>
          <w:ilvl w:val="0"/>
          <w:numId w:val="24"/>
        </w:numPr>
        <w:ind w:right="-573"/>
        <w:rPr>
          <w:rFonts w:cs="Calibri"/>
        </w:rPr>
      </w:pPr>
      <w:r w:rsidRPr="00797F2E">
        <w:rPr>
          <w:rFonts w:cs="Calibri"/>
        </w:rPr>
        <w:t>UEA (Uniform Europees Aanbestedingsdocument)</w:t>
      </w:r>
    </w:p>
    <w:p w14:paraId="149FFBDA" w14:textId="77777777" w:rsidR="00797F2E" w:rsidRPr="00797F2E" w:rsidRDefault="00797F2E" w:rsidP="008F534F">
      <w:pPr>
        <w:pStyle w:val="Lijstalinea"/>
        <w:numPr>
          <w:ilvl w:val="0"/>
          <w:numId w:val="24"/>
        </w:numPr>
        <w:ind w:right="-573"/>
        <w:rPr>
          <w:rFonts w:cs="Calibri"/>
        </w:rPr>
      </w:pPr>
      <w:r w:rsidRPr="00797F2E">
        <w:rPr>
          <w:rFonts w:cs="Calibri"/>
        </w:rPr>
        <w:t>Programma van Eisen (Bijlage 2)</w:t>
      </w:r>
    </w:p>
    <w:p w14:paraId="588D98AF" w14:textId="77777777" w:rsidR="00797F2E" w:rsidRPr="00797F2E" w:rsidRDefault="00797F2E" w:rsidP="008F534F">
      <w:pPr>
        <w:pStyle w:val="Lijstalinea"/>
        <w:numPr>
          <w:ilvl w:val="0"/>
          <w:numId w:val="24"/>
        </w:numPr>
        <w:ind w:right="-573"/>
        <w:rPr>
          <w:rFonts w:cs="Calibri"/>
        </w:rPr>
      </w:pPr>
      <w:r w:rsidRPr="00797F2E">
        <w:rPr>
          <w:rFonts w:cs="Calibri"/>
        </w:rPr>
        <w:t xml:space="preserve">Prijzenblad (Bijlage 3) </w:t>
      </w:r>
    </w:p>
    <w:p w14:paraId="4B275E25" w14:textId="77777777" w:rsidR="00797F2E" w:rsidRPr="00797F2E" w:rsidRDefault="00797F2E" w:rsidP="008F534F">
      <w:pPr>
        <w:pStyle w:val="Lijstalinea"/>
        <w:numPr>
          <w:ilvl w:val="0"/>
          <w:numId w:val="24"/>
        </w:numPr>
        <w:ind w:right="-573"/>
        <w:rPr>
          <w:rFonts w:cs="Calibri"/>
        </w:rPr>
      </w:pPr>
      <w:r w:rsidRPr="00797F2E">
        <w:rPr>
          <w:rFonts w:cs="Calibri"/>
        </w:rPr>
        <w:t>Beroep op draagkracht/bekwaamheid derden (indien van toepassing) (Bijlage 6)</w:t>
      </w:r>
    </w:p>
    <w:p w14:paraId="405392D9" w14:textId="77777777" w:rsidR="00797F2E" w:rsidRPr="00797F2E" w:rsidRDefault="00797F2E" w:rsidP="008F534F">
      <w:pPr>
        <w:pStyle w:val="Lijstalinea"/>
        <w:numPr>
          <w:ilvl w:val="0"/>
          <w:numId w:val="24"/>
        </w:numPr>
        <w:ind w:right="-573"/>
        <w:rPr>
          <w:rFonts w:cs="Calibri"/>
        </w:rPr>
      </w:pPr>
      <w:r w:rsidRPr="00797F2E">
        <w:rPr>
          <w:rFonts w:cs="Calibri"/>
        </w:rPr>
        <w:t>Verklaring aansprakelijkheid (indien van toepassing) (Bijlage 7)</w:t>
      </w:r>
    </w:p>
    <w:p w14:paraId="61356DC4" w14:textId="77777777" w:rsidR="00797F2E" w:rsidRPr="00797F2E" w:rsidRDefault="00797F2E" w:rsidP="008F534F">
      <w:pPr>
        <w:pStyle w:val="Lijstalinea"/>
        <w:numPr>
          <w:ilvl w:val="0"/>
          <w:numId w:val="24"/>
        </w:numPr>
        <w:ind w:right="-573"/>
        <w:rPr>
          <w:rFonts w:cs="Calibri"/>
        </w:rPr>
      </w:pPr>
      <w:r w:rsidRPr="00797F2E">
        <w:rPr>
          <w:rFonts w:cs="Calibri"/>
        </w:rPr>
        <w:t>Referentieverklaring (Bijlage 8)</w:t>
      </w:r>
    </w:p>
    <w:p w14:paraId="59C0D75C" w14:textId="5BD0C80D" w:rsidR="008F534F" w:rsidRDefault="00797F2E" w:rsidP="008F534F">
      <w:pPr>
        <w:pStyle w:val="Lijstalinea"/>
        <w:numPr>
          <w:ilvl w:val="0"/>
          <w:numId w:val="24"/>
        </w:numPr>
        <w:ind w:right="-573"/>
        <w:rPr>
          <w:rFonts w:cs="Calibri"/>
        </w:rPr>
      </w:pPr>
      <w:r w:rsidRPr="00797F2E">
        <w:rPr>
          <w:rFonts w:cs="Calibri"/>
        </w:rPr>
        <w:t>Acceptatie Concept raamovereenkomst (Bijlage 9)</w:t>
      </w:r>
    </w:p>
    <w:p w14:paraId="5C5744BD" w14:textId="77777777" w:rsidR="008F534F" w:rsidRDefault="008F534F" w:rsidP="008F534F">
      <w:pPr>
        <w:spacing w:after="0"/>
        <w:ind w:right="-573"/>
        <w:rPr>
          <w:rFonts w:cs="Calibri"/>
        </w:rPr>
      </w:pPr>
    </w:p>
    <w:p w14:paraId="417F5AB0" w14:textId="711586B4" w:rsidR="008F534F" w:rsidRDefault="008F534F" w:rsidP="008F534F">
      <w:pPr>
        <w:ind w:right="-573"/>
        <w:rPr>
          <w:rFonts w:cs="Calibri"/>
          <w:color w:val="2F5496" w:themeColor="accent1" w:themeShade="BF"/>
          <w:sz w:val="32"/>
          <w:szCs w:val="32"/>
        </w:rPr>
      </w:pPr>
    </w:p>
    <w:p w14:paraId="1AF4F555" w14:textId="619C3A8F" w:rsidR="008F534F" w:rsidRPr="00837F42" w:rsidRDefault="008F534F" w:rsidP="008F534F">
      <w:pPr>
        <w:ind w:right="-573"/>
        <w:rPr>
          <w:rFonts w:cs="Calibri"/>
          <w:color w:val="2F5496" w:themeColor="accent1" w:themeShade="BF"/>
          <w:sz w:val="32"/>
          <w:szCs w:val="32"/>
        </w:rPr>
      </w:pPr>
      <w:r w:rsidRPr="00837F42">
        <w:rPr>
          <w:rFonts w:cs="Calibri"/>
          <w:color w:val="2F5496" w:themeColor="accent1" w:themeShade="BF"/>
          <w:sz w:val="32"/>
          <w:szCs w:val="32"/>
        </w:rPr>
        <w:tab/>
      </w:r>
    </w:p>
    <w:p w14:paraId="6BA2B398" w14:textId="690E1562" w:rsidR="00797F2E" w:rsidRPr="008F534F" w:rsidRDefault="008F534F" w:rsidP="008F534F">
      <w:pPr>
        <w:spacing w:after="0"/>
        <w:ind w:right="-573"/>
        <w:rPr>
          <w:rFonts w:cs="Calibri"/>
        </w:rPr>
      </w:pPr>
      <w:r>
        <w:rPr>
          <w:rFonts w:cs="Calibri"/>
        </w:rPr>
        <w:br w:type="page"/>
      </w:r>
    </w:p>
    <w:p w14:paraId="4DFD38F0" w14:textId="6F922ED7" w:rsidR="00C85DD3" w:rsidRPr="001920DF" w:rsidRDefault="00986006" w:rsidP="008F534F">
      <w:pPr>
        <w:pStyle w:val="Kop1"/>
        <w:ind w:right="-573"/>
      </w:pPr>
      <w:bookmarkStart w:id="4" w:name="_Toc129603072"/>
      <w:bookmarkStart w:id="5" w:name="_Toc138060235"/>
      <w:r w:rsidRPr="001920DF">
        <w:lastRenderedPageBreak/>
        <w:t>Europese</w:t>
      </w:r>
      <w:r w:rsidR="00C85DD3" w:rsidRPr="001920DF">
        <w:t xml:space="preserve"> aanbesteding </w:t>
      </w:r>
      <w:r w:rsidR="002B36FC" w:rsidRPr="001920DF">
        <w:t>Multi Functionele Printers</w:t>
      </w:r>
      <w:bookmarkEnd w:id="4"/>
      <w:bookmarkEnd w:id="5"/>
    </w:p>
    <w:p w14:paraId="067E25F5" w14:textId="520E9741" w:rsidR="00C85DD3" w:rsidRPr="00886A71" w:rsidRDefault="00C85DD3" w:rsidP="008F534F">
      <w:pPr>
        <w:pStyle w:val="Kop2"/>
        <w:numPr>
          <w:ilvl w:val="1"/>
          <w:numId w:val="16"/>
        </w:numPr>
        <w:ind w:right="-573"/>
      </w:pPr>
      <w:bookmarkStart w:id="6" w:name="_Toc129603073"/>
      <w:bookmarkStart w:id="7" w:name="_Toc138060236"/>
      <w:r w:rsidRPr="00886A71">
        <w:t>Algemeen</w:t>
      </w:r>
      <w:bookmarkEnd w:id="6"/>
      <w:bookmarkEnd w:id="7"/>
    </w:p>
    <w:p w14:paraId="3082E885" w14:textId="14D4EF29" w:rsidR="00B022DD" w:rsidRPr="00837F42" w:rsidRDefault="00C85DD3" w:rsidP="008F534F">
      <w:pPr>
        <w:ind w:right="-573"/>
      </w:pPr>
      <w:r w:rsidRPr="00837F42">
        <w:t xml:space="preserve">Dit document beschrijft de Europese aanbestedingsprocedure van </w:t>
      </w:r>
      <w:r w:rsidR="00640C8E" w:rsidRPr="00837F42">
        <w:t>Multi Functionele Printers</w:t>
      </w:r>
      <w:r w:rsidRPr="00837F42">
        <w:t>, ten behoeve van de Scholengroep Pompeblêd, hierna te noemen Aanbestedende dienst, met aanbestedingsnummer:</w:t>
      </w:r>
      <w:r w:rsidR="005345DD">
        <w:t xml:space="preserve"> 416990</w:t>
      </w:r>
    </w:p>
    <w:p w14:paraId="2C6713F8" w14:textId="77777777" w:rsidR="001A20A8" w:rsidRPr="00837F42" w:rsidRDefault="00C85DD3" w:rsidP="008F534F">
      <w:pPr>
        <w:ind w:right="-573"/>
      </w:pPr>
      <w:r w:rsidRPr="00837F42">
        <w:t>De CPV-code die op deze aanbesteding betrekking heeft is</w:t>
      </w:r>
      <w:r w:rsidR="00640C8E" w:rsidRPr="00837F42">
        <w:t xml:space="preserve"> </w:t>
      </w:r>
      <w:r w:rsidR="001A20A8" w:rsidRPr="00837F42">
        <w:t>30121300-6 Reproductiemachines</w:t>
      </w:r>
      <w:r w:rsidR="00640C8E" w:rsidRPr="00837F42">
        <w:t xml:space="preserve">. </w:t>
      </w:r>
    </w:p>
    <w:p w14:paraId="21FD3561" w14:textId="07B21351" w:rsidR="00640C8E" w:rsidRPr="00837F42" w:rsidRDefault="00640C8E" w:rsidP="008F534F">
      <w:pPr>
        <w:ind w:right="-573"/>
      </w:pPr>
      <w:r w:rsidRPr="00837F42">
        <w:t>Bijkomende opdracht</w:t>
      </w:r>
      <w:r w:rsidR="001A20A8" w:rsidRPr="00837F42">
        <w:t>en</w:t>
      </w:r>
      <w:r w:rsidRPr="00837F42">
        <w:t xml:space="preserve"> CPV-codes: </w:t>
      </w:r>
    </w:p>
    <w:p w14:paraId="15584653" w14:textId="27BC97BD" w:rsidR="00640C8E" w:rsidRPr="00837F42" w:rsidRDefault="00640C8E" w:rsidP="008F534F">
      <w:pPr>
        <w:pStyle w:val="Lijstalinea"/>
        <w:numPr>
          <w:ilvl w:val="0"/>
          <w:numId w:val="18"/>
        </w:numPr>
        <w:ind w:right="-573"/>
      </w:pPr>
      <w:r w:rsidRPr="00837F42">
        <w:t>30</w:t>
      </w:r>
      <w:r w:rsidR="001A20A8" w:rsidRPr="00837F42">
        <w:t>192400-5</w:t>
      </w:r>
      <w:r w:rsidRPr="00837F42">
        <w:t xml:space="preserve"> </w:t>
      </w:r>
      <w:r w:rsidR="001A20A8" w:rsidRPr="00837F42">
        <w:t>Reprografische benodigdheden</w:t>
      </w:r>
    </w:p>
    <w:p w14:paraId="243DA86D" w14:textId="6F473E2E" w:rsidR="00C85DD3" w:rsidRPr="00837F42" w:rsidRDefault="001A20A8" w:rsidP="008F534F">
      <w:pPr>
        <w:pStyle w:val="Lijstalinea"/>
        <w:numPr>
          <w:ilvl w:val="0"/>
          <w:numId w:val="18"/>
        </w:numPr>
        <w:ind w:right="-573"/>
      </w:pPr>
      <w:r w:rsidRPr="00837F42">
        <w:t>50313000-2 Onderhoud en reparatie van reprografische machines</w:t>
      </w:r>
    </w:p>
    <w:p w14:paraId="6C732048" w14:textId="7430B556" w:rsidR="00C85DD3" w:rsidRPr="00837F42" w:rsidRDefault="00C85DD3" w:rsidP="008F534F">
      <w:pPr>
        <w:ind w:right="-573"/>
        <w:rPr>
          <w:rFonts w:cs="Calibri"/>
        </w:rPr>
      </w:pPr>
      <w:r w:rsidRPr="00837F42">
        <w:rPr>
          <w:rFonts w:cs="Calibri"/>
        </w:rPr>
        <w:t xml:space="preserve">Dit document is opgedeeld in </w:t>
      </w:r>
      <w:r w:rsidR="00B3576C">
        <w:rPr>
          <w:rFonts w:cs="Calibri"/>
        </w:rPr>
        <w:t>6</w:t>
      </w:r>
      <w:r w:rsidRPr="00837F42">
        <w:rPr>
          <w:rFonts w:cs="Calibri"/>
        </w:rPr>
        <w:t xml:space="preserve"> hoofdstukken, te weten:</w:t>
      </w:r>
    </w:p>
    <w:p w14:paraId="17AA5D53"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Hoofdstuk 1</w:t>
      </w:r>
      <w:r w:rsidRPr="00837F42">
        <w:rPr>
          <w:rFonts w:cs="Calibri"/>
          <w:szCs w:val="20"/>
        </w:rPr>
        <w:tab/>
        <w:t>Europese aanbesteding, geeft een beschrijving van de Aanbestedende dienst en van</w:t>
      </w:r>
      <w:r w:rsidRPr="00837F42">
        <w:rPr>
          <w:rFonts w:cs="Calibri"/>
          <w:szCs w:val="20"/>
        </w:rPr>
        <w:br/>
        <w:t xml:space="preserve"> </w:t>
      </w:r>
      <w:r w:rsidRPr="00837F42">
        <w:rPr>
          <w:rFonts w:cs="Calibri"/>
          <w:szCs w:val="20"/>
        </w:rPr>
        <w:tab/>
      </w:r>
      <w:r w:rsidRPr="00837F42">
        <w:rPr>
          <w:rFonts w:cs="Calibri"/>
          <w:szCs w:val="20"/>
        </w:rPr>
        <w:tab/>
        <w:t>de aanbesteding;</w:t>
      </w:r>
    </w:p>
    <w:p w14:paraId="7DCAF3AB" w14:textId="0359C50C" w:rsidR="00C85DD3" w:rsidRPr="00837F42" w:rsidRDefault="00C85DD3" w:rsidP="008F534F">
      <w:pPr>
        <w:pStyle w:val="Lijstalinea"/>
        <w:numPr>
          <w:ilvl w:val="0"/>
          <w:numId w:val="7"/>
        </w:numPr>
        <w:ind w:right="-573"/>
        <w:rPr>
          <w:rFonts w:cs="Calibri"/>
          <w:szCs w:val="20"/>
        </w:rPr>
      </w:pPr>
      <w:r w:rsidRPr="00837F42">
        <w:rPr>
          <w:rFonts w:cs="Calibri"/>
          <w:szCs w:val="20"/>
        </w:rPr>
        <w:t>Hoofdstuk 2</w:t>
      </w:r>
      <w:r w:rsidRPr="00837F42">
        <w:rPr>
          <w:rFonts w:cs="Calibri"/>
          <w:szCs w:val="20"/>
        </w:rPr>
        <w:tab/>
        <w:t>Procedurevoorschriften, bevat alle informatie die u nodig heeft voor het indienen</w:t>
      </w:r>
      <w:r w:rsidR="00D82952">
        <w:rPr>
          <w:rFonts w:cs="Calibri"/>
          <w:szCs w:val="20"/>
        </w:rPr>
        <w:tab/>
      </w:r>
      <w:r w:rsidRPr="00837F42">
        <w:rPr>
          <w:rFonts w:cs="Calibri"/>
          <w:szCs w:val="20"/>
        </w:rPr>
        <w:tab/>
      </w:r>
      <w:r w:rsidRPr="00837F42">
        <w:rPr>
          <w:rFonts w:cs="Calibri"/>
          <w:szCs w:val="20"/>
        </w:rPr>
        <w:tab/>
        <w:t>van een inschrijving, waaronder de inschrijvingsprocedure;</w:t>
      </w:r>
    </w:p>
    <w:p w14:paraId="6DF2E200" w14:textId="77777777" w:rsidR="00C85DD3" w:rsidRPr="00837F42" w:rsidRDefault="00C85DD3" w:rsidP="008F534F">
      <w:pPr>
        <w:pStyle w:val="Lijstalinea"/>
        <w:numPr>
          <w:ilvl w:val="0"/>
          <w:numId w:val="7"/>
        </w:numPr>
        <w:ind w:right="-573"/>
        <w:rPr>
          <w:rFonts w:cs="Calibri"/>
        </w:rPr>
      </w:pPr>
      <w:r w:rsidRPr="00837F42">
        <w:rPr>
          <w:rFonts w:cs="Calibri"/>
        </w:rPr>
        <w:t xml:space="preserve">Hoofdstuk 3 </w:t>
      </w:r>
      <w:r w:rsidRPr="00837F42">
        <w:tab/>
      </w:r>
      <w:r w:rsidRPr="00837F42">
        <w:rPr>
          <w:rFonts w:cs="Calibri"/>
        </w:rPr>
        <w:t>Geschiktheidseisen, beschrijft de minimumeisen waaraan Inschrijver moet</w:t>
      </w:r>
      <w:r w:rsidRPr="00837F42">
        <w:br/>
      </w:r>
      <w:r w:rsidRPr="00837F42">
        <w:rPr>
          <w:rFonts w:cs="Calibri"/>
        </w:rPr>
        <w:t xml:space="preserve"> </w:t>
      </w:r>
      <w:r w:rsidRPr="00837F42">
        <w:tab/>
      </w:r>
      <w:r w:rsidRPr="00837F42">
        <w:tab/>
      </w:r>
      <w:r w:rsidRPr="00837F42">
        <w:rPr>
          <w:rFonts w:cs="Calibri"/>
        </w:rPr>
        <w:t>voldoen om deel te kunnen nemen aan de aanbestedingsprocedure;</w:t>
      </w:r>
    </w:p>
    <w:p w14:paraId="19D51602"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 xml:space="preserve">Hoofdstuk 4 </w:t>
      </w:r>
      <w:r w:rsidRPr="00837F42">
        <w:rPr>
          <w:rFonts w:cs="Calibri"/>
          <w:szCs w:val="20"/>
        </w:rPr>
        <w:tab/>
        <w:t>Programma van Eisen, bevat de eisen;</w:t>
      </w:r>
    </w:p>
    <w:p w14:paraId="1EBA15E2"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 xml:space="preserve">Hoofdstuk 5 </w:t>
      </w:r>
      <w:r w:rsidRPr="00837F42">
        <w:rPr>
          <w:rFonts w:cs="Calibri"/>
          <w:szCs w:val="20"/>
        </w:rPr>
        <w:tab/>
        <w:t xml:space="preserve">Kwaliteitsaspecten, beschrijft de kwaliteitswensen; </w:t>
      </w:r>
    </w:p>
    <w:p w14:paraId="12403D28" w14:textId="72250861" w:rsidR="00C85DD3" w:rsidRPr="00837F42" w:rsidRDefault="00C85DD3" w:rsidP="008F534F">
      <w:pPr>
        <w:pStyle w:val="Lijstalinea"/>
        <w:numPr>
          <w:ilvl w:val="0"/>
          <w:numId w:val="7"/>
        </w:numPr>
        <w:ind w:right="-573"/>
        <w:rPr>
          <w:rFonts w:cs="Calibri"/>
          <w:sz w:val="24"/>
          <w:szCs w:val="24"/>
        </w:rPr>
      </w:pPr>
      <w:r w:rsidRPr="00837F42">
        <w:rPr>
          <w:rFonts w:cs="Calibri"/>
        </w:rPr>
        <w:t xml:space="preserve">Hoofdstuk </w:t>
      </w:r>
      <w:r w:rsidR="00B157F1" w:rsidRPr="00837F42">
        <w:rPr>
          <w:rFonts w:cs="Calibri"/>
        </w:rPr>
        <w:t>6</w:t>
      </w:r>
      <w:r w:rsidRPr="00837F42">
        <w:rPr>
          <w:rFonts w:cs="Calibri"/>
        </w:rPr>
        <w:tab/>
      </w:r>
      <w:r w:rsidRPr="00837F42">
        <w:rPr>
          <w:rFonts w:cs="Calibri"/>
          <w:bCs/>
        </w:rPr>
        <w:t>Beoordeling</w:t>
      </w:r>
      <w:r w:rsidRPr="00837F42">
        <w:rPr>
          <w:rFonts w:cs="Calibri"/>
        </w:rPr>
        <w:t>, beschrijft de wijze waarop inschrijving</w:t>
      </w:r>
      <w:r w:rsidRPr="00837F42">
        <w:rPr>
          <w:rFonts w:cs="Calibri"/>
        </w:rPr>
        <w:tab/>
        <w:t xml:space="preserve">beoordeeld wordt. </w:t>
      </w:r>
    </w:p>
    <w:p w14:paraId="4576D2B1" w14:textId="77777777" w:rsidR="00C85DD3" w:rsidRPr="00837F42" w:rsidRDefault="00C85DD3" w:rsidP="008F534F">
      <w:pPr>
        <w:ind w:right="-573"/>
        <w:rPr>
          <w:rFonts w:cs="Calibri"/>
        </w:rPr>
      </w:pPr>
      <w:r w:rsidRPr="00837F42">
        <w:rPr>
          <w:rFonts w:cs="Calibri"/>
        </w:rPr>
        <w:t>De aanbesteding wordt elektronisch uitgevoerd via TenderNed (</w:t>
      </w:r>
      <w:r w:rsidRPr="00837F42">
        <w:rPr>
          <w:rFonts w:cs="Calibri"/>
          <w:color w:val="0000FF"/>
        </w:rPr>
        <w:t>http://www.tenderned.nl/</w:t>
      </w:r>
      <w:r w:rsidRPr="00837F42">
        <w:rPr>
          <w:rFonts w:cs="Calibri"/>
        </w:rPr>
        <w:t xml:space="preserve">). </w:t>
      </w:r>
      <w:r w:rsidRPr="00837F42">
        <w:rPr>
          <w:rFonts w:cs="Calibri"/>
        </w:rPr>
        <w:br/>
        <w:t xml:space="preserve">Dit betekent dat: </w:t>
      </w:r>
    </w:p>
    <w:p w14:paraId="7A7D9BC0"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 xml:space="preserve">De aanbestedingsdocumenten via TenderNed ter beschikking worden gesteld; </w:t>
      </w:r>
    </w:p>
    <w:p w14:paraId="3FCD1195"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 xml:space="preserve">Inschrijvers via TenderNed nadere inlichtingen kunnen verkrijgen; </w:t>
      </w:r>
    </w:p>
    <w:p w14:paraId="39284C48" w14:textId="77777777" w:rsidR="00C85DD3" w:rsidRPr="00837F42" w:rsidRDefault="00C85DD3" w:rsidP="008F534F">
      <w:pPr>
        <w:pStyle w:val="Lijstalinea"/>
        <w:numPr>
          <w:ilvl w:val="0"/>
          <w:numId w:val="7"/>
        </w:numPr>
        <w:ind w:right="-573"/>
        <w:rPr>
          <w:rFonts w:cs="Calibri"/>
          <w:szCs w:val="20"/>
        </w:rPr>
      </w:pPr>
      <w:r w:rsidRPr="00837F42">
        <w:rPr>
          <w:rFonts w:cs="Calibri"/>
          <w:szCs w:val="20"/>
        </w:rPr>
        <w:t>De aanbiedingen van de inschrijvers via TenderNed ingediend worden;</w:t>
      </w:r>
    </w:p>
    <w:p w14:paraId="5A03471D" w14:textId="74FE9FFB" w:rsidR="00C85DD3" w:rsidRPr="00837F42" w:rsidRDefault="00C85DD3" w:rsidP="008F534F">
      <w:pPr>
        <w:pStyle w:val="Lijstalinea"/>
        <w:numPr>
          <w:ilvl w:val="0"/>
          <w:numId w:val="7"/>
        </w:numPr>
        <w:ind w:right="-573"/>
        <w:rPr>
          <w:rFonts w:cs="Calibri"/>
          <w:szCs w:val="20"/>
        </w:rPr>
      </w:pPr>
      <w:r w:rsidRPr="00837F42">
        <w:rPr>
          <w:rFonts w:cs="Calibri"/>
          <w:szCs w:val="20"/>
        </w:rPr>
        <w:t xml:space="preserve">De correspondentie ten aanzien van de gunning van de </w:t>
      </w:r>
      <w:r w:rsidR="00F257C3" w:rsidRPr="00837F42">
        <w:rPr>
          <w:rFonts w:cs="Calibri"/>
          <w:szCs w:val="20"/>
        </w:rPr>
        <w:t>raam</w:t>
      </w:r>
      <w:r w:rsidR="00C51820" w:rsidRPr="00837F42">
        <w:rPr>
          <w:rFonts w:cs="Calibri"/>
          <w:szCs w:val="20"/>
        </w:rPr>
        <w:t>overeenkomst</w:t>
      </w:r>
      <w:r w:rsidRPr="00837F42">
        <w:rPr>
          <w:rFonts w:cs="Calibri"/>
          <w:szCs w:val="20"/>
        </w:rPr>
        <w:t xml:space="preserve"> via TenderNed plaats zal vinden.</w:t>
      </w:r>
    </w:p>
    <w:p w14:paraId="4ACBFF06" w14:textId="77777777" w:rsidR="00C85DD3" w:rsidRPr="00837F42" w:rsidRDefault="00C85DD3" w:rsidP="008F534F">
      <w:pPr>
        <w:pStyle w:val="Lijstalinea"/>
        <w:ind w:right="-573"/>
        <w:rPr>
          <w:rFonts w:cs="Calibri"/>
          <w:szCs w:val="20"/>
        </w:rPr>
      </w:pPr>
    </w:p>
    <w:p w14:paraId="0F035AB4" w14:textId="77777777" w:rsidR="00C85DD3" w:rsidRPr="00837F42" w:rsidRDefault="00C85DD3" w:rsidP="008F534F">
      <w:pPr>
        <w:pStyle w:val="Lijstalinea"/>
        <w:numPr>
          <w:ilvl w:val="0"/>
          <w:numId w:val="1"/>
        </w:numPr>
        <w:ind w:right="-573"/>
        <w:rPr>
          <w:rFonts w:cs="Calibri"/>
          <w:color w:val="2F5496" w:themeColor="accent1" w:themeShade="BF"/>
        </w:rPr>
      </w:pPr>
      <w:r w:rsidRPr="00837F42">
        <w:rPr>
          <w:rFonts w:cs="Calibri"/>
          <w:color w:val="2F5496" w:themeColor="accent1" w:themeShade="BF"/>
        </w:rPr>
        <w:t>De aanbestedende dienst</w:t>
      </w:r>
    </w:p>
    <w:p w14:paraId="0EBB76D9" w14:textId="77777777" w:rsidR="00C85DD3" w:rsidRPr="00837F42" w:rsidRDefault="00C85DD3" w:rsidP="008F534F">
      <w:pPr>
        <w:ind w:right="-573"/>
      </w:pPr>
      <w:r w:rsidRPr="00837F42">
        <w:t xml:space="preserve">De scholengemeenschappen die aangesloten zijn bij de Scholengroep Pompeblêd hebben hun krachten gebundeld door het inrichten van de gezamenlijke inkooporganisatie Pompeblêd. </w:t>
      </w:r>
      <w:r w:rsidRPr="00837F42">
        <w:br/>
        <w:t>Hiermee willen zij een professionele inkoop binnen de scholengemeenschappen realiseren onder het motto: </w:t>
      </w:r>
      <w:r w:rsidRPr="00837F42">
        <w:rPr>
          <w:i/>
        </w:rPr>
        <w:t>samen sterk in de markt</w:t>
      </w:r>
      <w:r w:rsidRPr="00837F42">
        <w:t>. De opzet is om scherp in te kopen met oog voor kwaliteit en duurzaamheid, ten gunste van het onderwijs.</w:t>
      </w:r>
    </w:p>
    <w:p w14:paraId="48CB12F0" w14:textId="77777777" w:rsidR="00C85DD3" w:rsidRPr="00837F42" w:rsidRDefault="00C85DD3" w:rsidP="008F534F">
      <w:pPr>
        <w:ind w:right="-573"/>
        <w:rPr>
          <w:rFonts w:cs="Calibri"/>
        </w:rPr>
      </w:pPr>
      <w:r w:rsidRPr="00837F42">
        <w:rPr>
          <w:rFonts w:cs="Calibri"/>
        </w:rPr>
        <w:t>De volgende doelstellingen horen hierbij:</w:t>
      </w:r>
    </w:p>
    <w:p w14:paraId="31A24C31" w14:textId="77777777" w:rsidR="00C85DD3" w:rsidRPr="00837F42" w:rsidRDefault="00C85DD3" w:rsidP="008F534F">
      <w:pPr>
        <w:pStyle w:val="Lijstalinea"/>
        <w:numPr>
          <w:ilvl w:val="0"/>
          <w:numId w:val="8"/>
        </w:numPr>
        <w:ind w:right="-573"/>
        <w:rPr>
          <w:rFonts w:cs="Calibri"/>
        </w:rPr>
      </w:pPr>
      <w:r w:rsidRPr="00837F42">
        <w:rPr>
          <w:rFonts w:cs="Calibri"/>
        </w:rPr>
        <w:t>Inkoopafspraken die uitgaan van de behoefte van de organisatie;</w:t>
      </w:r>
    </w:p>
    <w:p w14:paraId="3A51C6D2" w14:textId="77777777" w:rsidR="00C85DD3" w:rsidRPr="00837F42" w:rsidRDefault="00C85DD3" w:rsidP="008F534F">
      <w:pPr>
        <w:pStyle w:val="Lijstalinea"/>
        <w:numPr>
          <w:ilvl w:val="0"/>
          <w:numId w:val="8"/>
        </w:numPr>
        <w:ind w:right="-573"/>
        <w:rPr>
          <w:rFonts w:cs="Calibri"/>
        </w:rPr>
      </w:pPr>
      <w:r w:rsidRPr="00837F42">
        <w:rPr>
          <w:rFonts w:cs="Calibri"/>
        </w:rPr>
        <w:t>Verhoging van de efficiency;</w:t>
      </w:r>
    </w:p>
    <w:p w14:paraId="6E454A04" w14:textId="77777777" w:rsidR="00C85DD3" w:rsidRPr="00837F42" w:rsidRDefault="00C85DD3" w:rsidP="008F534F">
      <w:pPr>
        <w:pStyle w:val="Lijstalinea"/>
        <w:numPr>
          <w:ilvl w:val="0"/>
          <w:numId w:val="8"/>
        </w:numPr>
        <w:ind w:right="-573"/>
        <w:rPr>
          <w:rFonts w:cs="Calibri"/>
        </w:rPr>
      </w:pPr>
      <w:r w:rsidRPr="00837F42">
        <w:rPr>
          <w:rFonts w:cs="Calibri"/>
        </w:rPr>
        <w:t>Betere prijs/kwaliteit verhouding;</w:t>
      </w:r>
    </w:p>
    <w:p w14:paraId="73357296" w14:textId="77777777" w:rsidR="00C85DD3" w:rsidRPr="00837F42" w:rsidRDefault="00C85DD3" w:rsidP="008F534F">
      <w:pPr>
        <w:pStyle w:val="Lijstalinea"/>
        <w:numPr>
          <w:ilvl w:val="0"/>
          <w:numId w:val="8"/>
        </w:numPr>
        <w:ind w:right="-573"/>
        <w:rPr>
          <w:rFonts w:cs="Calibri"/>
        </w:rPr>
      </w:pPr>
      <w:r w:rsidRPr="00837F42">
        <w:rPr>
          <w:rFonts w:cs="Calibri"/>
        </w:rPr>
        <w:t>Transparant werken en inkopen;</w:t>
      </w:r>
    </w:p>
    <w:p w14:paraId="32335ED4" w14:textId="60B03CC2" w:rsidR="00C85DD3" w:rsidRPr="001920DF" w:rsidRDefault="00C85DD3" w:rsidP="008F534F">
      <w:pPr>
        <w:pStyle w:val="Lijstalinea"/>
        <w:numPr>
          <w:ilvl w:val="0"/>
          <w:numId w:val="8"/>
        </w:numPr>
        <w:ind w:right="-573"/>
        <w:rPr>
          <w:rFonts w:cs="Calibri"/>
        </w:rPr>
      </w:pPr>
      <w:r w:rsidRPr="00837F42">
        <w:rPr>
          <w:rFonts w:cs="Calibri"/>
        </w:rPr>
        <w:t>Werken binnen de wettelijke kaders.</w:t>
      </w:r>
    </w:p>
    <w:p w14:paraId="77C9B0FF" w14:textId="6417B8FD" w:rsidR="00C85DD3" w:rsidRPr="00837F42" w:rsidRDefault="00C85DD3" w:rsidP="008F534F">
      <w:pPr>
        <w:ind w:right="-573"/>
      </w:pPr>
      <w:r w:rsidRPr="00837F42">
        <w:t>De inkooporganisatie van de Scholengroep Pompeblêd treedt voor de onderhavige aanbesteding op als aanbestedende dienst namens de volgende scholengemeenschappen:</w:t>
      </w:r>
    </w:p>
    <w:p w14:paraId="144DA7A5" w14:textId="77777777" w:rsidR="001A20A8" w:rsidRPr="00837F42" w:rsidRDefault="001A20A8" w:rsidP="008F534F">
      <w:pPr>
        <w:pStyle w:val="Normaal"/>
        <w:numPr>
          <w:ilvl w:val="0"/>
          <w:numId w:val="13"/>
        </w:numPr>
        <w:ind w:right="-573"/>
        <w:rPr>
          <w:rFonts w:asciiTheme="minorHAnsi" w:hAnsiTheme="minorHAnsi"/>
        </w:rPr>
      </w:pPr>
      <w:r w:rsidRPr="00837F42">
        <w:rPr>
          <w:rFonts w:asciiTheme="minorHAnsi" w:hAnsiTheme="minorHAnsi"/>
        </w:rPr>
        <w:t>RSG Magister Alvinus</w:t>
      </w:r>
    </w:p>
    <w:p w14:paraId="0225180C" w14:textId="77777777" w:rsidR="001A20A8" w:rsidRPr="00837F42" w:rsidRDefault="001A20A8" w:rsidP="008F534F">
      <w:pPr>
        <w:pStyle w:val="Normaal"/>
        <w:numPr>
          <w:ilvl w:val="0"/>
          <w:numId w:val="13"/>
        </w:numPr>
        <w:ind w:right="-573"/>
        <w:rPr>
          <w:rFonts w:asciiTheme="minorHAnsi" w:hAnsiTheme="minorHAnsi"/>
        </w:rPr>
      </w:pPr>
      <w:r w:rsidRPr="00837F42">
        <w:rPr>
          <w:rFonts w:asciiTheme="minorHAnsi" w:hAnsiTheme="minorHAnsi"/>
        </w:rPr>
        <w:t>Onderwijsgroep Midden Friesland</w:t>
      </w:r>
    </w:p>
    <w:p w14:paraId="64183330" w14:textId="77777777" w:rsidR="001A20A8" w:rsidRPr="00837F42" w:rsidRDefault="001A20A8" w:rsidP="008F534F">
      <w:pPr>
        <w:pStyle w:val="Normaal"/>
        <w:numPr>
          <w:ilvl w:val="0"/>
          <w:numId w:val="13"/>
        </w:numPr>
        <w:ind w:right="-573"/>
        <w:rPr>
          <w:rFonts w:asciiTheme="minorHAnsi" w:hAnsiTheme="minorHAnsi"/>
        </w:rPr>
      </w:pPr>
      <w:r w:rsidRPr="00837F42">
        <w:rPr>
          <w:rFonts w:asciiTheme="minorHAnsi" w:hAnsiTheme="minorHAnsi"/>
        </w:rPr>
        <w:t>OSG Singelland</w:t>
      </w:r>
    </w:p>
    <w:p w14:paraId="6FADD3AD" w14:textId="65B9A2E6" w:rsidR="001A20A8" w:rsidRPr="000A09B2" w:rsidRDefault="001A20A8" w:rsidP="008F534F">
      <w:pPr>
        <w:pStyle w:val="Normaal"/>
        <w:numPr>
          <w:ilvl w:val="0"/>
          <w:numId w:val="13"/>
        </w:numPr>
        <w:ind w:right="-573"/>
        <w:rPr>
          <w:rFonts w:asciiTheme="minorHAnsi" w:hAnsiTheme="minorHAnsi"/>
        </w:rPr>
      </w:pPr>
      <w:r w:rsidRPr="00837F42">
        <w:rPr>
          <w:rFonts w:asciiTheme="minorHAnsi" w:hAnsiTheme="minorHAnsi"/>
        </w:rPr>
        <w:t>Stichting Openbaar Voortgezet Onderwijs</w:t>
      </w:r>
      <w:r w:rsidR="000A09B2">
        <w:rPr>
          <w:rFonts w:asciiTheme="minorHAnsi" w:hAnsiTheme="minorHAnsi"/>
        </w:rPr>
        <w:t xml:space="preserve"> </w:t>
      </w:r>
      <w:r w:rsidRPr="000A09B2">
        <w:rPr>
          <w:rFonts w:asciiTheme="minorHAnsi" w:hAnsiTheme="minorHAnsi"/>
        </w:rPr>
        <w:t>Fryslân-noord</w:t>
      </w:r>
    </w:p>
    <w:p w14:paraId="56A22B1E" w14:textId="12459CA2" w:rsidR="004E4EE9" w:rsidRDefault="001A20A8" w:rsidP="008F534F">
      <w:pPr>
        <w:pStyle w:val="Normaal"/>
        <w:numPr>
          <w:ilvl w:val="0"/>
          <w:numId w:val="13"/>
        </w:numPr>
        <w:ind w:right="-573"/>
        <w:rPr>
          <w:rFonts w:asciiTheme="minorHAnsi" w:hAnsiTheme="minorHAnsi"/>
        </w:rPr>
      </w:pPr>
      <w:r w:rsidRPr="00837F42">
        <w:rPr>
          <w:rFonts w:asciiTheme="minorHAnsi" w:hAnsiTheme="minorHAnsi"/>
        </w:rPr>
        <w:t>Simant</w:t>
      </w:r>
    </w:p>
    <w:p w14:paraId="30F0D735" w14:textId="3B6AA196" w:rsidR="0090661B" w:rsidRPr="001920DF" w:rsidRDefault="0090661B" w:rsidP="008F534F">
      <w:pPr>
        <w:pStyle w:val="Normaal"/>
        <w:numPr>
          <w:ilvl w:val="0"/>
          <w:numId w:val="13"/>
        </w:numPr>
        <w:ind w:right="-573"/>
        <w:rPr>
          <w:rFonts w:asciiTheme="minorHAnsi" w:hAnsiTheme="minorHAnsi"/>
        </w:rPr>
      </w:pPr>
      <w:r>
        <w:rPr>
          <w:rFonts w:asciiTheme="minorHAnsi" w:hAnsiTheme="minorHAnsi"/>
        </w:rPr>
        <w:t>VariO Onderwijsgroep</w:t>
      </w:r>
    </w:p>
    <w:p w14:paraId="3CE99B99" w14:textId="01773E6A" w:rsidR="00C85DD3" w:rsidRPr="00837F42" w:rsidRDefault="00C85DD3" w:rsidP="008F534F">
      <w:pPr>
        <w:ind w:right="-573"/>
      </w:pPr>
      <w:r w:rsidRPr="00837F42">
        <w:t>Verder te noemen in dit document als Scholengroep Pompeblêd c.q. Opdrachtgever.</w:t>
      </w:r>
    </w:p>
    <w:p w14:paraId="690315BF" w14:textId="4481A8FA" w:rsidR="00C85DD3" w:rsidRPr="00837F42" w:rsidRDefault="00C85DD3" w:rsidP="008F534F">
      <w:pPr>
        <w:ind w:right="-573"/>
      </w:pPr>
      <w:r w:rsidRPr="00837F42">
        <w:t>De voortgezet onderwijsinstellingen bevinden zich in de provincie Friesland</w:t>
      </w:r>
      <w:r w:rsidR="00891E43" w:rsidRPr="00837F42">
        <w:t xml:space="preserve"> en </w:t>
      </w:r>
      <w:r w:rsidR="001A20A8" w:rsidRPr="00837F42">
        <w:t>Overijsel</w:t>
      </w:r>
      <w:r w:rsidRPr="00837F42">
        <w:t xml:space="preserve"> en bieden een breed scala aan opleidingen aan. Bestaande uit praktijkonderwijs, vmbo, Havo, Atheneum en Gymnasium.</w:t>
      </w:r>
      <w:r w:rsidRPr="00837F42">
        <w:br/>
      </w:r>
      <w:r w:rsidRPr="00837F42">
        <w:lastRenderedPageBreak/>
        <w:t xml:space="preserve">De aan deze aanbesteding deelnemende schoolgemeenschappen telt in totaal ca. </w:t>
      </w:r>
      <w:r w:rsidR="00A96305">
        <w:t>2</w:t>
      </w:r>
      <w:r w:rsidR="00BC7C33">
        <w:t>1</w:t>
      </w:r>
      <w:r w:rsidR="00A96305">
        <w:t>000</w:t>
      </w:r>
      <w:r w:rsidR="00600246" w:rsidRPr="00837F42">
        <w:t xml:space="preserve"> </w:t>
      </w:r>
      <w:r w:rsidRPr="00837F42">
        <w:t xml:space="preserve">leerlingen die in hun leerproces worden begeleid door ca. </w:t>
      </w:r>
      <w:r w:rsidR="00A96305">
        <w:t>2</w:t>
      </w:r>
      <w:r w:rsidR="00BC7C33">
        <w:t>5</w:t>
      </w:r>
      <w:r w:rsidR="00A96305">
        <w:t>00</w:t>
      </w:r>
      <w:r w:rsidRPr="00837F42">
        <w:t xml:space="preserve"> medewerkers.</w:t>
      </w:r>
      <w:r w:rsidR="00176982" w:rsidRPr="00837F42">
        <w:br/>
        <w:t xml:space="preserve">Met het inschrijven op deze aanbesteding </w:t>
      </w:r>
      <w:r w:rsidR="00955D1F" w:rsidRPr="00837F42">
        <w:t>doet</w:t>
      </w:r>
      <w:r w:rsidR="00176982" w:rsidRPr="00837F42">
        <w:t xml:space="preserve"> de </w:t>
      </w:r>
      <w:r w:rsidR="00B3576C">
        <w:t xml:space="preserve">inschrijver/ </w:t>
      </w:r>
      <w:r w:rsidR="00176982" w:rsidRPr="00837F42">
        <w:t xml:space="preserve">leverancier </w:t>
      </w:r>
      <w:r w:rsidR="00955D1F" w:rsidRPr="00837F42">
        <w:t xml:space="preserve">afstand van </w:t>
      </w:r>
      <w:r w:rsidR="00176982" w:rsidRPr="00837F42">
        <w:t>huidige (kort) lopende contracten bij een of meerdere van de in deze aanbesteding genoemde</w:t>
      </w:r>
      <w:r w:rsidR="00246D7E" w:rsidRPr="00837F42">
        <w:t xml:space="preserve"> scholengemeenschappen.</w:t>
      </w:r>
      <w:r w:rsidRPr="00837F42">
        <w:rPr>
          <w:rStyle w:val="Hyperlink"/>
          <w:rFonts w:asciiTheme="minorHAnsi" w:hAnsiTheme="minorHAnsi" w:cstheme="minorHAnsi"/>
          <w:szCs w:val="20"/>
        </w:rPr>
        <w:br/>
      </w:r>
      <w:r w:rsidRPr="00837F42">
        <w:t xml:space="preserve">Voor overige relevante informatie </w:t>
      </w:r>
      <w:r w:rsidR="00005984">
        <w:t xml:space="preserve">over </w:t>
      </w:r>
      <w:r w:rsidRPr="00837F42">
        <w:t xml:space="preserve">de scholen </w:t>
      </w:r>
      <w:r w:rsidR="00005984">
        <w:t xml:space="preserve">in relatie tot deze aanbesteding </w:t>
      </w:r>
      <w:r w:rsidRPr="00837F42">
        <w:t xml:space="preserve">wordt verwezen naar de </w:t>
      </w:r>
      <w:r w:rsidR="00005984">
        <w:br/>
      </w:r>
      <w:r w:rsidRPr="00837F42">
        <w:t>bijlage: Matrix</w:t>
      </w:r>
      <w:r w:rsidR="00685B07">
        <w:t xml:space="preserve"> EA MFP.</w:t>
      </w:r>
    </w:p>
    <w:p w14:paraId="36662012" w14:textId="77777777" w:rsidR="00C85DD3" w:rsidRPr="00837F42" w:rsidRDefault="00C85DD3" w:rsidP="008F534F">
      <w:pPr>
        <w:pStyle w:val="Lijstalinea"/>
        <w:numPr>
          <w:ilvl w:val="0"/>
          <w:numId w:val="1"/>
        </w:numPr>
        <w:ind w:right="-573"/>
        <w:rPr>
          <w:rFonts w:cs="Calibri"/>
          <w:color w:val="2F5496" w:themeColor="accent1" w:themeShade="BF"/>
        </w:rPr>
      </w:pPr>
      <w:r w:rsidRPr="00837F42">
        <w:rPr>
          <w:rFonts w:cs="Calibri"/>
          <w:color w:val="2F5496" w:themeColor="accent1" w:themeShade="BF"/>
        </w:rPr>
        <w:t>Coördinatie aanbesteding</w:t>
      </w:r>
    </w:p>
    <w:p w14:paraId="6950CBAD" w14:textId="466C06BB" w:rsidR="00B7727E" w:rsidRPr="00837F42" w:rsidRDefault="00C85DD3" w:rsidP="008F534F">
      <w:pPr>
        <w:ind w:right="-573"/>
      </w:pPr>
      <w:r w:rsidRPr="00837F42">
        <w:t>Voor deze aanbesteding is een team van materiedeskundigen vanuit de scholen samengesteld.</w:t>
      </w:r>
      <w:r w:rsidRPr="00837F42">
        <w:br/>
        <w:t xml:space="preserve">De coördinatie van de aanbesteding ligt bij de inkooporganisatie van de Scholengroep Pompeblêd. Contactpersoon en procesbegeleider voor de aanbesteding is </w:t>
      </w:r>
      <w:r w:rsidR="001A20A8" w:rsidRPr="00837F42">
        <w:t>Henk Schlingmann.</w:t>
      </w:r>
    </w:p>
    <w:tbl>
      <w:tblPr>
        <w:tblStyle w:val="Onopgemaaktetabel3"/>
        <w:tblW w:w="0" w:type="auto"/>
        <w:tblLook w:val="04A0" w:firstRow="1" w:lastRow="0" w:firstColumn="1" w:lastColumn="0" w:noHBand="0" w:noVBand="1"/>
      </w:tblPr>
      <w:tblGrid>
        <w:gridCol w:w="3256"/>
        <w:gridCol w:w="5800"/>
      </w:tblGrid>
      <w:tr w:rsidR="00C85DD3" w:rsidRPr="00837F42" w14:paraId="777EACD4" w14:textId="77777777" w:rsidTr="003C06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3A1639E3" w14:textId="77777777" w:rsidR="00C85DD3" w:rsidRPr="00837F42" w:rsidRDefault="00C85DD3" w:rsidP="008F534F">
            <w:pPr>
              <w:ind w:right="-573"/>
              <w:rPr>
                <w:rFonts w:cs="Calibri"/>
                <w:b w:val="0"/>
              </w:rPr>
            </w:pPr>
            <w:r w:rsidRPr="00837F42">
              <w:rPr>
                <w:rFonts w:cs="Calibri"/>
                <w:b w:val="0"/>
                <w:caps w:val="0"/>
              </w:rPr>
              <w:t>Naam aanbestedende dienst</w:t>
            </w:r>
            <w:r w:rsidRPr="00837F42">
              <w:rPr>
                <w:rFonts w:cs="Calibri"/>
                <w:b w:val="0"/>
              </w:rPr>
              <w:t>:</w:t>
            </w:r>
          </w:p>
        </w:tc>
        <w:tc>
          <w:tcPr>
            <w:tcW w:w="5800" w:type="dxa"/>
          </w:tcPr>
          <w:p w14:paraId="01B77E8E" w14:textId="77777777" w:rsidR="00C85DD3" w:rsidRPr="00837F42" w:rsidRDefault="00C85DD3" w:rsidP="008F534F">
            <w:pPr>
              <w:ind w:right="-573"/>
              <w:cnfStyle w:val="100000000000" w:firstRow="1" w:lastRow="0" w:firstColumn="0" w:lastColumn="0" w:oddVBand="0" w:evenVBand="0" w:oddHBand="0" w:evenHBand="0" w:firstRowFirstColumn="0" w:firstRowLastColumn="0" w:lastRowFirstColumn="0" w:lastRowLastColumn="0"/>
              <w:rPr>
                <w:rFonts w:cs="Calibri"/>
                <w:b w:val="0"/>
              </w:rPr>
            </w:pPr>
            <w:r w:rsidRPr="00837F42">
              <w:rPr>
                <w:rFonts w:cs="Calibri"/>
                <w:b w:val="0"/>
              </w:rPr>
              <w:t>Coöperatie Scholengroep Pompeblêd UA</w:t>
            </w:r>
          </w:p>
        </w:tc>
      </w:tr>
      <w:tr w:rsidR="00C85DD3" w:rsidRPr="00837F42" w14:paraId="1BA44256"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tcBorders>
            <w:shd w:val="clear" w:color="auto" w:fill="B4C6E7" w:themeFill="accent1" w:themeFillTint="66"/>
          </w:tcPr>
          <w:p w14:paraId="51B93767" w14:textId="77777777" w:rsidR="00C85DD3" w:rsidRPr="00837F42" w:rsidRDefault="00C85DD3" w:rsidP="008F534F">
            <w:pPr>
              <w:ind w:right="-573"/>
              <w:rPr>
                <w:rFonts w:cs="Calibri"/>
                <w:bCs w:val="0"/>
                <w:caps w:val="0"/>
              </w:rPr>
            </w:pPr>
            <w:r w:rsidRPr="00837F42">
              <w:rPr>
                <w:rFonts w:cs="Calibri"/>
                <w:b w:val="0"/>
                <w:caps w:val="0"/>
              </w:rPr>
              <w:t>Bezoekadres:</w:t>
            </w:r>
            <w:r w:rsidRPr="00837F42">
              <w:rPr>
                <w:rFonts w:cs="Calibri"/>
                <w:b w:val="0"/>
                <w:caps w:val="0"/>
              </w:rPr>
              <w:br/>
              <w:t>Postcode:</w:t>
            </w:r>
            <w:r w:rsidRPr="00837F42">
              <w:rPr>
                <w:rFonts w:cs="Calibri"/>
                <w:b w:val="0"/>
                <w:caps w:val="0"/>
              </w:rPr>
              <w:br/>
              <w:t>Vestigingsplaats</w:t>
            </w:r>
            <w:r w:rsidRPr="00837F42">
              <w:rPr>
                <w:rFonts w:cs="Calibri"/>
                <w:b w:val="0"/>
              </w:rPr>
              <w:t>:</w:t>
            </w:r>
          </w:p>
        </w:tc>
        <w:tc>
          <w:tcPr>
            <w:tcW w:w="5800" w:type="dxa"/>
            <w:tcBorders>
              <w:top w:val="single" w:sz="4" w:space="0" w:color="7F7F7F" w:themeColor="text1" w:themeTint="80"/>
            </w:tcBorders>
            <w:shd w:val="clear" w:color="auto" w:fill="B4C6E7" w:themeFill="accent1" w:themeFillTint="66"/>
          </w:tcPr>
          <w:p w14:paraId="498F5B09" w14:textId="77777777" w:rsidR="00C85DD3" w:rsidRPr="00837F42" w:rsidRDefault="00C85DD3" w:rsidP="008F534F">
            <w:pPr>
              <w:ind w:right="-573"/>
              <w:cnfStyle w:val="000000100000" w:firstRow="0" w:lastRow="0" w:firstColumn="0" w:lastColumn="0" w:oddVBand="0" w:evenVBand="0" w:oddHBand="1" w:evenHBand="0" w:firstRowFirstColumn="0" w:firstRowLastColumn="0" w:lastRowFirstColumn="0" w:lastRowLastColumn="0"/>
              <w:rPr>
                <w:rFonts w:cs="Calibri"/>
              </w:rPr>
            </w:pPr>
            <w:r w:rsidRPr="00837F42">
              <w:rPr>
                <w:rFonts w:cs="Calibri"/>
              </w:rPr>
              <w:t>Van Haersmasingel 37</w:t>
            </w:r>
            <w:r w:rsidRPr="00837F42">
              <w:rPr>
                <w:rFonts w:cs="Calibri"/>
              </w:rPr>
              <w:br/>
              <w:t>9201 KN</w:t>
            </w:r>
            <w:r w:rsidRPr="00837F42">
              <w:rPr>
                <w:rFonts w:cs="Calibri"/>
              </w:rPr>
              <w:br/>
              <w:t>Drachten</w:t>
            </w:r>
          </w:p>
        </w:tc>
      </w:tr>
      <w:tr w:rsidR="00C85DD3" w:rsidRPr="00837F42" w14:paraId="0B0156C2" w14:textId="77777777" w:rsidTr="003C06D1">
        <w:tc>
          <w:tcPr>
            <w:cnfStyle w:val="001000000000" w:firstRow="0" w:lastRow="0" w:firstColumn="1" w:lastColumn="0" w:oddVBand="0" w:evenVBand="0" w:oddHBand="0" w:evenHBand="0" w:firstRowFirstColumn="0" w:firstRowLastColumn="0" w:lastRowFirstColumn="0" w:lastRowLastColumn="0"/>
            <w:tcW w:w="3256" w:type="dxa"/>
          </w:tcPr>
          <w:p w14:paraId="07919D76" w14:textId="77777777" w:rsidR="00C85DD3" w:rsidRPr="00837F42" w:rsidRDefault="00C85DD3" w:rsidP="008F534F">
            <w:pPr>
              <w:ind w:right="-573"/>
              <w:rPr>
                <w:rFonts w:cs="Calibri"/>
                <w:b w:val="0"/>
              </w:rPr>
            </w:pPr>
            <w:r w:rsidRPr="00837F42">
              <w:rPr>
                <w:rFonts w:cs="Calibri"/>
                <w:b w:val="0"/>
                <w:caps w:val="0"/>
              </w:rPr>
              <w:t>Postadres</w:t>
            </w:r>
            <w:r w:rsidRPr="00837F42">
              <w:rPr>
                <w:rFonts w:cs="Calibri"/>
                <w:b w:val="0"/>
              </w:rPr>
              <w:t>:</w:t>
            </w:r>
            <w:r w:rsidRPr="00837F42">
              <w:rPr>
                <w:rFonts w:cs="Calibri"/>
                <w:b w:val="0"/>
              </w:rPr>
              <w:br/>
            </w:r>
            <w:r w:rsidRPr="00837F42">
              <w:rPr>
                <w:rFonts w:cs="Calibri"/>
                <w:b w:val="0"/>
                <w:caps w:val="0"/>
              </w:rPr>
              <w:t>Postcode:</w:t>
            </w:r>
            <w:r w:rsidRPr="00837F42">
              <w:rPr>
                <w:rFonts w:cs="Calibri"/>
                <w:b w:val="0"/>
                <w:caps w:val="0"/>
              </w:rPr>
              <w:br/>
              <w:t>vestigingsplaats</w:t>
            </w:r>
            <w:r w:rsidRPr="00837F42">
              <w:rPr>
                <w:rFonts w:cs="Calibri"/>
                <w:b w:val="0"/>
              </w:rPr>
              <w:t>:</w:t>
            </w:r>
          </w:p>
        </w:tc>
        <w:tc>
          <w:tcPr>
            <w:tcW w:w="5800" w:type="dxa"/>
          </w:tcPr>
          <w:p w14:paraId="78525E87" w14:textId="77777777" w:rsidR="00C85DD3" w:rsidRPr="00837F42" w:rsidRDefault="00C85DD3" w:rsidP="008F534F">
            <w:pPr>
              <w:ind w:right="-573"/>
              <w:cnfStyle w:val="000000000000" w:firstRow="0" w:lastRow="0" w:firstColumn="0" w:lastColumn="0" w:oddVBand="0" w:evenVBand="0" w:oddHBand="0" w:evenHBand="0" w:firstRowFirstColumn="0" w:firstRowLastColumn="0" w:lastRowFirstColumn="0" w:lastRowLastColumn="0"/>
              <w:rPr>
                <w:rFonts w:cs="Calibri"/>
              </w:rPr>
            </w:pPr>
            <w:r w:rsidRPr="00837F42">
              <w:rPr>
                <w:rFonts w:cs="Calibri"/>
              </w:rPr>
              <w:t xml:space="preserve">Postbus 112 </w:t>
            </w:r>
            <w:r w:rsidRPr="00837F42">
              <w:rPr>
                <w:rFonts w:cs="Calibri"/>
              </w:rPr>
              <w:br/>
              <w:t xml:space="preserve">9200 AC </w:t>
            </w:r>
            <w:r w:rsidRPr="00837F42">
              <w:rPr>
                <w:rFonts w:cs="Calibri"/>
              </w:rPr>
              <w:br/>
              <w:t>Drachten</w:t>
            </w:r>
          </w:p>
        </w:tc>
      </w:tr>
      <w:tr w:rsidR="00C85DD3" w:rsidRPr="00837F42" w14:paraId="5CA4E755"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B4C6E7" w:themeFill="accent1" w:themeFillTint="66"/>
          </w:tcPr>
          <w:p w14:paraId="4D6A11BD" w14:textId="6CA62783" w:rsidR="00C85DD3" w:rsidRPr="00837F42" w:rsidRDefault="00C85DD3" w:rsidP="008F534F">
            <w:pPr>
              <w:ind w:right="-573"/>
              <w:rPr>
                <w:rFonts w:cs="Calibri"/>
                <w:b w:val="0"/>
              </w:rPr>
            </w:pPr>
            <w:r w:rsidRPr="00837F42">
              <w:rPr>
                <w:rFonts w:cs="Calibri"/>
                <w:b w:val="0"/>
                <w:caps w:val="0"/>
              </w:rPr>
              <w:t xml:space="preserve">Contact voor deze aanbesteding </w:t>
            </w:r>
            <w:r w:rsidR="00834807">
              <w:rPr>
                <w:rFonts w:cs="Calibri"/>
                <w:b w:val="0"/>
                <w:caps w:val="0"/>
              </w:rPr>
              <w:br/>
            </w:r>
            <w:r w:rsidRPr="00837F42">
              <w:rPr>
                <w:rFonts w:cs="Calibri"/>
                <w:b w:val="0"/>
                <w:caps w:val="0"/>
              </w:rPr>
              <w:t>verloopt uitsluitend via:</w:t>
            </w:r>
          </w:p>
        </w:tc>
        <w:tc>
          <w:tcPr>
            <w:tcW w:w="5800" w:type="dxa"/>
            <w:shd w:val="clear" w:color="auto" w:fill="B4C6E7" w:themeFill="accent1" w:themeFillTint="66"/>
          </w:tcPr>
          <w:p w14:paraId="79376183" w14:textId="4A30C2CC" w:rsidR="00C85DD3" w:rsidRPr="00837F42" w:rsidRDefault="00C85DD3" w:rsidP="008F534F">
            <w:pPr>
              <w:ind w:right="-573"/>
              <w:cnfStyle w:val="000000100000" w:firstRow="0" w:lastRow="0" w:firstColumn="0" w:lastColumn="0" w:oddVBand="0" w:evenVBand="0" w:oddHBand="1" w:evenHBand="0" w:firstRowFirstColumn="0" w:firstRowLastColumn="0" w:lastRowFirstColumn="0" w:lastRowLastColumn="0"/>
              <w:rPr>
                <w:rFonts w:cs="Calibri"/>
              </w:rPr>
            </w:pPr>
            <w:r w:rsidRPr="00837F42">
              <w:rPr>
                <w:rFonts w:cs="Calibri"/>
              </w:rPr>
              <w:t>TenderNed (berichtenmodule)</w:t>
            </w:r>
            <w:r w:rsidRPr="00837F42">
              <w:rPr>
                <w:rFonts w:cs="Calibri"/>
              </w:rPr>
              <w:br/>
              <w:t>Of indien niet bereikbaar via:</w:t>
            </w:r>
            <w:r w:rsidRPr="00837F42">
              <w:rPr>
                <w:rFonts w:cs="Calibri"/>
              </w:rPr>
              <w:br/>
            </w:r>
            <w:r w:rsidR="001A20A8" w:rsidRPr="00837F42">
              <w:t>h.schlingmann@pompebled.nl</w:t>
            </w:r>
          </w:p>
        </w:tc>
      </w:tr>
    </w:tbl>
    <w:p w14:paraId="179660AB" w14:textId="77777777" w:rsidR="00C85DD3" w:rsidRPr="00837F42" w:rsidRDefault="00C85DD3" w:rsidP="008F534F">
      <w:pPr>
        <w:ind w:right="-573"/>
      </w:pPr>
      <w:r w:rsidRPr="00837F42">
        <w:br/>
        <w:t>Rechtstreeks benaderen van bovenstaande contactpersoon is alleen toegestaan als de berichtenmodule van TenderNed niet beschikbaar is of niet naar behoren functioneert.</w:t>
      </w:r>
    </w:p>
    <w:p w14:paraId="7F074E91" w14:textId="77777777" w:rsidR="00C85DD3" w:rsidRPr="00837F42" w:rsidRDefault="00C85DD3" w:rsidP="008F534F">
      <w:pPr>
        <w:pStyle w:val="Lijstalinea"/>
        <w:numPr>
          <w:ilvl w:val="0"/>
          <w:numId w:val="1"/>
        </w:numPr>
        <w:ind w:right="-573"/>
        <w:rPr>
          <w:rFonts w:cs="Calibri"/>
          <w:color w:val="2F5496" w:themeColor="accent1" w:themeShade="BF"/>
        </w:rPr>
      </w:pPr>
      <w:r w:rsidRPr="00837F42">
        <w:rPr>
          <w:rFonts w:cs="Calibri"/>
          <w:color w:val="2F5496" w:themeColor="accent1" w:themeShade="BF"/>
        </w:rPr>
        <w:t>Keuze procedure</w:t>
      </w:r>
    </w:p>
    <w:p w14:paraId="565E17B2" w14:textId="76ED75A3" w:rsidR="00C85DD3" w:rsidRPr="00837F42" w:rsidRDefault="00C85DD3" w:rsidP="008F534F">
      <w:pPr>
        <w:ind w:right="-573"/>
      </w:pPr>
      <w:r w:rsidRPr="00837F42">
        <w:t xml:space="preserve">Deze aanbestedingsprocedure heeft betrekking op een Europese openbare aanbesteding </w:t>
      </w:r>
      <w:r w:rsidR="00197A71" w:rsidRPr="00837F42">
        <w:t xml:space="preserve">van </w:t>
      </w:r>
      <w:r w:rsidR="00E87862">
        <w:t xml:space="preserve">Printers, </w:t>
      </w:r>
      <w:r w:rsidR="0020132B" w:rsidRPr="00837F42">
        <w:t>Multi</w:t>
      </w:r>
      <w:r w:rsidR="00197A71" w:rsidRPr="00837F42">
        <w:t xml:space="preserve"> </w:t>
      </w:r>
      <w:r w:rsidR="0020132B" w:rsidRPr="00837F42">
        <w:t>F</w:t>
      </w:r>
      <w:r w:rsidR="00197A71" w:rsidRPr="00837F42">
        <w:t xml:space="preserve">unctionele </w:t>
      </w:r>
      <w:r w:rsidR="0020132B" w:rsidRPr="00837F42">
        <w:t>P</w:t>
      </w:r>
      <w:r w:rsidR="00197A71" w:rsidRPr="00837F42">
        <w:t>rinters</w:t>
      </w:r>
      <w:r w:rsidR="0020132B" w:rsidRPr="00837F42">
        <w:t xml:space="preserve"> (MFP’s)</w:t>
      </w:r>
      <w:r w:rsidR="00E87862">
        <w:t xml:space="preserve"> en Repromachines</w:t>
      </w:r>
      <w:r w:rsidRPr="00837F42">
        <w:t xml:space="preserve">. </w:t>
      </w:r>
      <w:r w:rsidR="00600246" w:rsidRPr="00837F42">
        <w:br/>
      </w:r>
      <w:r w:rsidR="008243E5" w:rsidRPr="00837F42">
        <w:t xml:space="preserve">Dit </w:t>
      </w:r>
      <w:r w:rsidR="007C0BF3" w:rsidRPr="00837F42">
        <w:t>betekent</w:t>
      </w:r>
      <w:r w:rsidR="008243E5" w:rsidRPr="00837F42">
        <w:t xml:space="preserve"> het huren en onderhouden van printers, MFP’s en repromachines en het leveren van software en supplies</w:t>
      </w:r>
      <w:r w:rsidR="00F256C1" w:rsidRPr="00837F42">
        <w:t>.</w:t>
      </w:r>
      <w:r w:rsidR="008243E5" w:rsidRPr="00837F42">
        <w:t xml:space="preserve"> </w:t>
      </w:r>
    </w:p>
    <w:p w14:paraId="72BFEDCA" w14:textId="77777777" w:rsidR="00C85DD3" w:rsidRPr="00837F42" w:rsidRDefault="00C85DD3" w:rsidP="008F534F">
      <w:pPr>
        <w:ind w:right="-573"/>
      </w:pPr>
      <w:r w:rsidRPr="00837F42">
        <w:t xml:space="preserve">Op deze aanbesteding is de Aanbestedingswet 2012, Staatsblad 2012, 542, laatstelijk gewijzigd bij besluit van 24 juni 2016 (Staatsblad 2016, 242) van toepassing. De aankondiging van deze aanbesteding is ter publicatie verzonden naar </w:t>
      </w:r>
      <w:r w:rsidRPr="00E87862">
        <w:t>TenderNed.</w:t>
      </w:r>
      <w:r w:rsidRPr="00837F42">
        <w:t xml:space="preserve"> </w:t>
      </w:r>
    </w:p>
    <w:p w14:paraId="48124E53" w14:textId="4BCED44C" w:rsidR="00C85DD3" w:rsidRPr="00837F42" w:rsidRDefault="00C85DD3" w:rsidP="008F534F">
      <w:pPr>
        <w:ind w:right="-573"/>
      </w:pPr>
      <w:r w:rsidRPr="00E87862">
        <w:t xml:space="preserve">De </w:t>
      </w:r>
      <w:r w:rsidR="00F257C3" w:rsidRPr="00E87862">
        <w:t>raam</w:t>
      </w:r>
      <w:r w:rsidR="00C51820" w:rsidRPr="00E87862">
        <w:t>overeenkomst</w:t>
      </w:r>
      <w:r w:rsidRPr="00E87862">
        <w:t xml:space="preserve"> wordt gegund aan de inschrijver die de inschrijving met de Beste PKV indient, op basis van</w:t>
      </w:r>
      <w:r w:rsidRPr="00837F42">
        <w:t xml:space="preserve"> gunnen op waarde. Oftewel de inschrijver die de meeste waarde kan toevoegen in de ogen van de inkooporganisatie Pompeblêd</w:t>
      </w:r>
      <w:r w:rsidR="00E7062B" w:rsidRPr="00837F42">
        <w:t>, i</w:t>
      </w:r>
      <w:r w:rsidRPr="00837F42">
        <w:t xml:space="preserve">n de verhouding </w:t>
      </w:r>
      <w:r w:rsidR="00F11327" w:rsidRPr="00E87862">
        <w:t>3</w:t>
      </w:r>
      <w:r w:rsidR="00094D83" w:rsidRPr="00E87862">
        <w:t>0</w:t>
      </w:r>
      <w:r w:rsidR="007C0BF3" w:rsidRPr="00E87862">
        <w:t>%</w:t>
      </w:r>
      <w:r w:rsidRPr="00E87862">
        <w:t xml:space="preserve"> Prijs en </w:t>
      </w:r>
      <w:r w:rsidR="00F11327" w:rsidRPr="00E87862">
        <w:t>7</w:t>
      </w:r>
      <w:r w:rsidR="007C0BF3" w:rsidRPr="00E87862">
        <w:t>0%</w:t>
      </w:r>
      <w:r w:rsidRPr="00E87862">
        <w:t xml:space="preserve"> Kwaliteit.</w:t>
      </w:r>
    </w:p>
    <w:p w14:paraId="0153AE62" w14:textId="423EDE1D" w:rsidR="00C85DD3" w:rsidRPr="00837F42" w:rsidRDefault="00C85DD3" w:rsidP="008F534F">
      <w:pPr>
        <w:ind w:right="-573"/>
        <w:rPr>
          <w:color w:val="000000" w:themeColor="text1"/>
        </w:rPr>
      </w:pPr>
      <w:r w:rsidRPr="00837F42">
        <w:rPr>
          <w:color w:val="000000" w:themeColor="text1"/>
        </w:rPr>
        <w:t xml:space="preserve">Na </w:t>
      </w:r>
      <w:r w:rsidR="005D30C2" w:rsidRPr="00837F42">
        <w:rPr>
          <w:color w:val="000000" w:themeColor="text1"/>
        </w:rPr>
        <w:t>de</w:t>
      </w:r>
      <w:r w:rsidRPr="00837F42">
        <w:rPr>
          <w:color w:val="000000" w:themeColor="text1"/>
        </w:rPr>
        <w:t xml:space="preserve"> voorselectie zal op basis van een product presentatie</w:t>
      </w:r>
      <w:r w:rsidR="00AC717C" w:rsidRPr="00837F42">
        <w:rPr>
          <w:color w:val="000000" w:themeColor="text1"/>
        </w:rPr>
        <w:t xml:space="preserve">, </w:t>
      </w:r>
      <w:r w:rsidR="00306DFE" w:rsidRPr="00837F42">
        <w:rPr>
          <w:color w:val="000000" w:themeColor="text1"/>
        </w:rPr>
        <w:t>P</w:t>
      </w:r>
      <w:r w:rsidR="00AC717C" w:rsidRPr="00837F42">
        <w:rPr>
          <w:color w:val="000000" w:themeColor="text1"/>
        </w:rPr>
        <w:t>roof of Concept</w:t>
      </w:r>
      <w:r w:rsidR="008F2F78">
        <w:rPr>
          <w:color w:val="000000" w:themeColor="text1"/>
        </w:rPr>
        <w:t>,</w:t>
      </w:r>
      <w:r w:rsidR="00AC717C" w:rsidRPr="00837F42">
        <w:rPr>
          <w:color w:val="000000" w:themeColor="text1"/>
        </w:rPr>
        <w:t xml:space="preserve"> </w:t>
      </w:r>
      <w:r w:rsidRPr="00837F42">
        <w:rPr>
          <w:color w:val="000000" w:themeColor="text1"/>
        </w:rPr>
        <w:t xml:space="preserve">een definitieve keuze gemaakt worden. </w:t>
      </w:r>
    </w:p>
    <w:p w14:paraId="02558C1E" w14:textId="565534B1" w:rsidR="00C85DD3" w:rsidRPr="00837F42" w:rsidRDefault="00C85DD3" w:rsidP="008F534F">
      <w:pPr>
        <w:ind w:right="-573"/>
      </w:pPr>
      <w:r w:rsidRPr="00837F42">
        <w:t xml:space="preserve">Er is om de volgende redenen gekozen voor het volgen van een Europese Openbare Aanbesteding procedure. De geschatte waarde van onderhavige </w:t>
      </w:r>
      <w:r w:rsidR="00F257C3" w:rsidRPr="00837F42">
        <w:t>raam</w:t>
      </w:r>
      <w:r w:rsidR="00C51820" w:rsidRPr="00837F42">
        <w:t>overeenkomst</w:t>
      </w:r>
      <w:r w:rsidRPr="00837F42">
        <w:t xml:space="preserve"> overschrijdt het drempelbedrag van € 21</w:t>
      </w:r>
      <w:r w:rsidR="00F10C62" w:rsidRPr="00837F42">
        <w:t>5</w:t>
      </w:r>
      <w:r w:rsidRPr="00837F42">
        <w:t xml:space="preserve">.000,00 </w:t>
      </w:r>
      <w:r w:rsidR="002E6B00" w:rsidRPr="00837F42">
        <w:t>excl.</w:t>
      </w:r>
      <w:r w:rsidR="00F10C62" w:rsidRPr="00837F42">
        <w:t xml:space="preserve"> </w:t>
      </w:r>
      <w:r w:rsidR="002E6B00" w:rsidRPr="00837F42">
        <w:t xml:space="preserve">BTW </w:t>
      </w:r>
      <w:r w:rsidRPr="00837F42">
        <w:t>voor het uitvoeren van Europese aanbesteding voor levering en diensten van</w:t>
      </w:r>
      <w:r w:rsidR="00E87862">
        <w:t xml:space="preserve"> Printers,</w:t>
      </w:r>
      <w:r w:rsidRPr="00837F42">
        <w:t xml:space="preserve"> </w:t>
      </w:r>
      <w:r w:rsidR="00434958" w:rsidRPr="00837F42">
        <w:t>M</w:t>
      </w:r>
      <w:r w:rsidR="00E87862">
        <w:t>FP’s en Repromachines</w:t>
      </w:r>
      <w:r w:rsidR="00EA5E65" w:rsidRPr="00837F42">
        <w:t>.</w:t>
      </w:r>
    </w:p>
    <w:p w14:paraId="26ED1C50" w14:textId="77777777" w:rsidR="00C85DD3" w:rsidRPr="00837F42" w:rsidRDefault="00C85DD3" w:rsidP="008F534F">
      <w:pPr>
        <w:ind w:right="-573"/>
        <w:rPr>
          <w:sz w:val="24"/>
          <w:szCs w:val="24"/>
        </w:rPr>
      </w:pPr>
      <w:r w:rsidRPr="00837F42">
        <w:t xml:space="preserve">De Aanbestedende dienst verwacht op basis van relevante marktkennis dat er een beperkt aantal inschrijvers een inschrijving zullen doen. Het toepassen van een andere procedure leidt naar verwachting eerder tot hogere dan lagere lasten voor de Inschrijvers en de Aanbestedende dienst. </w:t>
      </w:r>
    </w:p>
    <w:p w14:paraId="7163FDFD" w14:textId="77777777" w:rsidR="00C85DD3" w:rsidRPr="00837F42" w:rsidRDefault="00C85DD3" w:rsidP="008F534F">
      <w:pPr>
        <w:ind w:right="-573"/>
      </w:pPr>
      <w:r w:rsidRPr="00837F42">
        <w:t xml:space="preserve">TenderNed heeft een brochure en een uitgebreide handleiding ter beschikking gesteld waarin nadere informatie is opgenomen over hoe u dient te werken met TenderNed en hoe u digitaal dient in te schrijven via TenderNed. U kunt de documenten vinden via de hieronder weergegeven hyperlinks: </w:t>
      </w:r>
    </w:p>
    <w:p w14:paraId="2413CB0F" w14:textId="77777777" w:rsidR="00C85DD3" w:rsidRPr="00837F42" w:rsidRDefault="00C85DD3" w:rsidP="008F534F">
      <w:pPr>
        <w:ind w:right="-573"/>
      </w:pPr>
      <w:r w:rsidRPr="00837F42">
        <w:t xml:space="preserve">Brochure: </w:t>
      </w:r>
      <w:hyperlink r:id="rId12" w:history="1">
        <w:r w:rsidRPr="00837F42">
          <w:rPr>
            <w:rStyle w:val="Hyperlink"/>
            <w:rFonts w:cs="Calibri"/>
          </w:rPr>
          <w:t>https://www.tenderned.nl/cms/voor-ondernemingen/6-stappen-digitaal-inschrijven</w:t>
        </w:r>
      </w:hyperlink>
    </w:p>
    <w:p w14:paraId="2A9F369D" w14:textId="77777777" w:rsidR="00B3576C" w:rsidRDefault="00C85DD3" w:rsidP="008F534F">
      <w:pPr>
        <w:ind w:right="-573"/>
      </w:pPr>
      <w:r w:rsidRPr="00837F42">
        <w:t xml:space="preserve">Er wordt door de Aanbestedende dienst voor het stellen van </w:t>
      </w:r>
      <w:r w:rsidRPr="00837F42">
        <w:rPr>
          <w:i/>
          <w:iCs/>
        </w:rPr>
        <w:t>algemene</w:t>
      </w:r>
      <w:r w:rsidRPr="00837F42">
        <w:t xml:space="preserve"> vragen gebruik gemaakt van de berichtenmodule in TenderNed. Vragen die Inschrijver op een andere wijze indient, neemt de Aanbestedende dienst in beginsel niet in behandeling. </w:t>
      </w:r>
    </w:p>
    <w:p w14:paraId="2661CF26" w14:textId="3991D4D8" w:rsidR="00C85DD3" w:rsidRPr="00837F42" w:rsidRDefault="00C85DD3" w:rsidP="008F534F">
      <w:pPr>
        <w:ind w:right="-573"/>
      </w:pPr>
      <w:r w:rsidRPr="00837F42">
        <w:lastRenderedPageBreak/>
        <w:t>Telefonische vragen of vragen die geen verband houden met het kunnen doen van een Inschrijving ten behoeve van de aanbesteding worden niet beantwoord. Voor het stellen van vragen in het kader van de Nota van Inlichtingen zie paragraaf 2.1.</w:t>
      </w:r>
    </w:p>
    <w:p w14:paraId="1154B056" w14:textId="77777777" w:rsidR="00C85DD3" w:rsidRPr="00837F42" w:rsidRDefault="00C85DD3" w:rsidP="008F534F">
      <w:pPr>
        <w:pStyle w:val="Lijstalinea"/>
        <w:numPr>
          <w:ilvl w:val="0"/>
          <w:numId w:val="1"/>
        </w:numPr>
        <w:ind w:right="-573"/>
        <w:rPr>
          <w:rFonts w:cs="Calibri"/>
          <w:color w:val="2F5496" w:themeColor="accent1" w:themeShade="BF"/>
        </w:rPr>
      </w:pPr>
      <w:r w:rsidRPr="00837F42">
        <w:rPr>
          <w:rFonts w:cs="Calibri"/>
          <w:color w:val="2F5496" w:themeColor="accent1" w:themeShade="BF"/>
        </w:rPr>
        <w:t xml:space="preserve">Klachtenmeldpunt </w:t>
      </w:r>
    </w:p>
    <w:p w14:paraId="78FD8A50" w14:textId="6AD03B71" w:rsidR="00C85DD3" w:rsidRPr="00837F42" w:rsidRDefault="00C85DD3" w:rsidP="008F534F">
      <w:pPr>
        <w:ind w:right="-573"/>
      </w:pPr>
      <w:r w:rsidRPr="00837F42">
        <w:t>Het is mogelijk om een klacht in te dienen per e-mail (conform Bijlage</w:t>
      </w:r>
      <w:r w:rsidR="007E487E" w:rsidRPr="00837F42">
        <w:t xml:space="preserve"> 5</w:t>
      </w:r>
      <w:r w:rsidRPr="00837F42">
        <w:t xml:space="preserve">: Model Klachtenformulier) via </w:t>
      </w:r>
      <w:hyperlink r:id="rId13" w:history="1">
        <w:r w:rsidRPr="00837F42">
          <w:rPr>
            <w:rStyle w:val="Hyperlink"/>
            <w:rFonts w:cs="Calibri"/>
          </w:rPr>
          <w:t>secretariaat@pompebled.nl</w:t>
        </w:r>
      </w:hyperlink>
      <w:r w:rsidRPr="00837F42">
        <w:t xml:space="preserve">. </w:t>
      </w:r>
    </w:p>
    <w:p w14:paraId="31B00C4F" w14:textId="00E1CA61" w:rsidR="00C85DD3" w:rsidRPr="00837F42" w:rsidRDefault="00C85DD3" w:rsidP="008F534F">
      <w:pPr>
        <w:ind w:right="-573"/>
      </w:pPr>
      <w:r w:rsidRPr="00837F42">
        <w:t xml:space="preserve">Klachten hebben betrekking op aspecten van </w:t>
      </w:r>
      <w:r w:rsidR="00F5777E">
        <w:t xml:space="preserve">de </w:t>
      </w:r>
      <w:r w:rsidRPr="00837F42">
        <w:t xml:space="preserve">aanbesteding die binnen de werking van de Aanbestedingswet 2012, laatst gewijzigd bij besluit 24 juni 2016 (Staatsblad 2016, 242) vallen. Klachten kunnen niet gaan over het aanbestedingsbeleid van de aanbestedende dienst. Het indienen van een klacht zet de </w:t>
      </w:r>
      <w:r w:rsidR="00E87862" w:rsidRPr="00837F42">
        <w:t>aanbesteding</w:t>
      </w:r>
      <w:r w:rsidR="00E87862">
        <w:t>s</w:t>
      </w:r>
      <w:r w:rsidR="00E87862" w:rsidRPr="00837F42">
        <w:t>procedure</w:t>
      </w:r>
      <w:r w:rsidRPr="00837F42">
        <w:t xml:space="preserve"> niet stil. </w:t>
      </w:r>
    </w:p>
    <w:p w14:paraId="49D5063E" w14:textId="4BD915CF" w:rsidR="00C85DD3" w:rsidRPr="00837F42" w:rsidRDefault="00C85DD3" w:rsidP="008F534F">
      <w:pPr>
        <w:ind w:right="-573"/>
      </w:pPr>
      <w:r w:rsidRPr="00837F42">
        <w:t xml:space="preserve">Het verschil met een vraag voor de Nota van Inlichtingen is dat een vraag betrekking heeft op de inhoud van de procedure of van </w:t>
      </w:r>
      <w:r w:rsidR="00F5777E">
        <w:t>de</w:t>
      </w:r>
      <w:r w:rsidRPr="00837F42">
        <w:t xml:space="preserve"> aanbestedingsdocument</w:t>
      </w:r>
      <w:r w:rsidR="00F5777E">
        <w:t>en</w:t>
      </w:r>
      <w:r w:rsidRPr="00837F42">
        <w:t xml:space="preserve">. </w:t>
      </w:r>
    </w:p>
    <w:p w14:paraId="0C5D66AC" w14:textId="76E82FFA" w:rsidR="00C85DD3" w:rsidRPr="00033A76" w:rsidRDefault="00C85DD3" w:rsidP="008F534F">
      <w:pPr>
        <w:pStyle w:val="Kop2"/>
        <w:numPr>
          <w:ilvl w:val="1"/>
          <w:numId w:val="16"/>
        </w:numPr>
        <w:ind w:right="-573"/>
      </w:pPr>
      <w:bookmarkStart w:id="8" w:name="_Toc129603074"/>
      <w:bookmarkStart w:id="9" w:name="_Toc138060237"/>
      <w:r w:rsidRPr="00033A76">
        <w:t>Beschrijving aanbesteding</w:t>
      </w:r>
      <w:bookmarkEnd w:id="8"/>
      <w:bookmarkEnd w:id="9"/>
    </w:p>
    <w:p w14:paraId="3B780FC3" w14:textId="12B417D2" w:rsidR="00723D8D" w:rsidRPr="00837F42" w:rsidRDefault="00B30ED8" w:rsidP="008F534F">
      <w:pPr>
        <w:ind w:right="-573"/>
      </w:pPr>
      <w:r w:rsidRPr="00837F42">
        <w:t xml:space="preserve">De doelstelling van deze aanbesteding is de behoefte aan </w:t>
      </w:r>
      <w:r w:rsidR="0031688D" w:rsidRPr="00837F42">
        <w:t xml:space="preserve">een </w:t>
      </w:r>
      <w:r w:rsidR="0031688D" w:rsidRPr="00837F42">
        <w:rPr>
          <w:b/>
          <w:bCs/>
        </w:rPr>
        <w:t>duurzame</w:t>
      </w:r>
      <w:r w:rsidR="0031688D" w:rsidRPr="00837F42">
        <w:t xml:space="preserve"> </w:t>
      </w:r>
      <w:r w:rsidRPr="00837F42">
        <w:t>print</w:t>
      </w:r>
      <w:r w:rsidR="00764439" w:rsidRPr="00837F42">
        <w:t>-</w:t>
      </w:r>
      <w:r w:rsidRPr="00837F42">
        <w:t xml:space="preserve">, </w:t>
      </w:r>
      <w:r w:rsidR="009A49A4" w:rsidRPr="00837F42">
        <w:t>kopieer-,</w:t>
      </w:r>
      <w:r w:rsidRPr="00837F42">
        <w:t xml:space="preserve"> en scan</w:t>
      </w:r>
      <w:r w:rsidR="009A49A4" w:rsidRPr="00837F42">
        <w:t>oplossing</w:t>
      </w:r>
      <w:r w:rsidRPr="00837F42">
        <w:t xml:space="preserve"> </w:t>
      </w:r>
      <w:r w:rsidR="00A9006A" w:rsidRPr="00837F42">
        <w:t xml:space="preserve">middels </w:t>
      </w:r>
      <w:r w:rsidR="00E87862">
        <w:t xml:space="preserve">Printers, </w:t>
      </w:r>
      <w:r w:rsidR="00AD6005" w:rsidRPr="00837F42">
        <w:t>MFP</w:t>
      </w:r>
      <w:r w:rsidR="00E87862">
        <w:t xml:space="preserve">’s </w:t>
      </w:r>
      <w:r w:rsidRPr="00837F42">
        <w:t xml:space="preserve">en </w:t>
      </w:r>
      <w:r w:rsidR="00D75CD0" w:rsidRPr="00837F42">
        <w:t>repro</w:t>
      </w:r>
      <w:r w:rsidRPr="00837F42">
        <w:t xml:space="preserve">machines. </w:t>
      </w:r>
      <w:r w:rsidR="00624C89" w:rsidRPr="00837F42">
        <w:t xml:space="preserve">De duurzame oplossing </w:t>
      </w:r>
      <w:r w:rsidR="009E710C" w:rsidRPr="00837F42">
        <w:t>betekent</w:t>
      </w:r>
      <w:r w:rsidR="00624C89" w:rsidRPr="00837F42">
        <w:t xml:space="preserve"> dat </w:t>
      </w:r>
      <w:r w:rsidR="009E710C" w:rsidRPr="00837F42">
        <w:t>d</w:t>
      </w:r>
      <w:r w:rsidR="00723D8D" w:rsidRPr="00837F42">
        <w:t xml:space="preserve">e te plaatsen </w:t>
      </w:r>
      <w:r w:rsidR="00E87862">
        <w:t>machines</w:t>
      </w:r>
      <w:r w:rsidR="009E710C" w:rsidRPr="00837F42">
        <w:t xml:space="preserve"> </w:t>
      </w:r>
      <w:r w:rsidR="00723D8D" w:rsidRPr="00837F42">
        <w:t>een laag energieverbruik</w:t>
      </w:r>
      <w:r w:rsidR="009E710C" w:rsidRPr="00837F42">
        <w:t xml:space="preserve"> hebben</w:t>
      </w:r>
      <w:r w:rsidR="00723D8D" w:rsidRPr="00837F42">
        <w:t>, de verbruiksmaterialen voorzien in een beperkte hoeveelheid afval</w:t>
      </w:r>
      <w:r w:rsidR="00B70057" w:rsidRPr="00837F42">
        <w:t>,</w:t>
      </w:r>
      <w:r w:rsidR="00B44A2D" w:rsidRPr="00837F42">
        <w:t xml:space="preserve"> </w:t>
      </w:r>
      <w:r w:rsidR="00723D8D" w:rsidRPr="00837F42">
        <w:t xml:space="preserve">de machines </w:t>
      </w:r>
      <w:r w:rsidR="00B44A2D" w:rsidRPr="00837F42">
        <w:t>een lange technische levensduur</w:t>
      </w:r>
      <w:r w:rsidR="00694FA4" w:rsidRPr="00837F42">
        <w:t xml:space="preserve"> </w:t>
      </w:r>
      <w:r w:rsidR="00D8140F" w:rsidRPr="00837F42">
        <w:t xml:space="preserve">hebben </w:t>
      </w:r>
      <w:r w:rsidR="00B44A2D" w:rsidRPr="00837F42">
        <w:t xml:space="preserve">en </w:t>
      </w:r>
      <w:r w:rsidR="00723D8D" w:rsidRPr="00837F42">
        <w:t>minimaal onderhoud</w:t>
      </w:r>
      <w:r w:rsidR="009E710C" w:rsidRPr="00837F42">
        <w:t xml:space="preserve"> </w:t>
      </w:r>
      <w:r w:rsidR="00E76C09" w:rsidRPr="00837F42">
        <w:t>nodig hebben</w:t>
      </w:r>
      <w:r w:rsidR="00723D8D" w:rsidRPr="00837F42">
        <w:t xml:space="preserve">. </w:t>
      </w:r>
      <w:r w:rsidR="00F631B3">
        <w:t>Daarnaast moet de te leveren apparatuur/tonercartridges voldoen aan de milieucriteria zoals geformuleerd in bijlage 12 en 13.</w:t>
      </w:r>
    </w:p>
    <w:p w14:paraId="0D472C2D" w14:textId="08018DED" w:rsidR="00BB5AD9" w:rsidRPr="00837F42" w:rsidRDefault="00B30ED8" w:rsidP="008F534F">
      <w:pPr>
        <w:ind w:right="-573"/>
      </w:pPr>
      <w:r w:rsidRPr="00837F42">
        <w:t>De aanbestedende dienst wenst dit doel te realiseren door middel van een Europese aanbesteding voor het huren en onderhouden van printers, MFP’s en repromachines en het leveren van software en supplies volgens een openbare procedure. Deze aanbesteding zal moeten leiden tot uniforme dienstverlening, prijsstelling, expiratiedatum en voorwaarden voor de aanbestedende dienst</w:t>
      </w:r>
      <w:r w:rsidR="007B5AAA" w:rsidRPr="00837F42">
        <w:t>.</w:t>
      </w:r>
    </w:p>
    <w:p w14:paraId="0F817FFB" w14:textId="77777777" w:rsidR="004B2EFD" w:rsidRPr="00837F42" w:rsidRDefault="00841A93" w:rsidP="008F534F">
      <w:pPr>
        <w:ind w:right="-573"/>
      </w:pPr>
      <w:r w:rsidRPr="00837F42">
        <w:t xml:space="preserve">Functionaliteiten als uitgesteld printen, beveiligd printen en printen vanaf en op verschillende locaties zijn vanzelfsprekend. Verbruiksgoederen dienen automatisch en tijdig te worden aangeleverd. </w:t>
      </w:r>
    </w:p>
    <w:p w14:paraId="2321AEC6" w14:textId="2F775C36" w:rsidR="00C97101" w:rsidRPr="00C97101" w:rsidRDefault="00841A93" w:rsidP="008F534F">
      <w:pPr>
        <w:ind w:right="-573"/>
      </w:pPr>
      <w:r w:rsidRPr="00C97101">
        <w:t xml:space="preserve">De </w:t>
      </w:r>
      <w:r w:rsidR="00F257C3" w:rsidRPr="00C97101">
        <w:t>raam</w:t>
      </w:r>
      <w:r w:rsidRPr="00C97101">
        <w:t xml:space="preserve">overeenkomst voorziet in onderhoud en serviceverlening. </w:t>
      </w:r>
      <w:r w:rsidR="00C97101" w:rsidRPr="00C97101">
        <w:t>Koppeling van te leveren MFP’s met bestaande print</w:t>
      </w:r>
      <w:r w:rsidR="008006F6">
        <w:t xml:space="preserve"> </w:t>
      </w:r>
      <w:r w:rsidR="00C97101" w:rsidRPr="00C97101">
        <w:t>management</w:t>
      </w:r>
      <w:r w:rsidR="00856940">
        <w:t xml:space="preserve"> </w:t>
      </w:r>
      <w:r w:rsidR="00C97101" w:rsidRPr="00C97101">
        <w:t xml:space="preserve">omgeving (software </w:t>
      </w:r>
      <w:proofErr w:type="spellStart"/>
      <w:r w:rsidR="00C97101" w:rsidRPr="00C97101">
        <w:t>SafeQ</w:t>
      </w:r>
      <w:proofErr w:type="spellEnd"/>
      <w:r w:rsidR="00C97101" w:rsidRPr="00C97101">
        <w:t>) als on</w:t>
      </w:r>
      <w:r w:rsidR="00C97101">
        <w:t>-</w:t>
      </w:r>
      <w:proofErr w:type="spellStart"/>
      <w:r w:rsidR="00C97101" w:rsidRPr="00C97101">
        <w:t>premise</w:t>
      </w:r>
      <w:r w:rsidR="00C97101">
        <w:t>s</w:t>
      </w:r>
      <w:proofErr w:type="spellEnd"/>
      <w:r w:rsidR="00C97101">
        <w:t xml:space="preserve"> </w:t>
      </w:r>
      <w:r w:rsidR="00C97101" w:rsidRPr="00C97101">
        <w:t xml:space="preserve">of als </w:t>
      </w:r>
      <w:r w:rsidR="00F149CB">
        <w:t xml:space="preserve">private </w:t>
      </w:r>
      <w:r w:rsidR="00C97101" w:rsidRPr="00C97101">
        <w:t>Cloud oplossing</w:t>
      </w:r>
      <w:r w:rsidR="00856940">
        <w:t xml:space="preserve"> middels VPN</w:t>
      </w:r>
      <w:r w:rsidR="008006F6">
        <w:t>,</w:t>
      </w:r>
      <w:r w:rsidR="00C97101" w:rsidRPr="00C97101">
        <w:t xml:space="preserve"> met scanmogelijkheden naar administratie- en schoolapplicaties </w:t>
      </w:r>
      <w:r w:rsidR="00C97101">
        <w:t xml:space="preserve">zoals </w:t>
      </w:r>
      <w:r w:rsidR="00C97101" w:rsidRPr="00C97101">
        <w:t>A</w:t>
      </w:r>
      <w:r w:rsidR="00C97101">
        <w:t>FAS</w:t>
      </w:r>
      <w:r w:rsidR="00C97101" w:rsidRPr="00C97101">
        <w:t>/</w:t>
      </w:r>
      <w:r w:rsidR="001F787D">
        <w:t xml:space="preserve"> </w:t>
      </w:r>
      <w:r w:rsidR="00C97101" w:rsidRPr="00C97101">
        <w:t>Share</w:t>
      </w:r>
      <w:r w:rsidR="00D05E1A">
        <w:t>P</w:t>
      </w:r>
      <w:r w:rsidR="00C97101" w:rsidRPr="00C97101">
        <w:t>oint/</w:t>
      </w:r>
      <w:r w:rsidR="001F787D">
        <w:t xml:space="preserve"> </w:t>
      </w:r>
      <w:r w:rsidR="00D05E1A">
        <w:t xml:space="preserve">Office365/ </w:t>
      </w:r>
      <w:r w:rsidR="00C97101" w:rsidRPr="00C97101">
        <w:t>Dropbox e</w:t>
      </w:r>
      <w:r w:rsidR="00C97101">
        <w:t>.</w:t>
      </w:r>
      <w:r w:rsidR="00C97101" w:rsidRPr="00C97101">
        <w:t>d</w:t>
      </w:r>
      <w:r w:rsidR="00C97101">
        <w:t>.</w:t>
      </w:r>
      <w:r w:rsidR="00F5777E">
        <w:t xml:space="preserve"> maakt hier eveneens onderdeel van uit</w:t>
      </w:r>
      <w:r w:rsidR="00B25C26">
        <w:t>.</w:t>
      </w:r>
      <w:r w:rsidR="00C97101" w:rsidRPr="00C97101">
        <w:t xml:space="preserve"> </w:t>
      </w:r>
    </w:p>
    <w:p w14:paraId="0FBBE606" w14:textId="350DDF31" w:rsidR="00C71A90" w:rsidRPr="00837F42" w:rsidRDefault="00841A93" w:rsidP="008F534F">
      <w:pPr>
        <w:ind w:right="-573"/>
      </w:pPr>
      <w:r w:rsidRPr="00837F42">
        <w:t xml:space="preserve">Zie voor </w:t>
      </w:r>
      <w:r w:rsidR="0065774A">
        <w:t xml:space="preserve">gedetailleerde </w:t>
      </w:r>
      <w:r w:rsidRPr="00837F42">
        <w:t>informatie de Bijlage</w:t>
      </w:r>
      <w:r w:rsidR="00E776D6" w:rsidRPr="00837F42">
        <w:t xml:space="preserve"> 1</w:t>
      </w:r>
      <w:r w:rsidRPr="00837F42">
        <w:t>: Matrix</w:t>
      </w:r>
      <w:r w:rsidR="00E776D6" w:rsidRPr="00837F42">
        <w:t xml:space="preserve"> EA MFP</w:t>
      </w:r>
      <w:r w:rsidR="008647EE" w:rsidRPr="00837F42">
        <w:t>.</w:t>
      </w:r>
    </w:p>
    <w:p w14:paraId="2C87197F" w14:textId="198A29C5" w:rsidR="00AE0847" w:rsidRPr="00837F42" w:rsidRDefault="00AE0847" w:rsidP="008F534F">
      <w:pPr>
        <w:ind w:right="-573"/>
      </w:pPr>
      <w:r w:rsidRPr="00837F42">
        <w:t xml:space="preserve">Bij problemen </w:t>
      </w:r>
      <w:r w:rsidR="004E4EE9">
        <w:t>in</w:t>
      </w:r>
      <w:r w:rsidRPr="00837F42">
        <w:t xml:space="preserve"> het gebruik van de </w:t>
      </w:r>
      <w:r w:rsidR="00F7265A" w:rsidRPr="00837F42">
        <w:t xml:space="preserve">MFP’s </w:t>
      </w:r>
      <w:r w:rsidRPr="00837F42">
        <w:t xml:space="preserve">dienen de medewerkers van </w:t>
      </w:r>
      <w:r w:rsidR="00DD14D8" w:rsidRPr="00837F42">
        <w:t>de individuele scholen</w:t>
      </w:r>
      <w:r w:rsidRPr="00837F42">
        <w:t xml:space="preserve"> te kunnen rekenen op snelle</w:t>
      </w:r>
      <w:r w:rsidR="006C208D">
        <w:t xml:space="preserve">, </w:t>
      </w:r>
      <w:r w:rsidR="004228DA">
        <w:t xml:space="preserve">professionele </w:t>
      </w:r>
      <w:r w:rsidR="004228DA" w:rsidRPr="00837F42">
        <w:t>en</w:t>
      </w:r>
      <w:r w:rsidRPr="00837F42">
        <w:t xml:space="preserve"> duidelijke ondersteuning vanuit de leverancier. Wanneer er zich problemen voordoen welke niet eenvoudig op te lossen zijn, dient de leverancier een passende service te bieden. </w:t>
      </w:r>
      <w:r w:rsidR="00DD44F4" w:rsidRPr="00837F42">
        <w:t>Scholengroep Pompeblêd</w:t>
      </w:r>
      <w:r w:rsidRPr="00837F42">
        <w:t xml:space="preserve"> wenst in alle gevallen ontlast te worden en verwacht dat een verstoring van het onderwijsproces</w:t>
      </w:r>
      <w:r w:rsidR="00466BB6">
        <w:t xml:space="preserve"> en bedrijfsvoering </w:t>
      </w:r>
      <w:r w:rsidRPr="00837F42">
        <w:t xml:space="preserve">zich niet, of tenminste zo kort mogelijk, voordoet. </w:t>
      </w:r>
    </w:p>
    <w:p w14:paraId="7E766FFE" w14:textId="4B895EA3" w:rsidR="00BB5AD9" w:rsidRPr="00837F42" w:rsidRDefault="00BB5AD9" w:rsidP="008F534F">
      <w:pPr>
        <w:ind w:right="-573"/>
      </w:pPr>
      <w:r w:rsidRPr="00837F42">
        <w:t xml:space="preserve">De aanbestedende dienst </w:t>
      </w:r>
      <w:r w:rsidR="00F959AA" w:rsidRPr="00837F42">
        <w:t>wenst voor de deelnemende scholen</w:t>
      </w:r>
      <w:r w:rsidRPr="00837F42">
        <w:t xml:space="preserve"> e</w:t>
      </w:r>
      <w:r w:rsidR="00F5777E">
        <w:t>e</w:t>
      </w:r>
      <w:r w:rsidRPr="00837F42">
        <w:t xml:space="preserve">n (1) uniforme afdrukomgeving </w:t>
      </w:r>
      <w:r w:rsidR="00A41DC9" w:rsidRPr="00837F42">
        <w:t xml:space="preserve">te </w:t>
      </w:r>
      <w:r w:rsidR="00932177" w:rsidRPr="00837F42">
        <w:t>creëren</w:t>
      </w:r>
      <w:r w:rsidRPr="00837F42">
        <w:t xml:space="preserve"> </w:t>
      </w:r>
      <w:r w:rsidR="00A54752" w:rsidRPr="00837F42">
        <w:t>dit houdt o.a. in:</w:t>
      </w:r>
      <w:r w:rsidRPr="00837F42">
        <w:t xml:space="preserve"> </w:t>
      </w:r>
    </w:p>
    <w:p w14:paraId="20B36593" w14:textId="0D6AB2AE" w:rsidR="00BB5AD9" w:rsidRPr="00837F42" w:rsidRDefault="0041110F" w:rsidP="008F534F">
      <w:pPr>
        <w:pStyle w:val="Normaal"/>
        <w:numPr>
          <w:ilvl w:val="0"/>
          <w:numId w:val="13"/>
        </w:numPr>
        <w:ind w:right="-573"/>
        <w:rPr>
          <w:rFonts w:asciiTheme="minorHAnsi" w:hAnsiTheme="minorHAnsi"/>
        </w:rPr>
      </w:pPr>
      <w:r w:rsidRPr="00837F42">
        <w:rPr>
          <w:rFonts w:asciiTheme="minorHAnsi" w:hAnsiTheme="minorHAnsi"/>
        </w:rPr>
        <w:t>Uniforme</w:t>
      </w:r>
      <w:r w:rsidR="00BB5AD9" w:rsidRPr="00837F42">
        <w:rPr>
          <w:rFonts w:asciiTheme="minorHAnsi" w:hAnsiTheme="minorHAnsi"/>
        </w:rPr>
        <w:t xml:space="preserve"> afdrukkwaliteit en flexibiliteit; </w:t>
      </w:r>
    </w:p>
    <w:p w14:paraId="1D4C8D73" w14:textId="58F5BD66" w:rsidR="00BB5AD9" w:rsidRPr="00837F42" w:rsidRDefault="0041110F" w:rsidP="008F534F">
      <w:pPr>
        <w:pStyle w:val="Normaal"/>
        <w:numPr>
          <w:ilvl w:val="0"/>
          <w:numId w:val="13"/>
        </w:numPr>
        <w:ind w:right="-573"/>
        <w:rPr>
          <w:rFonts w:asciiTheme="minorHAnsi" w:hAnsiTheme="minorHAnsi"/>
        </w:rPr>
      </w:pPr>
      <w:r w:rsidRPr="00837F42">
        <w:rPr>
          <w:rFonts w:asciiTheme="minorHAnsi" w:hAnsiTheme="minorHAnsi"/>
        </w:rPr>
        <w:t>Uniformiteit</w:t>
      </w:r>
      <w:r w:rsidR="00BB5AD9" w:rsidRPr="00837F42">
        <w:rPr>
          <w:rFonts w:asciiTheme="minorHAnsi" w:hAnsiTheme="minorHAnsi"/>
        </w:rPr>
        <w:t xml:space="preserve"> in het beheer; </w:t>
      </w:r>
    </w:p>
    <w:p w14:paraId="1CDB2E79" w14:textId="72DC34AE" w:rsidR="00BB5AD9" w:rsidRPr="00837F42" w:rsidRDefault="0041110F" w:rsidP="008F534F">
      <w:pPr>
        <w:pStyle w:val="Normaal"/>
        <w:numPr>
          <w:ilvl w:val="0"/>
          <w:numId w:val="13"/>
        </w:numPr>
        <w:ind w:right="-573"/>
        <w:rPr>
          <w:rFonts w:asciiTheme="minorHAnsi" w:hAnsiTheme="minorHAnsi"/>
        </w:rPr>
      </w:pPr>
      <w:r w:rsidRPr="00837F42">
        <w:rPr>
          <w:rFonts w:asciiTheme="minorHAnsi" w:hAnsiTheme="minorHAnsi"/>
        </w:rPr>
        <w:t>Uniformiteit</w:t>
      </w:r>
      <w:r w:rsidR="00BB5AD9" w:rsidRPr="00837F42">
        <w:rPr>
          <w:rFonts w:asciiTheme="minorHAnsi" w:hAnsiTheme="minorHAnsi"/>
        </w:rPr>
        <w:t xml:space="preserve"> van de machines voor de gebruikers</w:t>
      </w:r>
      <w:r w:rsidRPr="00837F42">
        <w:rPr>
          <w:rFonts w:asciiTheme="minorHAnsi" w:hAnsiTheme="minorHAnsi"/>
        </w:rPr>
        <w:t>;</w:t>
      </w:r>
    </w:p>
    <w:p w14:paraId="2480810B" w14:textId="62252953" w:rsidR="006660F4" w:rsidRPr="00837F42" w:rsidRDefault="006660F4" w:rsidP="008F534F">
      <w:pPr>
        <w:pStyle w:val="Normaal"/>
        <w:numPr>
          <w:ilvl w:val="0"/>
          <w:numId w:val="13"/>
        </w:numPr>
        <w:ind w:right="-573"/>
        <w:rPr>
          <w:rFonts w:asciiTheme="minorHAnsi" w:hAnsiTheme="minorHAnsi"/>
        </w:rPr>
      </w:pPr>
      <w:r w:rsidRPr="00837F42">
        <w:rPr>
          <w:rFonts w:asciiTheme="minorHAnsi" w:hAnsiTheme="minorHAnsi"/>
        </w:rPr>
        <w:t>Uitsluitend kleuren</w:t>
      </w:r>
      <w:r w:rsidR="003A5984" w:rsidRPr="00837F42">
        <w:rPr>
          <w:rFonts w:asciiTheme="minorHAnsi" w:hAnsiTheme="minorHAnsi"/>
        </w:rPr>
        <w:t>machines</w:t>
      </w:r>
      <w:r w:rsidR="00402B25">
        <w:rPr>
          <w:rFonts w:asciiTheme="minorHAnsi" w:hAnsiTheme="minorHAnsi"/>
        </w:rPr>
        <w:t xml:space="preserve"> die standaard ook </w:t>
      </w:r>
      <w:r w:rsidR="00363049">
        <w:rPr>
          <w:rFonts w:asciiTheme="minorHAnsi" w:hAnsiTheme="minorHAnsi"/>
        </w:rPr>
        <w:t xml:space="preserve">op </w:t>
      </w:r>
      <w:r w:rsidR="00402B25">
        <w:rPr>
          <w:rFonts w:asciiTheme="minorHAnsi" w:hAnsiTheme="minorHAnsi"/>
        </w:rPr>
        <w:t>zwart/wit</w:t>
      </w:r>
      <w:r w:rsidR="00363049">
        <w:rPr>
          <w:rFonts w:asciiTheme="minorHAnsi" w:hAnsiTheme="minorHAnsi"/>
        </w:rPr>
        <w:t xml:space="preserve"> ingesteld kunnen worden</w:t>
      </w:r>
      <w:r w:rsidR="003A5984" w:rsidRPr="00837F42">
        <w:rPr>
          <w:rFonts w:asciiTheme="minorHAnsi" w:hAnsiTheme="minorHAnsi"/>
        </w:rPr>
        <w:t>;</w:t>
      </w:r>
    </w:p>
    <w:p w14:paraId="1F92AC8E" w14:textId="2E646CB6" w:rsidR="00BB5AD9" w:rsidRPr="00837F42" w:rsidRDefault="004819CA" w:rsidP="008F534F">
      <w:pPr>
        <w:pStyle w:val="Normaal"/>
        <w:numPr>
          <w:ilvl w:val="0"/>
          <w:numId w:val="13"/>
        </w:numPr>
        <w:ind w:right="-573"/>
        <w:rPr>
          <w:rFonts w:asciiTheme="minorHAnsi" w:hAnsiTheme="minorHAnsi" w:cstheme="minorHAnsi"/>
          <w:szCs w:val="20"/>
        </w:rPr>
      </w:pPr>
      <w:r w:rsidRPr="00837F42">
        <w:rPr>
          <w:rFonts w:asciiTheme="minorHAnsi" w:hAnsiTheme="minorHAnsi"/>
        </w:rPr>
        <w:t>M</w:t>
      </w:r>
      <w:r w:rsidR="00BB5AD9" w:rsidRPr="00837F42">
        <w:rPr>
          <w:rFonts w:asciiTheme="minorHAnsi" w:hAnsiTheme="minorHAnsi"/>
        </w:rPr>
        <w:t>aximale uitwisselbaarheid</w:t>
      </w:r>
      <w:r w:rsidR="00BB5AD9" w:rsidRPr="00837F42">
        <w:rPr>
          <w:rFonts w:asciiTheme="minorHAnsi" w:hAnsiTheme="minorHAnsi" w:cstheme="minorHAnsi"/>
          <w:szCs w:val="20"/>
        </w:rPr>
        <w:t xml:space="preserve"> van machines tussen de locaties</w:t>
      </w:r>
      <w:r w:rsidRPr="00837F42">
        <w:rPr>
          <w:rFonts w:asciiTheme="minorHAnsi" w:hAnsiTheme="minorHAnsi" w:cstheme="minorHAnsi"/>
          <w:szCs w:val="20"/>
        </w:rPr>
        <w:t>.</w:t>
      </w:r>
    </w:p>
    <w:p w14:paraId="1249D3CD" w14:textId="77777777" w:rsidR="004819CA" w:rsidRPr="00837F42" w:rsidRDefault="004819CA" w:rsidP="008F534F">
      <w:pPr>
        <w:pStyle w:val="Normaal"/>
        <w:ind w:left="720" w:right="-573"/>
        <w:rPr>
          <w:rFonts w:asciiTheme="minorHAnsi" w:hAnsiTheme="minorHAnsi" w:cstheme="minorHAnsi"/>
          <w:szCs w:val="20"/>
        </w:rPr>
      </w:pPr>
    </w:p>
    <w:p w14:paraId="6938CDB2" w14:textId="0925ED03" w:rsidR="00BB5AD9" w:rsidRPr="00837F42" w:rsidRDefault="00BB5AD9" w:rsidP="008F534F">
      <w:pPr>
        <w:ind w:right="-573"/>
      </w:pPr>
      <w:r w:rsidRPr="00837F42">
        <w:t xml:space="preserve">Tevens </w:t>
      </w:r>
      <w:r w:rsidR="008D65FB" w:rsidRPr="00837F42">
        <w:t>w</w:t>
      </w:r>
      <w:r w:rsidR="009441E7" w:rsidRPr="00837F42">
        <w:t>il</w:t>
      </w:r>
      <w:r w:rsidRPr="00837F42">
        <w:t xml:space="preserve"> de aanbestedende dienst per deelnemende school vanuit </w:t>
      </w:r>
      <w:r w:rsidR="00F5777E">
        <w:t>ee</w:t>
      </w:r>
      <w:r w:rsidRPr="00837F42">
        <w:t>n (1) aanspreekpunt het machinepark ‘up and running’ houden. De aanbestedende dienst ziet de huur, het onderhoud, de gevraagde software</w:t>
      </w:r>
      <w:r w:rsidR="00F5777E">
        <w:t>, het realiseren van de koppelingen</w:t>
      </w:r>
      <w:r w:rsidRPr="00837F42">
        <w:t xml:space="preserve"> en het leveren van supplies als </w:t>
      </w:r>
      <w:r w:rsidR="00797F2E" w:rsidRPr="00837F42">
        <w:t>een</w:t>
      </w:r>
      <w:r w:rsidRPr="00837F42">
        <w:t xml:space="preserve"> (1) onlosmakelijk geheel. </w:t>
      </w:r>
    </w:p>
    <w:p w14:paraId="76388868" w14:textId="7B095BD5" w:rsidR="00C85DD3" w:rsidRPr="00837F42" w:rsidRDefault="004E3100" w:rsidP="008F534F">
      <w:pPr>
        <w:ind w:right="-573"/>
      </w:pPr>
      <w:r w:rsidRPr="00837F42">
        <w:t xml:space="preserve">De aanbestedende dienst beschouwt de leverancier als een belangrijke partner en streeft naar een duurzame relatie om zodoende optimale conceptvorming en flexibele dienstverlening te realiseren. Van de leverancier wordt in deze een zeer proactieve en flexibele rol verwacht, waarbij de leverancier bereid is ondernemersrisico te dragen. </w:t>
      </w:r>
    </w:p>
    <w:p w14:paraId="20024926" w14:textId="58644A47" w:rsidR="00D4789F" w:rsidRPr="00033A76" w:rsidRDefault="00D4789F" w:rsidP="008F534F">
      <w:pPr>
        <w:pStyle w:val="Kop2"/>
        <w:numPr>
          <w:ilvl w:val="1"/>
          <w:numId w:val="16"/>
        </w:numPr>
        <w:ind w:right="-573"/>
      </w:pPr>
      <w:bookmarkStart w:id="10" w:name="_Toc129603075"/>
      <w:bookmarkStart w:id="11" w:name="_Toc138060238"/>
      <w:r w:rsidRPr="00033A76">
        <w:lastRenderedPageBreak/>
        <w:t>Omvang van levering</w:t>
      </w:r>
      <w:bookmarkEnd w:id="10"/>
      <w:bookmarkEnd w:id="11"/>
      <w:r w:rsidRPr="00033A76">
        <w:t xml:space="preserve"> </w:t>
      </w:r>
    </w:p>
    <w:p w14:paraId="4DFB540F" w14:textId="7815E3BF" w:rsidR="00865F4F" w:rsidRPr="00DD0F71" w:rsidRDefault="008417C3" w:rsidP="008F534F">
      <w:pPr>
        <w:ind w:right="-573"/>
      </w:pPr>
      <w:r w:rsidRPr="00837F42">
        <w:t xml:space="preserve">In </w:t>
      </w:r>
      <w:r w:rsidR="00F01166" w:rsidRPr="00837F42">
        <w:t>de Bijlage</w:t>
      </w:r>
      <w:r w:rsidR="0044302E" w:rsidRPr="00837F42">
        <w:t xml:space="preserve"> 1</w:t>
      </w:r>
      <w:r w:rsidR="00F01166" w:rsidRPr="00837F42">
        <w:t xml:space="preserve">: Matrix </w:t>
      </w:r>
      <w:r w:rsidR="0044302E" w:rsidRPr="00837F42">
        <w:t>EA MFP</w:t>
      </w:r>
      <w:r w:rsidRPr="00837F42">
        <w:t xml:space="preserve"> </w:t>
      </w:r>
      <w:r w:rsidR="00005984">
        <w:t xml:space="preserve">en Bijlage 3: Prijzenblad (tabblad Omvang levering) </w:t>
      </w:r>
      <w:r w:rsidRPr="00837F42">
        <w:t>treft u een indicatie van de omvang van levering aan per scho</w:t>
      </w:r>
      <w:r w:rsidR="00F01166" w:rsidRPr="00837F42">
        <w:t>lengemeenschap</w:t>
      </w:r>
      <w:r w:rsidRPr="00837F42">
        <w:t xml:space="preserve">, aantal eenheden per type en aantal afdrukken per jaar. </w:t>
      </w:r>
      <w:r w:rsidR="00005984">
        <w:br/>
      </w:r>
      <w:r w:rsidRPr="00837F42">
        <w:t xml:space="preserve">Er worden meerdere printers en MFP’s gevraagd met dezelfde omschrijving, bijvoorbeeld type 3 (MFP minimaal 30 PPM). Alle aangeboden machines van hetzelfde type dienen volledig identiek te zijn, dat wil zeggen 100% technisch en functioneel gelijkwaardig (tenzij dit expliciet anders wordt aangegeven). </w:t>
      </w:r>
    </w:p>
    <w:p w14:paraId="67E8D4FC" w14:textId="24C91B87" w:rsidR="00655692" w:rsidRPr="00837F42" w:rsidRDefault="00655692" w:rsidP="008F534F">
      <w:pPr>
        <w:ind w:right="-573"/>
        <w:rPr>
          <w:rFonts w:cs="Calibri"/>
        </w:rPr>
      </w:pPr>
      <w:r w:rsidRPr="00837F42">
        <w:rPr>
          <w:rFonts w:cs="Calibri"/>
        </w:rPr>
        <w:t xml:space="preserve">Er kunnen geen rechten worden ontleend aan het aantal afdrukken en het aantal printers, MFP’s en repromachines. Er zal geen exclusiviteit van levering(en) worden geboden. Wel vormen de bovengenoemde aantallen de grondslag van de beoordeling. In het kader van de raamovereenkomst </w:t>
      </w:r>
      <w:r w:rsidR="00BB0C42" w:rsidRPr="00837F42">
        <w:rPr>
          <w:rFonts w:cs="Calibri"/>
        </w:rPr>
        <w:t>is</w:t>
      </w:r>
      <w:r w:rsidRPr="00837F42">
        <w:rPr>
          <w:rFonts w:cs="Calibri"/>
        </w:rPr>
        <w:t xml:space="preserve"> de aanbestedende dienst niet gehouden om ook daadwerkelijk (alle) nadere opdrachten te plaatsen bij de opdrachtnemer. Er geldt derhalve geen afnameverplichting en opdrachtnemer kan aan de raamovereenkomst geen recht ontlenen op de gunning van nadere opdrachten. De </w:t>
      </w:r>
      <w:r w:rsidR="00A02AC9" w:rsidRPr="00837F42">
        <w:rPr>
          <w:rFonts w:cs="Calibri"/>
        </w:rPr>
        <w:t>initiële</w:t>
      </w:r>
      <w:r w:rsidRPr="00837F42">
        <w:rPr>
          <w:rFonts w:cs="Calibri"/>
        </w:rPr>
        <w:t xml:space="preserve"> bestelling vormt de basis voor de voorwaarden uit </w:t>
      </w:r>
      <w:r w:rsidRPr="00715D99">
        <w:rPr>
          <w:rFonts w:cs="Calibri"/>
        </w:rPr>
        <w:t>het hoofdstuk flexibiliteit</w:t>
      </w:r>
      <w:r w:rsidR="00715D99">
        <w:rPr>
          <w:rFonts w:cs="Calibri"/>
        </w:rPr>
        <w:t xml:space="preserve"> (Kwaliteitsdocument)</w:t>
      </w:r>
      <w:r w:rsidRPr="00837F42">
        <w:rPr>
          <w:rFonts w:cs="Calibri"/>
        </w:rPr>
        <w:t xml:space="preserve">. Aanbestedende dienst wil opmerken dat zij zich het recht voorbehoudt, gedurende de doorlooptijd van de raamovereenkomst, gebruik te mogen maken van de percelenregeling conform de aanbestedingswet, art. 2.19, lid 3 Aanbestedingswet. Meer informatie over de inhoud van de opdracht blijkt uit de overige aanbestedingsdocumenten welke als bijlagen bij dit document zijn bijgevoegd. </w:t>
      </w:r>
    </w:p>
    <w:p w14:paraId="6A3FC307" w14:textId="77777777" w:rsidR="00655692" w:rsidRPr="00837F42" w:rsidRDefault="00655692" w:rsidP="008F534F">
      <w:pPr>
        <w:spacing w:after="0"/>
        <w:ind w:right="-573"/>
        <w:rPr>
          <w:rFonts w:cs="Calibri"/>
        </w:rPr>
      </w:pPr>
      <w:r w:rsidRPr="00837F42">
        <w:rPr>
          <w:rFonts w:cs="Calibri"/>
        </w:rPr>
        <w:t xml:space="preserve">Minimale kerncompetenties van de inschrijver: </w:t>
      </w:r>
    </w:p>
    <w:p w14:paraId="2B29CA92" w14:textId="0501B168" w:rsidR="00655692" w:rsidRPr="00837F42" w:rsidRDefault="00655692" w:rsidP="008F534F">
      <w:pPr>
        <w:pStyle w:val="Normaal"/>
        <w:numPr>
          <w:ilvl w:val="0"/>
          <w:numId w:val="13"/>
        </w:numPr>
        <w:tabs>
          <w:tab w:val="left" w:pos="2552"/>
        </w:tabs>
        <w:ind w:right="-573"/>
        <w:rPr>
          <w:rFonts w:asciiTheme="minorHAnsi" w:hAnsiTheme="minorHAnsi"/>
        </w:rPr>
      </w:pPr>
      <w:r w:rsidRPr="00837F42">
        <w:rPr>
          <w:rFonts w:asciiTheme="minorHAnsi" w:hAnsiTheme="minorHAnsi"/>
        </w:rPr>
        <w:t>Kerncompetentie 1:</w:t>
      </w:r>
      <w:r w:rsidR="00F6168F" w:rsidRPr="00837F42">
        <w:rPr>
          <w:rFonts w:asciiTheme="minorHAnsi" w:hAnsiTheme="minorHAnsi"/>
        </w:rPr>
        <w:tab/>
      </w:r>
      <w:r w:rsidR="00B41A79" w:rsidRPr="00837F42">
        <w:rPr>
          <w:rFonts w:asciiTheme="minorHAnsi" w:hAnsiTheme="minorHAnsi"/>
        </w:rPr>
        <w:t>h</w:t>
      </w:r>
      <w:r w:rsidR="002E058D" w:rsidRPr="00837F42">
        <w:rPr>
          <w:rFonts w:asciiTheme="minorHAnsi" w:hAnsiTheme="minorHAnsi"/>
        </w:rPr>
        <w:t>et leveren, plaatsen</w:t>
      </w:r>
      <w:r w:rsidR="002B5944" w:rsidRPr="00837F42">
        <w:rPr>
          <w:rFonts w:asciiTheme="minorHAnsi" w:hAnsiTheme="minorHAnsi"/>
        </w:rPr>
        <w:t xml:space="preserve">, </w:t>
      </w:r>
      <w:r w:rsidR="002E058D" w:rsidRPr="00837F42">
        <w:rPr>
          <w:rFonts w:asciiTheme="minorHAnsi" w:hAnsiTheme="minorHAnsi"/>
        </w:rPr>
        <w:t>aansluiten</w:t>
      </w:r>
      <w:r w:rsidR="002B5944" w:rsidRPr="00837F42">
        <w:rPr>
          <w:rFonts w:asciiTheme="minorHAnsi" w:hAnsiTheme="minorHAnsi"/>
        </w:rPr>
        <w:t xml:space="preserve"> en </w:t>
      </w:r>
      <w:r w:rsidR="00465660" w:rsidRPr="00837F42">
        <w:rPr>
          <w:rFonts w:asciiTheme="minorHAnsi" w:hAnsiTheme="minorHAnsi"/>
        </w:rPr>
        <w:t xml:space="preserve">het </w:t>
      </w:r>
      <w:r w:rsidR="002B5944" w:rsidRPr="00837F42">
        <w:rPr>
          <w:rFonts w:asciiTheme="minorHAnsi" w:hAnsiTheme="minorHAnsi"/>
        </w:rPr>
        <w:t>verzorgen van scholing/instructie in het</w:t>
      </w:r>
      <w:r w:rsidR="00F6168F" w:rsidRPr="00837F42">
        <w:rPr>
          <w:rFonts w:asciiTheme="minorHAnsi" w:hAnsiTheme="minorHAnsi"/>
        </w:rPr>
        <w:br/>
      </w:r>
      <w:r w:rsidR="002B5944" w:rsidRPr="00837F42">
        <w:rPr>
          <w:rFonts w:asciiTheme="minorHAnsi" w:hAnsiTheme="minorHAnsi"/>
        </w:rPr>
        <w:t xml:space="preserve"> </w:t>
      </w:r>
      <w:r w:rsidR="00F6168F" w:rsidRPr="00837F42">
        <w:rPr>
          <w:rFonts w:asciiTheme="minorHAnsi" w:hAnsiTheme="minorHAnsi"/>
        </w:rPr>
        <w:tab/>
      </w:r>
      <w:r w:rsidR="002B5944" w:rsidRPr="00837F42">
        <w:rPr>
          <w:rFonts w:asciiTheme="minorHAnsi" w:hAnsiTheme="minorHAnsi"/>
        </w:rPr>
        <w:t>gebruik</w:t>
      </w:r>
      <w:r w:rsidR="002E058D" w:rsidRPr="00837F42">
        <w:rPr>
          <w:rFonts w:asciiTheme="minorHAnsi" w:hAnsiTheme="minorHAnsi"/>
        </w:rPr>
        <w:t xml:space="preserve"> van </w:t>
      </w:r>
      <w:r w:rsidR="00ED34FE">
        <w:rPr>
          <w:rFonts w:asciiTheme="minorHAnsi" w:hAnsiTheme="minorHAnsi"/>
        </w:rPr>
        <w:t xml:space="preserve">printers, </w:t>
      </w:r>
      <w:r w:rsidR="002E058D" w:rsidRPr="00837F42">
        <w:rPr>
          <w:rFonts w:asciiTheme="minorHAnsi" w:hAnsiTheme="minorHAnsi"/>
        </w:rPr>
        <w:t>MFP’s</w:t>
      </w:r>
      <w:r w:rsidR="00566AFB" w:rsidRPr="00837F42">
        <w:rPr>
          <w:rFonts w:asciiTheme="minorHAnsi" w:hAnsiTheme="minorHAnsi"/>
        </w:rPr>
        <w:t>, en repromachines</w:t>
      </w:r>
      <w:r w:rsidR="00861B81" w:rsidRPr="00837F42">
        <w:rPr>
          <w:rFonts w:asciiTheme="minorHAnsi" w:hAnsiTheme="minorHAnsi"/>
        </w:rPr>
        <w:t>;</w:t>
      </w:r>
      <w:r w:rsidRPr="00837F42">
        <w:rPr>
          <w:rFonts w:asciiTheme="minorHAnsi" w:hAnsiTheme="minorHAnsi"/>
        </w:rPr>
        <w:t xml:space="preserve"> </w:t>
      </w:r>
    </w:p>
    <w:p w14:paraId="24B1C429" w14:textId="6F158742" w:rsidR="003E0E44" w:rsidRPr="00837F42" w:rsidRDefault="00655692" w:rsidP="008F534F">
      <w:pPr>
        <w:pStyle w:val="Normaal"/>
        <w:numPr>
          <w:ilvl w:val="0"/>
          <w:numId w:val="13"/>
        </w:numPr>
        <w:tabs>
          <w:tab w:val="left" w:pos="2552"/>
        </w:tabs>
        <w:ind w:right="-573"/>
        <w:rPr>
          <w:rFonts w:asciiTheme="minorHAnsi" w:hAnsiTheme="minorHAnsi"/>
        </w:rPr>
      </w:pPr>
      <w:r w:rsidRPr="00837F42">
        <w:rPr>
          <w:rFonts w:asciiTheme="minorHAnsi" w:hAnsiTheme="minorHAnsi"/>
        </w:rPr>
        <w:t>Kerncompetentie 2:</w:t>
      </w:r>
      <w:r w:rsidR="002D76CF" w:rsidRPr="00837F42">
        <w:rPr>
          <w:rFonts w:asciiTheme="minorHAnsi" w:hAnsiTheme="minorHAnsi"/>
        </w:rPr>
        <w:tab/>
      </w:r>
      <w:r w:rsidR="00B41A79" w:rsidRPr="00837F42">
        <w:rPr>
          <w:rFonts w:asciiTheme="minorHAnsi" w:hAnsiTheme="minorHAnsi"/>
        </w:rPr>
        <w:t>i</w:t>
      </w:r>
      <w:r w:rsidR="00581B31" w:rsidRPr="00837F42">
        <w:rPr>
          <w:rFonts w:asciiTheme="minorHAnsi" w:hAnsiTheme="minorHAnsi"/>
        </w:rPr>
        <w:t>nvulling geven aan de rol van projectleider tijdens de implementatiefase;</w:t>
      </w:r>
    </w:p>
    <w:p w14:paraId="10F26594" w14:textId="483700F6" w:rsidR="00655692" w:rsidRPr="00837F42" w:rsidRDefault="003E0E44" w:rsidP="008F534F">
      <w:pPr>
        <w:pStyle w:val="Normaal"/>
        <w:numPr>
          <w:ilvl w:val="0"/>
          <w:numId w:val="13"/>
        </w:numPr>
        <w:tabs>
          <w:tab w:val="left" w:pos="2552"/>
        </w:tabs>
        <w:ind w:right="-573"/>
        <w:rPr>
          <w:rFonts w:asciiTheme="minorHAnsi" w:hAnsiTheme="minorHAnsi"/>
        </w:rPr>
      </w:pPr>
      <w:r w:rsidRPr="00837F42">
        <w:rPr>
          <w:rFonts w:asciiTheme="minorHAnsi" w:hAnsiTheme="minorHAnsi"/>
        </w:rPr>
        <w:t>Kerncompetentie 3</w:t>
      </w:r>
      <w:r w:rsidR="00B41A79" w:rsidRPr="00837F42">
        <w:rPr>
          <w:rFonts w:asciiTheme="minorHAnsi" w:hAnsiTheme="minorHAnsi"/>
        </w:rPr>
        <w:t xml:space="preserve">: </w:t>
      </w:r>
      <w:r w:rsidR="002D76CF" w:rsidRPr="00837F42">
        <w:rPr>
          <w:rFonts w:asciiTheme="minorHAnsi" w:hAnsiTheme="minorHAnsi"/>
        </w:rPr>
        <w:tab/>
      </w:r>
      <w:r w:rsidR="001D7984" w:rsidRPr="00837F42">
        <w:rPr>
          <w:rFonts w:asciiTheme="minorHAnsi" w:hAnsiTheme="minorHAnsi"/>
        </w:rPr>
        <w:t xml:space="preserve">het </w:t>
      </w:r>
      <w:r w:rsidR="00EB5561" w:rsidRPr="00837F42">
        <w:rPr>
          <w:rFonts w:asciiTheme="minorHAnsi" w:hAnsiTheme="minorHAnsi"/>
        </w:rPr>
        <w:t>verzorgen</w:t>
      </w:r>
      <w:r w:rsidR="001D7984" w:rsidRPr="00837F42">
        <w:rPr>
          <w:rFonts w:asciiTheme="minorHAnsi" w:hAnsiTheme="minorHAnsi"/>
        </w:rPr>
        <w:t xml:space="preserve"> van service</w:t>
      </w:r>
      <w:r w:rsidR="00645DF8" w:rsidRPr="00837F42">
        <w:rPr>
          <w:rFonts w:asciiTheme="minorHAnsi" w:hAnsiTheme="minorHAnsi"/>
        </w:rPr>
        <w:t>support</w:t>
      </w:r>
      <w:r w:rsidR="001D7984" w:rsidRPr="00837F42">
        <w:rPr>
          <w:rFonts w:asciiTheme="minorHAnsi" w:hAnsiTheme="minorHAnsi"/>
        </w:rPr>
        <w:t xml:space="preserve"> en onderhoud </w:t>
      </w:r>
      <w:r w:rsidR="00B41A79" w:rsidRPr="00837F42">
        <w:rPr>
          <w:rFonts w:asciiTheme="minorHAnsi" w:hAnsiTheme="minorHAnsi"/>
        </w:rPr>
        <w:t>vanuit een</w:t>
      </w:r>
      <w:r w:rsidR="00025804" w:rsidRPr="00837F42">
        <w:rPr>
          <w:rFonts w:asciiTheme="minorHAnsi" w:hAnsiTheme="minorHAnsi"/>
        </w:rPr>
        <w:t xml:space="preserve"> </w:t>
      </w:r>
      <w:r w:rsidR="006F7899" w:rsidRPr="00837F42">
        <w:rPr>
          <w:rFonts w:asciiTheme="minorHAnsi" w:hAnsiTheme="minorHAnsi"/>
        </w:rPr>
        <w:t>op basis van het</w:t>
      </w:r>
      <w:r w:rsidR="002D76CF" w:rsidRPr="00837F42">
        <w:rPr>
          <w:rFonts w:asciiTheme="minorHAnsi" w:hAnsiTheme="minorHAnsi"/>
        </w:rPr>
        <w:br/>
      </w:r>
      <w:r w:rsidR="006F7899" w:rsidRPr="00837F42">
        <w:rPr>
          <w:rFonts w:asciiTheme="minorHAnsi" w:hAnsiTheme="minorHAnsi"/>
        </w:rPr>
        <w:t xml:space="preserve"> </w:t>
      </w:r>
      <w:r w:rsidR="002D76CF" w:rsidRPr="00837F42">
        <w:rPr>
          <w:rFonts w:asciiTheme="minorHAnsi" w:hAnsiTheme="minorHAnsi"/>
        </w:rPr>
        <w:tab/>
      </w:r>
      <w:r w:rsidR="006F7899" w:rsidRPr="00837F42">
        <w:rPr>
          <w:rFonts w:asciiTheme="minorHAnsi" w:hAnsiTheme="minorHAnsi"/>
        </w:rPr>
        <w:t xml:space="preserve">Programma van Eisen op te stellen </w:t>
      </w:r>
      <w:r w:rsidR="00861B81" w:rsidRPr="00837F42">
        <w:rPr>
          <w:rFonts w:asciiTheme="minorHAnsi" w:hAnsiTheme="minorHAnsi"/>
        </w:rPr>
        <w:t>S</w:t>
      </w:r>
      <w:r w:rsidR="00025804" w:rsidRPr="00837F42">
        <w:rPr>
          <w:rFonts w:asciiTheme="minorHAnsi" w:hAnsiTheme="minorHAnsi"/>
        </w:rPr>
        <w:t xml:space="preserve">ervice </w:t>
      </w:r>
      <w:r w:rsidR="00861B81" w:rsidRPr="00837F42">
        <w:rPr>
          <w:rFonts w:asciiTheme="minorHAnsi" w:hAnsiTheme="minorHAnsi"/>
        </w:rPr>
        <w:t>L</w:t>
      </w:r>
      <w:r w:rsidR="00025804" w:rsidRPr="00837F42">
        <w:rPr>
          <w:rFonts w:asciiTheme="minorHAnsi" w:hAnsiTheme="minorHAnsi"/>
        </w:rPr>
        <w:t xml:space="preserve">evel </w:t>
      </w:r>
      <w:r w:rsidR="00861B81" w:rsidRPr="00837F42">
        <w:rPr>
          <w:rFonts w:asciiTheme="minorHAnsi" w:hAnsiTheme="minorHAnsi"/>
        </w:rPr>
        <w:t>A</w:t>
      </w:r>
      <w:r w:rsidR="00025804" w:rsidRPr="00837F42">
        <w:rPr>
          <w:rFonts w:asciiTheme="minorHAnsi" w:hAnsiTheme="minorHAnsi"/>
        </w:rPr>
        <w:t>greement</w:t>
      </w:r>
      <w:r w:rsidR="00861B81" w:rsidRPr="00837F42">
        <w:rPr>
          <w:rFonts w:asciiTheme="minorHAnsi" w:hAnsiTheme="minorHAnsi"/>
        </w:rPr>
        <w:t xml:space="preserve"> (SLA)</w:t>
      </w:r>
      <w:r w:rsidR="00025804" w:rsidRPr="00837F42">
        <w:rPr>
          <w:rFonts w:asciiTheme="minorHAnsi" w:hAnsiTheme="minorHAnsi"/>
        </w:rPr>
        <w:t>;</w:t>
      </w:r>
    </w:p>
    <w:p w14:paraId="44714A85" w14:textId="18DE05CF" w:rsidR="00655692" w:rsidRPr="00837F42" w:rsidRDefault="00655692" w:rsidP="008F534F">
      <w:pPr>
        <w:pStyle w:val="Normaal"/>
        <w:numPr>
          <w:ilvl w:val="0"/>
          <w:numId w:val="13"/>
        </w:numPr>
        <w:tabs>
          <w:tab w:val="left" w:pos="2552"/>
        </w:tabs>
        <w:ind w:right="-573"/>
        <w:rPr>
          <w:rFonts w:asciiTheme="minorHAnsi" w:hAnsiTheme="minorHAnsi"/>
        </w:rPr>
      </w:pPr>
      <w:r w:rsidRPr="00837F42">
        <w:rPr>
          <w:rFonts w:asciiTheme="minorHAnsi" w:hAnsiTheme="minorHAnsi"/>
        </w:rPr>
        <w:t xml:space="preserve">Kerncompetentie </w:t>
      </w:r>
      <w:r w:rsidR="00852B2E">
        <w:rPr>
          <w:rFonts w:asciiTheme="minorHAnsi" w:hAnsiTheme="minorHAnsi"/>
        </w:rPr>
        <w:t>4</w:t>
      </w:r>
      <w:r w:rsidRPr="00837F42">
        <w:rPr>
          <w:rFonts w:asciiTheme="minorHAnsi" w:hAnsiTheme="minorHAnsi"/>
        </w:rPr>
        <w:t>:</w:t>
      </w:r>
      <w:r w:rsidR="002D76CF" w:rsidRPr="00837F42">
        <w:rPr>
          <w:rFonts w:asciiTheme="minorHAnsi" w:hAnsiTheme="minorHAnsi"/>
        </w:rPr>
        <w:tab/>
      </w:r>
      <w:r w:rsidR="003E5244" w:rsidRPr="00837F42">
        <w:rPr>
          <w:rFonts w:asciiTheme="minorHAnsi" w:hAnsiTheme="minorHAnsi"/>
        </w:rPr>
        <w:t>het l</w:t>
      </w:r>
      <w:r w:rsidRPr="00837F42">
        <w:rPr>
          <w:rFonts w:asciiTheme="minorHAnsi" w:hAnsiTheme="minorHAnsi"/>
        </w:rPr>
        <w:t>everen en installeren van software ten behoeve van de gevraagde</w:t>
      </w:r>
      <w:r w:rsidR="00AF045C" w:rsidRPr="00837F42">
        <w:rPr>
          <w:rFonts w:asciiTheme="minorHAnsi" w:hAnsiTheme="minorHAnsi"/>
        </w:rPr>
        <w:br/>
      </w:r>
      <w:r w:rsidRPr="00837F42">
        <w:rPr>
          <w:rFonts w:asciiTheme="minorHAnsi" w:hAnsiTheme="minorHAnsi"/>
        </w:rPr>
        <w:t xml:space="preserve"> </w:t>
      </w:r>
      <w:r w:rsidR="00AF045C" w:rsidRPr="00837F42">
        <w:rPr>
          <w:rFonts w:asciiTheme="minorHAnsi" w:hAnsiTheme="minorHAnsi"/>
        </w:rPr>
        <w:tab/>
      </w:r>
      <w:r w:rsidRPr="00837F42">
        <w:rPr>
          <w:rFonts w:asciiTheme="minorHAnsi" w:hAnsiTheme="minorHAnsi"/>
        </w:rPr>
        <w:t>machines</w:t>
      </w:r>
      <w:r w:rsidR="003E5244" w:rsidRPr="00837F42">
        <w:rPr>
          <w:rFonts w:asciiTheme="minorHAnsi" w:hAnsiTheme="minorHAnsi"/>
        </w:rPr>
        <w:t>;</w:t>
      </w:r>
      <w:r w:rsidRPr="00837F42">
        <w:rPr>
          <w:rFonts w:asciiTheme="minorHAnsi" w:hAnsiTheme="minorHAnsi"/>
        </w:rPr>
        <w:t xml:space="preserve"> </w:t>
      </w:r>
    </w:p>
    <w:p w14:paraId="1599A651" w14:textId="7D8A0F27" w:rsidR="00B37BD6" w:rsidRPr="00837F42" w:rsidRDefault="00655692" w:rsidP="008F534F">
      <w:pPr>
        <w:pStyle w:val="Normaal"/>
        <w:numPr>
          <w:ilvl w:val="0"/>
          <w:numId w:val="13"/>
        </w:numPr>
        <w:tabs>
          <w:tab w:val="left" w:pos="2552"/>
        </w:tabs>
        <w:ind w:right="-573"/>
        <w:rPr>
          <w:rFonts w:asciiTheme="minorHAnsi" w:hAnsiTheme="minorHAnsi"/>
        </w:rPr>
      </w:pPr>
      <w:r w:rsidRPr="00837F42">
        <w:rPr>
          <w:rFonts w:asciiTheme="minorHAnsi" w:hAnsiTheme="minorHAnsi"/>
        </w:rPr>
        <w:t xml:space="preserve">Kerncompetentie </w:t>
      </w:r>
      <w:r w:rsidR="00832EED">
        <w:rPr>
          <w:rFonts w:asciiTheme="minorHAnsi" w:hAnsiTheme="minorHAnsi"/>
        </w:rPr>
        <w:t>5</w:t>
      </w:r>
      <w:r w:rsidRPr="00837F42">
        <w:rPr>
          <w:rFonts w:asciiTheme="minorHAnsi" w:hAnsiTheme="minorHAnsi"/>
        </w:rPr>
        <w:t>:</w:t>
      </w:r>
      <w:r w:rsidR="00AF045C" w:rsidRPr="00837F42">
        <w:rPr>
          <w:rFonts w:asciiTheme="minorHAnsi" w:hAnsiTheme="minorHAnsi"/>
        </w:rPr>
        <w:tab/>
      </w:r>
      <w:r w:rsidR="00EB5561" w:rsidRPr="00837F42">
        <w:rPr>
          <w:rFonts w:asciiTheme="minorHAnsi" w:hAnsiTheme="minorHAnsi"/>
        </w:rPr>
        <w:t>l</w:t>
      </w:r>
      <w:r w:rsidRPr="00837F42">
        <w:rPr>
          <w:rFonts w:asciiTheme="minorHAnsi" w:hAnsiTheme="minorHAnsi"/>
        </w:rPr>
        <w:t xml:space="preserve">evering van </w:t>
      </w:r>
      <w:r w:rsidR="005C27F5" w:rsidRPr="00837F42">
        <w:rPr>
          <w:rFonts w:asciiTheme="minorHAnsi" w:hAnsiTheme="minorHAnsi"/>
        </w:rPr>
        <w:t xml:space="preserve">verbruiksgoederen/ </w:t>
      </w:r>
      <w:r w:rsidRPr="00837F42">
        <w:rPr>
          <w:rFonts w:asciiTheme="minorHAnsi" w:hAnsiTheme="minorHAnsi"/>
        </w:rPr>
        <w:t xml:space="preserve">supplies (zoals toner, nietjes, </w:t>
      </w:r>
      <w:proofErr w:type="spellStart"/>
      <w:r w:rsidRPr="00837F42">
        <w:rPr>
          <w:rFonts w:asciiTheme="minorHAnsi" w:hAnsiTheme="minorHAnsi"/>
        </w:rPr>
        <w:t>nietkoppen</w:t>
      </w:r>
      <w:proofErr w:type="spellEnd"/>
      <w:r w:rsidRPr="00837F42">
        <w:rPr>
          <w:rFonts w:asciiTheme="minorHAnsi" w:hAnsiTheme="minorHAnsi"/>
        </w:rPr>
        <w:t>,</w:t>
      </w:r>
      <w:r w:rsidR="00AF045C" w:rsidRPr="00837F42">
        <w:rPr>
          <w:rFonts w:asciiTheme="minorHAnsi" w:hAnsiTheme="minorHAnsi"/>
        </w:rPr>
        <w:br/>
      </w:r>
      <w:r w:rsidRPr="00837F42">
        <w:rPr>
          <w:rFonts w:asciiTheme="minorHAnsi" w:hAnsiTheme="minorHAnsi"/>
        </w:rPr>
        <w:t xml:space="preserve"> </w:t>
      </w:r>
      <w:r w:rsidR="00AF045C" w:rsidRPr="00837F42">
        <w:rPr>
          <w:rFonts w:asciiTheme="minorHAnsi" w:hAnsiTheme="minorHAnsi"/>
        </w:rPr>
        <w:tab/>
      </w:r>
      <w:r w:rsidRPr="00837F42">
        <w:rPr>
          <w:rFonts w:asciiTheme="minorHAnsi" w:hAnsiTheme="minorHAnsi"/>
        </w:rPr>
        <w:t>etc.)</w:t>
      </w:r>
      <w:r w:rsidR="005C27F5" w:rsidRPr="00837F42">
        <w:rPr>
          <w:rFonts w:asciiTheme="minorHAnsi" w:hAnsiTheme="minorHAnsi"/>
        </w:rPr>
        <w:t>.</w:t>
      </w:r>
    </w:p>
    <w:p w14:paraId="78FD9CE7" w14:textId="77777777" w:rsidR="00F31A57" w:rsidRDefault="00F31A57" w:rsidP="008F534F">
      <w:pPr>
        <w:pStyle w:val="Normaal"/>
        <w:tabs>
          <w:tab w:val="left" w:pos="2552"/>
        </w:tabs>
        <w:ind w:right="-573"/>
        <w:rPr>
          <w:rFonts w:asciiTheme="minorHAnsi" w:hAnsiTheme="minorHAnsi"/>
        </w:rPr>
      </w:pPr>
    </w:p>
    <w:p w14:paraId="2682F12C" w14:textId="10178887" w:rsidR="00F31A57" w:rsidRDefault="00F31A57" w:rsidP="008F534F">
      <w:pPr>
        <w:pStyle w:val="Normaal"/>
        <w:tabs>
          <w:tab w:val="left" w:pos="2552"/>
        </w:tabs>
        <w:ind w:right="-573"/>
        <w:rPr>
          <w:rFonts w:asciiTheme="minorHAnsi" w:hAnsiTheme="minorHAnsi"/>
        </w:rPr>
      </w:pPr>
      <w:r w:rsidRPr="00F31A57">
        <w:rPr>
          <w:rFonts w:asciiTheme="minorHAnsi" w:hAnsiTheme="minorHAnsi"/>
        </w:rPr>
        <w:t>Buiten de scope van de aanbesteding valt:</w:t>
      </w:r>
    </w:p>
    <w:p w14:paraId="2B7D45B7" w14:textId="0E051D5D" w:rsidR="002B3E53" w:rsidRPr="002E3429" w:rsidRDefault="00F31A57" w:rsidP="002E3429">
      <w:pPr>
        <w:pStyle w:val="Normaal"/>
        <w:numPr>
          <w:ilvl w:val="0"/>
          <w:numId w:val="13"/>
        </w:numPr>
        <w:tabs>
          <w:tab w:val="left" w:pos="2552"/>
        </w:tabs>
        <w:ind w:right="-573"/>
        <w:rPr>
          <w:rFonts w:asciiTheme="minorHAnsi" w:hAnsiTheme="minorHAnsi"/>
        </w:rPr>
      </w:pPr>
      <w:r w:rsidRPr="00F31A57">
        <w:rPr>
          <w:rFonts w:asciiTheme="minorHAnsi" w:hAnsiTheme="minorHAnsi"/>
        </w:rPr>
        <w:t>3D printers</w:t>
      </w:r>
    </w:p>
    <w:p w14:paraId="741AA6E8" w14:textId="71DD5E75" w:rsidR="00F31A57" w:rsidRDefault="00F31A57" w:rsidP="008F534F">
      <w:pPr>
        <w:pStyle w:val="Normaal"/>
        <w:numPr>
          <w:ilvl w:val="0"/>
          <w:numId w:val="13"/>
        </w:numPr>
        <w:tabs>
          <w:tab w:val="left" w:pos="2552"/>
        </w:tabs>
        <w:ind w:right="-573"/>
        <w:rPr>
          <w:rFonts w:asciiTheme="minorHAnsi" w:hAnsiTheme="minorHAnsi"/>
        </w:rPr>
      </w:pPr>
      <w:r>
        <w:rPr>
          <w:rFonts w:asciiTheme="minorHAnsi" w:hAnsiTheme="minorHAnsi"/>
        </w:rPr>
        <w:t>Print-/ kopieerpapier.</w:t>
      </w:r>
    </w:p>
    <w:p w14:paraId="645009B0" w14:textId="77777777" w:rsidR="00F31A57" w:rsidRPr="00837F42" w:rsidRDefault="00F31A57" w:rsidP="008F534F">
      <w:pPr>
        <w:pStyle w:val="Normaal"/>
        <w:tabs>
          <w:tab w:val="left" w:pos="2552"/>
        </w:tabs>
        <w:ind w:right="-573"/>
        <w:rPr>
          <w:rFonts w:asciiTheme="minorHAnsi" w:hAnsiTheme="minorHAnsi"/>
        </w:rPr>
      </w:pPr>
    </w:p>
    <w:p w14:paraId="38C8665E" w14:textId="592878A1" w:rsidR="00C85DD3" w:rsidRPr="00886A71" w:rsidRDefault="00C85DD3" w:rsidP="008F534F">
      <w:pPr>
        <w:pStyle w:val="Kop2"/>
        <w:numPr>
          <w:ilvl w:val="1"/>
          <w:numId w:val="16"/>
        </w:numPr>
        <w:ind w:right="-573"/>
      </w:pPr>
      <w:bookmarkStart w:id="12" w:name="_Toc129603076"/>
      <w:bookmarkStart w:id="13" w:name="_Toc138060239"/>
      <w:r w:rsidRPr="00886A71">
        <w:t>Looptijd</w:t>
      </w:r>
      <w:bookmarkEnd w:id="12"/>
      <w:bookmarkEnd w:id="13"/>
      <w:r w:rsidRPr="00886A71">
        <w:t xml:space="preserve"> </w:t>
      </w:r>
    </w:p>
    <w:p w14:paraId="7B0BF4B1" w14:textId="39CB09F4" w:rsidR="00C85DD3" w:rsidRPr="007A33BC" w:rsidRDefault="00C85DD3" w:rsidP="008F534F">
      <w:pPr>
        <w:ind w:right="-573"/>
      </w:pPr>
      <w:r w:rsidRPr="007A33BC">
        <w:t xml:space="preserve">De datum voor contractondertekening zal zo spoedig mogelijk na gunning met de winnende inschrijver worden afgestemd. De ingangsdatum van de </w:t>
      </w:r>
      <w:r w:rsidR="00F257C3" w:rsidRPr="007A33BC">
        <w:t>raam</w:t>
      </w:r>
      <w:r w:rsidRPr="007A33BC">
        <w:t xml:space="preserve">overeenkomst is </w:t>
      </w:r>
      <w:r w:rsidR="001F652B" w:rsidRPr="007A33BC">
        <w:t>1 februari 202</w:t>
      </w:r>
      <w:r w:rsidR="007A33BC" w:rsidRPr="007A33BC">
        <w:t>4</w:t>
      </w:r>
      <w:r w:rsidR="001F652B" w:rsidRPr="007A33BC">
        <w:t>.</w:t>
      </w:r>
      <w:r w:rsidRPr="007A33BC">
        <w:t xml:space="preserve"> </w:t>
      </w:r>
      <w:r w:rsidR="007A33BC" w:rsidRPr="007A33BC">
        <w:t xml:space="preserve">Vanaf deze datum dienen alle apparaten operationeel te zijn. </w:t>
      </w:r>
    </w:p>
    <w:p w14:paraId="14B7349F" w14:textId="065804A1" w:rsidR="00C85DD3" w:rsidRPr="00837F42" w:rsidRDefault="00C85DD3" w:rsidP="008F534F">
      <w:pPr>
        <w:ind w:right="-573"/>
      </w:pPr>
      <w:r w:rsidRPr="00837F42">
        <w:t xml:space="preserve">De looptijd van de </w:t>
      </w:r>
      <w:r w:rsidR="00F257C3" w:rsidRPr="00837F42">
        <w:t>raam</w:t>
      </w:r>
      <w:r w:rsidRPr="00837F42">
        <w:t xml:space="preserve">overeenkomsten betreft een periode van </w:t>
      </w:r>
      <w:r w:rsidR="00B059BB" w:rsidRPr="00837F42">
        <w:t>vi</w:t>
      </w:r>
      <w:r w:rsidR="00C801B4">
        <w:t>jf</w:t>
      </w:r>
      <w:r w:rsidRPr="00837F42">
        <w:t xml:space="preserve"> </w:t>
      </w:r>
      <w:r w:rsidR="00AF045C" w:rsidRPr="00837F42">
        <w:t>(</w:t>
      </w:r>
      <w:r w:rsidR="00C801B4">
        <w:t>5</w:t>
      </w:r>
      <w:r w:rsidR="00AF045C" w:rsidRPr="00837F42">
        <w:t xml:space="preserve">) </w:t>
      </w:r>
      <w:r w:rsidRPr="00837F42">
        <w:t xml:space="preserve">jaren </w:t>
      </w:r>
      <w:r w:rsidR="0074784B">
        <w:t>tot 31-01-202</w:t>
      </w:r>
      <w:r w:rsidR="00C801B4">
        <w:t>9</w:t>
      </w:r>
      <w:r w:rsidR="0074784B">
        <w:t xml:space="preserve"> </w:t>
      </w:r>
      <w:r w:rsidRPr="00837F42">
        <w:t xml:space="preserve">met de mogelijkheid voor de Opdrachtgever om de </w:t>
      </w:r>
      <w:r w:rsidR="00F257C3" w:rsidRPr="00837F42">
        <w:t>raamo</w:t>
      </w:r>
      <w:r w:rsidRPr="00837F42">
        <w:t xml:space="preserve">vereenkomst </w:t>
      </w:r>
      <w:r w:rsidR="001E387E" w:rsidRPr="00837F42">
        <w:t xml:space="preserve">een </w:t>
      </w:r>
      <w:r w:rsidRPr="00837F42">
        <w:t xml:space="preserve">keer met </w:t>
      </w:r>
      <w:r w:rsidR="001E387E" w:rsidRPr="00837F42">
        <w:t>vi</w:t>
      </w:r>
      <w:r w:rsidR="00C801B4">
        <w:t>jf</w:t>
      </w:r>
      <w:r w:rsidR="00F51412" w:rsidRPr="00837F42">
        <w:t xml:space="preserve"> (</w:t>
      </w:r>
      <w:r w:rsidR="00C801B4">
        <w:t>5</w:t>
      </w:r>
      <w:r w:rsidR="00F51412" w:rsidRPr="00837F42">
        <w:t>)</w:t>
      </w:r>
      <w:r w:rsidRPr="00837F42">
        <w:t xml:space="preserve"> jaar te verlengen. De </w:t>
      </w:r>
      <w:r w:rsidR="00F257C3" w:rsidRPr="00837F42">
        <w:t>raam</w:t>
      </w:r>
      <w:r w:rsidRPr="00837F42">
        <w:t xml:space="preserve">overeenkomst kan na het verstrijken van de initiële duur van </w:t>
      </w:r>
      <w:r w:rsidR="00B059BB" w:rsidRPr="00837F42">
        <w:t>vi</w:t>
      </w:r>
      <w:r w:rsidR="00195705">
        <w:t>jf</w:t>
      </w:r>
      <w:r w:rsidR="00190672" w:rsidRPr="00837F42">
        <w:t xml:space="preserve"> (</w:t>
      </w:r>
      <w:r w:rsidR="00195705">
        <w:t>5</w:t>
      </w:r>
      <w:r w:rsidR="00190672" w:rsidRPr="00837F42">
        <w:t>)</w:t>
      </w:r>
      <w:r w:rsidR="00B059BB" w:rsidRPr="00837F42">
        <w:t xml:space="preserve"> </w:t>
      </w:r>
      <w:r w:rsidRPr="00837F42">
        <w:t>jaren door de scho</w:t>
      </w:r>
      <w:r w:rsidR="0090661B">
        <w:t>lengemeenschap</w:t>
      </w:r>
      <w:r w:rsidRPr="00837F42">
        <w:t xml:space="preserve"> waarmee de </w:t>
      </w:r>
      <w:r w:rsidR="00F257C3" w:rsidRPr="00837F42">
        <w:t>raam</w:t>
      </w:r>
      <w:r w:rsidRPr="00837F42">
        <w:t xml:space="preserve">overeenkomst is afsloten, met in achtneming van een opzegtermijn van </w:t>
      </w:r>
      <w:r w:rsidR="00F51412" w:rsidRPr="00837F42">
        <w:t>drie</w:t>
      </w:r>
      <w:r w:rsidRPr="00837F42">
        <w:t xml:space="preserve"> maanden, beëindigd worden. </w:t>
      </w:r>
      <w:r w:rsidR="007A33BC" w:rsidRPr="007A33BC">
        <w:t xml:space="preserve">De expiratiedatum van alle apparaten is </w:t>
      </w:r>
      <w:r w:rsidR="0074784B">
        <w:t xml:space="preserve">bij gebruikmaking van de verlenging </w:t>
      </w:r>
      <w:r w:rsidR="007A33BC" w:rsidRPr="007A33BC">
        <w:t>31 januari 20</w:t>
      </w:r>
      <w:r w:rsidR="0074784B">
        <w:t>3</w:t>
      </w:r>
      <w:r w:rsidR="0032136E">
        <w:t>4</w:t>
      </w:r>
      <w:r w:rsidR="007A33BC" w:rsidRPr="007A33BC">
        <w:t xml:space="preserve">. Dit geldt ook voor eventueel later onder de overeenkomst </w:t>
      </w:r>
      <w:r w:rsidR="0074784B">
        <w:t>bij</w:t>
      </w:r>
      <w:r w:rsidR="007A33BC" w:rsidRPr="007A33BC">
        <w:t xml:space="preserve">geplaatste apparaten. </w:t>
      </w:r>
    </w:p>
    <w:p w14:paraId="536A773A" w14:textId="66FBA72C" w:rsidR="00C85DD3" w:rsidRPr="00837F42" w:rsidRDefault="00C85DD3" w:rsidP="008F534F">
      <w:pPr>
        <w:ind w:right="-573"/>
      </w:pPr>
      <w:r w:rsidRPr="00837F42">
        <w:t xml:space="preserve">De af te sluiten </w:t>
      </w:r>
      <w:r w:rsidR="00F257C3" w:rsidRPr="00837F42">
        <w:t>raam</w:t>
      </w:r>
      <w:r w:rsidRPr="00837F42">
        <w:t xml:space="preserve">overeenkomst dient flexibel naar de toekomst te zijn. Dat wil zeggen dat het contract dient mee te groeien met de veranderingen die gedurende de looptijd van het contract plaatsvinden. Hierbij kan gedacht worden aan het afstoten van organisatieonderdelen, het samenvoegen van locaties, </w:t>
      </w:r>
      <w:r w:rsidR="0002030A">
        <w:t xml:space="preserve">het toevoegen van locaties, </w:t>
      </w:r>
      <w:r w:rsidRPr="00837F42">
        <w:t xml:space="preserve">fusie of een veranderende behoefte die Opdrachtgever nu nog niet overziet. </w:t>
      </w:r>
    </w:p>
    <w:p w14:paraId="3449317D" w14:textId="77777777" w:rsidR="00797F2E" w:rsidRDefault="00797F2E" w:rsidP="008F534F">
      <w:pPr>
        <w:spacing w:after="0"/>
        <w:ind w:right="-573"/>
      </w:pPr>
      <w:r>
        <w:br w:type="page"/>
      </w:r>
    </w:p>
    <w:p w14:paraId="366CC024" w14:textId="2A204D7B" w:rsidR="00C85DD3" w:rsidRPr="00837F42" w:rsidRDefault="00C85DD3" w:rsidP="008F534F">
      <w:pPr>
        <w:ind w:right="-573"/>
      </w:pPr>
      <w:r w:rsidRPr="00837F42">
        <w:lastRenderedPageBreak/>
        <w:t xml:space="preserve">De keuze voor het al dan niet verlengen van de </w:t>
      </w:r>
      <w:r w:rsidR="00F257C3" w:rsidRPr="00837F42">
        <w:t>raam</w:t>
      </w:r>
      <w:r w:rsidRPr="00837F42">
        <w:t xml:space="preserve">overeenkomst ligt uitsluitend bij de Opdrachtgever. Op grond van deze </w:t>
      </w:r>
      <w:r w:rsidR="00F257C3" w:rsidRPr="00837F42">
        <w:t>raam</w:t>
      </w:r>
      <w:r w:rsidRPr="00837F42">
        <w:t xml:space="preserve">overeenkomst wordt uitdrukkelijk de mogelijkheid opgenomen om de </w:t>
      </w:r>
      <w:r w:rsidR="00F257C3" w:rsidRPr="00837F42">
        <w:t>raam</w:t>
      </w:r>
      <w:r w:rsidRPr="00837F42">
        <w:t xml:space="preserve">overeenkomst uit te breiden in het geval de Inschrijver functionaliteit(en) ontwikkelt op het gebied van </w:t>
      </w:r>
      <w:r w:rsidR="007365B3" w:rsidRPr="00837F42">
        <w:t>reproductie</w:t>
      </w:r>
      <w:r w:rsidR="00945B76" w:rsidRPr="00837F42">
        <w:t>machines</w:t>
      </w:r>
      <w:r w:rsidRPr="00837F42">
        <w:t xml:space="preserve"> die de school wenst te gaan nemen. Ook moet de school de mogelijkheid hebben om aanvullende opdrachten te verstrekken voor het vervullen van de (veranderende) behoeften van de schoolorganisatie</w:t>
      </w:r>
      <w:r w:rsidR="008D186A" w:rsidRPr="00837F42">
        <w:t xml:space="preserve"> c.q. Scholengroep Pompebl</w:t>
      </w:r>
      <w:r w:rsidR="00425F78" w:rsidRPr="00837F42">
        <w:t>êd</w:t>
      </w:r>
      <w:r w:rsidRPr="00837F42">
        <w:t xml:space="preserve">. </w:t>
      </w:r>
    </w:p>
    <w:p w14:paraId="0513F747" w14:textId="40BE556D" w:rsidR="00C85DD3" w:rsidRPr="00837F42" w:rsidRDefault="00C85DD3" w:rsidP="008F534F">
      <w:pPr>
        <w:ind w:right="-573"/>
      </w:pPr>
      <w:r w:rsidRPr="00837F42">
        <w:t xml:space="preserve">Tijdens de duur van </w:t>
      </w:r>
      <w:r w:rsidR="00425F78" w:rsidRPr="00837F42">
        <w:t xml:space="preserve">de </w:t>
      </w:r>
      <w:r w:rsidR="00F257C3" w:rsidRPr="00837F42">
        <w:t>raam</w:t>
      </w:r>
      <w:r w:rsidR="00DD0652" w:rsidRPr="00837F42">
        <w:t>overeenkomst</w:t>
      </w:r>
      <w:r w:rsidRPr="00837F42">
        <w:t xml:space="preserve"> kan de Opdrachtgever</w:t>
      </w:r>
      <w:r w:rsidR="003D4180" w:rsidRPr="00837F42">
        <w:t xml:space="preserve">, na het gunnen van een redelijke termijn om alsnog de gemaakte afspraken na te komen, </w:t>
      </w:r>
      <w:r w:rsidRPr="00837F42">
        <w:t xml:space="preserve">de </w:t>
      </w:r>
      <w:r w:rsidR="00F257C3" w:rsidRPr="00837F42">
        <w:t>raam</w:t>
      </w:r>
      <w:r w:rsidRPr="00837F42">
        <w:t>overeenkomst opzeggen als na ingebrekestelling de gemaakte afspraken niet worden gerealiseerd</w:t>
      </w:r>
      <w:r w:rsidR="006D38E8" w:rsidRPr="00837F42">
        <w:t>.</w:t>
      </w:r>
      <w:r w:rsidRPr="00837F42">
        <w:t xml:space="preserve"> Opdrachtnemer is na opzegging op grond van deze bepaling verplicht de dienstverlening voort te zetten zo</w:t>
      </w:r>
      <w:r w:rsidR="00130F20" w:rsidRPr="00837F42">
        <w:t xml:space="preserve"> </w:t>
      </w:r>
      <w:r w:rsidRPr="00837F42">
        <w:t xml:space="preserve">lang als Opdrachtgever nodig heeft om de dienstverlening voort te zetten met een </w:t>
      </w:r>
      <w:r w:rsidR="006D38E8" w:rsidRPr="00837F42">
        <w:t>nieuwe</w:t>
      </w:r>
      <w:r w:rsidRPr="00837F42">
        <w:t xml:space="preserve"> contractant. </w:t>
      </w:r>
    </w:p>
    <w:p w14:paraId="6BA57D93" w14:textId="219366FA" w:rsidR="00C85DD3" w:rsidRPr="00033A76" w:rsidRDefault="00C85DD3" w:rsidP="008F534F">
      <w:pPr>
        <w:pStyle w:val="Kop2"/>
        <w:numPr>
          <w:ilvl w:val="1"/>
          <w:numId w:val="16"/>
        </w:numPr>
        <w:ind w:right="-573"/>
      </w:pPr>
      <w:bookmarkStart w:id="14" w:name="_Toc129603077"/>
      <w:bookmarkStart w:id="15" w:name="_Toc138060240"/>
      <w:r w:rsidRPr="00033A76">
        <w:t>Gelijkwaardigheid</w:t>
      </w:r>
      <w:bookmarkEnd w:id="14"/>
      <w:bookmarkEnd w:id="15"/>
    </w:p>
    <w:p w14:paraId="46CF62BE" w14:textId="660172A5" w:rsidR="00C85DD3" w:rsidRPr="00837F42" w:rsidRDefault="00404E3C" w:rsidP="008F534F">
      <w:pPr>
        <w:ind w:right="-573"/>
      </w:pPr>
      <w:r w:rsidRPr="00837F42">
        <w:t xml:space="preserve">Alle verstrekte informatie, eisen en wensen die betrekking (lijken te) hebben op een fabrikant, merk of type zijn als voorbeeld opgenomen. U dient hierbij dan te allen tijde te lezen: ‘Of gelijkwaardig’. Wanneer onverhoopt een merk- of fabrikantnaam staat vermeld en de toevoeging ‘Of gelijkwaardig’ is weggelaten, dient u deze toevoeging wel te lezen conform artikel 2.76 AW1. </w:t>
      </w:r>
    </w:p>
    <w:p w14:paraId="1D0BF40F" w14:textId="484E65FA" w:rsidR="00C85DD3" w:rsidRPr="00033A76" w:rsidRDefault="00C85DD3" w:rsidP="008F534F">
      <w:pPr>
        <w:pStyle w:val="Kop2"/>
        <w:numPr>
          <w:ilvl w:val="1"/>
          <w:numId w:val="16"/>
        </w:numPr>
        <w:ind w:right="-573"/>
      </w:pPr>
      <w:bookmarkStart w:id="16" w:name="_Toc248567341"/>
      <w:bookmarkStart w:id="17" w:name="_Toc254788639"/>
      <w:bookmarkStart w:id="18" w:name="_Toc380011658"/>
      <w:bookmarkStart w:id="19" w:name="_Toc129603078"/>
      <w:bookmarkStart w:id="20" w:name="_Toc138060241"/>
      <w:r w:rsidRPr="00033A76">
        <w:t>Varianten en alternatieven</w:t>
      </w:r>
      <w:bookmarkEnd w:id="16"/>
      <w:bookmarkEnd w:id="17"/>
      <w:bookmarkEnd w:id="18"/>
      <w:bookmarkEnd w:id="19"/>
      <w:bookmarkEnd w:id="20"/>
    </w:p>
    <w:p w14:paraId="6E9E9F8A" w14:textId="0A3678FC" w:rsidR="00C85DD3" w:rsidRPr="00837F42" w:rsidRDefault="00C85DD3" w:rsidP="008F534F">
      <w:pPr>
        <w:ind w:right="-573"/>
        <w:rPr>
          <w:rFonts w:cs="Calibri"/>
        </w:rPr>
      </w:pPr>
      <w:r w:rsidRPr="00837F42">
        <w:rPr>
          <w:rFonts w:cs="Calibri"/>
        </w:rPr>
        <w:t xml:space="preserve">In het kader van deze aanbesteding zijn varianten (ook wel alternatieven genoemd) in overeenstemming met artikel 2.83 lid 2 Aanbestedingswet niet toegestaan. </w:t>
      </w:r>
    </w:p>
    <w:p w14:paraId="565B64E5" w14:textId="5C2C4B4E" w:rsidR="00C85DD3" w:rsidRPr="00033A76" w:rsidRDefault="00C85DD3" w:rsidP="008F534F">
      <w:pPr>
        <w:pStyle w:val="Kop2"/>
        <w:numPr>
          <w:ilvl w:val="1"/>
          <w:numId w:val="16"/>
        </w:numPr>
        <w:ind w:right="-573"/>
      </w:pPr>
      <w:bookmarkStart w:id="21" w:name="_Toc132689464"/>
      <w:bookmarkStart w:id="22" w:name="_Toc248567342"/>
      <w:bookmarkStart w:id="23" w:name="_Toc254788640"/>
      <w:bookmarkStart w:id="24" w:name="_Toc380011659"/>
      <w:bookmarkStart w:id="25" w:name="_Toc129603079"/>
      <w:bookmarkStart w:id="26" w:name="_Toc138060242"/>
      <w:r w:rsidRPr="00033A76">
        <w:t>Percelen/inschrijven op een gedeelte van de opdracht</w:t>
      </w:r>
      <w:bookmarkEnd w:id="21"/>
      <w:bookmarkEnd w:id="22"/>
      <w:bookmarkEnd w:id="23"/>
      <w:bookmarkEnd w:id="24"/>
      <w:bookmarkEnd w:id="25"/>
      <w:bookmarkEnd w:id="26"/>
    </w:p>
    <w:p w14:paraId="0DB1BEB8" w14:textId="77777777" w:rsidR="00F31A57" w:rsidRDefault="00C85DD3" w:rsidP="008F534F">
      <w:pPr>
        <w:ind w:right="-573"/>
        <w:rPr>
          <w:rFonts w:cs="Calibri"/>
        </w:rPr>
      </w:pPr>
      <w:r w:rsidRPr="00837F42">
        <w:rPr>
          <w:rFonts w:cs="Calibri"/>
        </w:rPr>
        <w:t xml:space="preserve">De onderhavige Opdracht is niet verdeeld in percelen. </w:t>
      </w:r>
      <w:r w:rsidR="00F31A57">
        <w:rPr>
          <w:rFonts w:cs="Calibri"/>
        </w:rPr>
        <w:t>De redenen hiervoor zijn:</w:t>
      </w:r>
    </w:p>
    <w:p w14:paraId="0E4387E6" w14:textId="6E35F6CE" w:rsidR="00F31A57" w:rsidRPr="00F31A57" w:rsidRDefault="00F31A57" w:rsidP="008F534F">
      <w:pPr>
        <w:pStyle w:val="Normaal"/>
        <w:numPr>
          <w:ilvl w:val="0"/>
          <w:numId w:val="13"/>
        </w:numPr>
        <w:tabs>
          <w:tab w:val="left" w:pos="2552"/>
        </w:tabs>
        <w:ind w:right="-573"/>
        <w:rPr>
          <w:rFonts w:asciiTheme="minorHAnsi" w:hAnsiTheme="minorHAnsi"/>
        </w:rPr>
      </w:pPr>
      <w:r>
        <w:rPr>
          <w:rFonts w:asciiTheme="minorHAnsi" w:hAnsiTheme="minorHAnsi"/>
        </w:rPr>
        <w:t>Voor</w:t>
      </w:r>
      <w:r w:rsidRPr="00F31A57">
        <w:rPr>
          <w:rFonts w:asciiTheme="minorHAnsi" w:hAnsiTheme="minorHAnsi" w:hint="cs"/>
        </w:rPr>
        <w:t xml:space="preserve"> het realiseren van eenduidig beheer </w:t>
      </w:r>
      <w:r>
        <w:rPr>
          <w:rFonts w:asciiTheme="minorHAnsi" w:hAnsiTheme="minorHAnsi"/>
        </w:rPr>
        <w:t xml:space="preserve">en gebruik </w:t>
      </w:r>
      <w:r w:rsidRPr="00F31A57">
        <w:rPr>
          <w:rFonts w:asciiTheme="minorHAnsi" w:hAnsiTheme="minorHAnsi" w:hint="cs"/>
        </w:rPr>
        <w:t xml:space="preserve">wil de aanbestedende dienst één raamovereenkomst sluiten; </w:t>
      </w:r>
    </w:p>
    <w:p w14:paraId="07C24FBC" w14:textId="6AC9B261" w:rsidR="00F31A57" w:rsidRPr="00F31A57" w:rsidRDefault="00F31A57" w:rsidP="008F534F">
      <w:pPr>
        <w:pStyle w:val="Normaal"/>
        <w:numPr>
          <w:ilvl w:val="0"/>
          <w:numId w:val="13"/>
        </w:numPr>
        <w:tabs>
          <w:tab w:val="left" w:pos="2552"/>
        </w:tabs>
        <w:ind w:right="-573"/>
        <w:rPr>
          <w:rFonts w:asciiTheme="minorHAnsi" w:hAnsiTheme="minorHAnsi"/>
        </w:rPr>
      </w:pPr>
      <w:r w:rsidRPr="00F31A57">
        <w:rPr>
          <w:rFonts w:asciiTheme="minorHAnsi" w:hAnsiTheme="minorHAnsi" w:hint="cs"/>
        </w:rPr>
        <w:t>De mate van samenhang van de opdracht is dusdanig dat in de optiek van de aanbestedende dienst</w:t>
      </w:r>
      <w:r>
        <w:rPr>
          <w:rFonts w:asciiTheme="minorHAnsi" w:hAnsiTheme="minorHAnsi"/>
        </w:rPr>
        <w:br/>
        <w:t>o</w:t>
      </w:r>
      <w:r w:rsidRPr="00F31A57">
        <w:rPr>
          <w:rFonts w:asciiTheme="minorHAnsi" w:hAnsiTheme="minorHAnsi"/>
        </w:rPr>
        <w:t>pdeling</w:t>
      </w:r>
      <w:r w:rsidRPr="00F31A57">
        <w:rPr>
          <w:rFonts w:asciiTheme="minorHAnsi" w:hAnsiTheme="minorHAnsi" w:hint="cs"/>
        </w:rPr>
        <w:t xml:space="preserve"> in percelen zou leiden tot </w:t>
      </w:r>
      <w:r w:rsidR="001B2258">
        <w:rPr>
          <w:rFonts w:asciiTheme="minorHAnsi" w:hAnsiTheme="minorHAnsi"/>
        </w:rPr>
        <w:t xml:space="preserve">inefficiëntie en </w:t>
      </w:r>
      <w:r w:rsidRPr="00F31A57">
        <w:rPr>
          <w:rFonts w:asciiTheme="minorHAnsi" w:hAnsiTheme="minorHAnsi" w:hint="cs"/>
        </w:rPr>
        <w:t xml:space="preserve">onnodig hoge transactiekosten voor zowel de </w:t>
      </w:r>
      <w:r w:rsidR="0087176B">
        <w:rPr>
          <w:rFonts w:asciiTheme="minorHAnsi" w:hAnsiTheme="minorHAnsi"/>
        </w:rPr>
        <w:t xml:space="preserve">inschrijvers als de </w:t>
      </w:r>
      <w:r w:rsidRPr="00F31A57">
        <w:rPr>
          <w:rFonts w:asciiTheme="minorHAnsi" w:hAnsiTheme="minorHAnsi" w:hint="cs"/>
        </w:rPr>
        <w:t xml:space="preserve">aanbestedende dienst; </w:t>
      </w:r>
    </w:p>
    <w:p w14:paraId="048DE3CC" w14:textId="7228E7D6" w:rsidR="00F31A57" w:rsidRPr="0087176B" w:rsidRDefault="00F31A57" w:rsidP="0087176B">
      <w:pPr>
        <w:pStyle w:val="Normaal"/>
        <w:numPr>
          <w:ilvl w:val="0"/>
          <w:numId w:val="13"/>
        </w:numPr>
        <w:tabs>
          <w:tab w:val="left" w:pos="2552"/>
        </w:tabs>
        <w:ind w:right="-573"/>
        <w:rPr>
          <w:rFonts w:asciiTheme="minorHAnsi" w:hAnsiTheme="minorHAnsi"/>
        </w:rPr>
      </w:pPr>
      <w:r w:rsidRPr="00F31A57">
        <w:rPr>
          <w:rFonts w:asciiTheme="minorHAnsi" w:hAnsiTheme="minorHAnsi" w:hint="cs"/>
        </w:rPr>
        <w:t xml:space="preserve">De opdracht is, in de optiek van de aanbestedende dienst dusdanig dat deze voldoende toegankelijk is </w:t>
      </w:r>
      <w:r w:rsidRPr="0087176B">
        <w:rPr>
          <w:rFonts w:asciiTheme="minorHAnsi" w:hAnsiTheme="minorHAnsi" w:hint="cs"/>
        </w:rPr>
        <w:t xml:space="preserve">voor het midden- en kleinbedrijf al dan niet via hoofd- en </w:t>
      </w:r>
      <w:proofErr w:type="spellStart"/>
      <w:r w:rsidRPr="0087176B">
        <w:rPr>
          <w:rFonts w:asciiTheme="minorHAnsi" w:hAnsiTheme="minorHAnsi" w:hint="cs"/>
        </w:rPr>
        <w:t>onderaannemerschap</w:t>
      </w:r>
      <w:proofErr w:type="spellEnd"/>
      <w:r w:rsidRPr="0087176B">
        <w:rPr>
          <w:rFonts w:asciiTheme="minorHAnsi" w:hAnsiTheme="minorHAnsi" w:hint="cs"/>
        </w:rPr>
        <w:t>.</w:t>
      </w:r>
    </w:p>
    <w:p w14:paraId="7A2026B1" w14:textId="5268CC2B" w:rsidR="00F31A57" w:rsidRDefault="00F31A57" w:rsidP="008F534F">
      <w:pPr>
        <w:ind w:right="-573"/>
        <w:rPr>
          <w:rFonts w:cs="Calibri"/>
        </w:rPr>
      </w:pPr>
    </w:p>
    <w:p w14:paraId="61D13D6B" w14:textId="712BDD5C" w:rsidR="00C85DD3" w:rsidRPr="00033A76" w:rsidRDefault="00C85DD3" w:rsidP="008F534F">
      <w:pPr>
        <w:pStyle w:val="Kop2"/>
        <w:numPr>
          <w:ilvl w:val="1"/>
          <w:numId w:val="16"/>
        </w:numPr>
        <w:ind w:right="-573"/>
      </w:pPr>
      <w:bookmarkStart w:id="27" w:name="_Toc129603080"/>
      <w:bookmarkStart w:id="28" w:name="_Toc138060243"/>
      <w:r w:rsidRPr="00033A76">
        <w:t>Tijdsplanning</w:t>
      </w:r>
      <w:bookmarkEnd w:id="27"/>
      <w:bookmarkEnd w:id="28"/>
    </w:p>
    <w:p w14:paraId="085618DD" w14:textId="4244133C" w:rsidR="00DD0F71" w:rsidRDefault="0002030A" w:rsidP="008F534F">
      <w:pPr>
        <w:spacing w:line="276" w:lineRule="auto"/>
        <w:ind w:right="-573"/>
        <w:rPr>
          <w:rFonts w:cs="Calibri"/>
        </w:rPr>
      </w:pPr>
      <w:r>
        <w:rPr>
          <w:rFonts w:cs="Calibri"/>
        </w:rPr>
        <w:t xml:space="preserve">Op de pagina 9 </w:t>
      </w:r>
      <w:r w:rsidR="00C85DD3" w:rsidRPr="00837F42">
        <w:rPr>
          <w:rFonts w:cs="Calibri"/>
        </w:rPr>
        <w:t xml:space="preserve">is de planning van de aanbesteding opgenomen. De </w:t>
      </w:r>
      <w:r w:rsidR="00C85DD3" w:rsidRPr="00837F42">
        <w:rPr>
          <w:rFonts w:cs="Calibri"/>
          <w:b/>
          <w:i/>
        </w:rPr>
        <w:t>dik en cursief</w:t>
      </w:r>
      <w:r w:rsidR="00C85DD3" w:rsidRPr="00837F42">
        <w:rPr>
          <w:rFonts w:cs="Calibri"/>
        </w:rPr>
        <w:t xml:space="preserve"> weergegeven data zijn definitief en daarom fatale data met uitzondering van een andersluidend schriftelijk bericht van de Aanbestedende dienst. De overige data zijn indicatief en niet bindend. </w:t>
      </w:r>
    </w:p>
    <w:p w14:paraId="5A764596" w14:textId="3AE6F996" w:rsidR="004D1EC4" w:rsidRPr="00837F42" w:rsidRDefault="00DD0F71" w:rsidP="00B246D6">
      <w:pPr>
        <w:spacing w:after="0"/>
        <w:ind w:right="-573"/>
        <w:rPr>
          <w:rFonts w:cs="Calibri"/>
        </w:rPr>
      </w:pPr>
      <w:r>
        <w:rPr>
          <w:rFonts w:cs="Calibri"/>
        </w:rPr>
        <w:br w:type="page"/>
      </w:r>
    </w:p>
    <w:tbl>
      <w:tblPr>
        <w:tblW w:w="9356" w:type="dxa"/>
        <w:tblCellMar>
          <w:left w:w="70" w:type="dxa"/>
          <w:right w:w="70" w:type="dxa"/>
        </w:tblCellMar>
        <w:tblLook w:val="04A0" w:firstRow="1" w:lastRow="0" w:firstColumn="1" w:lastColumn="0" w:noHBand="0" w:noVBand="1"/>
      </w:tblPr>
      <w:tblGrid>
        <w:gridCol w:w="5856"/>
        <w:gridCol w:w="1799"/>
        <w:gridCol w:w="1701"/>
      </w:tblGrid>
      <w:tr w:rsidR="00C85DD3" w:rsidRPr="00837F42" w14:paraId="34E645FF" w14:textId="77777777" w:rsidTr="00B246D6">
        <w:trPr>
          <w:trHeight w:val="620"/>
        </w:trPr>
        <w:tc>
          <w:tcPr>
            <w:tcW w:w="5856" w:type="dxa"/>
            <w:tcBorders>
              <w:top w:val="double" w:sz="6" w:space="0" w:color="auto"/>
              <w:left w:val="nil"/>
              <w:bottom w:val="nil"/>
              <w:right w:val="nil"/>
            </w:tcBorders>
            <w:shd w:val="clear" w:color="000000" w:fill="8EAADB" w:themeFill="accent1" w:themeFillTint="99"/>
            <w:noWrap/>
            <w:vAlign w:val="center"/>
            <w:hideMark/>
          </w:tcPr>
          <w:p w14:paraId="6A047E85" w14:textId="77777777" w:rsidR="00C85DD3" w:rsidRPr="00837F42" w:rsidRDefault="00C85DD3" w:rsidP="008F534F">
            <w:pPr>
              <w:spacing w:after="0"/>
              <w:ind w:right="-573"/>
              <w:jc w:val="both"/>
              <w:rPr>
                <w:rFonts w:cs="Calibri"/>
                <w:b/>
                <w:bCs/>
                <w:color w:val="000000"/>
                <w:szCs w:val="24"/>
              </w:rPr>
            </w:pPr>
            <w:r w:rsidRPr="00837F42">
              <w:rPr>
                <w:rFonts w:cs="Calibri"/>
                <w:b/>
                <w:bCs/>
                <w:color w:val="000000"/>
              </w:rPr>
              <w:lastRenderedPageBreak/>
              <w:t>Stadium van het aanbestedingsproces</w:t>
            </w:r>
          </w:p>
        </w:tc>
        <w:tc>
          <w:tcPr>
            <w:tcW w:w="1799" w:type="dxa"/>
            <w:tcBorders>
              <w:top w:val="double" w:sz="6" w:space="0" w:color="auto"/>
              <w:left w:val="nil"/>
              <w:bottom w:val="nil"/>
              <w:right w:val="nil"/>
            </w:tcBorders>
            <w:shd w:val="clear" w:color="000000" w:fill="8EAADB" w:themeFill="accent1" w:themeFillTint="99"/>
            <w:noWrap/>
            <w:vAlign w:val="center"/>
            <w:hideMark/>
          </w:tcPr>
          <w:p w14:paraId="4976A2E9" w14:textId="77777777" w:rsidR="00C85DD3" w:rsidRPr="00837F42" w:rsidRDefault="00C85DD3" w:rsidP="008F534F">
            <w:pPr>
              <w:spacing w:after="0"/>
              <w:ind w:right="-573"/>
              <w:jc w:val="both"/>
              <w:rPr>
                <w:rFonts w:cs="Calibri"/>
                <w:b/>
                <w:bCs/>
                <w:color w:val="000000"/>
              </w:rPr>
            </w:pPr>
            <w:r w:rsidRPr="00837F42">
              <w:rPr>
                <w:rFonts w:cs="Calibri"/>
                <w:b/>
                <w:bCs/>
                <w:color w:val="000000"/>
              </w:rPr>
              <w:t>Data</w:t>
            </w:r>
          </w:p>
        </w:tc>
        <w:tc>
          <w:tcPr>
            <w:tcW w:w="1701" w:type="dxa"/>
            <w:tcBorders>
              <w:top w:val="double" w:sz="6" w:space="0" w:color="auto"/>
              <w:left w:val="nil"/>
              <w:bottom w:val="nil"/>
              <w:right w:val="nil"/>
            </w:tcBorders>
            <w:shd w:val="clear" w:color="000000" w:fill="8EAADB" w:themeFill="accent1" w:themeFillTint="99"/>
            <w:noWrap/>
            <w:vAlign w:val="center"/>
            <w:hideMark/>
          </w:tcPr>
          <w:p w14:paraId="6754A261" w14:textId="77777777" w:rsidR="00C85DD3" w:rsidRPr="00837F42" w:rsidRDefault="00C85DD3" w:rsidP="008F534F">
            <w:pPr>
              <w:spacing w:after="0"/>
              <w:ind w:right="-573"/>
              <w:jc w:val="both"/>
              <w:rPr>
                <w:rFonts w:cs="Calibri"/>
                <w:b/>
                <w:bCs/>
                <w:color w:val="000000"/>
              </w:rPr>
            </w:pPr>
            <w:r w:rsidRPr="00837F42">
              <w:rPr>
                <w:rFonts w:cs="Calibri"/>
                <w:b/>
                <w:bCs/>
                <w:color w:val="000000"/>
              </w:rPr>
              <w:t>Tijdstip</w:t>
            </w:r>
          </w:p>
        </w:tc>
      </w:tr>
      <w:tr w:rsidR="00C85DD3" w:rsidRPr="00837F42" w14:paraId="14236071" w14:textId="77777777" w:rsidTr="00B246D6">
        <w:trPr>
          <w:trHeight w:val="360"/>
        </w:trPr>
        <w:tc>
          <w:tcPr>
            <w:tcW w:w="5856" w:type="dxa"/>
            <w:tcBorders>
              <w:top w:val="nil"/>
              <w:left w:val="nil"/>
              <w:bottom w:val="single" w:sz="4" w:space="0" w:color="auto"/>
              <w:right w:val="nil"/>
            </w:tcBorders>
            <w:shd w:val="clear" w:color="auto" w:fill="auto"/>
            <w:noWrap/>
            <w:vAlign w:val="center"/>
            <w:hideMark/>
          </w:tcPr>
          <w:p w14:paraId="01180A8D" w14:textId="77777777" w:rsidR="00C85DD3" w:rsidRPr="00837F42" w:rsidRDefault="00C85DD3" w:rsidP="008F534F">
            <w:pPr>
              <w:ind w:right="-573"/>
              <w:rPr>
                <w:rFonts w:cs="Calibri"/>
                <w:color w:val="000000"/>
                <w:szCs w:val="20"/>
              </w:rPr>
            </w:pPr>
            <w:r w:rsidRPr="00837F42">
              <w:rPr>
                <w:rFonts w:cs="Calibri"/>
                <w:color w:val="000000"/>
                <w:szCs w:val="20"/>
              </w:rPr>
              <w:t>Aanbesteding publiceren op TenderNed</w:t>
            </w:r>
          </w:p>
        </w:tc>
        <w:tc>
          <w:tcPr>
            <w:tcW w:w="1799" w:type="dxa"/>
            <w:tcBorders>
              <w:top w:val="nil"/>
              <w:left w:val="nil"/>
              <w:bottom w:val="single" w:sz="4" w:space="0" w:color="auto"/>
              <w:right w:val="nil"/>
            </w:tcBorders>
            <w:shd w:val="clear" w:color="auto" w:fill="auto"/>
            <w:noWrap/>
            <w:vAlign w:val="center"/>
            <w:hideMark/>
          </w:tcPr>
          <w:p w14:paraId="12597E92" w14:textId="7286347F" w:rsidR="00C85DD3" w:rsidRPr="00837F42" w:rsidRDefault="00B246D6" w:rsidP="008F534F">
            <w:pPr>
              <w:ind w:right="-573"/>
              <w:rPr>
                <w:rFonts w:cs="Calibri"/>
                <w:color w:val="000000"/>
                <w:szCs w:val="20"/>
              </w:rPr>
            </w:pPr>
            <w:r>
              <w:rPr>
                <w:rFonts w:cs="Calibri"/>
                <w:color w:val="000000"/>
                <w:szCs w:val="20"/>
              </w:rPr>
              <w:t>2</w:t>
            </w:r>
            <w:r w:rsidR="00005984">
              <w:rPr>
                <w:rFonts w:cs="Calibri"/>
                <w:color w:val="000000"/>
                <w:szCs w:val="20"/>
              </w:rPr>
              <w:t>1</w:t>
            </w:r>
            <w:r>
              <w:rPr>
                <w:rFonts w:cs="Calibri"/>
                <w:color w:val="000000"/>
                <w:szCs w:val="20"/>
              </w:rPr>
              <w:t xml:space="preserve"> juni 2023</w:t>
            </w:r>
          </w:p>
        </w:tc>
        <w:tc>
          <w:tcPr>
            <w:tcW w:w="1701" w:type="dxa"/>
            <w:tcBorders>
              <w:top w:val="nil"/>
              <w:left w:val="nil"/>
              <w:bottom w:val="single" w:sz="4" w:space="0" w:color="auto"/>
              <w:right w:val="nil"/>
            </w:tcBorders>
            <w:shd w:val="clear" w:color="auto" w:fill="auto"/>
            <w:noWrap/>
            <w:vAlign w:val="center"/>
            <w:hideMark/>
          </w:tcPr>
          <w:p w14:paraId="0E595520"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6AF4031F" w14:textId="77777777" w:rsidTr="00B246D6">
        <w:trPr>
          <w:trHeight w:val="800"/>
        </w:trPr>
        <w:tc>
          <w:tcPr>
            <w:tcW w:w="5856" w:type="dxa"/>
            <w:tcBorders>
              <w:top w:val="single" w:sz="4" w:space="0" w:color="auto"/>
              <w:left w:val="nil"/>
              <w:bottom w:val="single" w:sz="4" w:space="0" w:color="auto"/>
              <w:right w:val="nil"/>
            </w:tcBorders>
            <w:shd w:val="clear" w:color="auto" w:fill="auto"/>
            <w:vAlign w:val="center"/>
            <w:hideMark/>
          </w:tcPr>
          <w:p w14:paraId="2C378689" w14:textId="77777777" w:rsidR="00C85DD3" w:rsidRPr="00837F42" w:rsidRDefault="00C85DD3" w:rsidP="008F534F">
            <w:pPr>
              <w:ind w:right="-573"/>
              <w:rPr>
                <w:rFonts w:cs="Calibri"/>
                <w:color w:val="000000"/>
                <w:szCs w:val="20"/>
              </w:rPr>
            </w:pPr>
            <w:r w:rsidRPr="00837F42">
              <w:rPr>
                <w:rFonts w:cs="Calibri"/>
                <w:color w:val="000000"/>
                <w:szCs w:val="20"/>
              </w:rPr>
              <w:t xml:space="preserve">Sluiting indienen vragen en opmerkingen naar aanleiding van het Beschrijvend document en de daarbij horende bijlagen. </w:t>
            </w:r>
            <w:r w:rsidRPr="00837F42">
              <w:rPr>
                <w:rFonts w:cs="Calibri"/>
                <w:color w:val="000000"/>
                <w:szCs w:val="20"/>
              </w:rPr>
              <w:br/>
              <w:t>Nota van Inlichtingen 1</w:t>
            </w:r>
          </w:p>
        </w:tc>
        <w:tc>
          <w:tcPr>
            <w:tcW w:w="1799" w:type="dxa"/>
            <w:tcBorders>
              <w:top w:val="nil"/>
              <w:left w:val="nil"/>
              <w:bottom w:val="single" w:sz="4" w:space="0" w:color="auto"/>
              <w:right w:val="nil"/>
            </w:tcBorders>
            <w:shd w:val="clear" w:color="auto" w:fill="auto"/>
            <w:noWrap/>
            <w:vAlign w:val="center"/>
            <w:hideMark/>
          </w:tcPr>
          <w:p w14:paraId="69310FCB" w14:textId="5FC8546C" w:rsidR="00C85DD3" w:rsidRPr="00837F42" w:rsidRDefault="00B246D6" w:rsidP="008F534F">
            <w:pPr>
              <w:ind w:right="-573"/>
              <w:rPr>
                <w:rFonts w:cs="Calibri"/>
                <w:color w:val="000000"/>
                <w:szCs w:val="20"/>
              </w:rPr>
            </w:pPr>
            <w:r>
              <w:rPr>
                <w:rFonts w:cs="Calibri"/>
                <w:color w:val="000000"/>
                <w:szCs w:val="20"/>
              </w:rPr>
              <w:t>6 juli 2023</w:t>
            </w:r>
          </w:p>
        </w:tc>
        <w:tc>
          <w:tcPr>
            <w:tcW w:w="1701" w:type="dxa"/>
            <w:tcBorders>
              <w:top w:val="nil"/>
              <w:left w:val="nil"/>
              <w:bottom w:val="single" w:sz="4" w:space="0" w:color="auto"/>
              <w:right w:val="nil"/>
            </w:tcBorders>
            <w:shd w:val="clear" w:color="auto" w:fill="auto"/>
            <w:noWrap/>
            <w:vAlign w:val="center"/>
            <w:hideMark/>
          </w:tcPr>
          <w:p w14:paraId="1A37D506" w14:textId="77777777" w:rsidR="00C85DD3" w:rsidRPr="00837F42" w:rsidRDefault="00C85DD3" w:rsidP="008F534F">
            <w:pPr>
              <w:ind w:right="-573"/>
              <w:rPr>
                <w:rFonts w:cs="Calibri"/>
                <w:color w:val="000000"/>
                <w:szCs w:val="20"/>
              </w:rPr>
            </w:pPr>
            <w:r w:rsidRPr="00837F42">
              <w:rPr>
                <w:rFonts w:cs="Calibri"/>
                <w:color w:val="000000"/>
                <w:szCs w:val="20"/>
              </w:rPr>
              <w:t>0m 12:00 uur</w:t>
            </w:r>
          </w:p>
        </w:tc>
      </w:tr>
      <w:tr w:rsidR="00C85DD3" w:rsidRPr="00837F42" w14:paraId="5FA30471"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E28A217" w14:textId="77777777" w:rsidR="00C85DD3" w:rsidRPr="00837F42" w:rsidRDefault="00C85DD3" w:rsidP="008F534F">
            <w:pPr>
              <w:ind w:right="-573"/>
              <w:rPr>
                <w:rFonts w:cs="Calibri"/>
                <w:color w:val="000000"/>
                <w:szCs w:val="20"/>
              </w:rPr>
            </w:pPr>
            <w:r w:rsidRPr="00837F42">
              <w:rPr>
                <w:rFonts w:cs="Calibri"/>
                <w:color w:val="000000"/>
                <w:szCs w:val="20"/>
              </w:rPr>
              <w:t>Streefdatum Publicatie nota van Inlichtingen 1</w:t>
            </w:r>
          </w:p>
        </w:tc>
        <w:tc>
          <w:tcPr>
            <w:tcW w:w="1799" w:type="dxa"/>
            <w:tcBorders>
              <w:top w:val="nil"/>
              <w:left w:val="nil"/>
              <w:bottom w:val="single" w:sz="4" w:space="0" w:color="auto"/>
              <w:right w:val="nil"/>
            </w:tcBorders>
            <w:shd w:val="clear" w:color="auto" w:fill="auto"/>
            <w:noWrap/>
            <w:vAlign w:val="center"/>
            <w:hideMark/>
          </w:tcPr>
          <w:p w14:paraId="67DF207F" w14:textId="2F9004BF" w:rsidR="00C85DD3" w:rsidRPr="00837F42" w:rsidRDefault="00B246D6" w:rsidP="008F534F">
            <w:pPr>
              <w:ind w:right="-573"/>
              <w:rPr>
                <w:rFonts w:cs="Calibri"/>
                <w:color w:val="000000"/>
                <w:szCs w:val="20"/>
              </w:rPr>
            </w:pPr>
            <w:r>
              <w:rPr>
                <w:rFonts w:cs="Calibri"/>
                <w:color w:val="000000"/>
                <w:szCs w:val="20"/>
              </w:rPr>
              <w:t>14 juli 2023</w:t>
            </w:r>
          </w:p>
        </w:tc>
        <w:tc>
          <w:tcPr>
            <w:tcW w:w="1701" w:type="dxa"/>
            <w:tcBorders>
              <w:top w:val="nil"/>
              <w:left w:val="nil"/>
              <w:bottom w:val="single" w:sz="4" w:space="0" w:color="auto"/>
              <w:right w:val="nil"/>
            </w:tcBorders>
            <w:shd w:val="clear" w:color="auto" w:fill="auto"/>
            <w:noWrap/>
            <w:vAlign w:val="center"/>
            <w:hideMark/>
          </w:tcPr>
          <w:p w14:paraId="75EEA7A9"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48C3A798" w14:textId="77777777" w:rsidTr="00B246D6">
        <w:trPr>
          <w:trHeight w:val="800"/>
        </w:trPr>
        <w:tc>
          <w:tcPr>
            <w:tcW w:w="5856" w:type="dxa"/>
            <w:tcBorders>
              <w:top w:val="single" w:sz="4" w:space="0" w:color="auto"/>
              <w:left w:val="nil"/>
              <w:bottom w:val="single" w:sz="4" w:space="0" w:color="auto"/>
              <w:right w:val="nil"/>
            </w:tcBorders>
            <w:shd w:val="clear" w:color="auto" w:fill="auto"/>
            <w:vAlign w:val="center"/>
            <w:hideMark/>
          </w:tcPr>
          <w:p w14:paraId="0BEE3B3F" w14:textId="4A01C06A" w:rsidR="00C85DD3" w:rsidRPr="00837F42" w:rsidRDefault="00C85DD3" w:rsidP="008F534F">
            <w:pPr>
              <w:ind w:right="-573"/>
              <w:rPr>
                <w:rFonts w:cs="Calibri"/>
                <w:color w:val="000000"/>
                <w:szCs w:val="20"/>
              </w:rPr>
            </w:pPr>
            <w:r w:rsidRPr="00837F42">
              <w:rPr>
                <w:rFonts w:cs="Calibri"/>
                <w:color w:val="000000"/>
                <w:szCs w:val="20"/>
              </w:rPr>
              <w:t xml:space="preserve">Sluiting indienen vragen en opmerkingen naar aanleiding van de </w:t>
            </w:r>
            <w:r w:rsidR="00B246D6">
              <w:rPr>
                <w:rFonts w:cs="Calibri"/>
                <w:color w:val="000000"/>
                <w:szCs w:val="20"/>
              </w:rPr>
              <w:br/>
            </w:r>
            <w:r w:rsidRPr="00837F42">
              <w:rPr>
                <w:rFonts w:cs="Calibri"/>
                <w:color w:val="000000"/>
                <w:szCs w:val="20"/>
              </w:rPr>
              <w:t>gegeven antwoorden Nota van Inlichtingen 1</w:t>
            </w:r>
          </w:p>
        </w:tc>
        <w:tc>
          <w:tcPr>
            <w:tcW w:w="1799" w:type="dxa"/>
            <w:tcBorders>
              <w:top w:val="nil"/>
              <w:left w:val="nil"/>
              <w:bottom w:val="single" w:sz="4" w:space="0" w:color="auto"/>
              <w:right w:val="nil"/>
            </w:tcBorders>
            <w:shd w:val="clear" w:color="auto" w:fill="auto"/>
            <w:noWrap/>
            <w:vAlign w:val="center"/>
            <w:hideMark/>
          </w:tcPr>
          <w:p w14:paraId="4D638B58" w14:textId="13C751B4" w:rsidR="00C85DD3" w:rsidRPr="00837F42" w:rsidRDefault="00B246D6" w:rsidP="008F534F">
            <w:pPr>
              <w:ind w:right="-573"/>
              <w:rPr>
                <w:rFonts w:cs="Calibri"/>
                <w:color w:val="000000"/>
                <w:szCs w:val="20"/>
              </w:rPr>
            </w:pPr>
            <w:r>
              <w:rPr>
                <w:rFonts w:cs="Calibri"/>
                <w:color w:val="000000"/>
                <w:szCs w:val="20"/>
              </w:rPr>
              <w:t>20 juli 2023</w:t>
            </w:r>
          </w:p>
        </w:tc>
        <w:tc>
          <w:tcPr>
            <w:tcW w:w="1701" w:type="dxa"/>
            <w:tcBorders>
              <w:top w:val="nil"/>
              <w:left w:val="nil"/>
              <w:bottom w:val="single" w:sz="4" w:space="0" w:color="auto"/>
              <w:right w:val="nil"/>
            </w:tcBorders>
            <w:shd w:val="clear" w:color="auto" w:fill="auto"/>
            <w:noWrap/>
            <w:vAlign w:val="center"/>
            <w:hideMark/>
          </w:tcPr>
          <w:p w14:paraId="7EE5964B" w14:textId="77777777" w:rsidR="00C85DD3" w:rsidRPr="00837F42" w:rsidRDefault="00C85DD3" w:rsidP="008F534F">
            <w:pPr>
              <w:ind w:right="-573"/>
              <w:rPr>
                <w:rFonts w:cs="Calibri"/>
                <w:color w:val="000000"/>
                <w:szCs w:val="20"/>
              </w:rPr>
            </w:pPr>
            <w:r w:rsidRPr="00837F42">
              <w:rPr>
                <w:rFonts w:cs="Calibri"/>
                <w:color w:val="000000"/>
                <w:szCs w:val="20"/>
              </w:rPr>
              <w:t>Om 12:00 uur</w:t>
            </w:r>
          </w:p>
        </w:tc>
      </w:tr>
      <w:tr w:rsidR="00C85DD3" w:rsidRPr="00837F42" w14:paraId="62854C48"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5013EE0" w14:textId="77777777" w:rsidR="00C85DD3" w:rsidRPr="00837F42" w:rsidRDefault="00C85DD3" w:rsidP="008F534F">
            <w:pPr>
              <w:ind w:right="-573"/>
              <w:rPr>
                <w:rFonts w:cs="Calibri"/>
                <w:color w:val="000000"/>
                <w:szCs w:val="20"/>
              </w:rPr>
            </w:pPr>
            <w:r w:rsidRPr="00837F42">
              <w:rPr>
                <w:rFonts w:cs="Calibri"/>
                <w:color w:val="000000"/>
                <w:szCs w:val="20"/>
              </w:rPr>
              <w:t>Streefdatum Publicatie nota van Inlichtingen 2</w:t>
            </w:r>
          </w:p>
        </w:tc>
        <w:tc>
          <w:tcPr>
            <w:tcW w:w="1799" w:type="dxa"/>
            <w:tcBorders>
              <w:top w:val="nil"/>
              <w:left w:val="nil"/>
              <w:bottom w:val="single" w:sz="4" w:space="0" w:color="auto"/>
              <w:right w:val="nil"/>
            </w:tcBorders>
            <w:shd w:val="clear" w:color="auto" w:fill="auto"/>
            <w:noWrap/>
            <w:vAlign w:val="center"/>
            <w:hideMark/>
          </w:tcPr>
          <w:p w14:paraId="6BD5C3E1" w14:textId="714A0F86" w:rsidR="00C85DD3" w:rsidRPr="00837F42" w:rsidRDefault="00B246D6" w:rsidP="008F534F">
            <w:pPr>
              <w:ind w:right="-573"/>
              <w:rPr>
                <w:rFonts w:cs="Calibri"/>
                <w:color w:val="000000"/>
                <w:szCs w:val="20"/>
              </w:rPr>
            </w:pPr>
            <w:r>
              <w:rPr>
                <w:rFonts w:cs="Calibri"/>
                <w:color w:val="000000"/>
                <w:szCs w:val="20"/>
              </w:rPr>
              <w:t>26 juli 2023</w:t>
            </w:r>
          </w:p>
        </w:tc>
        <w:tc>
          <w:tcPr>
            <w:tcW w:w="1701" w:type="dxa"/>
            <w:tcBorders>
              <w:top w:val="nil"/>
              <w:left w:val="nil"/>
              <w:bottom w:val="single" w:sz="4" w:space="0" w:color="auto"/>
              <w:right w:val="nil"/>
            </w:tcBorders>
            <w:shd w:val="clear" w:color="auto" w:fill="auto"/>
            <w:noWrap/>
            <w:vAlign w:val="center"/>
            <w:hideMark/>
          </w:tcPr>
          <w:p w14:paraId="02C88AE6"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124EFD0D"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ECC3EE0" w14:textId="77777777" w:rsidR="00C85DD3" w:rsidRPr="00837F42" w:rsidRDefault="00C85DD3" w:rsidP="008F534F">
            <w:pPr>
              <w:ind w:right="-573"/>
              <w:rPr>
                <w:rFonts w:cs="Calibri"/>
                <w:b/>
                <w:bCs/>
                <w:color w:val="FF0000"/>
                <w:szCs w:val="20"/>
              </w:rPr>
            </w:pPr>
            <w:r w:rsidRPr="00837F42">
              <w:rPr>
                <w:rFonts w:cs="Calibri"/>
                <w:b/>
                <w:bCs/>
                <w:color w:val="FF0000"/>
                <w:szCs w:val="20"/>
              </w:rPr>
              <w:t>Sluiting inschrijving</w:t>
            </w:r>
          </w:p>
        </w:tc>
        <w:tc>
          <w:tcPr>
            <w:tcW w:w="1799" w:type="dxa"/>
            <w:tcBorders>
              <w:top w:val="nil"/>
              <w:left w:val="nil"/>
              <w:bottom w:val="single" w:sz="4" w:space="0" w:color="auto"/>
              <w:right w:val="nil"/>
            </w:tcBorders>
            <w:shd w:val="clear" w:color="auto" w:fill="auto"/>
            <w:noWrap/>
            <w:vAlign w:val="center"/>
            <w:hideMark/>
          </w:tcPr>
          <w:p w14:paraId="6C94E440" w14:textId="5A61BC39" w:rsidR="00C85DD3" w:rsidRPr="00837F42" w:rsidRDefault="009357EF" w:rsidP="008F534F">
            <w:pPr>
              <w:ind w:right="-573"/>
              <w:rPr>
                <w:rFonts w:cs="Calibri"/>
                <w:b/>
                <w:bCs/>
                <w:color w:val="000000"/>
                <w:szCs w:val="20"/>
              </w:rPr>
            </w:pPr>
            <w:r>
              <w:rPr>
                <w:rFonts w:cs="Calibri"/>
                <w:b/>
                <w:bCs/>
                <w:color w:val="000000"/>
                <w:szCs w:val="20"/>
              </w:rPr>
              <w:t>5</w:t>
            </w:r>
            <w:r w:rsidR="00B246D6">
              <w:rPr>
                <w:rFonts w:cs="Calibri"/>
                <w:b/>
                <w:bCs/>
                <w:color w:val="000000"/>
                <w:szCs w:val="20"/>
              </w:rPr>
              <w:t xml:space="preserve"> september 2023</w:t>
            </w:r>
          </w:p>
        </w:tc>
        <w:tc>
          <w:tcPr>
            <w:tcW w:w="1701" w:type="dxa"/>
            <w:tcBorders>
              <w:top w:val="nil"/>
              <w:left w:val="nil"/>
              <w:bottom w:val="single" w:sz="4" w:space="0" w:color="auto"/>
              <w:right w:val="nil"/>
            </w:tcBorders>
            <w:shd w:val="clear" w:color="auto" w:fill="auto"/>
            <w:noWrap/>
            <w:vAlign w:val="center"/>
            <w:hideMark/>
          </w:tcPr>
          <w:p w14:paraId="27055307" w14:textId="77777777" w:rsidR="00C85DD3" w:rsidRPr="00837F42" w:rsidRDefault="00C85DD3" w:rsidP="008F534F">
            <w:pPr>
              <w:ind w:right="-573"/>
              <w:rPr>
                <w:rFonts w:cs="Calibri"/>
                <w:b/>
                <w:bCs/>
                <w:color w:val="000000"/>
                <w:szCs w:val="20"/>
              </w:rPr>
            </w:pPr>
            <w:r w:rsidRPr="00837F42">
              <w:rPr>
                <w:rFonts w:cs="Calibri"/>
                <w:b/>
                <w:bCs/>
                <w:color w:val="000000"/>
                <w:szCs w:val="20"/>
              </w:rPr>
              <w:t>Om 12:00 uur</w:t>
            </w:r>
          </w:p>
        </w:tc>
      </w:tr>
      <w:tr w:rsidR="00C85DD3" w:rsidRPr="00837F42" w14:paraId="498C2323"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B4E9677" w14:textId="77777777" w:rsidR="00C85DD3" w:rsidRPr="00837F42" w:rsidRDefault="00C85DD3" w:rsidP="008F534F">
            <w:pPr>
              <w:ind w:right="-573"/>
              <w:rPr>
                <w:rFonts w:cs="Calibri"/>
                <w:color w:val="000000"/>
                <w:szCs w:val="20"/>
              </w:rPr>
            </w:pPr>
            <w:r w:rsidRPr="00837F42">
              <w:rPr>
                <w:rFonts w:cs="Calibri"/>
                <w:color w:val="000000"/>
                <w:szCs w:val="20"/>
              </w:rPr>
              <w:t>Beoordelingsperiode ingediende documenten</w:t>
            </w:r>
          </w:p>
        </w:tc>
        <w:tc>
          <w:tcPr>
            <w:tcW w:w="1799" w:type="dxa"/>
            <w:tcBorders>
              <w:top w:val="nil"/>
              <w:left w:val="nil"/>
              <w:bottom w:val="single" w:sz="4" w:space="0" w:color="auto"/>
              <w:right w:val="nil"/>
            </w:tcBorders>
            <w:shd w:val="clear" w:color="auto" w:fill="auto"/>
            <w:noWrap/>
            <w:vAlign w:val="center"/>
            <w:hideMark/>
          </w:tcPr>
          <w:p w14:paraId="10EF3CA8" w14:textId="5A147DEC" w:rsidR="00C85DD3" w:rsidRPr="00837F42" w:rsidRDefault="00B246D6" w:rsidP="008F534F">
            <w:pPr>
              <w:ind w:right="-573"/>
              <w:rPr>
                <w:rFonts w:cs="Calibri"/>
                <w:color w:val="000000"/>
                <w:szCs w:val="20"/>
              </w:rPr>
            </w:pPr>
            <w:r>
              <w:rPr>
                <w:rFonts w:cs="Calibri"/>
                <w:color w:val="000000"/>
                <w:szCs w:val="20"/>
              </w:rPr>
              <w:t>Week 36 en 37</w:t>
            </w:r>
          </w:p>
        </w:tc>
        <w:tc>
          <w:tcPr>
            <w:tcW w:w="1701" w:type="dxa"/>
            <w:tcBorders>
              <w:top w:val="nil"/>
              <w:left w:val="nil"/>
              <w:bottom w:val="single" w:sz="4" w:space="0" w:color="auto"/>
              <w:right w:val="nil"/>
            </w:tcBorders>
            <w:shd w:val="clear" w:color="auto" w:fill="auto"/>
            <w:noWrap/>
            <w:vAlign w:val="center"/>
            <w:hideMark/>
          </w:tcPr>
          <w:p w14:paraId="44F6C263" w14:textId="0D399CA7" w:rsidR="00C85DD3" w:rsidRPr="00837F42" w:rsidRDefault="00C85DD3" w:rsidP="008F534F">
            <w:pPr>
              <w:ind w:right="-573"/>
              <w:rPr>
                <w:rFonts w:cs="Calibri"/>
                <w:color w:val="000000"/>
                <w:szCs w:val="20"/>
              </w:rPr>
            </w:pPr>
          </w:p>
        </w:tc>
      </w:tr>
      <w:tr w:rsidR="00B246D6" w:rsidRPr="00837F42" w14:paraId="547314DE"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tcPr>
          <w:p w14:paraId="2F7D10D5" w14:textId="40A16A15" w:rsidR="00B246D6" w:rsidRPr="00837F42" w:rsidRDefault="00B246D6" w:rsidP="008F534F">
            <w:pPr>
              <w:ind w:right="-573"/>
              <w:rPr>
                <w:rFonts w:cs="Calibri"/>
                <w:color w:val="000000"/>
                <w:szCs w:val="20"/>
              </w:rPr>
            </w:pPr>
            <w:r>
              <w:rPr>
                <w:rFonts w:cs="Calibri"/>
                <w:color w:val="000000"/>
                <w:szCs w:val="20"/>
              </w:rPr>
              <w:t>Versturen uitnodiging voor Presentatie/ Proof of Concept</w:t>
            </w:r>
          </w:p>
        </w:tc>
        <w:tc>
          <w:tcPr>
            <w:tcW w:w="1799" w:type="dxa"/>
            <w:tcBorders>
              <w:top w:val="nil"/>
              <w:left w:val="nil"/>
              <w:bottom w:val="single" w:sz="4" w:space="0" w:color="auto"/>
              <w:right w:val="nil"/>
            </w:tcBorders>
            <w:shd w:val="clear" w:color="auto" w:fill="auto"/>
            <w:noWrap/>
            <w:vAlign w:val="center"/>
          </w:tcPr>
          <w:p w14:paraId="6BFB882E" w14:textId="09D15702" w:rsidR="00B246D6" w:rsidRDefault="00B246D6" w:rsidP="008F534F">
            <w:pPr>
              <w:ind w:right="-573"/>
              <w:rPr>
                <w:rFonts w:cs="Calibri"/>
                <w:color w:val="000000"/>
                <w:szCs w:val="20"/>
              </w:rPr>
            </w:pPr>
            <w:r>
              <w:rPr>
                <w:rFonts w:cs="Calibri"/>
                <w:color w:val="000000"/>
                <w:szCs w:val="20"/>
              </w:rPr>
              <w:t>20 september 2023</w:t>
            </w:r>
          </w:p>
        </w:tc>
        <w:tc>
          <w:tcPr>
            <w:tcW w:w="1701" w:type="dxa"/>
            <w:tcBorders>
              <w:top w:val="nil"/>
              <w:left w:val="nil"/>
              <w:bottom w:val="single" w:sz="4" w:space="0" w:color="auto"/>
              <w:right w:val="nil"/>
            </w:tcBorders>
            <w:shd w:val="clear" w:color="auto" w:fill="auto"/>
            <w:noWrap/>
            <w:vAlign w:val="center"/>
          </w:tcPr>
          <w:p w14:paraId="2BA42D85" w14:textId="77777777" w:rsidR="00B246D6" w:rsidRPr="00837F42" w:rsidRDefault="00B246D6" w:rsidP="008F534F">
            <w:pPr>
              <w:ind w:right="-573"/>
              <w:rPr>
                <w:rFonts w:cs="Calibri"/>
                <w:color w:val="000000"/>
                <w:szCs w:val="20"/>
              </w:rPr>
            </w:pPr>
          </w:p>
        </w:tc>
      </w:tr>
      <w:tr w:rsidR="00C85DD3" w:rsidRPr="00837F42" w14:paraId="3369721D"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tcPr>
          <w:p w14:paraId="202CC105" w14:textId="22BEFC2F" w:rsidR="00C85DD3" w:rsidRPr="00837F42" w:rsidRDefault="00C85DD3" w:rsidP="008F534F">
            <w:pPr>
              <w:ind w:right="-573"/>
              <w:rPr>
                <w:rFonts w:cs="Calibri"/>
                <w:color w:val="000000"/>
                <w:szCs w:val="20"/>
              </w:rPr>
            </w:pPr>
            <w:r w:rsidRPr="00837F42">
              <w:rPr>
                <w:rFonts w:cs="Calibri"/>
                <w:color w:val="000000"/>
                <w:szCs w:val="20"/>
              </w:rPr>
              <w:t>Presentatie</w:t>
            </w:r>
            <w:r w:rsidR="00DE04D2" w:rsidRPr="00837F42">
              <w:rPr>
                <w:rFonts w:cs="Calibri"/>
                <w:color w:val="000000"/>
                <w:szCs w:val="20"/>
              </w:rPr>
              <w:t xml:space="preserve"> te leveren machines</w:t>
            </w:r>
            <w:r w:rsidR="00984D11" w:rsidRPr="00837F42">
              <w:rPr>
                <w:rFonts w:cs="Calibri"/>
                <w:color w:val="000000"/>
                <w:szCs w:val="20"/>
              </w:rPr>
              <w:t xml:space="preserve">/ </w:t>
            </w:r>
            <w:r w:rsidR="008542E6" w:rsidRPr="00837F42">
              <w:rPr>
                <w:rFonts w:cs="Calibri"/>
                <w:color w:val="000000"/>
                <w:szCs w:val="20"/>
              </w:rPr>
              <w:t xml:space="preserve">Proof of Concept </w:t>
            </w:r>
            <w:r w:rsidRPr="00837F42">
              <w:rPr>
                <w:rFonts w:cs="Calibri"/>
                <w:color w:val="000000"/>
                <w:szCs w:val="20"/>
              </w:rPr>
              <w:t xml:space="preserve">van de inschrijver </w:t>
            </w:r>
            <w:r w:rsidR="00C60F46">
              <w:rPr>
                <w:rFonts w:cs="Calibri"/>
                <w:color w:val="000000"/>
                <w:szCs w:val="20"/>
              </w:rPr>
              <w:br/>
            </w:r>
            <w:r w:rsidRPr="00837F42">
              <w:rPr>
                <w:rFonts w:cs="Calibri"/>
                <w:color w:val="000000"/>
                <w:szCs w:val="20"/>
              </w:rPr>
              <w:t>met de Beste-PKV</w:t>
            </w:r>
          </w:p>
        </w:tc>
        <w:tc>
          <w:tcPr>
            <w:tcW w:w="1799" w:type="dxa"/>
            <w:tcBorders>
              <w:top w:val="nil"/>
              <w:left w:val="nil"/>
              <w:bottom w:val="single" w:sz="4" w:space="0" w:color="auto"/>
              <w:right w:val="nil"/>
            </w:tcBorders>
            <w:shd w:val="clear" w:color="auto" w:fill="auto"/>
            <w:noWrap/>
            <w:vAlign w:val="center"/>
          </w:tcPr>
          <w:p w14:paraId="6FF5A558" w14:textId="05F66708" w:rsidR="00C85DD3" w:rsidRPr="00837F42" w:rsidRDefault="00B246D6" w:rsidP="008F534F">
            <w:pPr>
              <w:ind w:right="-573"/>
              <w:rPr>
                <w:rFonts w:cs="Calibri"/>
                <w:color w:val="000000"/>
                <w:szCs w:val="20"/>
              </w:rPr>
            </w:pPr>
            <w:r>
              <w:rPr>
                <w:rFonts w:cs="Calibri"/>
                <w:color w:val="000000"/>
                <w:szCs w:val="20"/>
              </w:rPr>
              <w:t>Week 41</w:t>
            </w:r>
            <w:r>
              <w:rPr>
                <w:rFonts w:cs="Calibri"/>
                <w:color w:val="000000"/>
                <w:szCs w:val="20"/>
              </w:rPr>
              <w:br/>
              <w:t>Week 42</w:t>
            </w:r>
            <w:r w:rsidR="00C85DD3" w:rsidRPr="00837F42">
              <w:rPr>
                <w:rFonts w:cs="Calibri"/>
                <w:color w:val="000000"/>
                <w:szCs w:val="20"/>
              </w:rPr>
              <w:t>*</w:t>
            </w:r>
          </w:p>
        </w:tc>
        <w:tc>
          <w:tcPr>
            <w:tcW w:w="1701" w:type="dxa"/>
            <w:tcBorders>
              <w:top w:val="nil"/>
              <w:left w:val="nil"/>
              <w:bottom w:val="single" w:sz="4" w:space="0" w:color="auto"/>
              <w:right w:val="nil"/>
            </w:tcBorders>
            <w:shd w:val="clear" w:color="auto" w:fill="auto"/>
            <w:noWrap/>
            <w:vAlign w:val="center"/>
          </w:tcPr>
          <w:p w14:paraId="3DD51A94" w14:textId="77777777" w:rsidR="00C85DD3" w:rsidRPr="00837F42" w:rsidRDefault="00C85DD3" w:rsidP="008F534F">
            <w:pPr>
              <w:ind w:right="-573"/>
              <w:rPr>
                <w:rFonts w:cs="Calibri"/>
                <w:color w:val="000000"/>
                <w:szCs w:val="20"/>
              </w:rPr>
            </w:pPr>
          </w:p>
        </w:tc>
      </w:tr>
      <w:tr w:rsidR="00C85DD3" w:rsidRPr="00837F42" w14:paraId="7B6CB235"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F4B8DE9" w14:textId="77777777" w:rsidR="00C85DD3" w:rsidRPr="00837F42" w:rsidRDefault="00C85DD3" w:rsidP="008F534F">
            <w:pPr>
              <w:ind w:right="-573"/>
              <w:rPr>
                <w:rFonts w:cs="Calibri"/>
                <w:color w:val="000000"/>
                <w:szCs w:val="20"/>
              </w:rPr>
            </w:pPr>
            <w:r w:rsidRPr="00837F42">
              <w:rPr>
                <w:rFonts w:cs="Calibri"/>
                <w:color w:val="000000"/>
                <w:szCs w:val="20"/>
              </w:rPr>
              <w:t>Bekendmaking voorlopige gunning</w:t>
            </w:r>
          </w:p>
        </w:tc>
        <w:tc>
          <w:tcPr>
            <w:tcW w:w="1799" w:type="dxa"/>
            <w:tcBorders>
              <w:top w:val="nil"/>
              <w:left w:val="nil"/>
              <w:bottom w:val="single" w:sz="4" w:space="0" w:color="auto"/>
              <w:right w:val="nil"/>
            </w:tcBorders>
            <w:shd w:val="clear" w:color="auto" w:fill="auto"/>
            <w:noWrap/>
            <w:vAlign w:val="center"/>
            <w:hideMark/>
          </w:tcPr>
          <w:p w14:paraId="40901982" w14:textId="7B6334DD" w:rsidR="00C85DD3" w:rsidRPr="00837F42" w:rsidRDefault="00B246D6" w:rsidP="008F534F">
            <w:pPr>
              <w:ind w:right="-573"/>
              <w:rPr>
                <w:rFonts w:cs="Calibri"/>
                <w:color w:val="000000"/>
                <w:szCs w:val="20"/>
              </w:rPr>
            </w:pPr>
            <w:r>
              <w:rPr>
                <w:rFonts w:cs="Calibri"/>
                <w:color w:val="000000"/>
                <w:szCs w:val="20"/>
              </w:rPr>
              <w:t>23 oktober 2023</w:t>
            </w:r>
          </w:p>
        </w:tc>
        <w:tc>
          <w:tcPr>
            <w:tcW w:w="1701" w:type="dxa"/>
            <w:tcBorders>
              <w:top w:val="nil"/>
              <w:left w:val="nil"/>
              <w:bottom w:val="single" w:sz="4" w:space="0" w:color="auto"/>
              <w:right w:val="nil"/>
            </w:tcBorders>
            <w:shd w:val="clear" w:color="auto" w:fill="auto"/>
            <w:noWrap/>
            <w:vAlign w:val="center"/>
            <w:hideMark/>
          </w:tcPr>
          <w:p w14:paraId="732F5F6C"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0040EFEC"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3FDA4C0" w14:textId="77777777" w:rsidR="00C85DD3" w:rsidRPr="00837F42" w:rsidRDefault="00C85DD3" w:rsidP="008F534F">
            <w:pPr>
              <w:ind w:right="-573"/>
              <w:rPr>
                <w:rFonts w:cs="Calibri"/>
                <w:color w:val="000000"/>
                <w:szCs w:val="20"/>
              </w:rPr>
            </w:pPr>
            <w:proofErr w:type="spellStart"/>
            <w:r w:rsidRPr="00837F42">
              <w:rPr>
                <w:rFonts w:cs="Calibri"/>
                <w:color w:val="000000"/>
                <w:szCs w:val="20"/>
              </w:rPr>
              <w:t>Standstill</w:t>
            </w:r>
            <w:proofErr w:type="spellEnd"/>
            <w:r w:rsidRPr="00837F42">
              <w:rPr>
                <w:rFonts w:cs="Calibri"/>
                <w:color w:val="000000"/>
                <w:szCs w:val="20"/>
              </w:rPr>
              <w:t>-</w:t>
            </w:r>
            <w:proofErr w:type="gramStart"/>
            <w:r w:rsidRPr="00837F42">
              <w:rPr>
                <w:rFonts w:cs="Calibri"/>
                <w:color w:val="000000"/>
                <w:szCs w:val="20"/>
              </w:rPr>
              <w:t>termijn /</w:t>
            </w:r>
            <w:proofErr w:type="gramEnd"/>
            <w:r w:rsidRPr="00837F42">
              <w:rPr>
                <w:rFonts w:cs="Calibri"/>
                <w:color w:val="000000"/>
                <w:szCs w:val="20"/>
              </w:rPr>
              <w:t xml:space="preserve"> Verificatiefase (20 kalenderdagen)</w:t>
            </w:r>
          </w:p>
        </w:tc>
        <w:tc>
          <w:tcPr>
            <w:tcW w:w="1799" w:type="dxa"/>
            <w:tcBorders>
              <w:top w:val="nil"/>
              <w:left w:val="nil"/>
              <w:bottom w:val="single" w:sz="4" w:space="0" w:color="auto"/>
              <w:right w:val="nil"/>
            </w:tcBorders>
            <w:shd w:val="clear" w:color="auto" w:fill="auto"/>
            <w:noWrap/>
            <w:vAlign w:val="center"/>
            <w:hideMark/>
          </w:tcPr>
          <w:p w14:paraId="04A61938" w14:textId="0D32315C" w:rsidR="00C85DD3" w:rsidRPr="00837F42" w:rsidRDefault="00B246D6" w:rsidP="008F534F">
            <w:pPr>
              <w:ind w:right="-573"/>
              <w:rPr>
                <w:rFonts w:cs="Calibri"/>
                <w:color w:val="000000"/>
                <w:szCs w:val="20"/>
              </w:rPr>
            </w:pPr>
            <w:r>
              <w:rPr>
                <w:rFonts w:cs="Calibri"/>
                <w:color w:val="000000"/>
                <w:szCs w:val="20"/>
              </w:rPr>
              <w:t>23 oktober 2023</w:t>
            </w:r>
          </w:p>
        </w:tc>
        <w:tc>
          <w:tcPr>
            <w:tcW w:w="1701" w:type="dxa"/>
            <w:tcBorders>
              <w:top w:val="nil"/>
              <w:left w:val="nil"/>
              <w:bottom w:val="single" w:sz="4" w:space="0" w:color="auto"/>
              <w:right w:val="nil"/>
            </w:tcBorders>
            <w:shd w:val="clear" w:color="auto" w:fill="auto"/>
            <w:noWrap/>
            <w:vAlign w:val="center"/>
            <w:hideMark/>
          </w:tcPr>
          <w:p w14:paraId="7322270C" w14:textId="7EEBA8A2" w:rsidR="00C85DD3" w:rsidRPr="00837F42" w:rsidRDefault="00B246D6" w:rsidP="008F534F">
            <w:pPr>
              <w:ind w:right="-573"/>
              <w:rPr>
                <w:rFonts w:cs="Calibri"/>
                <w:color w:val="000000"/>
                <w:szCs w:val="20"/>
              </w:rPr>
            </w:pPr>
            <w:r>
              <w:rPr>
                <w:rFonts w:cs="Calibri"/>
                <w:color w:val="000000"/>
                <w:szCs w:val="20"/>
              </w:rPr>
              <w:t>13 november 2023</w:t>
            </w:r>
          </w:p>
        </w:tc>
      </w:tr>
      <w:tr w:rsidR="00C85DD3" w:rsidRPr="00837F42" w14:paraId="1457C2FF"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640EE40" w14:textId="77777777" w:rsidR="00C85DD3" w:rsidRPr="00837F42" w:rsidRDefault="00C85DD3" w:rsidP="008F534F">
            <w:pPr>
              <w:ind w:right="-573"/>
              <w:rPr>
                <w:rFonts w:cs="Calibri"/>
                <w:color w:val="000000"/>
                <w:szCs w:val="20"/>
              </w:rPr>
            </w:pPr>
            <w:r w:rsidRPr="00837F42">
              <w:rPr>
                <w:rFonts w:cs="Calibri"/>
                <w:color w:val="000000"/>
                <w:szCs w:val="20"/>
              </w:rPr>
              <w:t>Definitieve gunning</w:t>
            </w:r>
          </w:p>
        </w:tc>
        <w:tc>
          <w:tcPr>
            <w:tcW w:w="1799" w:type="dxa"/>
            <w:tcBorders>
              <w:top w:val="nil"/>
              <w:left w:val="nil"/>
              <w:bottom w:val="single" w:sz="4" w:space="0" w:color="auto"/>
              <w:right w:val="nil"/>
            </w:tcBorders>
            <w:shd w:val="clear" w:color="auto" w:fill="auto"/>
            <w:noWrap/>
            <w:vAlign w:val="center"/>
            <w:hideMark/>
          </w:tcPr>
          <w:p w14:paraId="1400EBF7" w14:textId="5E93619A" w:rsidR="00C85DD3" w:rsidRPr="00837F42" w:rsidRDefault="00B246D6" w:rsidP="008F534F">
            <w:pPr>
              <w:ind w:right="-573"/>
              <w:rPr>
                <w:rFonts w:cs="Calibri"/>
                <w:color w:val="000000"/>
                <w:szCs w:val="20"/>
              </w:rPr>
            </w:pPr>
            <w:r>
              <w:rPr>
                <w:rFonts w:cs="Calibri"/>
                <w:color w:val="000000"/>
                <w:szCs w:val="20"/>
              </w:rPr>
              <w:t>14 november 2023</w:t>
            </w:r>
          </w:p>
        </w:tc>
        <w:tc>
          <w:tcPr>
            <w:tcW w:w="1701" w:type="dxa"/>
            <w:tcBorders>
              <w:top w:val="nil"/>
              <w:left w:val="nil"/>
              <w:bottom w:val="single" w:sz="4" w:space="0" w:color="auto"/>
              <w:right w:val="nil"/>
            </w:tcBorders>
            <w:shd w:val="clear" w:color="auto" w:fill="auto"/>
            <w:noWrap/>
            <w:vAlign w:val="center"/>
            <w:hideMark/>
          </w:tcPr>
          <w:p w14:paraId="02691503"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0A073E01" w14:textId="77777777" w:rsidTr="00B246D6">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5E07F3E" w14:textId="19D8AEF4" w:rsidR="00C85DD3" w:rsidRPr="00837F42" w:rsidRDefault="00C85DD3" w:rsidP="008F534F">
            <w:pPr>
              <w:ind w:right="-573"/>
              <w:rPr>
                <w:rFonts w:cs="Calibri"/>
                <w:color w:val="000000"/>
                <w:szCs w:val="20"/>
              </w:rPr>
            </w:pPr>
            <w:r w:rsidRPr="00837F42">
              <w:rPr>
                <w:rFonts w:cs="Calibri"/>
                <w:color w:val="000000"/>
                <w:szCs w:val="20"/>
              </w:rPr>
              <w:t xml:space="preserve">Ondertekening </w:t>
            </w:r>
            <w:r w:rsidR="00F257C3" w:rsidRPr="00837F42">
              <w:rPr>
                <w:rFonts w:cs="Calibri"/>
                <w:color w:val="000000"/>
                <w:szCs w:val="20"/>
              </w:rPr>
              <w:t>raam</w:t>
            </w:r>
            <w:r w:rsidRPr="00837F42">
              <w:rPr>
                <w:rFonts w:cs="Calibri"/>
                <w:color w:val="000000"/>
                <w:szCs w:val="20"/>
              </w:rPr>
              <w:t>overeenkomst</w:t>
            </w:r>
          </w:p>
        </w:tc>
        <w:tc>
          <w:tcPr>
            <w:tcW w:w="1799" w:type="dxa"/>
            <w:tcBorders>
              <w:top w:val="nil"/>
              <w:left w:val="nil"/>
              <w:bottom w:val="single" w:sz="4" w:space="0" w:color="auto"/>
              <w:right w:val="nil"/>
            </w:tcBorders>
            <w:shd w:val="clear" w:color="auto" w:fill="auto"/>
            <w:noWrap/>
            <w:vAlign w:val="center"/>
            <w:hideMark/>
          </w:tcPr>
          <w:p w14:paraId="107E2666" w14:textId="293B0669" w:rsidR="00C85DD3" w:rsidRPr="00837F42" w:rsidRDefault="00C85DD3" w:rsidP="008F534F">
            <w:pPr>
              <w:ind w:right="-573"/>
              <w:rPr>
                <w:rFonts w:cs="Calibri"/>
                <w:color w:val="000000"/>
                <w:szCs w:val="20"/>
              </w:rPr>
            </w:pPr>
            <w:r w:rsidRPr="00837F42">
              <w:rPr>
                <w:rFonts w:cs="Calibri"/>
                <w:color w:val="000000"/>
                <w:szCs w:val="20"/>
              </w:rPr>
              <w:t xml:space="preserve">Week </w:t>
            </w:r>
            <w:r w:rsidR="00B246D6">
              <w:rPr>
                <w:rFonts w:cs="Calibri"/>
                <w:color w:val="000000"/>
                <w:szCs w:val="20"/>
              </w:rPr>
              <w:t xml:space="preserve">47 </w:t>
            </w:r>
            <w:r w:rsidRPr="00837F42">
              <w:rPr>
                <w:rFonts w:cs="Calibri"/>
                <w:color w:val="000000"/>
                <w:szCs w:val="20"/>
              </w:rPr>
              <w:t>-</w:t>
            </w:r>
            <w:r w:rsidR="00B246D6">
              <w:rPr>
                <w:rFonts w:cs="Calibri"/>
                <w:color w:val="000000"/>
                <w:szCs w:val="20"/>
              </w:rPr>
              <w:t xml:space="preserve"> 48</w:t>
            </w:r>
          </w:p>
        </w:tc>
        <w:tc>
          <w:tcPr>
            <w:tcW w:w="1701" w:type="dxa"/>
            <w:tcBorders>
              <w:top w:val="nil"/>
              <w:left w:val="nil"/>
              <w:bottom w:val="single" w:sz="4" w:space="0" w:color="auto"/>
              <w:right w:val="nil"/>
            </w:tcBorders>
            <w:shd w:val="clear" w:color="auto" w:fill="auto"/>
            <w:noWrap/>
            <w:vAlign w:val="center"/>
            <w:hideMark/>
          </w:tcPr>
          <w:p w14:paraId="5293C55C" w14:textId="77777777" w:rsidR="00C85DD3" w:rsidRPr="00837F42" w:rsidRDefault="00C85DD3" w:rsidP="008F534F">
            <w:pPr>
              <w:ind w:right="-573"/>
              <w:rPr>
                <w:rFonts w:cs="Calibri"/>
                <w:color w:val="000000"/>
                <w:szCs w:val="20"/>
              </w:rPr>
            </w:pPr>
            <w:r w:rsidRPr="00837F42">
              <w:rPr>
                <w:rFonts w:cs="Calibri"/>
                <w:color w:val="000000"/>
                <w:szCs w:val="20"/>
              </w:rPr>
              <w:t> </w:t>
            </w:r>
          </w:p>
        </w:tc>
      </w:tr>
      <w:tr w:rsidR="00C85DD3" w:rsidRPr="00837F42" w14:paraId="0D1F5346" w14:textId="77777777" w:rsidTr="00B246D6">
        <w:trPr>
          <w:trHeight w:val="360"/>
        </w:trPr>
        <w:tc>
          <w:tcPr>
            <w:tcW w:w="5856" w:type="dxa"/>
            <w:tcBorders>
              <w:top w:val="single" w:sz="4" w:space="0" w:color="auto"/>
              <w:left w:val="nil"/>
              <w:bottom w:val="double" w:sz="6" w:space="0" w:color="auto"/>
              <w:right w:val="nil"/>
            </w:tcBorders>
            <w:shd w:val="clear" w:color="auto" w:fill="auto"/>
            <w:vAlign w:val="center"/>
            <w:hideMark/>
          </w:tcPr>
          <w:p w14:paraId="52E26F33" w14:textId="5E3F0D5B" w:rsidR="00C85DD3" w:rsidRPr="00837F42" w:rsidRDefault="00C85DD3" w:rsidP="008F534F">
            <w:pPr>
              <w:ind w:right="-573"/>
              <w:rPr>
                <w:rFonts w:cs="Calibri"/>
                <w:color w:val="000000"/>
                <w:szCs w:val="20"/>
              </w:rPr>
            </w:pPr>
            <w:r w:rsidRPr="00837F42">
              <w:rPr>
                <w:rFonts w:cs="Calibri"/>
                <w:color w:val="000000"/>
                <w:szCs w:val="20"/>
              </w:rPr>
              <w:t xml:space="preserve">Ingangsdatum </w:t>
            </w:r>
            <w:r w:rsidR="00F257C3" w:rsidRPr="00837F42">
              <w:rPr>
                <w:rFonts w:cs="Calibri"/>
                <w:color w:val="000000"/>
                <w:szCs w:val="20"/>
              </w:rPr>
              <w:t>raam</w:t>
            </w:r>
            <w:r w:rsidRPr="00837F42">
              <w:rPr>
                <w:rFonts w:cs="Calibri"/>
                <w:color w:val="000000"/>
                <w:szCs w:val="20"/>
              </w:rPr>
              <w:t>overeenkomst</w:t>
            </w:r>
          </w:p>
        </w:tc>
        <w:tc>
          <w:tcPr>
            <w:tcW w:w="3500" w:type="dxa"/>
            <w:gridSpan w:val="2"/>
            <w:tcBorders>
              <w:top w:val="nil"/>
              <w:left w:val="nil"/>
              <w:bottom w:val="double" w:sz="6" w:space="0" w:color="auto"/>
              <w:right w:val="nil"/>
            </w:tcBorders>
            <w:shd w:val="clear" w:color="auto" w:fill="auto"/>
            <w:noWrap/>
            <w:vAlign w:val="center"/>
            <w:hideMark/>
          </w:tcPr>
          <w:p w14:paraId="53D0D244" w14:textId="11B7BA3B" w:rsidR="00C85DD3" w:rsidRPr="00837F42" w:rsidRDefault="0076667E" w:rsidP="008F534F">
            <w:pPr>
              <w:ind w:right="-573"/>
              <w:rPr>
                <w:rFonts w:cs="Calibri"/>
                <w:color w:val="000000"/>
                <w:szCs w:val="20"/>
              </w:rPr>
            </w:pPr>
            <w:r>
              <w:rPr>
                <w:rFonts w:cs="Calibri"/>
                <w:color w:val="000000"/>
                <w:szCs w:val="20"/>
              </w:rPr>
              <w:t>01-02-2024</w:t>
            </w:r>
          </w:p>
        </w:tc>
      </w:tr>
    </w:tbl>
    <w:p w14:paraId="05CA4C5F" w14:textId="67D16B59" w:rsidR="00C85DD3" w:rsidRPr="00837F42" w:rsidRDefault="00C85DD3" w:rsidP="008F534F">
      <w:pPr>
        <w:ind w:right="-573"/>
        <w:rPr>
          <w:rFonts w:cs="Calibri"/>
        </w:rPr>
      </w:pPr>
      <w:r w:rsidRPr="00837F42">
        <w:rPr>
          <w:rFonts w:cs="Calibri"/>
        </w:rPr>
        <w:t xml:space="preserve">* </w:t>
      </w:r>
      <w:r w:rsidR="00623A64" w:rsidRPr="00837F42">
        <w:rPr>
          <w:rFonts w:cs="Calibri"/>
        </w:rPr>
        <w:t>In</w:t>
      </w:r>
      <w:r w:rsidRPr="00837F42">
        <w:rPr>
          <w:rFonts w:cs="Calibri"/>
        </w:rPr>
        <w:t xml:space="preserve"> deze</w:t>
      </w:r>
      <w:r w:rsidR="00623A64" w:rsidRPr="00837F42">
        <w:rPr>
          <w:rFonts w:cs="Calibri"/>
        </w:rPr>
        <w:t xml:space="preserve"> periode</w:t>
      </w:r>
      <w:r w:rsidR="00B246D6">
        <w:rPr>
          <w:rFonts w:cs="Calibri"/>
        </w:rPr>
        <w:t xml:space="preserve"> week 41 Inschrijver 1 indien nodig week 42 Inschrijver 2</w:t>
      </w:r>
      <w:r w:rsidRPr="00837F42">
        <w:rPr>
          <w:rFonts w:cs="Calibri"/>
        </w:rPr>
        <w:t>.</w:t>
      </w:r>
    </w:p>
    <w:p w14:paraId="3CE084DF" w14:textId="48AD04A8" w:rsidR="00C85DD3" w:rsidRPr="00033A76" w:rsidRDefault="00C85DD3" w:rsidP="008F534F">
      <w:pPr>
        <w:pStyle w:val="Kop2"/>
        <w:numPr>
          <w:ilvl w:val="1"/>
          <w:numId w:val="16"/>
        </w:numPr>
        <w:ind w:right="-573"/>
      </w:pPr>
      <w:bookmarkStart w:id="29" w:name="_Toc129603081"/>
      <w:bookmarkStart w:id="30" w:name="_Toc138060244"/>
      <w:r w:rsidRPr="00033A76">
        <w:t>Contractvoorwaarden</w:t>
      </w:r>
      <w:bookmarkEnd w:id="29"/>
      <w:bookmarkEnd w:id="30"/>
    </w:p>
    <w:p w14:paraId="0C5626DF" w14:textId="62B95909" w:rsidR="00C85DD3" w:rsidRPr="00837F42" w:rsidRDefault="00C85DD3" w:rsidP="008F534F">
      <w:pPr>
        <w:ind w:right="-573"/>
      </w:pPr>
      <w:r w:rsidRPr="00837F42">
        <w:t xml:space="preserve">Als Bijlage Concept </w:t>
      </w:r>
      <w:r w:rsidR="00F257C3" w:rsidRPr="00837F42">
        <w:t>raamo</w:t>
      </w:r>
      <w:r w:rsidRPr="00837F42">
        <w:t>vereenkomst is de concept</w:t>
      </w:r>
      <w:r w:rsidR="00F257C3" w:rsidRPr="00837F42">
        <w:t>raam</w:t>
      </w:r>
      <w:r w:rsidRPr="00837F42">
        <w:t xml:space="preserve">overeenkomst bijgevoegd. De Algemene Inkoopvoorwaarde Pompeblêd, toegevoegd als Bijlage 4: Algemene Inkoopvoorwaarden Pompeblêd, het beschrijvend document (dit document) en de aanbestedingsdocumenten maken onlosmakelijk deel uit van de </w:t>
      </w:r>
      <w:r w:rsidR="00F257C3" w:rsidRPr="00837F42">
        <w:t>raam</w:t>
      </w:r>
      <w:r w:rsidRPr="00837F42">
        <w:t>overeenkomst.</w:t>
      </w:r>
    </w:p>
    <w:p w14:paraId="601DF3E7" w14:textId="77777777" w:rsidR="00C85DD3" w:rsidRPr="00886A71" w:rsidRDefault="00C85DD3" w:rsidP="008F534F">
      <w:pPr>
        <w:pStyle w:val="Kop1"/>
        <w:ind w:right="-573"/>
      </w:pPr>
      <w:bookmarkStart w:id="31" w:name="_Toc129603082"/>
      <w:bookmarkStart w:id="32" w:name="_Toc138060245"/>
      <w:r w:rsidRPr="00886A71">
        <w:t>Procedurevoorschriften</w:t>
      </w:r>
      <w:bookmarkEnd w:id="31"/>
      <w:bookmarkEnd w:id="32"/>
    </w:p>
    <w:p w14:paraId="7822DC47" w14:textId="77777777" w:rsidR="00C85DD3" w:rsidRPr="00837F42" w:rsidRDefault="00C85DD3" w:rsidP="008F534F">
      <w:pPr>
        <w:ind w:right="-573"/>
      </w:pPr>
      <w:r w:rsidRPr="00837F42">
        <w:t>Dit hoofdstuk beschrijft de procedure van inschrijving. Inschrijvingen dienen in overeenstemming met de aanwijzingen in dit hoofdstuk ingediend te worden.</w:t>
      </w:r>
    </w:p>
    <w:p w14:paraId="6C697731" w14:textId="553D3F88" w:rsidR="00C85DD3" w:rsidRPr="00033A76" w:rsidRDefault="00C85DD3" w:rsidP="008F534F">
      <w:pPr>
        <w:pStyle w:val="Kop2"/>
        <w:numPr>
          <w:ilvl w:val="1"/>
          <w:numId w:val="17"/>
        </w:numPr>
        <w:ind w:right="-573"/>
      </w:pPr>
      <w:bookmarkStart w:id="33" w:name="_Toc129603083"/>
      <w:bookmarkStart w:id="34" w:name="_Toc138060246"/>
      <w:r w:rsidRPr="00033A76">
        <w:t>Inlichtingen en Nota van Inlichtingen</w:t>
      </w:r>
      <w:bookmarkEnd w:id="33"/>
      <w:bookmarkEnd w:id="34"/>
    </w:p>
    <w:p w14:paraId="250E861E" w14:textId="4FEB16CB" w:rsidR="00C85DD3" w:rsidRPr="00837F42" w:rsidRDefault="00C85DD3" w:rsidP="008F534F">
      <w:pPr>
        <w:ind w:right="-573"/>
      </w:pPr>
      <w:bookmarkStart w:id="35" w:name="_Toc513446490"/>
      <w:r w:rsidRPr="00837F42">
        <w:t xml:space="preserve">Inschrijver wijst ten behoeve van deze aanbesteding een (1) contactpersoon en een (1) vervangend contactpersoon aan. </w:t>
      </w:r>
      <w:bookmarkEnd w:id="35"/>
      <w:r w:rsidRPr="00837F42">
        <w:t>Het is niet toegestaan dat Inschrijver zich in contact stelt met Aanbestedende dienst over deze aanbesteding, anders dan hieronder staat beschreven.</w:t>
      </w:r>
    </w:p>
    <w:p w14:paraId="393BF55B" w14:textId="5335A515" w:rsidR="00C85DD3" w:rsidRPr="00837F42" w:rsidRDefault="00C85DD3" w:rsidP="008F534F">
      <w:pPr>
        <w:ind w:right="-573"/>
      </w:pPr>
      <w:r w:rsidRPr="00837F42">
        <w:t xml:space="preserve">Vragen voor de Nota van inlichtingen kunnen conform de planning uit paragraaf 1.8 uitsluitend via TenderNed, gericht worden aan de </w:t>
      </w:r>
      <w:r w:rsidR="00346F2D" w:rsidRPr="00837F42">
        <w:t>procesbegeleider Dhr. H. Schlingmann</w:t>
      </w:r>
      <w:r w:rsidRPr="00837F42">
        <w:t>.</w:t>
      </w:r>
      <w:bookmarkStart w:id="36" w:name="_Toc80948830"/>
      <w:bookmarkStart w:id="37" w:name="_Toc92597181"/>
      <w:r w:rsidRPr="00837F42">
        <w:t xml:space="preserve"> </w:t>
      </w:r>
      <w:r w:rsidRPr="00837F42">
        <w:rPr>
          <w:szCs w:val="20"/>
        </w:rPr>
        <w:t xml:space="preserve">Zie hiervoor: </w:t>
      </w:r>
      <w:hyperlink r:id="rId14" w:history="1">
        <w:r w:rsidRPr="00837F42">
          <w:rPr>
            <w:color w:val="0000FF"/>
            <w:u w:val="single"/>
          </w:rPr>
          <w:t>https://www.tenderned.nl/cms/voor-ondernemingen-aanmelden-en-inschrijven/vragen-stellen-een-aanbesteding</w:t>
        </w:r>
      </w:hyperlink>
      <w:r w:rsidRPr="00837F42">
        <w:rPr>
          <w:szCs w:val="20"/>
        </w:rPr>
        <w:t>.</w:t>
      </w:r>
      <w:r w:rsidRPr="00837F42">
        <w:rPr>
          <w:szCs w:val="20"/>
        </w:rPr>
        <w:br/>
      </w:r>
      <w:r w:rsidRPr="00837F42">
        <w:br/>
        <w:t xml:space="preserve">Vragen dienen voorzien te zijn van een verwijzing naar de bron van de vraag. Inschrijvers worden geacht met de inhoud van de Nota van Inlichtingen bekend te zijn. </w:t>
      </w:r>
    </w:p>
    <w:p w14:paraId="4AD6687C" w14:textId="77777777" w:rsidR="00797F2E" w:rsidRDefault="00C85DD3" w:rsidP="008F534F">
      <w:pPr>
        <w:ind w:right="-573"/>
      </w:pPr>
      <w:r w:rsidRPr="00837F42">
        <w:t xml:space="preserve">Vragen die tijdig zijn ingediend worden beantwoord in de Nota van inlichtingen. De Nota van Inlichtingen wordt geanonimiseerd en gepubliceerd op </w:t>
      </w:r>
      <w:hyperlink r:id="rId15" w:history="1">
        <w:r w:rsidRPr="00837F42">
          <w:t>www.tenderned.nl</w:t>
        </w:r>
      </w:hyperlink>
      <w:r w:rsidRPr="00837F42">
        <w:t xml:space="preserve">. Vragen betrekking hebbende op de Inkoopvoorwaarden Pompeblêd kunnen uitsluitend in de eerste Nota van Inlichtingen gesteld worden. </w:t>
      </w:r>
    </w:p>
    <w:p w14:paraId="4C407056" w14:textId="76FC5F06" w:rsidR="00C85DD3" w:rsidRPr="00837F42" w:rsidRDefault="00C85DD3" w:rsidP="008F534F">
      <w:pPr>
        <w:ind w:right="-573"/>
      </w:pPr>
      <w:r w:rsidRPr="00837F42">
        <w:lastRenderedPageBreak/>
        <w:t>In de tweede Nota van Inlichtingen kunnen alleen vragen ter verduidelijking gesteld worden betrekking hebbende op de antwoorden gegeven in de eerste nota van inlichtingen. Als Inschrijver bent u er zelf verantwoordelijk voor dat uw vragen tijdig conform planning in paragraaf 1.8 ingediend zijn.</w:t>
      </w:r>
    </w:p>
    <w:bookmarkEnd w:id="36"/>
    <w:bookmarkEnd w:id="37"/>
    <w:p w14:paraId="5F2269A2" w14:textId="77777777" w:rsidR="00C85DD3" w:rsidRPr="00837F42" w:rsidRDefault="00C85DD3" w:rsidP="008F534F">
      <w:pPr>
        <w:ind w:right="-573"/>
        <w:rPr>
          <w:rFonts w:cs="Calibri"/>
        </w:rPr>
      </w:pPr>
      <w:r w:rsidRPr="00837F42">
        <w:rPr>
          <w:rFonts w:cs="Calibri"/>
        </w:rPr>
        <w:t xml:space="preserve">Technische vragen over het aanbestedingsplatform TenderNed kunnen gesteld worden aan de servicedesk van TenderNed telefoonnummer 0800-8363376 of via e-mail </w:t>
      </w:r>
      <w:hyperlink r:id="rId16" w:history="1">
        <w:r w:rsidRPr="00837F42">
          <w:rPr>
            <w:rStyle w:val="Hyperlink"/>
            <w:rFonts w:cs="Calibri"/>
          </w:rPr>
          <w:t>servicedesk@tenderned.nl</w:t>
        </w:r>
      </w:hyperlink>
      <w:r w:rsidRPr="00837F42">
        <w:rPr>
          <w:rFonts w:cs="Calibri"/>
        </w:rPr>
        <w:t>.</w:t>
      </w:r>
    </w:p>
    <w:p w14:paraId="463B5640" w14:textId="3783E72C" w:rsidR="00C85DD3" w:rsidRPr="00A35F9F" w:rsidRDefault="00A35F9F" w:rsidP="008F534F">
      <w:pPr>
        <w:pStyle w:val="Kop5"/>
        <w:ind w:right="-573" w:firstLine="708"/>
        <w:rPr>
          <w:b/>
          <w:bCs/>
        </w:rPr>
      </w:pPr>
      <w:r w:rsidRPr="00A35F9F">
        <w:rPr>
          <w:b/>
          <w:bCs/>
        </w:rPr>
        <w:t xml:space="preserve">2.1.1 </w:t>
      </w:r>
      <w:r w:rsidR="00C85DD3" w:rsidRPr="00A35F9F">
        <w:rPr>
          <w:b/>
          <w:bCs/>
        </w:rPr>
        <w:t xml:space="preserve">Individuele inlichtingen met gerechtvaardigd economisch belang </w:t>
      </w:r>
    </w:p>
    <w:p w14:paraId="6D68AC64" w14:textId="60462100" w:rsidR="00C85DD3" w:rsidRPr="00837F42" w:rsidRDefault="00C85DD3" w:rsidP="008F534F">
      <w:pPr>
        <w:ind w:right="-573"/>
      </w:pPr>
      <w:r w:rsidRPr="00837F42">
        <w:t xml:space="preserve">Wanneer inschrijver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63AA5BAE" w14:textId="77777777" w:rsidR="00C85DD3" w:rsidRPr="00837F42" w:rsidRDefault="00C85DD3" w:rsidP="008F534F">
      <w:pPr>
        <w:ind w:right="-573"/>
      </w:pPr>
      <w:r w:rsidRPr="00837F42">
        <w:t xml:space="preserve">Daarmee doet inschrijver automatisch op voet van artikel 2.53 lid 3 Aanbestedingswet aan de aanbestedende dienst het verzoek om de vraag niet te beantwoorden in de Algemene Nota van Inlichtingen als bedoeld in paragraaf 2.1.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198C1D05" w14:textId="77777777" w:rsidR="00C85DD3" w:rsidRPr="00837F42" w:rsidRDefault="00C85DD3" w:rsidP="008F534F">
      <w:pPr>
        <w:ind w:right="-573"/>
      </w:pPr>
      <w:r w:rsidRPr="00837F42">
        <w:t xml:space="preserve">Indien aanbestedende dienst het verzoek van inschrijver honoreert, beantwoordt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p>
    <w:p w14:paraId="586DF0B5" w14:textId="7BC05035" w:rsidR="00411066" w:rsidRPr="00434958" w:rsidRDefault="00411066" w:rsidP="008F534F">
      <w:pPr>
        <w:pStyle w:val="Kop2"/>
        <w:numPr>
          <w:ilvl w:val="1"/>
          <w:numId w:val="17"/>
        </w:numPr>
        <w:ind w:right="-573"/>
      </w:pPr>
      <w:bookmarkStart w:id="38" w:name="_Toc138060247"/>
      <w:bookmarkStart w:id="39" w:name="_Toc129603084"/>
      <w:r w:rsidRPr="00434958">
        <w:t>Wachtkamer</w:t>
      </w:r>
      <w:bookmarkEnd w:id="38"/>
    </w:p>
    <w:p w14:paraId="11AD2C0C" w14:textId="3031EC30" w:rsidR="00411066" w:rsidRPr="00411066" w:rsidRDefault="00411066" w:rsidP="008F534F">
      <w:pPr>
        <w:spacing w:after="0" w:line="260" w:lineRule="atLeast"/>
        <w:ind w:right="-573"/>
        <w:rPr>
          <w:rFonts w:eastAsiaTheme="minorEastAsia" w:cs="Times New Roman"/>
          <w:lang w:eastAsia="zh-CN"/>
        </w:rPr>
      </w:pPr>
      <w:r w:rsidRPr="00411066">
        <w:rPr>
          <w:rFonts w:eastAsiaTheme="minorEastAsia" w:cs="Times New Roman"/>
          <w:lang w:eastAsia="zh-CN"/>
        </w:rPr>
        <w:t xml:space="preserve">De Inschrijver die op plaats twee eindigt, neemt plaats in de zogenaamde wachtkamer. Wanneer </w:t>
      </w:r>
      <w:sdt>
        <w:sdtPr>
          <w:rPr>
            <w:rFonts w:eastAsiaTheme="minorEastAsia" w:cs="Times New Roman"/>
            <w:lang w:eastAsia="zh-CN"/>
          </w:rPr>
          <w:alias w:val="Bedrijf"/>
          <w:id w:val="-805315478"/>
          <w:dataBinding w:prefixMappings="xmlns:ns0='http://schemas.openxmlformats.org/officeDocument/2006/extended-properties' " w:xpath="/ns0:Properties[1]/ns0:Company[1]" w:storeItemID="{6668398D-A668-4E3E-A5EB-62B293D839F1}"/>
          <w:text/>
        </w:sdtPr>
        <w:sdtEndPr/>
        <w:sdtContent>
          <w:r w:rsidR="00434958">
            <w:rPr>
              <w:rFonts w:eastAsiaTheme="minorEastAsia" w:cs="Times New Roman"/>
              <w:lang w:eastAsia="zh-CN"/>
            </w:rPr>
            <w:t>Scholengroep Pompeblêd afd. inkoop</w:t>
          </w:r>
        </w:sdtContent>
      </w:sdt>
      <w:r w:rsidRPr="00411066">
        <w:rPr>
          <w:rFonts w:eastAsiaTheme="minorEastAsia" w:cs="Times New Roman"/>
          <w:lang w:eastAsia="zh-CN"/>
        </w:rPr>
        <w:t xml:space="preserve"> het contract met de gegunde en gecontracteerde leverancier wegens wanprestatie of anderszins gedurende de contractperiode beëindigt, is </w:t>
      </w:r>
      <w:sdt>
        <w:sdtPr>
          <w:rPr>
            <w:rFonts w:eastAsiaTheme="minorEastAsia" w:cs="Times New Roman"/>
            <w:lang w:eastAsia="zh-CN"/>
          </w:rPr>
          <w:alias w:val="Bedrijf"/>
          <w:id w:val="1170300849"/>
          <w:dataBinding w:prefixMappings="xmlns:ns0='http://schemas.openxmlformats.org/officeDocument/2006/extended-properties' " w:xpath="/ns0:Properties[1]/ns0:Company[1]" w:storeItemID="{6668398D-A668-4E3E-A5EB-62B293D839F1}"/>
          <w:text/>
        </w:sdtPr>
        <w:sdtEndPr/>
        <w:sdtContent>
          <w:r w:rsidR="00434958">
            <w:rPr>
              <w:rFonts w:eastAsiaTheme="minorEastAsia" w:cs="Times New Roman"/>
              <w:lang w:eastAsia="zh-CN"/>
            </w:rPr>
            <w:t>Scholengroep Pompeblêd afd. inkoop</w:t>
          </w:r>
        </w:sdtContent>
      </w:sdt>
      <w:r w:rsidRPr="00411066">
        <w:rPr>
          <w:rFonts w:eastAsiaTheme="minorEastAsia" w:cs="Times New Roman"/>
          <w:lang w:eastAsia="zh-CN"/>
        </w:rPr>
        <w:t xml:space="preserve"> gerechtigd om de eerstvolgende van de beoordeling van deze aanbesteding te vragen of zij de oorspronkelijk gedane aanbieding gestand willen doen, met (indien van toepassing) in acht neming van reguliere prijsverhogingen. </w:t>
      </w:r>
      <w:sdt>
        <w:sdtPr>
          <w:rPr>
            <w:rFonts w:eastAsiaTheme="minorEastAsia" w:cs="Times New Roman"/>
            <w:lang w:eastAsia="zh-CN"/>
          </w:rPr>
          <w:alias w:val="Bedrijf"/>
          <w:id w:val="1579473535"/>
          <w:dataBinding w:prefixMappings="xmlns:ns0='http://schemas.openxmlformats.org/officeDocument/2006/extended-properties' " w:xpath="/ns0:Properties[1]/ns0:Company[1]" w:storeItemID="{6668398D-A668-4E3E-A5EB-62B293D839F1}"/>
          <w:text/>
        </w:sdtPr>
        <w:sdtEndPr/>
        <w:sdtContent>
          <w:r w:rsidR="00434958">
            <w:rPr>
              <w:rFonts w:eastAsiaTheme="minorEastAsia" w:cs="Times New Roman"/>
              <w:lang w:eastAsia="zh-CN"/>
            </w:rPr>
            <w:t>Scholengroep Pompeblêd afd. inkoop</w:t>
          </w:r>
        </w:sdtContent>
      </w:sdt>
      <w:r w:rsidRPr="00411066">
        <w:rPr>
          <w:rFonts w:eastAsiaTheme="minorEastAsia" w:cs="Times New Roman"/>
          <w:lang w:eastAsia="zh-CN"/>
        </w:rPr>
        <w:t xml:space="preserve"> gaat dan met deze Inschrijver de resterende contractfase in.</w:t>
      </w:r>
    </w:p>
    <w:p w14:paraId="3B7F8221" w14:textId="7AEAD04A" w:rsidR="00411066" w:rsidRDefault="00411066" w:rsidP="008F534F">
      <w:pPr>
        <w:spacing w:after="0" w:line="260" w:lineRule="atLeast"/>
        <w:ind w:right="-573"/>
        <w:rPr>
          <w:rFonts w:eastAsiaTheme="minorEastAsia" w:cs="Times New Roman"/>
          <w:lang w:eastAsia="zh-CN"/>
        </w:rPr>
      </w:pPr>
      <w:r w:rsidRPr="00411066">
        <w:rPr>
          <w:rFonts w:eastAsiaTheme="minorEastAsia" w:cs="Times New Roman"/>
          <w:lang w:eastAsia="zh-CN"/>
        </w:rPr>
        <w:t xml:space="preserve">Na ontbinding van het contract met de eerst gegunde Inschrijver geldt een opstartperiode van </w:t>
      </w:r>
      <w:r w:rsidR="007B5D2E">
        <w:rPr>
          <w:rFonts w:eastAsiaTheme="minorEastAsia" w:cs="Times New Roman"/>
          <w:lang w:eastAsia="zh-CN"/>
        </w:rPr>
        <w:t>vier</w:t>
      </w:r>
      <w:r w:rsidRPr="00411066">
        <w:rPr>
          <w:rFonts w:eastAsiaTheme="minorEastAsia" w:cs="Times New Roman"/>
          <w:lang w:eastAsia="zh-CN"/>
        </w:rPr>
        <w:t xml:space="preserve"> weken voor de nieuwe Inschrijver. Om plaats te nemen in de wachtkamer wordt met de als 2e geëindigde Inschrijver een overeenkomst afgesloten. De overeenkomst is in Bijlage </w:t>
      </w:r>
      <w:r w:rsidR="00F110FE">
        <w:rPr>
          <w:rFonts w:eastAsiaTheme="minorEastAsia" w:cs="Times New Roman"/>
          <w:lang w:eastAsia="zh-CN"/>
        </w:rPr>
        <w:t>11</w:t>
      </w:r>
      <w:r w:rsidRPr="00411066">
        <w:rPr>
          <w:rFonts w:eastAsiaTheme="minorEastAsia" w:cs="Times New Roman"/>
          <w:lang w:eastAsia="zh-CN"/>
        </w:rPr>
        <w:t xml:space="preserve">: </w:t>
      </w:r>
      <w:r w:rsidR="00F110FE">
        <w:rPr>
          <w:rFonts w:eastAsiaTheme="minorEastAsia" w:cs="Times New Roman"/>
          <w:lang w:eastAsia="zh-CN"/>
        </w:rPr>
        <w:t xml:space="preserve">Concept </w:t>
      </w:r>
      <w:r w:rsidRPr="00411066">
        <w:rPr>
          <w:rFonts w:eastAsiaTheme="minorEastAsia" w:cs="Times New Roman"/>
          <w:lang w:eastAsia="zh-CN"/>
        </w:rPr>
        <w:t>wachtkamerovereenkomst toegevoegd.</w:t>
      </w:r>
    </w:p>
    <w:p w14:paraId="0836BC9A" w14:textId="77777777" w:rsidR="00DB2714" w:rsidRPr="00411066" w:rsidRDefault="00DB2714" w:rsidP="008F534F">
      <w:pPr>
        <w:spacing w:after="0" w:line="260" w:lineRule="atLeast"/>
        <w:ind w:right="-573"/>
        <w:rPr>
          <w:rFonts w:eastAsiaTheme="minorEastAsia" w:cs="Times New Roman"/>
          <w:lang w:eastAsia="zh-CN"/>
        </w:rPr>
      </w:pPr>
    </w:p>
    <w:p w14:paraId="2F42177E" w14:textId="1DD35AC2" w:rsidR="00C85DD3" w:rsidRPr="00837F42" w:rsidRDefault="00C85DD3" w:rsidP="008F534F">
      <w:pPr>
        <w:pStyle w:val="Kop2"/>
        <w:numPr>
          <w:ilvl w:val="1"/>
          <w:numId w:val="17"/>
        </w:numPr>
        <w:ind w:right="-573"/>
      </w:pPr>
      <w:bookmarkStart w:id="40" w:name="_Toc138060248"/>
      <w:r w:rsidRPr="00837F42">
        <w:t>Wijze van aanbieden inschrijving</w:t>
      </w:r>
      <w:bookmarkEnd w:id="39"/>
      <w:bookmarkEnd w:id="40"/>
    </w:p>
    <w:p w14:paraId="158C0BFA" w14:textId="5BDD3F9D" w:rsidR="00C85DD3" w:rsidRPr="00837F42" w:rsidRDefault="00C85DD3" w:rsidP="008F534F">
      <w:pPr>
        <w:ind w:right="-573"/>
      </w:pPr>
      <w:r w:rsidRPr="00837F42">
        <w:t xml:space="preserve">Inschrijvingen dienen met volledige inachtneming van onderstaande voorschriften te zijn opgemaakt en te worden ingediend. </w:t>
      </w:r>
    </w:p>
    <w:p w14:paraId="38B42912" w14:textId="77777777" w:rsidR="00C85DD3" w:rsidRPr="00837F42" w:rsidRDefault="00C85DD3" w:rsidP="008F534F">
      <w:pPr>
        <w:ind w:right="-573"/>
      </w:pPr>
      <w:r w:rsidRPr="00837F42">
        <w:t xml:space="preserve">De inschrijvingstermijn sluit op de datum en het tijdstip als aangegeven in paragraaf 1.8 Tijdsplanning bij </w:t>
      </w:r>
      <w:r w:rsidRPr="00837F42">
        <w:br/>
        <w:t xml:space="preserve">“ Sluiting inschrijvingen “. Inschrijvingen die worden ingediend nadat de inschrijvingstermijn is gesloten, worden niet in behandeling genomen. </w:t>
      </w:r>
      <w:r w:rsidRPr="00837F42">
        <w:br/>
        <w:t>U vindt de modellen die ingevuld moeten worden separaat op het aanbestedingsplatvorm TenderNed. Alleen digitale inschrijvingen via het aanbestedingsplatform worden door de Aanbestedende dienst in behandeling genomen.</w:t>
      </w:r>
      <w:r w:rsidR="004D1EC4" w:rsidRPr="00837F42">
        <w:t xml:space="preserve"> </w:t>
      </w:r>
      <w:r w:rsidR="004D1EC4" w:rsidRPr="00837F42">
        <w:br/>
      </w:r>
      <w:r w:rsidRPr="00837F42">
        <w:t>Uw inschrijving dient de volgende (ingevulde) en rechtsgeldig ondertekende stukken te bevatten:</w:t>
      </w:r>
    </w:p>
    <w:p w14:paraId="72987AAB" w14:textId="77777777" w:rsidR="00C85DD3" w:rsidRPr="00837F42" w:rsidRDefault="00C85DD3" w:rsidP="008F534F">
      <w:pPr>
        <w:pStyle w:val="Lijstalinea"/>
        <w:numPr>
          <w:ilvl w:val="0"/>
          <w:numId w:val="8"/>
        </w:numPr>
        <w:ind w:right="-573"/>
        <w:rPr>
          <w:rFonts w:cs="Calibri"/>
        </w:rPr>
      </w:pPr>
      <w:r w:rsidRPr="00837F42">
        <w:rPr>
          <w:rFonts w:cs="Calibri"/>
        </w:rPr>
        <w:t>Aanbiedingsbrief (met daarin vermeld de contactgegevens van de contact- en vervangend contactpersoon)</w:t>
      </w:r>
    </w:p>
    <w:p w14:paraId="5EA6D7DF" w14:textId="77777777" w:rsidR="00C85DD3" w:rsidRPr="00837F42" w:rsidRDefault="00C85DD3" w:rsidP="008F534F">
      <w:pPr>
        <w:pStyle w:val="Lijstalinea"/>
        <w:numPr>
          <w:ilvl w:val="0"/>
          <w:numId w:val="8"/>
        </w:numPr>
        <w:ind w:right="-573"/>
        <w:rPr>
          <w:rFonts w:cs="Calibri"/>
        </w:rPr>
      </w:pPr>
      <w:r w:rsidRPr="00837F42">
        <w:rPr>
          <w:rFonts w:cs="Calibri"/>
        </w:rPr>
        <w:t xml:space="preserve">Kwaliteitsdocument (door inschrijver op te stellen aan de hand van de kwaliteitscriteria </w:t>
      </w:r>
      <w:r w:rsidRPr="00715D99">
        <w:rPr>
          <w:rFonts w:cs="Calibri"/>
        </w:rPr>
        <w:t>paragraaf 5</w:t>
      </w:r>
      <w:r w:rsidRPr="00837F42">
        <w:rPr>
          <w:rFonts w:cs="Calibri"/>
        </w:rPr>
        <w:t>)</w:t>
      </w:r>
    </w:p>
    <w:p w14:paraId="41B479A0" w14:textId="77777777" w:rsidR="00C85DD3" w:rsidRPr="00837F42" w:rsidRDefault="00C85DD3" w:rsidP="008F534F">
      <w:pPr>
        <w:pStyle w:val="Lijstalinea"/>
        <w:numPr>
          <w:ilvl w:val="0"/>
          <w:numId w:val="8"/>
        </w:numPr>
        <w:ind w:right="-573"/>
        <w:rPr>
          <w:rFonts w:cs="Calibri"/>
        </w:rPr>
      </w:pPr>
      <w:r w:rsidRPr="00837F42">
        <w:rPr>
          <w:rFonts w:cs="Calibri"/>
        </w:rPr>
        <w:t>UEA (Uniform Europees Aanbestedingsdocument)</w:t>
      </w:r>
    </w:p>
    <w:p w14:paraId="43AAD361" w14:textId="77777777" w:rsidR="00C85DD3" w:rsidRPr="00837F42" w:rsidRDefault="00C85DD3" w:rsidP="008F534F">
      <w:pPr>
        <w:pStyle w:val="Lijstalinea"/>
        <w:numPr>
          <w:ilvl w:val="0"/>
          <w:numId w:val="8"/>
        </w:numPr>
        <w:ind w:right="-573"/>
        <w:rPr>
          <w:rFonts w:cs="Calibri"/>
        </w:rPr>
      </w:pPr>
      <w:r w:rsidRPr="00837F42">
        <w:rPr>
          <w:rFonts w:cs="Calibri"/>
        </w:rPr>
        <w:t>Programma van Eisen (Bijlage 2)</w:t>
      </w:r>
    </w:p>
    <w:p w14:paraId="0B7C0B6E" w14:textId="77777777" w:rsidR="00C85DD3" w:rsidRPr="00837F42" w:rsidRDefault="00C85DD3" w:rsidP="008F534F">
      <w:pPr>
        <w:pStyle w:val="Lijstalinea"/>
        <w:numPr>
          <w:ilvl w:val="0"/>
          <w:numId w:val="8"/>
        </w:numPr>
        <w:ind w:right="-573"/>
        <w:rPr>
          <w:rFonts w:cs="Calibri"/>
        </w:rPr>
      </w:pPr>
      <w:r w:rsidRPr="00837F42">
        <w:rPr>
          <w:rFonts w:cs="Calibri"/>
        </w:rPr>
        <w:t xml:space="preserve">Prijzenblad (Bijlage 3) </w:t>
      </w:r>
    </w:p>
    <w:p w14:paraId="30CF309C" w14:textId="77777777" w:rsidR="00C85DD3" w:rsidRPr="00837F42" w:rsidRDefault="00C85DD3" w:rsidP="008F534F">
      <w:pPr>
        <w:pStyle w:val="Lijstalinea"/>
        <w:numPr>
          <w:ilvl w:val="0"/>
          <w:numId w:val="8"/>
        </w:numPr>
        <w:ind w:right="-573"/>
        <w:rPr>
          <w:rFonts w:cs="Calibri"/>
        </w:rPr>
      </w:pPr>
      <w:r w:rsidRPr="00837F42">
        <w:rPr>
          <w:rFonts w:cs="Calibri"/>
        </w:rPr>
        <w:t>Beroep op draagkracht/bekwaamheid derden (indien van toepassing) (Bijlage 6)</w:t>
      </w:r>
    </w:p>
    <w:p w14:paraId="1788AC9D" w14:textId="77777777" w:rsidR="00C85DD3" w:rsidRPr="00837F42" w:rsidRDefault="00C85DD3" w:rsidP="008F534F">
      <w:pPr>
        <w:pStyle w:val="Lijstalinea"/>
        <w:numPr>
          <w:ilvl w:val="0"/>
          <w:numId w:val="8"/>
        </w:numPr>
        <w:ind w:right="-573"/>
        <w:rPr>
          <w:rFonts w:cs="Calibri"/>
        </w:rPr>
      </w:pPr>
      <w:r w:rsidRPr="00837F42">
        <w:rPr>
          <w:rFonts w:cs="Calibri"/>
        </w:rPr>
        <w:t>Verklaring aansprakelijkheid (indien van toepassing) (Bijlage 7)</w:t>
      </w:r>
    </w:p>
    <w:p w14:paraId="7152B1A3" w14:textId="77777777" w:rsidR="00C85DD3" w:rsidRPr="00837F42" w:rsidRDefault="00C85DD3" w:rsidP="008F534F">
      <w:pPr>
        <w:pStyle w:val="Lijstalinea"/>
        <w:numPr>
          <w:ilvl w:val="0"/>
          <w:numId w:val="8"/>
        </w:numPr>
        <w:ind w:right="-573"/>
        <w:rPr>
          <w:rFonts w:cs="Calibri"/>
        </w:rPr>
      </w:pPr>
      <w:r w:rsidRPr="00837F42">
        <w:rPr>
          <w:rFonts w:cs="Calibri"/>
        </w:rPr>
        <w:t>Referentieverklaring (Bijlage 8)</w:t>
      </w:r>
    </w:p>
    <w:p w14:paraId="0C75B9AC" w14:textId="576CD947" w:rsidR="00C85DD3" w:rsidRPr="00837F42" w:rsidRDefault="00C85DD3" w:rsidP="008F534F">
      <w:pPr>
        <w:pStyle w:val="Lijstalinea"/>
        <w:numPr>
          <w:ilvl w:val="0"/>
          <w:numId w:val="8"/>
        </w:numPr>
        <w:ind w:right="-573"/>
        <w:rPr>
          <w:rFonts w:cs="Calibri"/>
        </w:rPr>
      </w:pPr>
      <w:r w:rsidRPr="00837F42">
        <w:rPr>
          <w:rFonts w:cs="Calibri"/>
        </w:rPr>
        <w:t xml:space="preserve">Acceptatie Concept </w:t>
      </w:r>
      <w:r w:rsidR="00F257C3" w:rsidRPr="00837F42">
        <w:rPr>
          <w:rFonts w:cs="Calibri"/>
        </w:rPr>
        <w:t>raamo</w:t>
      </w:r>
      <w:r w:rsidRPr="00837F42">
        <w:rPr>
          <w:rFonts w:cs="Calibri"/>
        </w:rPr>
        <w:t>vereenkomst (Bijlage 9)</w:t>
      </w:r>
    </w:p>
    <w:p w14:paraId="1B60ADEA" w14:textId="560B4AE4" w:rsidR="00C85DD3" w:rsidRPr="00837F42" w:rsidRDefault="00C85DD3" w:rsidP="008F534F">
      <w:pPr>
        <w:pStyle w:val="Kop2"/>
        <w:numPr>
          <w:ilvl w:val="1"/>
          <w:numId w:val="17"/>
        </w:numPr>
        <w:ind w:right="-573"/>
      </w:pPr>
      <w:bookmarkStart w:id="41" w:name="_Toc129603085"/>
      <w:bookmarkStart w:id="42" w:name="_Toc138060249"/>
      <w:r w:rsidRPr="00837F42">
        <w:lastRenderedPageBreak/>
        <w:t>Voorwaarden</w:t>
      </w:r>
      <w:bookmarkEnd w:id="41"/>
      <w:bookmarkEnd w:id="42"/>
    </w:p>
    <w:p w14:paraId="66FCA6D9" w14:textId="64D1B918" w:rsidR="00C85DD3" w:rsidRPr="00837F42" w:rsidRDefault="00C85DD3" w:rsidP="008F534F">
      <w:pPr>
        <w:ind w:right="-573"/>
        <w:rPr>
          <w:rFonts w:cstheme="minorHAnsi"/>
        </w:rPr>
      </w:pPr>
      <w:r w:rsidRPr="00837F42">
        <w:t xml:space="preserve">Op deze aanbesteding zijn onderstaande voorwaarden van toepassing. Door in te schrijven stemt inschrijver in met de procedure en ook met de inhoud, bepalingen, technische specificaties en uitvoeringsvoorwaarden zoals neergelegd in de aanbesteding- en contractdocumenten. </w:t>
      </w:r>
      <w:r w:rsidR="00297460" w:rsidRPr="00837F42">
        <w:br/>
      </w:r>
      <w:r w:rsidR="00297460" w:rsidRPr="00837F42">
        <w:rPr>
          <w:rFonts w:cstheme="minorHAnsi"/>
        </w:rPr>
        <w:t xml:space="preserve">Met het </w:t>
      </w:r>
      <w:r w:rsidR="00C33E09" w:rsidRPr="00837F42">
        <w:rPr>
          <w:rFonts w:cstheme="minorHAnsi"/>
        </w:rPr>
        <w:t>inschrijven op deze aanbesteding</w:t>
      </w:r>
      <w:r w:rsidR="00297460" w:rsidRPr="00837F42">
        <w:rPr>
          <w:rFonts w:cstheme="minorHAnsi"/>
        </w:rPr>
        <w:t xml:space="preserve"> verklaart de leverancier dat de huidige (kort) lopende contracten bij een of meerdere van de in deze </w:t>
      </w:r>
      <w:r w:rsidR="001E2ACE" w:rsidRPr="00837F42">
        <w:rPr>
          <w:rFonts w:cstheme="minorHAnsi"/>
        </w:rPr>
        <w:t>aanbesteding</w:t>
      </w:r>
      <w:r w:rsidR="00297460" w:rsidRPr="00837F42">
        <w:rPr>
          <w:rFonts w:cstheme="minorHAnsi"/>
        </w:rPr>
        <w:t xml:space="preserve"> genoemde scholengemeenschappen na 1 </w:t>
      </w:r>
      <w:r w:rsidR="00EA7840" w:rsidRPr="00837F42">
        <w:rPr>
          <w:rFonts w:cstheme="minorHAnsi"/>
        </w:rPr>
        <w:t>februari</w:t>
      </w:r>
      <w:r w:rsidR="00297460" w:rsidRPr="00837F42">
        <w:rPr>
          <w:rFonts w:cstheme="minorHAnsi"/>
        </w:rPr>
        <w:t xml:space="preserve"> 202</w:t>
      </w:r>
      <w:r w:rsidR="00EB7E0E">
        <w:rPr>
          <w:rFonts w:cstheme="minorHAnsi"/>
        </w:rPr>
        <w:t>4</w:t>
      </w:r>
      <w:r w:rsidR="00297460" w:rsidRPr="00837F42">
        <w:rPr>
          <w:rFonts w:cstheme="minorHAnsi"/>
        </w:rPr>
        <w:t xml:space="preserve"> niet langer meer rechtsgeldig zijn. Er kunnen daaraan geen rechten meer ontleend worden.</w:t>
      </w:r>
    </w:p>
    <w:p w14:paraId="0599BF8F" w14:textId="77777777" w:rsidR="00C85DD3" w:rsidRPr="00837F42" w:rsidRDefault="00C85DD3" w:rsidP="008F534F">
      <w:pPr>
        <w:ind w:right="-573"/>
        <w:rPr>
          <w:rFonts w:cs="Calibri"/>
        </w:rPr>
      </w:pPr>
      <w:r w:rsidRPr="00837F42">
        <w:rPr>
          <w:rFonts w:cs="Calibri"/>
          <w:b/>
          <w:bCs/>
          <w:color w:val="4472C4" w:themeColor="accent1"/>
        </w:rPr>
        <w:t>Documenten</w:t>
      </w:r>
      <w:r w:rsidRPr="00837F42">
        <w:rPr>
          <w:rFonts w:cs="Calibri"/>
          <w:b/>
        </w:rPr>
        <w:br/>
      </w:r>
      <w:r w:rsidRPr="00837F42">
        <w:rPr>
          <w:rFonts w:cs="Calibri"/>
        </w:rPr>
        <w:t>De volgende documenten maken integraal onderdeel uit van deze aanbesteding. Voor zover deze documenten onderling tegenstrijdig zijn prevaleert het eerdergenoemde document boven het later genoemde:</w:t>
      </w:r>
    </w:p>
    <w:p w14:paraId="76567390" w14:textId="61B52B94" w:rsidR="00C85DD3" w:rsidRPr="00837F42" w:rsidRDefault="00A53374" w:rsidP="008F534F">
      <w:pPr>
        <w:pStyle w:val="Lijstalinea"/>
        <w:numPr>
          <w:ilvl w:val="0"/>
          <w:numId w:val="9"/>
        </w:numPr>
        <w:ind w:right="-573"/>
        <w:rPr>
          <w:rFonts w:cs="Calibri"/>
        </w:rPr>
      </w:pPr>
      <w:r w:rsidRPr="00837F42">
        <w:rPr>
          <w:rFonts w:cs="Calibri"/>
        </w:rPr>
        <w:t>Raamo</w:t>
      </w:r>
      <w:r w:rsidR="00C85DD3" w:rsidRPr="00837F42">
        <w:rPr>
          <w:rFonts w:cs="Calibri"/>
        </w:rPr>
        <w:t>vereenkomst;</w:t>
      </w:r>
    </w:p>
    <w:p w14:paraId="6D9C585E" w14:textId="77777777" w:rsidR="00C85DD3" w:rsidRPr="00837F42" w:rsidRDefault="00C85DD3" w:rsidP="008F534F">
      <w:pPr>
        <w:pStyle w:val="Lijstalinea"/>
        <w:numPr>
          <w:ilvl w:val="0"/>
          <w:numId w:val="9"/>
        </w:numPr>
        <w:ind w:right="-573"/>
        <w:rPr>
          <w:rFonts w:cs="Calibri"/>
        </w:rPr>
      </w:pPr>
      <w:r w:rsidRPr="00837F42">
        <w:rPr>
          <w:rFonts w:cs="Calibri"/>
        </w:rPr>
        <w:t>Algemene Inkoopvoorwaarden Pompeblêd;</w:t>
      </w:r>
    </w:p>
    <w:p w14:paraId="21F6EE22" w14:textId="77777777" w:rsidR="00C85DD3" w:rsidRPr="00837F42" w:rsidRDefault="00C85DD3" w:rsidP="008F534F">
      <w:pPr>
        <w:pStyle w:val="Lijstalinea"/>
        <w:numPr>
          <w:ilvl w:val="0"/>
          <w:numId w:val="9"/>
        </w:numPr>
        <w:ind w:right="-573"/>
        <w:rPr>
          <w:rFonts w:cs="Calibri"/>
        </w:rPr>
      </w:pPr>
      <w:r w:rsidRPr="00837F42">
        <w:rPr>
          <w:rFonts w:cs="Calibri"/>
        </w:rPr>
        <w:t>De nota’s van Inlichtingen (waarbij de laatste Nota van Inlichtingen prevaleert);</w:t>
      </w:r>
    </w:p>
    <w:p w14:paraId="191A5C0E" w14:textId="7F32B56C" w:rsidR="00C85DD3" w:rsidRPr="00837F42" w:rsidRDefault="00C85DD3" w:rsidP="008F534F">
      <w:pPr>
        <w:pStyle w:val="Lijstalinea"/>
        <w:numPr>
          <w:ilvl w:val="0"/>
          <w:numId w:val="9"/>
        </w:numPr>
        <w:ind w:right="-573"/>
        <w:rPr>
          <w:rFonts w:cs="Calibri"/>
        </w:rPr>
      </w:pPr>
      <w:r w:rsidRPr="00837F42">
        <w:rPr>
          <w:rFonts w:cs="Calibri"/>
        </w:rPr>
        <w:t xml:space="preserve">Beschrijvend document d.d. </w:t>
      </w:r>
      <w:r w:rsidR="00B06BF5">
        <w:rPr>
          <w:rFonts w:cs="Calibri"/>
        </w:rPr>
        <w:t>21 juni 2023</w:t>
      </w:r>
      <w:r w:rsidRPr="00837F42">
        <w:rPr>
          <w:rFonts w:cs="Calibri"/>
        </w:rPr>
        <w:t>;</w:t>
      </w:r>
    </w:p>
    <w:p w14:paraId="234A466D" w14:textId="77777777" w:rsidR="00C85DD3" w:rsidRPr="00837F42" w:rsidRDefault="00C85DD3" w:rsidP="008F534F">
      <w:pPr>
        <w:pStyle w:val="Lijstalinea"/>
        <w:numPr>
          <w:ilvl w:val="0"/>
          <w:numId w:val="9"/>
        </w:numPr>
        <w:ind w:right="-573"/>
        <w:rPr>
          <w:rFonts w:cs="Calibri"/>
        </w:rPr>
      </w:pPr>
      <w:r w:rsidRPr="00837F42">
        <w:rPr>
          <w:rFonts w:cs="Calibri"/>
        </w:rPr>
        <w:t>Programma van Eisen;</w:t>
      </w:r>
    </w:p>
    <w:p w14:paraId="737C860E" w14:textId="77777777" w:rsidR="00C85DD3" w:rsidRPr="00837F42" w:rsidRDefault="00C85DD3" w:rsidP="008F534F">
      <w:pPr>
        <w:pStyle w:val="Lijstalinea"/>
        <w:numPr>
          <w:ilvl w:val="0"/>
          <w:numId w:val="9"/>
        </w:numPr>
        <w:ind w:right="-573"/>
        <w:rPr>
          <w:rFonts w:cs="Calibri"/>
        </w:rPr>
      </w:pPr>
      <w:r w:rsidRPr="00837F42">
        <w:rPr>
          <w:rFonts w:cs="Calibri"/>
        </w:rPr>
        <w:t>Kwaliteitsdocument;</w:t>
      </w:r>
    </w:p>
    <w:p w14:paraId="0B2FCBB6" w14:textId="77777777" w:rsidR="00C85DD3" w:rsidRPr="00837F42" w:rsidRDefault="00C85DD3" w:rsidP="008F534F">
      <w:pPr>
        <w:pStyle w:val="Lijstalinea"/>
        <w:numPr>
          <w:ilvl w:val="0"/>
          <w:numId w:val="9"/>
        </w:numPr>
        <w:ind w:right="-573"/>
        <w:rPr>
          <w:rFonts w:cs="Calibri"/>
        </w:rPr>
      </w:pPr>
      <w:r w:rsidRPr="00837F42">
        <w:rPr>
          <w:rFonts w:cs="Calibri"/>
        </w:rPr>
        <w:t>De inschrijving van Inschrijver.</w:t>
      </w:r>
    </w:p>
    <w:p w14:paraId="43A6CC13" w14:textId="38353559" w:rsidR="00C85DD3" w:rsidRPr="00837F42" w:rsidRDefault="00C85DD3" w:rsidP="008F534F">
      <w:pPr>
        <w:ind w:right="-573"/>
      </w:pPr>
      <w:r w:rsidRPr="00837F42">
        <w:rPr>
          <w:b/>
          <w:bCs/>
          <w:color w:val="4472C4" w:themeColor="accent1"/>
        </w:rPr>
        <w:t>Tegenstrijdigheden</w:t>
      </w:r>
      <w:r w:rsidRPr="00837F42">
        <w:rPr>
          <w:b/>
        </w:rPr>
        <w:br/>
      </w:r>
      <w:r w:rsidRPr="00837F42">
        <w:t xml:space="preserve">Het beschrijvend document met bijbehorende documenten zijn met de grootste zorg samengesteld. Als een inschrijver hierin desondanks onduidelijkheden en/of onvolkomenheden en/of tegenstrijdigheden aantreffen, dan wel anderszins bezwaren heeft tegen de opdracht, de procedure, de bepalingen en/of de eisen, dan dient de inschrijver de Aanbestedende dienst daarvan via TenderNed op de hoogte te stellen, ter gelegenheid van de inlichtingenronde, zoals in paragraaf 2.1 bedoeld. </w:t>
      </w:r>
    </w:p>
    <w:p w14:paraId="70EFCF43" w14:textId="77777777" w:rsidR="00C85DD3" w:rsidRPr="00837F42" w:rsidRDefault="00C85DD3" w:rsidP="008F534F">
      <w:pPr>
        <w:ind w:right="-573"/>
      </w:pPr>
      <w:r w:rsidRPr="00837F42">
        <w:t xml:space="preserve">Mocht een inschrijver nog bezwaren hebben tegen de inhoud van de Nota van Inlichtingen zoals hierboven bedoeld en/of onduidelijkheden etc. daarin aantreffen, dan kan de inschrijver (uitsluitend) deze vragen in overeenstemming met de planning uit paragraaf 1.8 uiterlijk 12 kalenderdagen voor het indienen van de inschrijving schriftelijk bij de Aanbestedende dienst aan de orde stellen via TenderNed. </w:t>
      </w:r>
    </w:p>
    <w:p w14:paraId="3AEF3FCA" w14:textId="77777777" w:rsidR="00C85DD3" w:rsidRPr="00837F42" w:rsidRDefault="00C85DD3" w:rsidP="008F534F">
      <w:pPr>
        <w:ind w:right="-573"/>
      </w:pPr>
      <w:r w:rsidRPr="00837F42">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076F0B5E" w14:textId="77777777" w:rsidR="00C85DD3" w:rsidRPr="00837F42" w:rsidRDefault="00C85DD3" w:rsidP="008F534F">
      <w:pPr>
        <w:ind w:right="-573"/>
        <w:rPr>
          <w:b/>
        </w:rPr>
      </w:pPr>
      <w:r w:rsidRPr="00837F42">
        <w:t xml:space="preserve">Met verwijzing naar het Grossman-arrest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4A13C69A" w14:textId="169115BE" w:rsidR="00C85DD3" w:rsidRPr="00DD0F71" w:rsidRDefault="00C85DD3" w:rsidP="008F534F">
      <w:pPr>
        <w:ind w:right="-573"/>
      </w:pPr>
      <w:r w:rsidRPr="00837F42">
        <w:rPr>
          <w:rFonts w:cs="Calibri"/>
          <w:b/>
          <w:bCs/>
          <w:color w:val="4472C4" w:themeColor="accent1"/>
        </w:rPr>
        <w:t>Voorbehoud</w:t>
      </w:r>
      <w:r w:rsidRPr="00837F42">
        <w:rPr>
          <w:rFonts w:cs="Calibri"/>
          <w:b/>
        </w:rPr>
        <w:br/>
      </w:r>
      <w:r w:rsidRPr="00DD0F71">
        <w:t xml:space="preserve">Aanbestedende dienst behoudt zich het recht voor om zonder opgaaf van reden de aanbesteding geheel of gedeeltelijk, tijdelijk of definitief stop te zetten. Inschrijvers hebben in een dergelijke situatie geen recht op vergoeding van enigerlei kosten gemaakt in het kader van deze aanbesteding. Een reden van een gehele of gedeeltelijke stopzetting zou kunnen zijn; het niet halen van de beoogde doelstelling(en) van de aanbestedende dienst.  </w:t>
      </w:r>
    </w:p>
    <w:p w14:paraId="559643AD" w14:textId="0BBD6756" w:rsidR="001C498E" w:rsidRPr="00DD0F71" w:rsidRDefault="00C85DD3" w:rsidP="008F534F">
      <w:pPr>
        <w:ind w:right="-573"/>
      </w:pPr>
      <w:r w:rsidRPr="00837F42">
        <w:rPr>
          <w:rFonts w:cs="Calibri"/>
          <w:b/>
          <w:bCs/>
          <w:color w:val="4472C4" w:themeColor="accent1"/>
        </w:rPr>
        <w:t>Kostenvergoeding</w:t>
      </w:r>
      <w:r w:rsidRPr="00837F42">
        <w:rPr>
          <w:rFonts w:cs="Calibri"/>
          <w:b/>
        </w:rPr>
        <w:br/>
      </w:r>
      <w:r w:rsidRPr="00DD0F71">
        <w:t>Het vervaardigen en uitbrengen van een Inschrijving geeft Inschrijver geen recht op vergoeding van de gemaakte kosten, ook niet in het geval Aanbestedende dienst de gehele aanbesteding stopzet.</w:t>
      </w:r>
    </w:p>
    <w:p w14:paraId="486E0773" w14:textId="181415D5" w:rsidR="00C85DD3" w:rsidRPr="00837F42" w:rsidRDefault="00C85DD3" w:rsidP="008F534F">
      <w:pPr>
        <w:spacing w:after="0"/>
        <w:ind w:right="-573"/>
        <w:jc w:val="both"/>
        <w:rPr>
          <w:rFonts w:cs="Calibri"/>
          <w:b/>
          <w:bCs/>
          <w:color w:val="4472C4" w:themeColor="accent1"/>
        </w:rPr>
      </w:pPr>
      <w:r w:rsidRPr="00837F42">
        <w:rPr>
          <w:rFonts w:cs="Calibri"/>
          <w:b/>
          <w:bCs/>
          <w:color w:val="4472C4" w:themeColor="accent1"/>
        </w:rPr>
        <w:t>Termijn van gestanddoening</w:t>
      </w:r>
    </w:p>
    <w:p w14:paraId="4020B167" w14:textId="314063DE" w:rsidR="00F221B7" w:rsidRPr="00837F42" w:rsidRDefault="00C85DD3" w:rsidP="008F534F">
      <w:pPr>
        <w:ind w:right="-573"/>
      </w:pPr>
      <w:r w:rsidRPr="00837F42">
        <w:t xml:space="preserve">Inschrijver doet zijn inschrijving gestand gedurende </w:t>
      </w:r>
      <w:r w:rsidR="00EE0E30">
        <w:t>60</w:t>
      </w:r>
      <w:r w:rsidRPr="00837F42">
        <w:t xml:space="preserve"> dagen na de dag waarop de uiterste termijn voor het indienen van inschrijvingen is verstreken. </w:t>
      </w:r>
    </w:p>
    <w:p w14:paraId="4142821A" w14:textId="77777777" w:rsidR="00C85DD3" w:rsidRPr="00837F42" w:rsidRDefault="00C85DD3" w:rsidP="008F534F">
      <w:pPr>
        <w:ind w:right="-573"/>
      </w:pPr>
      <w:r w:rsidRPr="00837F42">
        <w:t>Als een kort geding aanhangig is gemaakt tegen de gunningsbeslissing van Aanbestedende dienst, eindigt de termijn van gestanddoening 8 dagen na de dag waarop in kort geding vonnis is gewezen.</w:t>
      </w:r>
    </w:p>
    <w:p w14:paraId="4FEE90D3" w14:textId="77777777" w:rsidR="00EC6C9C" w:rsidRDefault="00EC6C9C" w:rsidP="008F534F">
      <w:pPr>
        <w:ind w:right="-573"/>
        <w:rPr>
          <w:rFonts w:cs="Calibri"/>
          <w:b/>
          <w:bCs/>
          <w:color w:val="4472C4" w:themeColor="accent1"/>
        </w:rPr>
      </w:pPr>
    </w:p>
    <w:p w14:paraId="2A58A768" w14:textId="6D78D775" w:rsidR="00DD0F71" w:rsidRPr="00DD0F71" w:rsidRDefault="00C85DD3" w:rsidP="008F534F">
      <w:pPr>
        <w:ind w:right="-573"/>
      </w:pPr>
      <w:r w:rsidRPr="00837F42">
        <w:rPr>
          <w:rFonts w:cs="Calibri"/>
          <w:b/>
          <w:bCs/>
          <w:color w:val="4472C4" w:themeColor="accent1"/>
        </w:rPr>
        <w:lastRenderedPageBreak/>
        <w:t>Mededeling gunningsbeslissing</w:t>
      </w:r>
      <w:r w:rsidRPr="00837F42">
        <w:rPr>
          <w:rFonts w:cs="Calibri"/>
          <w:b/>
        </w:rPr>
        <w:br/>
      </w:r>
      <w:r w:rsidRPr="00DD0F71">
        <w:t xml:space="preserve">In overeenstemming met artikel 2.127 Aanbestedingswet houdt Aanbestedende dienst een opschortende termijn van twintig (20) kalenderdagen vanaf het moment van mededeling van de voorlopige gunningsbeslissing in acht, voordat over wordt gegaan tot ondertekening van de beoogde </w:t>
      </w:r>
      <w:r w:rsidR="00A53374" w:rsidRPr="00DD0F71">
        <w:t>raamo</w:t>
      </w:r>
      <w:r w:rsidRPr="00DD0F71">
        <w:t xml:space="preserve">vereenkomst. </w:t>
      </w:r>
      <w:r w:rsidRPr="00DD0F71">
        <w:br/>
        <w:t xml:space="preserve">De mededeling van de gunningsbeslissing houdt geen aanvaarding in, als bedoeld in artikel 6:217 lid 1 BW (artikel 2.129 Aanbestedingswet). Als wordt besloten om niet over te gaan tot gunning van de </w:t>
      </w:r>
      <w:r w:rsidR="00A53374" w:rsidRPr="00DD0F71">
        <w:t>raam</w:t>
      </w:r>
      <w:r w:rsidR="00C51820" w:rsidRPr="00DD0F71">
        <w:t>overeenkomst</w:t>
      </w:r>
      <w:r w:rsidRPr="00DD0F71">
        <w:t xml:space="preserve">, is Aanbestedende dienst niet gehouden aan vergoeding van eventueel tevergeefs gemaakte kosten en/of gederfde winst. </w:t>
      </w:r>
    </w:p>
    <w:p w14:paraId="414BFC1B"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Rechtsverwerking Inschrijver</w:t>
      </w:r>
    </w:p>
    <w:p w14:paraId="1B137459" w14:textId="52C90585" w:rsidR="00C85DD3" w:rsidRPr="00837F42" w:rsidRDefault="00C85DD3" w:rsidP="008F534F">
      <w:pPr>
        <w:ind w:right="-573"/>
      </w:pPr>
      <w:r w:rsidRPr="00837F42">
        <w:t>Inschrijver verwerkt zijn rechten wanneer deze niet binnen de opschortende termijn van twintig (20) kalenderdagen, nadat de voorlopige gunningsbeslissing kenbaar is gemaakt, een kortgedingprocedure aanhangig heeft gemaakt bij de voorzieningenrechter. Inschrijver wordt geacht in strijd te handelen met de redelijkheid en billijkheid als hij een kortgedingprocedure aanhangig maakt na het verstrijken van de opschortende termijn.</w:t>
      </w:r>
    </w:p>
    <w:p w14:paraId="54633A52" w14:textId="1D93B5E1" w:rsidR="00C85DD3" w:rsidRPr="00DD0F71" w:rsidRDefault="00C85DD3" w:rsidP="008F534F">
      <w:pPr>
        <w:ind w:right="-573"/>
      </w:pPr>
      <w:r w:rsidRPr="00837F42">
        <w:rPr>
          <w:rFonts w:cs="Calibri"/>
          <w:b/>
          <w:bCs/>
          <w:color w:val="4472C4" w:themeColor="accent1"/>
        </w:rPr>
        <w:t>Vertrouwelijkheid</w:t>
      </w:r>
      <w:r w:rsidRPr="00837F42">
        <w:rPr>
          <w:rFonts w:cs="Calibri"/>
          <w:b/>
        </w:rPr>
        <w:br/>
      </w:r>
      <w:r w:rsidRPr="00DD0F71">
        <w:t xml:space="preserve">De inhoud van de Uitnodiging tot Inschrijving dient vertrouwelijk te worden behandeld. Aanbestedende dienst zal de door Inschrijver ingediende documenten vertrouwelijk behandelen. Slechts de leden van het beoordelingsteam hebben inzage in de Inschrijving. De vertrouwelijkheid wordt gewaarborgd, ongeacht of een Inschrijving zal leiden tot een </w:t>
      </w:r>
      <w:r w:rsidR="00A53374" w:rsidRPr="00DD0F71">
        <w:t>raamo</w:t>
      </w:r>
      <w:r w:rsidRPr="00DD0F71">
        <w:t>vereenkomst met de Inschrijver.</w:t>
      </w:r>
    </w:p>
    <w:p w14:paraId="02D726D1" w14:textId="2FA86AF3" w:rsidR="00033A76" w:rsidRPr="00DD0F71" w:rsidRDefault="00C85DD3" w:rsidP="008F534F">
      <w:pPr>
        <w:ind w:right="-573"/>
        <w:rPr>
          <w:rFonts w:cs="Calibri"/>
        </w:rPr>
      </w:pPr>
      <w:r w:rsidRPr="00837F42">
        <w:rPr>
          <w:rFonts w:cs="Calibri"/>
          <w:b/>
          <w:bCs/>
          <w:color w:val="4472C4" w:themeColor="accent1"/>
        </w:rPr>
        <w:t>Wijzigingen</w:t>
      </w:r>
      <w:r w:rsidRPr="00837F42">
        <w:rPr>
          <w:rFonts w:cs="Calibri"/>
          <w:b/>
        </w:rPr>
        <w:br/>
      </w:r>
      <w:r w:rsidRPr="00DD0F71">
        <w:t>De Aanbestedende dienst behoudt zich het recht voor om wijzigingen aan te brengen in de Uitnodiging tot Inschrijving en bijbehorende annexen. Een en ander binnen de grenzen van de daarvoor bestemde regelgeving</w:t>
      </w:r>
      <w:r w:rsidRPr="00837F42">
        <w:rPr>
          <w:rFonts w:cs="Calibri"/>
        </w:rPr>
        <w:t>.</w:t>
      </w:r>
    </w:p>
    <w:p w14:paraId="78E56B24" w14:textId="1CA950E4" w:rsidR="00C85DD3" w:rsidRPr="00837F42" w:rsidRDefault="00C85DD3" w:rsidP="008F534F">
      <w:pPr>
        <w:pStyle w:val="Kop2"/>
        <w:numPr>
          <w:ilvl w:val="1"/>
          <w:numId w:val="17"/>
        </w:numPr>
        <w:ind w:right="-573"/>
      </w:pPr>
      <w:bookmarkStart w:id="43" w:name="_Toc129603086"/>
      <w:bookmarkStart w:id="44" w:name="_Toc138060250"/>
      <w:r w:rsidRPr="00837F42">
        <w:t>Overige voorwaarden</w:t>
      </w:r>
      <w:bookmarkEnd w:id="43"/>
      <w:bookmarkEnd w:id="44"/>
    </w:p>
    <w:p w14:paraId="144C2A82" w14:textId="7EEA3E16" w:rsidR="00C85DD3" w:rsidRPr="00837F42" w:rsidRDefault="00C85DD3" w:rsidP="008265DE">
      <w:pPr>
        <w:pStyle w:val="Lijstalinea"/>
        <w:numPr>
          <w:ilvl w:val="0"/>
          <w:numId w:val="5"/>
        </w:numPr>
        <w:spacing w:after="0"/>
        <w:ind w:left="1077" w:right="-573" w:hanging="357"/>
        <w:rPr>
          <w:rFonts w:cs="Calibri"/>
        </w:rPr>
      </w:pPr>
      <w:r w:rsidRPr="00837F42">
        <w:rPr>
          <w:rFonts w:cs="Calibri"/>
        </w:rPr>
        <w:t xml:space="preserve">Met het indienen van een inschrijving gaat de inschrijver akkoord met de bepalingen in deze Europese Openbare Aanbesteding </w:t>
      </w:r>
      <w:r w:rsidR="004A7F8D" w:rsidRPr="00837F42">
        <w:rPr>
          <w:rFonts w:cs="Calibri"/>
        </w:rPr>
        <w:t>Multi Functionele Printers.</w:t>
      </w:r>
    </w:p>
    <w:p w14:paraId="49077C64" w14:textId="77777777" w:rsidR="00C85DD3" w:rsidRPr="00837F42" w:rsidRDefault="00C85DD3" w:rsidP="008265DE">
      <w:pPr>
        <w:pStyle w:val="Lijstalinea"/>
        <w:numPr>
          <w:ilvl w:val="0"/>
          <w:numId w:val="5"/>
        </w:numPr>
        <w:spacing w:after="0"/>
        <w:ind w:left="1077" w:right="-573" w:hanging="357"/>
        <w:rPr>
          <w:rFonts w:cs="Calibri"/>
        </w:rPr>
      </w:pPr>
      <w:r w:rsidRPr="00837F42">
        <w:rPr>
          <w:rFonts w:cs="Calibri"/>
        </w:rPr>
        <w:t>Een onderneming kan slechts eenmaal inschrijven. Hetzij als zelfstandig inschrijver, hetzij als lid van een samenwerkingsverband. Voor een onderaannemer gelden geen inschrijvingsbeperkingen, zolang de onderaannemer maar niet zelfstandig of in combinatie meedoet.</w:t>
      </w:r>
    </w:p>
    <w:p w14:paraId="3F3BE6E3" w14:textId="77777777" w:rsidR="00C85DD3" w:rsidRPr="00837F42" w:rsidRDefault="00C85DD3" w:rsidP="008265DE">
      <w:pPr>
        <w:pStyle w:val="Lijstalinea"/>
        <w:numPr>
          <w:ilvl w:val="0"/>
          <w:numId w:val="5"/>
        </w:numPr>
        <w:spacing w:after="0"/>
        <w:ind w:left="1077" w:right="-573" w:hanging="357"/>
        <w:rPr>
          <w:rFonts w:cs="Calibri"/>
        </w:rPr>
      </w:pPr>
      <w:r w:rsidRPr="00837F42">
        <w:rPr>
          <w:rFonts w:cs="Calibri"/>
        </w:rPr>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78157524" w14:textId="77777777" w:rsidR="00C85DD3" w:rsidRPr="00837F42" w:rsidRDefault="00C85DD3" w:rsidP="008265DE">
      <w:pPr>
        <w:pStyle w:val="Lijstalinea"/>
        <w:numPr>
          <w:ilvl w:val="0"/>
          <w:numId w:val="5"/>
        </w:numPr>
        <w:spacing w:after="0"/>
        <w:ind w:left="1077" w:right="-573" w:hanging="357"/>
        <w:rPr>
          <w:rFonts w:cs="Calibri"/>
        </w:rPr>
      </w:pPr>
      <w:r w:rsidRPr="00837F42">
        <w:rPr>
          <w:rFonts w:cs="Calibri"/>
        </w:rPr>
        <w:t xml:space="preserve">Alle formulieren die in het kader van deze aanbesteding door inschrijver digitaal ondertekend moeten worden, dienen rechtsgeldig te zijn ondertekend. </w:t>
      </w:r>
    </w:p>
    <w:p w14:paraId="6A3BEEBF" w14:textId="77777777" w:rsidR="00C85DD3" w:rsidRPr="00837F42" w:rsidRDefault="00C85DD3" w:rsidP="008265DE">
      <w:pPr>
        <w:pStyle w:val="Lijstalinea"/>
        <w:numPr>
          <w:ilvl w:val="0"/>
          <w:numId w:val="5"/>
        </w:numPr>
        <w:autoSpaceDE w:val="0"/>
        <w:autoSpaceDN w:val="0"/>
        <w:adjustRightInd w:val="0"/>
        <w:spacing w:after="0"/>
        <w:ind w:left="1077" w:right="-573" w:hanging="357"/>
        <w:rPr>
          <w:rFonts w:cs="Calibri"/>
        </w:rPr>
      </w:pPr>
      <w:r w:rsidRPr="00837F42">
        <w:rPr>
          <w:rFonts w:cs="Calibri"/>
        </w:rPr>
        <w:t xml:space="preserve">Inschrijver dient de verstrekte aanbesteding- en contractdocumenten vertrouwelijk te behandelen en mag deze uitsluitend aan derden ter inzage geven voor zover zulks voor het doen van een inschrijving noodzakelijk is. </w:t>
      </w:r>
      <w:r w:rsidRPr="00837F42">
        <w:rPr>
          <w:rFonts w:cs="Calibri"/>
        </w:rPr>
        <w:br/>
        <w:t>Alle door de inschrijver als onderdeel van de inschrijving aangeboden informatie en documentatie wordt eigendom van de aanbestedende dienst en wordt niet geretourneerd.</w:t>
      </w:r>
    </w:p>
    <w:p w14:paraId="1842FB38" w14:textId="4B8388B9" w:rsidR="00C85DD3" w:rsidRPr="00837F42" w:rsidRDefault="00C85DD3" w:rsidP="008265DE">
      <w:pPr>
        <w:pStyle w:val="Lijstalinea"/>
        <w:numPr>
          <w:ilvl w:val="0"/>
          <w:numId w:val="5"/>
        </w:numPr>
        <w:autoSpaceDE w:val="0"/>
        <w:autoSpaceDN w:val="0"/>
        <w:adjustRightInd w:val="0"/>
        <w:spacing w:after="0"/>
        <w:ind w:left="1077" w:right="-573" w:hanging="357"/>
        <w:rPr>
          <w:rFonts w:cs="Calibri"/>
        </w:rPr>
      </w:pPr>
      <w:r w:rsidRPr="00837F42">
        <w:rPr>
          <w:rFonts w:cs="Calibri"/>
        </w:rPr>
        <w:t xml:space="preserve">Op de </w:t>
      </w:r>
      <w:r w:rsidR="00EB0457" w:rsidRPr="00837F42">
        <w:rPr>
          <w:rFonts w:cs="Calibri"/>
        </w:rPr>
        <w:t>raam</w:t>
      </w:r>
      <w:r w:rsidR="00C51820" w:rsidRPr="00837F42">
        <w:rPr>
          <w:rFonts w:cs="Calibri"/>
        </w:rPr>
        <w:t>overeenkomst</w:t>
      </w:r>
      <w:r w:rsidRPr="00837F42">
        <w:rPr>
          <w:rFonts w:cs="Calibri"/>
        </w:rPr>
        <w:t xml:space="preserve"> zijn uitsluitend de algemene inkoopvoorwaarden van de aanbestedende dienst van toepassing. Door het indienen van een inschrijving verklaart inschrijver dat geen (eigen) voorwaarden van toepassing zijn; deze worden al hierbij voor in dat geval uitdrukkelijk van de hand gewezen. Als dergelijke voorwaarden toch zijn toegevoegd aan een Inschrijving resulteert dit automatisch in ongeldigheid van de betreffende Inschrijving. </w:t>
      </w:r>
    </w:p>
    <w:p w14:paraId="5CAC410C" w14:textId="77777777" w:rsidR="00C85DD3" w:rsidRPr="00837F42" w:rsidRDefault="00C85DD3" w:rsidP="008265DE">
      <w:pPr>
        <w:pStyle w:val="Lijstalinea"/>
        <w:numPr>
          <w:ilvl w:val="0"/>
          <w:numId w:val="5"/>
        </w:numPr>
        <w:spacing w:after="0"/>
        <w:ind w:left="1077" w:right="-573" w:hanging="357"/>
        <w:rPr>
          <w:rFonts w:cs="Calibri"/>
        </w:rPr>
      </w:pPr>
      <w:r w:rsidRPr="00837F42">
        <w:rPr>
          <w:rFonts w:cs="Calibri"/>
        </w:rPr>
        <w:t xml:space="preserve">Inschrijver mag geen voorbehoud (in welke vorm dan ook) maken in haar inschrijving. Indien inschrijver een voorbehoud maakt, zal de aanbestedende dienst genoodzaakt zijn deze inschrijving terzijde te leggen. </w:t>
      </w:r>
      <w:r w:rsidRPr="00837F42">
        <w:rPr>
          <w:rFonts w:ascii="MS Gothic" w:eastAsia="MS Gothic" w:hAnsi="MS Gothic" w:cs="MS Gothic"/>
        </w:rPr>
        <w:t> </w:t>
      </w:r>
    </w:p>
    <w:p w14:paraId="3DBB50B4" w14:textId="42B34F84" w:rsidR="00DD0F71" w:rsidRPr="00653FA6" w:rsidRDefault="00C85DD3" w:rsidP="008265DE">
      <w:pPr>
        <w:pStyle w:val="Lijstalinea"/>
        <w:numPr>
          <w:ilvl w:val="0"/>
          <w:numId w:val="5"/>
        </w:numPr>
        <w:spacing w:after="0"/>
        <w:ind w:left="1077" w:right="-573" w:hanging="357"/>
        <w:rPr>
          <w:rFonts w:cs="Calibri"/>
        </w:rPr>
      </w:pPr>
      <w:r w:rsidRPr="00837F42">
        <w:rPr>
          <w:rFonts w:cs="Calibri"/>
        </w:rPr>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Bijlage 3: Prijzenblad (Excel-bestand). </w:t>
      </w:r>
    </w:p>
    <w:p w14:paraId="0EE1582E" w14:textId="4DB89866" w:rsidR="00C85DD3" w:rsidRPr="00886A71" w:rsidRDefault="00C85DD3" w:rsidP="008F534F">
      <w:pPr>
        <w:pStyle w:val="Kop1"/>
        <w:ind w:right="-573"/>
      </w:pPr>
      <w:bookmarkStart w:id="45" w:name="_Toc129603087"/>
      <w:bookmarkStart w:id="46" w:name="_Toc138060251"/>
      <w:r w:rsidRPr="00886A71">
        <w:lastRenderedPageBreak/>
        <w:t>Geschiktheidseisen</w:t>
      </w:r>
      <w:bookmarkEnd w:id="45"/>
      <w:bookmarkEnd w:id="46"/>
    </w:p>
    <w:p w14:paraId="76008E16" w14:textId="6098C497" w:rsidR="00C85DD3" w:rsidRPr="00837F42" w:rsidRDefault="00C85DD3" w:rsidP="008F534F">
      <w:pPr>
        <w:ind w:right="-573"/>
        <w:rPr>
          <w:rFonts w:cs="Calibri"/>
        </w:rPr>
      </w:pPr>
      <w:r w:rsidRPr="00837F42">
        <w:rPr>
          <w:rFonts w:cs="Calibri"/>
        </w:rPr>
        <w:t>In dit hoofdstuk worden de minimumeisen beschreven waaraan de Inschrijver moet voldoen om deel te kunnen nemen aan de aanbestedingsprocedure. In de tekst wordt een aantal malen verwezen naar de Eigen Verklaring. Door deze verklaring te ondertekenen verklaart de Inschrijver dat hij voldoet aan de gestelde eisen. De aanbestedende dienst heeft het recht om in de verificatiefase de Onderneming die de Beste PKV he</w:t>
      </w:r>
      <w:r w:rsidR="003205E5">
        <w:rPr>
          <w:rFonts w:cs="Calibri"/>
        </w:rPr>
        <w:t>eft</w:t>
      </w:r>
      <w:r w:rsidRPr="00837F42">
        <w:rPr>
          <w:rFonts w:cs="Calibri"/>
        </w:rPr>
        <w:t xml:space="preserve"> gedaan, te verzoeken nadere bewijsstukken (zoals hierna omschreven) over te leggen. </w:t>
      </w:r>
      <w:bookmarkStart w:id="47" w:name="_Toc268279293"/>
    </w:p>
    <w:p w14:paraId="0E57D6BC" w14:textId="23FB3767" w:rsidR="00C85DD3" w:rsidRPr="00DD3741" w:rsidRDefault="00C85DD3" w:rsidP="008F534F">
      <w:pPr>
        <w:pStyle w:val="Kop2"/>
        <w:numPr>
          <w:ilvl w:val="1"/>
          <w:numId w:val="21"/>
        </w:numPr>
        <w:ind w:right="-573"/>
      </w:pPr>
      <w:bookmarkStart w:id="48" w:name="_Toc129603088"/>
      <w:bookmarkStart w:id="49" w:name="_Toc138060252"/>
      <w:r w:rsidRPr="00DD3741">
        <w:t>Uitsluitingsgronden, beroepsbevoegdheid en minimumeisen</w:t>
      </w:r>
      <w:bookmarkEnd w:id="47"/>
      <w:bookmarkEnd w:id="48"/>
      <w:bookmarkEnd w:id="49"/>
    </w:p>
    <w:p w14:paraId="5AD59DC5" w14:textId="77777777"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Uitsluitingsgronden</w:t>
      </w:r>
    </w:p>
    <w:p w14:paraId="5012869A" w14:textId="7153989D" w:rsidR="00C85DD3" w:rsidRPr="00837F42" w:rsidRDefault="00C85DD3" w:rsidP="008F534F">
      <w:pPr>
        <w:ind w:right="-573"/>
        <w:rPr>
          <w:rFonts w:cs="Calibri"/>
        </w:rPr>
      </w:pPr>
      <w:r w:rsidRPr="00837F42">
        <w:rPr>
          <w:rFonts w:cs="Calibri"/>
        </w:rPr>
        <w:t xml:space="preserve">Op het moment van inschrijving kan Inschrijver volstaan met het ondertekenen van de Bijlage: “Uniform Europees Aanbestedingsdocument”. Door het ondertekenen van deze UEA geeft Inschrijver aan dat de omstandigheden zoals benoemd in deze UEA niet op zijn Onderneming van toepassing zijn en dat Inschrijver in de verificatiefase de eventueel verlangde bewijsstukken/verklaringen zoals bedoeld in artikel 2.89 van de Aanbestedingswet 2012 op het eerste verzoek van Aanbestedende dienst binnen zeven (7) kalenderdagen kan verstrekken. </w:t>
      </w:r>
    </w:p>
    <w:p w14:paraId="71C29B55" w14:textId="77777777"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Eisen beroepsbevoegdheid</w:t>
      </w:r>
    </w:p>
    <w:p w14:paraId="51CE0077" w14:textId="2FBAE10A" w:rsidR="00C85DD3" w:rsidRPr="00837F42" w:rsidRDefault="00C85DD3" w:rsidP="008F534F">
      <w:pPr>
        <w:ind w:right="-573"/>
        <w:rPr>
          <w:rFonts w:cs="Calibri"/>
        </w:rPr>
      </w:pPr>
      <w:r w:rsidRPr="00837F42">
        <w:rPr>
          <w:rFonts w:cs="Calibri"/>
        </w:rPr>
        <w:t xml:space="preserve">U dient ingeschreven te zijn in het beroeps- of handelsregister (KvK) volgens de eisen van de wet. </w:t>
      </w:r>
      <w:r w:rsidRPr="00837F42">
        <w:rPr>
          <w:rFonts w:cs="Calibri"/>
        </w:rPr>
        <w:br/>
        <w:t xml:space="preserve">Dit geldt indien van toepassing voor elk van de participanten in een samenwerkingsverband van Opdrachtnemers. Het bewijs dient de situatie te betreffen zoals op het moment van inschrijving en mag niet ouder zijn dan zes (6) maanden, te rekenen vanaf sluitingsdatum inschrijving (ondertekend exemplaar, geen internetuitdraai). </w:t>
      </w:r>
    </w:p>
    <w:p w14:paraId="66F4C758" w14:textId="77777777" w:rsidR="00C85DD3" w:rsidRPr="00837F42" w:rsidRDefault="00C85DD3" w:rsidP="008F534F">
      <w:pPr>
        <w:ind w:right="-573"/>
        <w:rPr>
          <w:rFonts w:cs="Calibri"/>
        </w:rPr>
      </w:pPr>
      <w:r w:rsidRPr="00837F42">
        <w:rPr>
          <w:rFonts w:cs="Calibri"/>
          <w:u w:val="single"/>
        </w:rPr>
        <w:t>LET OP:</w:t>
      </w:r>
      <w:r w:rsidRPr="00837F42">
        <w:rPr>
          <w:rFonts w:cs="Calibri"/>
        </w:rPr>
        <w:t xml:space="preserve"> Als de onder tekeningsbevoegdheid is gebaseerd op een machtiging, dient u deze machtiging </w:t>
      </w:r>
      <w:r w:rsidRPr="00837F42">
        <w:rPr>
          <w:rFonts w:cs="Calibri"/>
          <w:u w:val="single"/>
        </w:rPr>
        <w:t>bij inschrijving</w:t>
      </w:r>
      <w:r w:rsidRPr="00837F42">
        <w:rPr>
          <w:rFonts w:cs="Calibri"/>
        </w:rPr>
        <w:t xml:space="preserve"> over te leggen. De onder tekeningsbevoegdheid van degene die de machtiging afgeeft, moet kunnen worden afgeleid uit het uittreksel van het handelsregister. </w:t>
      </w:r>
    </w:p>
    <w:p w14:paraId="57906D4F" w14:textId="77777777" w:rsidR="00C85DD3" w:rsidRPr="00837F42" w:rsidRDefault="00C85DD3" w:rsidP="008F534F">
      <w:pPr>
        <w:ind w:right="-573"/>
        <w:rPr>
          <w:rFonts w:cs="Calibri"/>
        </w:rPr>
      </w:pPr>
      <w:r w:rsidRPr="00837F42">
        <w:rPr>
          <w:rFonts w:cs="Calibri"/>
        </w:rPr>
        <w:t xml:space="preserve">Door het ondertekenen van de bijlage: UEA geeft u aan dat u voldoet aan het gestelde ten aanzien van de beroepsbevoegdheid in dit Beschrijvend document. </w:t>
      </w:r>
    </w:p>
    <w:p w14:paraId="5ABE5095" w14:textId="77777777"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Minimumeisen betreffende financiële en economische draagkracht</w:t>
      </w:r>
    </w:p>
    <w:p w14:paraId="522638A6" w14:textId="358177BD" w:rsidR="00C85DD3" w:rsidRPr="00837F42" w:rsidRDefault="00C85DD3" w:rsidP="008F534F">
      <w:pPr>
        <w:ind w:right="-573"/>
        <w:rPr>
          <w:rFonts w:cs="Calibri"/>
        </w:rPr>
      </w:pPr>
      <w:r w:rsidRPr="00837F42">
        <w:rPr>
          <w:rFonts w:cs="Calibri"/>
          <w:b/>
          <w:bCs/>
          <w:color w:val="4472C4" w:themeColor="accent1"/>
        </w:rPr>
        <w:t>Bedrijfs- en beroepsaansprakelijkheid</w:t>
      </w:r>
      <w:r w:rsidRPr="00837F42">
        <w:rPr>
          <w:rFonts w:cs="Calibri"/>
          <w:b/>
        </w:rPr>
        <w:br/>
      </w:r>
      <w:r w:rsidRPr="00837F42">
        <w:rPr>
          <w:rFonts w:cs="Calibri"/>
        </w:rPr>
        <w:t xml:space="preserve">Inschrijver dient adequaat verzekerd te zijn tegen bedrijfs- en beroepsaansprakelijkheid met een dekking van minimaal € </w:t>
      </w:r>
      <w:r w:rsidR="004F7A2C" w:rsidRPr="00837F42">
        <w:rPr>
          <w:rFonts w:cs="Calibri"/>
        </w:rPr>
        <w:t>1</w:t>
      </w:r>
      <w:r w:rsidRPr="00837F42">
        <w:rPr>
          <w:rFonts w:cs="Calibri"/>
        </w:rPr>
        <w:t>.500.000, - per gebeurtenis per jaar. Inschrijver dient op eerste verzoek van de Aanbestedende dienst binnen zeven (7) kalenderdagen een bewijs hiervan over te leggen. Hieruit moet de actualiteit van de looptijd van de verzekering zijn af te leiden. Als de huidige verzekering van de dienstverlener onvoldoende is, dient de dienstverlener aan te geven dat hij bereid is bij gunning een verzekering met bovengenoemde dekking af te sluiten.</w:t>
      </w:r>
    </w:p>
    <w:p w14:paraId="1A93F30D" w14:textId="77777777"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Minimumeisen betreffende technische en/of beroepsbekwaamheid</w:t>
      </w:r>
    </w:p>
    <w:p w14:paraId="38DFF2F8" w14:textId="722147BA" w:rsidR="00C85DD3" w:rsidRPr="00837F42" w:rsidRDefault="00C85DD3" w:rsidP="008F534F">
      <w:pPr>
        <w:spacing w:after="0"/>
        <w:ind w:right="-573"/>
        <w:rPr>
          <w:rFonts w:cs="Calibri"/>
        </w:rPr>
      </w:pPr>
      <w:r w:rsidRPr="00837F42">
        <w:rPr>
          <w:rFonts w:cs="Calibri"/>
        </w:rPr>
        <w:t xml:space="preserve">U dient een referentielijst aan te leveren van de voornaamste leveringen van diensten, zoals beschreven in paragraaf 1.2 die zijn uitgevoerd binnen drie (3) jaren voorafgaande aan de sluitingsdatum voor Inschrijving. </w:t>
      </w:r>
      <w:r w:rsidRPr="00837F42">
        <w:rPr>
          <w:rFonts w:cs="Calibri"/>
        </w:rPr>
        <w:br/>
      </w:r>
      <w:r w:rsidRPr="00837F42">
        <w:rPr>
          <w:rFonts w:cs="Calibri"/>
        </w:rPr>
        <w:br/>
      </w:r>
      <w:r w:rsidRPr="00837F42">
        <w:rPr>
          <w:rFonts w:cs="Calibri"/>
          <w:b/>
          <w:bCs/>
          <w:color w:val="4472C4" w:themeColor="accent1"/>
        </w:rPr>
        <w:t>Voorwaarden aan de referenties</w:t>
      </w:r>
      <w:r w:rsidRPr="00837F42">
        <w:rPr>
          <w:rFonts w:cs="Calibri"/>
          <w:b/>
        </w:rPr>
        <w:br/>
      </w:r>
      <w:r w:rsidRPr="00837F42">
        <w:rPr>
          <w:rFonts w:cs="Calibri"/>
        </w:rPr>
        <w:t xml:space="preserve">Inschrijver toont de gevraagde </w:t>
      </w:r>
      <w:r w:rsidR="00B34AAB" w:rsidRPr="00837F42">
        <w:rPr>
          <w:rFonts w:cs="Calibri"/>
        </w:rPr>
        <w:t>kern</w:t>
      </w:r>
      <w:r w:rsidRPr="00837F42">
        <w:rPr>
          <w:rFonts w:cs="Calibri"/>
        </w:rPr>
        <w:t>competenties</w:t>
      </w:r>
      <w:r w:rsidR="00012831" w:rsidRPr="00837F42">
        <w:rPr>
          <w:rFonts w:cs="Calibri"/>
        </w:rPr>
        <w:t>, paragraaf</w:t>
      </w:r>
      <w:r w:rsidR="00DA29E0" w:rsidRPr="00837F42">
        <w:rPr>
          <w:rFonts w:cs="Calibri"/>
        </w:rPr>
        <w:t xml:space="preserve"> 1.3, </w:t>
      </w:r>
      <w:r w:rsidRPr="00837F42">
        <w:rPr>
          <w:rFonts w:cs="Calibri"/>
        </w:rPr>
        <w:t xml:space="preserve">aan door het overleggen van referenties, waaruit ondubbelzinnig blijkt dat inschrijver aan de gevraagde </w:t>
      </w:r>
      <w:r w:rsidR="0028784E" w:rsidRPr="00837F42">
        <w:rPr>
          <w:rFonts w:cs="Calibri"/>
        </w:rPr>
        <w:t>kern</w:t>
      </w:r>
      <w:r w:rsidRPr="00837F42">
        <w:rPr>
          <w:rFonts w:cs="Calibri"/>
        </w:rPr>
        <w:t>competenties</w:t>
      </w:r>
      <w:r w:rsidR="00DA29E0" w:rsidRPr="00837F42">
        <w:rPr>
          <w:rFonts w:cs="Calibri"/>
        </w:rPr>
        <w:t xml:space="preserve"> </w:t>
      </w:r>
      <w:r w:rsidRPr="00837F42">
        <w:rPr>
          <w:rFonts w:cs="Calibri"/>
        </w:rPr>
        <w:t xml:space="preserve">voldoet. De Inschrijver gebruikt hiervoor Bijlage 8: Referenties. Deze dient volledig en waarheidsgetrouw ingevuld te worden. </w:t>
      </w:r>
      <w:r w:rsidR="00353248" w:rsidRPr="00837F42">
        <w:rPr>
          <w:rFonts w:cs="Calibri"/>
        </w:rPr>
        <w:br/>
      </w:r>
      <w:r w:rsidR="003551FB" w:rsidRPr="00837F42">
        <w:rPr>
          <w:rFonts w:cs="Calibri"/>
        </w:rPr>
        <w:t xml:space="preserve">U dient </w:t>
      </w:r>
      <w:r w:rsidRPr="00837F42">
        <w:rPr>
          <w:rFonts w:cs="Calibri"/>
        </w:rPr>
        <w:t>minimaal het volgende aan te tonen:</w:t>
      </w:r>
    </w:p>
    <w:p w14:paraId="46D9D536" w14:textId="1962524B" w:rsidR="00C85DD3" w:rsidRPr="00837F42" w:rsidRDefault="00C85DD3" w:rsidP="008F534F">
      <w:pPr>
        <w:pStyle w:val="Lijstalinea"/>
        <w:numPr>
          <w:ilvl w:val="0"/>
          <w:numId w:val="3"/>
        </w:numPr>
        <w:ind w:right="-573"/>
        <w:rPr>
          <w:rFonts w:cs="Calibri"/>
          <w:szCs w:val="20"/>
        </w:rPr>
      </w:pPr>
      <w:r w:rsidRPr="00837F42">
        <w:rPr>
          <w:rFonts w:cs="Calibri"/>
          <w:szCs w:val="20"/>
        </w:rPr>
        <w:t xml:space="preserve">Voor alle met de referenties aan te tonen </w:t>
      </w:r>
      <w:r w:rsidR="003C244F" w:rsidRPr="00837F42">
        <w:rPr>
          <w:rFonts w:cs="Calibri"/>
          <w:szCs w:val="20"/>
        </w:rPr>
        <w:t>kern</w:t>
      </w:r>
      <w:r w:rsidRPr="00837F42">
        <w:rPr>
          <w:rFonts w:cs="Calibri"/>
          <w:szCs w:val="20"/>
        </w:rPr>
        <w:t>competenties geldt per referentieopdracht dat:</w:t>
      </w:r>
    </w:p>
    <w:p w14:paraId="0E9C3285" w14:textId="7308C3A5" w:rsidR="000D088D" w:rsidRPr="00837F42" w:rsidRDefault="00C85DD3" w:rsidP="008F534F">
      <w:pPr>
        <w:pStyle w:val="Lijstalinea"/>
        <w:numPr>
          <w:ilvl w:val="0"/>
          <w:numId w:val="4"/>
        </w:numPr>
        <w:ind w:right="-573"/>
        <w:rPr>
          <w:rFonts w:cs="Calibri"/>
          <w:szCs w:val="20"/>
        </w:rPr>
      </w:pPr>
      <w:r w:rsidRPr="00837F42">
        <w:rPr>
          <w:rFonts w:cs="Calibri"/>
          <w:szCs w:val="20"/>
        </w:rPr>
        <w:t xml:space="preserve">Deze een opdracht betrof op basis van een contractduur van de </w:t>
      </w:r>
      <w:r w:rsidR="00EB0457" w:rsidRPr="00837F42">
        <w:rPr>
          <w:rFonts w:cs="Calibri"/>
          <w:szCs w:val="20"/>
        </w:rPr>
        <w:t>raam</w:t>
      </w:r>
      <w:r w:rsidRPr="00837F42">
        <w:rPr>
          <w:rFonts w:cs="Calibri"/>
          <w:szCs w:val="20"/>
        </w:rPr>
        <w:t>overeenkomst die minimaal drie (3) kalenderjaren heeft geduurd;</w:t>
      </w:r>
    </w:p>
    <w:p w14:paraId="6AF84F09" w14:textId="5852DDA8" w:rsidR="00B21DA8" w:rsidRPr="00837F42" w:rsidRDefault="00BA3540" w:rsidP="008F534F">
      <w:pPr>
        <w:pStyle w:val="Lijstalinea"/>
        <w:numPr>
          <w:ilvl w:val="0"/>
          <w:numId w:val="4"/>
        </w:numPr>
        <w:ind w:right="-573"/>
        <w:rPr>
          <w:rFonts w:cs="Calibri"/>
          <w:szCs w:val="20"/>
        </w:rPr>
      </w:pPr>
      <w:r w:rsidRPr="00837F42">
        <w:rPr>
          <w:rFonts w:cs="Calibri"/>
          <w:szCs w:val="20"/>
        </w:rPr>
        <w:t>Dat d</w:t>
      </w:r>
      <w:r w:rsidR="00B21DA8" w:rsidRPr="00837F42">
        <w:rPr>
          <w:rFonts w:cs="Calibri"/>
          <w:szCs w:val="20"/>
        </w:rPr>
        <w:t xml:space="preserve">e opdracht op moment van indienen van de inschrijving niet langer dan </w:t>
      </w:r>
      <w:r w:rsidR="00E463F4" w:rsidRPr="00837F42">
        <w:rPr>
          <w:rFonts w:cs="Calibri"/>
          <w:szCs w:val="20"/>
        </w:rPr>
        <w:t>drie</w:t>
      </w:r>
      <w:r w:rsidR="00B21DA8" w:rsidRPr="00837F42">
        <w:rPr>
          <w:rFonts w:cs="Calibri"/>
          <w:szCs w:val="20"/>
        </w:rPr>
        <w:t xml:space="preserve"> (</w:t>
      </w:r>
      <w:r w:rsidR="00E463F4" w:rsidRPr="00837F42">
        <w:rPr>
          <w:rFonts w:cs="Calibri"/>
          <w:szCs w:val="20"/>
        </w:rPr>
        <w:t>3</w:t>
      </w:r>
      <w:r w:rsidR="00B21DA8" w:rsidRPr="00837F42">
        <w:rPr>
          <w:rFonts w:cs="Calibri"/>
          <w:szCs w:val="20"/>
        </w:rPr>
        <w:t>) kalenderjaren geleden te zijn afgerond.</w:t>
      </w:r>
    </w:p>
    <w:p w14:paraId="522570BC" w14:textId="5AF3323D" w:rsidR="00A17A12" w:rsidRPr="00837F42" w:rsidRDefault="00A17A12" w:rsidP="008F534F">
      <w:pPr>
        <w:pStyle w:val="Lijstalinea"/>
        <w:numPr>
          <w:ilvl w:val="0"/>
          <w:numId w:val="4"/>
        </w:numPr>
        <w:ind w:right="-573"/>
        <w:rPr>
          <w:rFonts w:cs="Calibri"/>
          <w:szCs w:val="20"/>
        </w:rPr>
      </w:pPr>
      <w:r w:rsidRPr="00837F42">
        <w:rPr>
          <w:rFonts w:cs="Calibri"/>
          <w:szCs w:val="20"/>
        </w:rPr>
        <w:t>Dat de opdracht</w:t>
      </w:r>
      <w:r w:rsidR="000D088D" w:rsidRPr="00837F42">
        <w:rPr>
          <w:rFonts w:cs="Calibri"/>
        </w:rPr>
        <w:t xml:space="preserve"> een minimale waarde (in EURO’s) van 60% van de onderhavige aanbesteding </w:t>
      </w:r>
      <w:r w:rsidR="00227D8F" w:rsidRPr="00837F42">
        <w:rPr>
          <w:rFonts w:cs="Calibri"/>
        </w:rPr>
        <w:t>betrof</w:t>
      </w:r>
      <w:r w:rsidR="004E1FEC" w:rsidRPr="00837F42">
        <w:rPr>
          <w:rFonts w:cs="Calibri"/>
        </w:rPr>
        <w:t>;</w:t>
      </w:r>
      <w:r w:rsidR="00DE5F37">
        <w:rPr>
          <w:rFonts w:cs="Calibri"/>
        </w:rPr>
        <w:br/>
      </w:r>
      <w:r w:rsidR="004E1FEC" w:rsidRPr="00837F42">
        <w:rPr>
          <w:rFonts w:cs="Calibri"/>
        </w:rPr>
        <w:t>T</w:t>
      </w:r>
      <w:r w:rsidR="000D088D" w:rsidRPr="00837F42">
        <w:rPr>
          <w:rFonts w:cs="Calibri"/>
        </w:rPr>
        <w:t>er verduidelijking: met opdracht wordt in deze de omvang van de gehele raamovereenkomst</w:t>
      </w:r>
      <w:r w:rsidR="00AA51A6" w:rsidRPr="00837F42">
        <w:rPr>
          <w:rFonts w:cs="Calibri"/>
        </w:rPr>
        <w:t xml:space="preserve"> bedoeld</w:t>
      </w:r>
      <w:r w:rsidR="000D088D" w:rsidRPr="00837F42">
        <w:rPr>
          <w:rFonts w:cs="Calibri"/>
        </w:rPr>
        <w:t xml:space="preserve">. Aanbestedende dienst wil benadrukken dat met opdracht niet </w:t>
      </w:r>
      <w:r w:rsidR="004E1FEC" w:rsidRPr="00837F42">
        <w:rPr>
          <w:rFonts w:cs="Calibri"/>
        </w:rPr>
        <w:t xml:space="preserve">een (1) </w:t>
      </w:r>
      <w:r w:rsidR="000D088D" w:rsidRPr="00837F42">
        <w:rPr>
          <w:rFonts w:cs="Calibri"/>
        </w:rPr>
        <w:t xml:space="preserve">enkele bestelling wordt bedoeld. </w:t>
      </w:r>
    </w:p>
    <w:p w14:paraId="3B5AD3B0" w14:textId="54E0897C" w:rsidR="0028784E" w:rsidRPr="00837F42" w:rsidRDefault="00C85DD3" w:rsidP="008F534F">
      <w:pPr>
        <w:pStyle w:val="Lijstalinea"/>
        <w:numPr>
          <w:ilvl w:val="0"/>
          <w:numId w:val="3"/>
        </w:numPr>
        <w:ind w:right="-573"/>
        <w:rPr>
          <w:rFonts w:cs="Calibri"/>
        </w:rPr>
      </w:pPr>
      <w:r w:rsidRPr="00837F42">
        <w:rPr>
          <w:rFonts w:cs="Calibri"/>
          <w:szCs w:val="20"/>
        </w:rPr>
        <w:t>De opdracht naar tevredenheid van desbetreffende opdrachtgever is uitgevoerd. De Beste PKV inschrijver</w:t>
      </w:r>
      <w:r w:rsidR="00B57242" w:rsidRPr="00837F42">
        <w:rPr>
          <w:rFonts w:cs="Calibri"/>
          <w:szCs w:val="20"/>
        </w:rPr>
        <w:t xml:space="preserve"> </w:t>
      </w:r>
      <w:r w:rsidRPr="00837F42">
        <w:rPr>
          <w:rFonts w:cs="Calibri"/>
          <w:szCs w:val="20"/>
        </w:rPr>
        <w:t>aan wie Aanbestedende dienst voornemens is de opdracht te gunnen dien</w:t>
      </w:r>
      <w:r w:rsidR="00F659A7">
        <w:rPr>
          <w:rFonts w:cs="Calibri"/>
          <w:szCs w:val="20"/>
        </w:rPr>
        <w:t>t</w:t>
      </w:r>
      <w:r w:rsidRPr="00837F42">
        <w:rPr>
          <w:rFonts w:cs="Calibri"/>
          <w:szCs w:val="20"/>
        </w:rPr>
        <w:t xml:space="preserve"> binnen 10 </w:t>
      </w:r>
      <w:r w:rsidRPr="00837F42">
        <w:rPr>
          <w:rFonts w:cs="Calibri"/>
          <w:szCs w:val="20"/>
        </w:rPr>
        <w:lastRenderedPageBreak/>
        <w:t>werkdagen een tevredenheidsverklaring van de desbetreffende opdrachtgever te overleggen</w:t>
      </w:r>
      <w:r w:rsidRPr="00837F42">
        <w:rPr>
          <w:rFonts w:cs="Calibri"/>
        </w:rPr>
        <w:t xml:space="preserve"> aan Aanbestedende dienst.</w:t>
      </w:r>
    </w:p>
    <w:p w14:paraId="4D986A8D" w14:textId="4A550983" w:rsidR="00C85DD3" w:rsidRPr="00837F42" w:rsidRDefault="0028784E" w:rsidP="008F534F">
      <w:pPr>
        <w:pStyle w:val="Lijstalinea"/>
        <w:ind w:left="1068" w:right="-573"/>
        <w:rPr>
          <w:rFonts w:cs="Calibri"/>
        </w:rPr>
      </w:pPr>
      <w:r w:rsidRPr="00837F42">
        <w:rPr>
          <w:rFonts w:cs="Calibri"/>
        </w:rPr>
        <w:t xml:space="preserve">Aanbestedende dienst behoudt zich het recht voor om op eigen initiatief contact op te nemen met de opgegeven referent om informatie in te winnen. </w:t>
      </w:r>
      <w:r w:rsidRPr="00837F42">
        <w:rPr>
          <w:rFonts w:cs="Calibri"/>
        </w:rPr>
        <w:br/>
      </w:r>
    </w:p>
    <w:p w14:paraId="6B3C90FE" w14:textId="77777777"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Inschrijving als combinatie</w:t>
      </w:r>
    </w:p>
    <w:p w14:paraId="0D933E16" w14:textId="66A296F9" w:rsidR="00C85DD3" w:rsidRPr="00837F42" w:rsidRDefault="00C85DD3" w:rsidP="008F534F">
      <w:pPr>
        <w:ind w:right="-573"/>
        <w:rPr>
          <w:rFonts w:cs="Calibri"/>
        </w:rPr>
      </w:pPr>
      <w:r w:rsidRPr="00837F42">
        <w:rPr>
          <w:rFonts w:cs="Calibri"/>
        </w:rPr>
        <w:t xml:space="preserve">Gegadigden kunnen zelfstandig of als combinatie een inschrijving indienen. </w:t>
      </w:r>
      <w:r w:rsidRPr="00837F42">
        <w:rPr>
          <w:rFonts w:cs="Calibri"/>
        </w:rPr>
        <w:br/>
        <w:t xml:space="preserve">Indien Inschrijver een Inschrijving indient als combinatie, dient van ieder combinatie lid </w:t>
      </w:r>
      <w:r w:rsidRPr="00837F42">
        <w:rPr>
          <w:rFonts w:cs="Calibri"/>
          <w:u w:val="single"/>
        </w:rPr>
        <w:t xml:space="preserve">bij Inschrijving </w:t>
      </w:r>
      <w:r w:rsidRPr="00837F42">
        <w:rPr>
          <w:rFonts w:cs="Calibri"/>
        </w:rPr>
        <w:t xml:space="preserve">een rechtsgeldig ondertekende verklaring te over leggen waarin is verklaard dat alle tot de combinatie behorende ondernemingen zich gezamenlijk en hoofdelijk aansprakelijk stellen voor de uitvoering van de te gunnen </w:t>
      </w:r>
      <w:r w:rsidR="00EB0457" w:rsidRPr="00837F42">
        <w:rPr>
          <w:rFonts w:cs="Calibri"/>
        </w:rPr>
        <w:t>raam</w:t>
      </w:r>
      <w:r w:rsidR="00C51820" w:rsidRPr="00837F42">
        <w:rPr>
          <w:rFonts w:cs="Calibri"/>
        </w:rPr>
        <w:t>overeenkomst</w:t>
      </w:r>
      <w:r w:rsidRPr="00837F42">
        <w:rPr>
          <w:rFonts w:cs="Calibri"/>
        </w:rPr>
        <w:t xml:space="preserve"> (inclusief nakoming van garantie en onderhoud en bijbehorende diensten (volgens Bijlage 7: Verklaring aansprakelijkheid). </w:t>
      </w:r>
    </w:p>
    <w:p w14:paraId="4A7E51A9" w14:textId="77777777" w:rsidR="001920DF" w:rsidRDefault="00C85DD3" w:rsidP="008F534F">
      <w:pPr>
        <w:ind w:right="-573"/>
        <w:rPr>
          <w:rFonts w:cs="Calibri"/>
          <w:color w:val="2F5496" w:themeColor="accent1" w:themeShade="BF"/>
        </w:rPr>
      </w:pPr>
      <w:r w:rsidRPr="00837F42">
        <w:rPr>
          <w:rFonts w:cs="Calibri"/>
        </w:rPr>
        <w:t xml:space="preserve">Indien Inschrijver zich beroept op de bekwaamheid van (een (1) van) de deelnemers aan de combinatie, moet Inschrijver bij Inschrijving door middel van een schriftelijke verklaring van die deelnemer(s) aantonen dat hij daadwerkelijk kan beschikken over de voor de uitvoering van de opdracht noodzakelijke middelen van die natuurlijke personen of rechtspersonen (volgens </w:t>
      </w:r>
      <w:r w:rsidR="00953FCF" w:rsidRPr="00837F42">
        <w:rPr>
          <w:rFonts w:cs="Calibri"/>
        </w:rPr>
        <w:t>B</w:t>
      </w:r>
      <w:r w:rsidRPr="00837F42">
        <w:rPr>
          <w:rFonts w:cs="Calibri"/>
        </w:rPr>
        <w:t>ijlage</w:t>
      </w:r>
      <w:r w:rsidR="007435A7" w:rsidRPr="00837F42">
        <w:rPr>
          <w:rFonts w:cs="Calibri"/>
        </w:rPr>
        <w:t xml:space="preserve"> 6</w:t>
      </w:r>
      <w:r w:rsidRPr="00837F42">
        <w:rPr>
          <w:rFonts w:cs="Calibri"/>
        </w:rPr>
        <w:t>: Beroep op draagkracht</w:t>
      </w:r>
      <w:r w:rsidR="007435A7" w:rsidRPr="00837F42">
        <w:rPr>
          <w:rFonts w:cs="Calibri"/>
        </w:rPr>
        <w:t xml:space="preserve"> of </w:t>
      </w:r>
      <w:r w:rsidRPr="00837F42">
        <w:rPr>
          <w:rFonts w:cs="Calibri"/>
        </w:rPr>
        <w:t>bekwaamheid derden). In dit formulier dient Inschrijver onder meer aan te geven met betrekking tot welke eis(en) hij zich op de bekwaamheid van de derde beroept en ook tot welk deel (of welke delen) van de Opdracht.</w:t>
      </w:r>
    </w:p>
    <w:p w14:paraId="1027A0EB" w14:textId="7B2EB90E" w:rsidR="00C85DD3" w:rsidRPr="00837F42" w:rsidRDefault="00C85DD3" w:rsidP="008F534F">
      <w:pPr>
        <w:pStyle w:val="Lijstalinea"/>
        <w:numPr>
          <w:ilvl w:val="0"/>
          <w:numId w:val="10"/>
        </w:numPr>
        <w:ind w:right="-573"/>
        <w:rPr>
          <w:rFonts w:cs="Calibri"/>
          <w:color w:val="2F5496" w:themeColor="accent1" w:themeShade="BF"/>
        </w:rPr>
      </w:pPr>
      <w:r w:rsidRPr="00837F42">
        <w:rPr>
          <w:rFonts w:cs="Calibri"/>
          <w:color w:val="2F5496" w:themeColor="accent1" w:themeShade="BF"/>
        </w:rPr>
        <w:t>Beroep op een derde</w:t>
      </w:r>
    </w:p>
    <w:p w14:paraId="5B550201" w14:textId="04CDD817" w:rsidR="00C85DD3" w:rsidRPr="00837F42" w:rsidRDefault="00C85DD3" w:rsidP="008F534F">
      <w:pPr>
        <w:ind w:right="-573"/>
      </w:pPr>
      <w:r w:rsidRPr="00837F42">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over de uitsluitingsgronden. </w:t>
      </w:r>
      <w:r w:rsidRPr="00837F42">
        <w:br/>
        <w:t>Indien Inschrijver zich beroept op de technische bekwaamheid en/of beroepsbekwaamheid van een derde dan kan Inschrijver op het moment van Inschrijving volstaan met een melding maken van de onder aanneming in de “UEA” (bijlage: UEA) in de daarvoor bestemde velden.  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673AC7C3" w14:textId="77777777" w:rsidR="00C85DD3" w:rsidRPr="00837F42" w:rsidRDefault="00C85DD3" w:rsidP="008F534F">
      <w:pPr>
        <w:ind w:right="-573"/>
      </w:pPr>
      <w:r w:rsidRPr="00837F42">
        <w:t>Een onderaannemer, op wiens technische bekwaamheid Gegadigde zich beroept om aan de minimumeisen te voldoen moet daadwerkelijk worden ingezet bij de uitvoering van de Opdracht, voor zover het de onderdelen betreft waarop de bekwaamheid betrekking heeft. Als de Opdracht aan de Inschrijver wordt opgedragen is de Inschrijver tot deze inzet van de Onderaannemer verplicht.</w:t>
      </w:r>
    </w:p>
    <w:p w14:paraId="550E7727" w14:textId="2937E3F2" w:rsidR="00C85DD3" w:rsidRPr="00837F42" w:rsidRDefault="00C85DD3" w:rsidP="008F534F">
      <w:pPr>
        <w:ind w:right="-573"/>
      </w:pPr>
      <w:r w:rsidRPr="00837F42">
        <w:t xml:space="preserve">Inschrijver dient ook een verklaring te overleggen in overeenstemming met </w:t>
      </w:r>
      <w:r w:rsidR="00B852E1" w:rsidRPr="00837F42">
        <w:t>B</w:t>
      </w:r>
      <w:r w:rsidRPr="00837F42">
        <w:t>ijlage</w:t>
      </w:r>
      <w:r w:rsidR="001F2C59" w:rsidRPr="00837F42">
        <w:t xml:space="preserve"> 6</w:t>
      </w:r>
      <w:r w:rsidRPr="00837F42">
        <w:t xml:space="preserve">: Beroep op draagkracht of bekwaamheid van Derden. In dit formulier dient Inschrijver onder meer aan te geven met betrekking tot welke eis(en) hij zich op de bekwaamheid van de derde beroept, en ook tot welk deel (of welke delen) van de Opdracht. </w:t>
      </w:r>
    </w:p>
    <w:p w14:paraId="26FE01EA" w14:textId="77777777" w:rsidR="00C85DD3" w:rsidRPr="00837F42" w:rsidRDefault="00C85DD3" w:rsidP="008F534F">
      <w:pPr>
        <w:ind w:right="-573"/>
      </w:pPr>
      <w:r w:rsidRPr="00837F42">
        <w:t>De derde verklaart met het ondertekenen van dit formulier dat de uitsluitingsgronden zoals vermeld in paragraaf 3.1 sub a van het Beschrijvend document niet op hem van toepassing zijn.</w:t>
      </w:r>
    </w:p>
    <w:p w14:paraId="799C3350" w14:textId="60307E20" w:rsidR="00C85DD3" w:rsidRPr="00837F42" w:rsidRDefault="00C85DD3" w:rsidP="008F534F">
      <w:pPr>
        <w:ind w:right="-573"/>
      </w:pPr>
      <w:r w:rsidRPr="00837F42">
        <w:rPr>
          <w:b/>
          <w:bCs/>
          <w:color w:val="4472C4" w:themeColor="accent1"/>
        </w:rPr>
        <w:t>Verificatie en bewijsstukken</w:t>
      </w:r>
      <w:r w:rsidRPr="00837F42">
        <w:rPr>
          <w:b/>
        </w:rPr>
        <w:br/>
      </w:r>
      <w:r w:rsidRPr="00837F42">
        <w:t xml:space="preserve">Op het moment van Inschrijving kan Inschrijver volstaan met het ondertekenen van de “UEA” (bijlage: UEA). Door het ondertekenen van deze UEA geeft Inschrijver aan dat hij voldoet aan al het gestelde ten aanzien van de gestelde minimumeisen over de financiële en economische draagkracht en dat Inschrijver in de verificatiefase de eventueel verlangde bewijsstukken/verklaringen zoals hieronder in de tabel weergegeven op het eerste verzoek van Aanbestedende dienst binnen zeven (7) kalenderdagen kan verstrekken. </w:t>
      </w:r>
    </w:p>
    <w:p w14:paraId="1C8C6FF0" w14:textId="77777777" w:rsidR="00EC6C9C" w:rsidRDefault="00EC6C9C">
      <w:pPr>
        <w:spacing w:after="0"/>
      </w:pPr>
      <w:r>
        <w:br w:type="page"/>
      </w:r>
    </w:p>
    <w:p w14:paraId="786984F0" w14:textId="387C887A" w:rsidR="00C85DD3" w:rsidRPr="00837F42" w:rsidRDefault="00C85DD3" w:rsidP="008F534F">
      <w:pPr>
        <w:ind w:right="-573"/>
      </w:pPr>
      <w:r w:rsidRPr="00837F42">
        <w:lastRenderedPageBreak/>
        <w:t xml:space="preserve">Bewijsstukken tijdens de verificatiefase in te leveren door de Inschrijver waaraan de Scholengroep Pompeblêd voornemens is de </w:t>
      </w:r>
      <w:r w:rsidR="00EB0457" w:rsidRPr="00837F42">
        <w:t>raam</w:t>
      </w:r>
      <w:r w:rsidR="00C51820" w:rsidRPr="00837F42">
        <w:t>overeenkomst</w:t>
      </w:r>
      <w:r w:rsidRPr="00837F42">
        <w:t xml:space="preserve"> te gunnen: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C85DD3" w:rsidRPr="00837F42" w14:paraId="714FA2A0" w14:textId="77777777" w:rsidTr="003C06D1">
        <w:tc>
          <w:tcPr>
            <w:tcW w:w="4395" w:type="dxa"/>
            <w:shd w:val="clear" w:color="auto" w:fill="8EAADB" w:themeFill="accent1" w:themeFillTint="99"/>
          </w:tcPr>
          <w:p w14:paraId="031DD537" w14:textId="77777777" w:rsidR="00C85DD3" w:rsidRPr="00837F42" w:rsidRDefault="00C85DD3" w:rsidP="008F534F">
            <w:pPr>
              <w:ind w:right="-573"/>
              <w:rPr>
                <w:rFonts w:cs="Calibri"/>
                <w:b/>
                <w:bCs/>
                <w:color w:val="000000" w:themeColor="text1"/>
              </w:rPr>
            </w:pPr>
            <w:r w:rsidRPr="00837F42">
              <w:rPr>
                <w:rFonts w:cs="Calibri"/>
                <w:b/>
                <w:bCs/>
                <w:color w:val="000000" w:themeColor="text1"/>
              </w:rPr>
              <w:t>Omschrijving</w:t>
            </w:r>
          </w:p>
        </w:tc>
        <w:tc>
          <w:tcPr>
            <w:tcW w:w="5381" w:type="dxa"/>
            <w:shd w:val="clear" w:color="auto" w:fill="8EAADB" w:themeFill="accent1" w:themeFillTint="99"/>
          </w:tcPr>
          <w:p w14:paraId="2A89535B" w14:textId="77777777" w:rsidR="00C85DD3" w:rsidRPr="00837F42" w:rsidRDefault="00C85DD3" w:rsidP="008F534F">
            <w:pPr>
              <w:ind w:right="-573"/>
              <w:rPr>
                <w:rFonts w:cs="Calibri"/>
                <w:b/>
                <w:bCs/>
                <w:color w:val="000000" w:themeColor="text1"/>
              </w:rPr>
            </w:pPr>
            <w:r w:rsidRPr="00837F42">
              <w:rPr>
                <w:rFonts w:cs="Calibri"/>
                <w:b/>
                <w:bCs/>
                <w:color w:val="000000" w:themeColor="text1"/>
              </w:rPr>
              <w:t>Aanleveren in format</w:t>
            </w:r>
          </w:p>
        </w:tc>
      </w:tr>
      <w:tr w:rsidR="00C85DD3" w:rsidRPr="00837F42" w14:paraId="29B8C815" w14:textId="77777777" w:rsidTr="003C06D1">
        <w:trPr>
          <w:trHeight w:val="494"/>
        </w:trPr>
        <w:tc>
          <w:tcPr>
            <w:tcW w:w="4395" w:type="dxa"/>
          </w:tcPr>
          <w:p w14:paraId="171EB96E" w14:textId="77777777" w:rsidR="00C85DD3" w:rsidRPr="00837F42" w:rsidRDefault="00C85DD3" w:rsidP="008F534F">
            <w:pPr>
              <w:ind w:right="-573"/>
              <w:rPr>
                <w:rFonts w:eastAsia="MS Mincho" w:cs="Calibri"/>
              </w:rPr>
            </w:pPr>
            <w:r w:rsidRPr="00837F42">
              <w:rPr>
                <w:rFonts w:eastAsia="MS Mincho" w:cs="Calibri"/>
              </w:rPr>
              <w:t xml:space="preserve">Beroep op </w:t>
            </w:r>
            <w:proofErr w:type="spellStart"/>
            <w:r w:rsidRPr="00837F42">
              <w:rPr>
                <w:rFonts w:eastAsia="MS Mincho" w:cs="Calibri"/>
              </w:rPr>
              <w:t>combinant</w:t>
            </w:r>
            <w:proofErr w:type="spellEnd"/>
            <w:r w:rsidRPr="00837F42">
              <w:rPr>
                <w:rFonts w:eastAsia="MS Mincho" w:cs="Calibri"/>
              </w:rPr>
              <w:t>(en) (indien van toepassing)</w:t>
            </w:r>
          </w:p>
        </w:tc>
        <w:tc>
          <w:tcPr>
            <w:tcW w:w="5381" w:type="dxa"/>
          </w:tcPr>
          <w:p w14:paraId="10BC7A9E" w14:textId="77777777" w:rsidR="00C85DD3" w:rsidRPr="00837F42" w:rsidRDefault="00C85DD3" w:rsidP="008F534F">
            <w:pPr>
              <w:ind w:right="-573"/>
              <w:rPr>
                <w:rFonts w:cs="Calibri"/>
              </w:rPr>
            </w:pPr>
            <w:r w:rsidRPr="00837F42">
              <w:rPr>
                <w:rFonts w:cs="Calibri"/>
              </w:rPr>
              <w:t xml:space="preserve">Bijlage 7: Verklaring aansprakelijkheid </w:t>
            </w:r>
            <w:r w:rsidRPr="00837F42">
              <w:rPr>
                <w:rFonts w:cs="Calibri"/>
              </w:rPr>
              <w:br/>
              <w:t>Bijlage 6: Beroep op draagkracht of bekwaamheid van Derden</w:t>
            </w:r>
          </w:p>
        </w:tc>
      </w:tr>
      <w:tr w:rsidR="00C85DD3" w:rsidRPr="00837F42" w14:paraId="0684635D" w14:textId="77777777" w:rsidTr="003C06D1">
        <w:trPr>
          <w:trHeight w:val="494"/>
        </w:trPr>
        <w:tc>
          <w:tcPr>
            <w:tcW w:w="4395" w:type="dxa"/>
          </w:tcPr>
          <w:p w14:paraId="30E08873" w14:textId="77777777" w:rsidR="00C85DD3" w:rsidRPr="00837F42" w:rsidRDefault="00C85DD3" w:rsidP="008F534F">
            <w:pPr>
              <w:ind w:right="-573"/>
              <w:rPr>
                <w:rFonts w:cs="Calibri"/>
                <w:i/>
              </w:rPr>
            </w:pPr>
            <w:r w:rsidRPr="00837F42">
              <w:rPr>
                <w:rFonts w:cs="Calibri"/>
                <w:i/>
              </w:rPr>
              <w:t>Beroep op een derde (indien van toepassing)</w:t>
            </w:r>
          </w:p>
        </w:tc>
        <w:tc>
          <w:tcPr>
            <w:tcW w:w="5381" w:type="dxa"/>
          </w:tcPr>
          <w:p w14:paraId="30DF6DCF" w14:textId="77777777" w:rsidR="00C85DD3" w:rsidRPr="00837F42" w:rsidRDefault="00C85DD3" w:rsidP="008F534F">
            <w:pPr>
              <w:tabs>
                <w:tab w:val="left" w:pos="1591"/>
              </w:tabs>
              <w:ind w:right="-573"/>
              <w:rPr>
                <w:rFonts w:cs="Calibri"/>
              </w:rPr>
            </w:pPr>
            <w:r w:rsidRPr="00837F42">
              <w:rPr>
                <w:rFonts w:cs="Calibri"/>
              </w:rPr>
              <w:t>Bijlage 6: Beroep op draagkracht of bekwaamheid van Derden</w:t>
            </w:r>
          </w:p>
        </w:tc>
      </w:tr>
      <w:tr w:rsidR="00C85DD3" w:rsidRPr="00837F42" w14:paraId="4E82EBD5" w14:textId="77777777" w:rsidTr="003C06D1">
        <w:trPr>
          <w:trHeight w:val="494"/>
        </w:trPr>
        <w:tc>
          <w:tcPr>
            <w:tcW w:w="4395" w:type="dxa"/>
          </w:tcPr>
          <w:p w14:paraId="1FE48D00" w14:textId="77777777" w:rsidR="00C85DD3" w:rsidRPr="00837F42" w:rsidRDefault="00C85DD3" w:rsidP="008F534F">
            <w:pPr>
              <w:ind w:right="-573"/>
              <w:rPr>
                <w:rFonts w:cs="Calibri"/>
                <w:i/>
              </w:rPr>
            </w:pPr>
            <w:r w:rsidRPr="00837F42">
              <w:rPr>
                <w:rFonts w:cs="Calibri"/>
                <w:i/>
              </w:rPr>
              <w:t>Bewijs afdracht Sociale zekerheidspremies en belastingen</w:t>
            </w:r>
          </w:p>
        </w:tc>
        <w:tc>
          <w:tcPr>
            <w:tcW w:w="5381" w:type="dxa"/>
          </w:tcPr>
          <w:p w14:paraId="1E0204E8" w14:textId="77777777" w:rsidR="00C85DD3" w:rsidRPr="00837F42" w:rsidRDefault="00C85DD3" w:rsidP="008F534F">
            <w:pPr>
              <w:ind w:right="-573"/>
              <w:rPr>
                <w:rFonts w:cs="Calibri"/>
              </w:rPr>
            </w:pPr>
            <w:r w:rsidRPr="00837F42">
              <w:rPr>
                <w:rFonts w:cs="Calibri"/>
              </w:rPr>
              <w:t>Format: Belastingdienst</w:t>
            </w:r>
          </w:p>
        </w:tc>
      </w:tr>
      <w:tr w:rsidR="00C85DD3" w:rsidRPr="00837F42" w14:paraId="131DB698" w14:textId="77777777" w:rsidTr="003C06D1">
        <w:tc>
          <w:tcPr>
            <w:tcW w:w="4395" w:type="dxa"/>
          </w:tcPr>
          <w:p w14:paraId="0F9E2306" w14:textId="77777777" w:rsidR="00C85DD3" w:rsidRPr="00837F42" w:rsidRDefault="00C85DD3" w:rsidP="008F534F">
            <w:pPr>
              <w:ind w:right="-573"/>
              <w:rPr>
                <w:rFonts w:cs="Calibri"/>
                <w:i/>
              </w:rPr>
            </w:pPr>
            <w:r w:rsidRPr="00837F42">
              <w:rPr>
                <w:rFonts w:cs="Calibri"/>
                <w:i/>
              </w:rPr>
              <w:t>Controleverklaring</w:t>
            </w:r>
          </w:p>
        </w:tc>
        <w:tc>
          <w:tcPr>
            <w:tcW w:w="5381" w:type="dxa"/>
          </w:tcPr>
          <w:p w14:paraId="40B24C16" w14:textId="77777777" w:rsidR="00C85DD3" w:rsidRPr="00837F42" w:rsidRDefault="00C85DD3" w:rsidP="008F534F">
            <w:pPr>
              <w:ind w:right="-573"/>
              <w:rPr>
                <w:rFonts w:cs="Calibri"/>
              </w:rPr>
            </w:pPr>
            <w:r w:rsidRPr="00837F42">
              <w:rPr>
                <w:rFonts w:cs="Calibri"/>
              </w:rPr>
              <w:t>Format: Accountant</w:t>
            </w:r>
          </w:p>
        </w:tc>
      </w:tr>
      <w:tr w:rsidR="00C85DD3" w:rsidRPr="00837F42" w14:paraId="45086E6C" w14:textId="77777777" w:rsidTr="003C06D1">
        <w:tc>
          <w:tcPr>
            <w:tcW w:w="4395" w:type="dxa"/>
          </w:tcPr>
          <w:p w14:paraId="75F2AD72" w14:textId="77777777" w:rsidR="00C85DD3" w:rsidRPr="00837F42" w:rsidRDefault="00C85DD3" w:rsidP="008F534F">
            <w:pPr>
              <w:ind w:right="-573"/>
              <w:rPr>
                <w:rFonts w:cs="Calibri"/>
                <w:i/>
              </w:rPr>
            </w:pPr>
            <w:r w:rsidRPr="00837F42">
              <w:rPr>
                <w:rFonts w:cs="Calibri"/>
                <w:i/>
              </w:rPr>
              <w:t>Gedragsverklaring aanbesteden</w:t>
            </w:r>
          </w:p>
        </w:tc>
        <w:tc>
          <w:tcPr>
            <w:tcW w:w="5381" w:type="dxa"/>
          </w:tcPr>
          <w:p w14:paraId="79F4F282" w14:textId="77777777" w:rsidR="00C85DD3" w:rsidRPr="00837F42" w:rsidRDefault="00C85DD3" w:rsidP="008F534F">
            <w:pPr>
              <w:ind w:right="-573"/>
              <w:rPr>
                <w:rFonts w:cs="Calibri"/>
              </w:rPr>
            </w:pPr>
            <w:r w:rsidRPr="00837F42">
              <w:rPr>
                <w:rFonts w:cs="Calibri"/>
              </w:rPr>
              <w:t>Format: Ministerie van Justitie</w:t>
            </w:r>
          </w:p>
        </w:tc>
      </w:tr>
      <w:tr w:rsidR="00C85DD3" w:rsidRPr="00837F42" w14:paraId="7A4B291E" w14:textId="77777777" w:rsidTr="003C06D1">
        <w:tc>
          <w:tcPr>
            <w:tcW w:w="4395" w:type="dxa"/>
          </w:tcPr>
          <w:p w14:paraId="6F80EF30" w14:textId="3FB13139" w:rsidR="00C85DD3" w:rsidRPr="00837F42" w:rsidRDefault="00C85DD3" w:rsidP="008F534F">
            <w:pPr>
              <w:ind w:right="-573"/>
              <w:rPr>
                <w:rFonts w:cs="Calibri"/>
                <w:i/>
              </w:rPr>
            </w:pPr>
            <w:r w:rsidRPr="00837F42">
              <w:rPr>
                <w:rFonts w:cs="Calibri"/>
                <w:i/>
              </w:rPr>
              <w:t xml:space="preserve">Kopie </w:t>
            </w:r>
            <w:r w:rsidR="00797F2E" w:rsidRPr="00837F42">
              <w:rPr>
                <w:rFonts w:cs="Calibri"/>
                <w:i/>
              </w:rPr>
              <w:t>verzekeringspolis/</w:t>
            </w:r>
            <w:r w:rsidRPr="00837F42">
              <w:rPr>
                <w:rFonts w:cs="Calibri"/>
                <w:i/>
              </w:rPr>
              <w:t xml:space="preserve"> certificaat</w:t>
            </w:r>
          </w:p>
        </w:tc>
        <w:tc>
          <w:tcPr>
            <w:tcW w:w="5381" w:type="dxa"/>
          </w:tcPr>
          <w:p w14:paraId="4064E8FE" w14:textId="77777777" w:rsidR="00C85DD3" w:rsidRPr="00837F42" w:rsidRDefault="00C85DD3" w:rsidP="008F534F">
            <w:pPr>
              <w:ind w:right="-573"/>
              <w:rPr>
                <w:rFonts w:cs="Calibri"/>
              </w:rPr>
            </w:pPr>
            <w:r w:rsidRPr="00837F42">
              <w:rPr>
                <w:rFonts w:cs="Calibri"/>
              </w:rPr>
              <w:t>Format: Verzekeraar</w:t>
            </w:r>
          </w:p>
        </w:tc>
      </w:tr>
      <w:tr w:rsidR="00C85DD3" w:rsidRPr="00837F42" w14:paraId="16F30594" w14:textId="77777777" w:rsidTr="003C06D1">
        <w:tc>
          <w:tcPr>
            <w:tcW w:w="4395" w:type="dxa"/>
          </w:tcPr>
          <w:p w14:paraId="307563BA" w14:textId="092A81FA" w:rsidR="00C85DD3" w:rsidRPr="00837F42" w:rsidRDefault="00797F2E" w:rsidP="008F534F">
            <w:pPr>
              <w:ind w:right="-573"/>
              <w:rPr>
                <w:rFonts w:cs="Calibri"/>
                <w:i/>
              </w:rPr>
            </w:pPr>
            <w:r w:rsidRPr="00837F42">
              <w:rPr>
                <w:rFonts w:cs="Calibri"/>
                <w:i/>
              </w:rPr>
              <w:t>Uittreksel</w:t>
            </w:r>
            <w:r w:rsidR="00C85DD3" w:rsidRPr="00837F42">
              <w:rPr>
                <w:rFonts w:cs="Calibri"/>
                <w:i/>
              </w:rPr>
              <w:t xml:space="preserve"> handelsregister</w:t>
            </w:r>
          </w:p>
        </w:tc>
        <w:tc>
          <w:tcPr>
            <w:tcW w:w="5381" w:type="dxa"/>
          </w:tcPr>
          <w:p w14:paraId="227FABEA" w14:textId="77777777" w:rsidR="00C85DD3" w:rsidRPr="00837F42" w:rsidRDefault="00C85DD3" w:rsidP="008F534F">
            <w:pPr>
              <w:ind w:right="-573"/>
              <w:rPr>
                <w:rFonts w:cs="Calibri"/>
              </w:rPr>
            </w:pPr>
            <w:r w:rsidRPr="00837F42">
              <w:rPr>
                <w:rFonts w:cs="Calibri"/>
              </w:rPr>
              <w:t>Format: Handelsregister (KvK)</w:t>
            </w:r>
          </w:p>
        </w:tc>
      </w:tr>
    </w:tbl>
    <w:p w14:paraId="367B1948" w14:textId="77777777" w:rsidR="00C85DD3" w:rsidRPr="00837F42" w:rsidRDefault="00C85DD3" w:rsidP="008F534F">
      <w:pPr>
        <w:ind w:right="-573"/>
        <w:rPr>
          <w:rFonts w:cs="Calibri"/>
        </w:rPr>
      </w:pPr>
    </w:p>
    <w:p w14:paraId="2B85B3D4" w14:textId="77777777" w:rsidR="00C85DD3" w:rsidRPr="001920DF" w:rsidRDefault="00C85DD3" w:rsidP="008F534F">
      <w:pPr>
        <w:pStyle w:val="Kop1"/>
        <w:ind w:right="-573"/>
      </w:pPr>
      <w:bookmarkStart w:id="50" w:name="_Toc129603089"/>
      <w:bookmarkStart w:id="51" w:name="_Toc138060253"/>
      <w:bookmarkStart w:id="52" w:name="_Toc254788641"/>
      <w:bookmarkStart w:id="53" w:name="_Toc380011660"/>
      <w:r w:rsidRPr="001920DF">
        <w:t>Programma van Eisen</w:t>
      </w:r>
      <w:bookmarkEnd w:id="50"/>
      <w:bookmarkEnd w:id="51"/>
      <w:r w:rsidRPr="001920DF">
        <w:t xml:space="preserve"> </w:t>
      </w:r>
    </w:p>
    <w:p w14:paraId="4350893B" w14:textId="0BBA33DF" w:rsidR="00C85DD3" w:rsidRDefault="00C85DD3" w:rsidP="008F534F">
      <w:pPr>
        <w:ind w:right="-573"/>
      </w:pPr>
      <w:r w:rsidRPr="00837F42">
        <w:t>De Eisen betrekking hebbende op deze aanbesteding staan verwoord in de Bijlage 2: Programma van Eisen. De Inschrijver dient in de Bijlage 2: Programma van Eisen door middel van het plaatsen van een X in de desbetreffende kolom aan te geven aan welke Eisen de Inschrijver gaat voldoen.</w:t>
      </w:r>
      <w:r w:rsidRPr="00837F42">
        <w:br/>
        <w:t xml:space="preserve">Om in aanmerking te komen voor gunning moet de Inschrijver met alle gestelde </w:t>
      </w:r>
      <w:r w:rsidRPr="00837F42">
        <w:rPr>
          <w:b/>
        </w:rPr>
        <w:t>Eisen</w:t>
      </w:r>
      <w:r w:rsidRPr="00837F42">
        <w:t xml:space="preserve"> akkoord gaan. </w:t>
      </w:r>
      <w:r w:rsidRPr="00837F42">
        <w:br/>
        <w:t>Voor een rechtsgeldige inschrijving moet iedere pagina van de Bijlage: Programma van Eisen worden voorzien van een paraaf en moet het document ondertekend worden door een daartoe tekenbevoegd persoon met inachtneming van het gestelde in paragraaf 3.1 sub b.</w:t>
      </w:r>
    </w:p>
    <w:p w14:paraId="03AD85A3" w14:textId="77777777" w:rsidR="00C85DD3" w:rsidRPr="00837F42" w:rsidRDefault="00C85DD3" w:rsidP="008F534F">
      <w:pPr>
        <w:pStyle w:val="Kop1"/>
        <w:ind w:right="-573"/>
      </w:pPr>
      <w:bookmarkStart w:id="54" w:name="_Toc129603090"/>
      <w:bookmarkStart w:id="55" w:name="_Toc138060254"/>
      <w:r w:rsidRPr="00837F42">
        <w:t>Kwaliteitsaspecten</w:t>
      </w:r>
      <w:bookmarkEnd w:id="54"/>
      <w:bookmarkEnd w:id="55"/>
    </w:p>
    <w:p w14:paraId="2440F44F" w14:textId="77777777" w:rsidR="00C12D9C" w:rsidRPr="00837F42" w:rsidRDefault="00C12D9C" w:rsidP="008F534F">
      <w:pPr>
        <w:ind w:right="-573"/>
      </w:pPr>
      <w:r w:rsidRPr="00837F42">
        <w:t xml:space="preserve">Van de Opdrachtnemer wordt verwacht, dat hij Scholengroep Pompeblêd zoveel mogelijk ontzorgt en toegevoegde waarde levert ten gunste van de individuele scholen. De Scholengroep Pompeblêd is daarvoor op zoek naar een Opdrachtnemer/ (sparring)Partner die flexibel, proactief, adviserend, meedenkend, toekomstgericht en pragmatisch is en kwaliteit en dienstverlening hoog in het vaandel heeft staan. </w:t>
      </w:r>
    </w:p>
    <w:p w14:paraId="54C57489" w14:textId="526AC9E9" w:rsidR="00C85DD3" w:rsidRPr="00837F42" w:rsidRDefault="00C85DD3" w:rsidP="008F534F">
      <w:pPr>
        <w:ind w:right="-573"/>
        <w:rPr>
          <w:rFonts w:cs="Calibri"/>
          <w:szCs w:val="20"/>
        </w:rPr>
      </w:pPr>
      <w:r w:rsidRPr="00837F42">
        <w:t xml:space="preserve">De kwaliteit zal worden beoordeeld aan de hand van </w:t>
      </w:r>
      <w:r w:rsidR="00554FD2" w:rsidRPr="00837F42">
        <w:t>drie</w:t>
      </w:r>
      <w:r w:rsidRPr="00837F42">
        <w:t xml:space="preserve"> resultaatgebieden welke beschreven dienen te worden in een door de Inschrijver in te dienen Kwaliteitsdocument</w:t>
      </w:r>
      <w:r w:rsidRPr="00837F42">
        <w:rPr>
          <w:rFonts w:cs="Calibri"/>
        </w:rPr>
        <w:t>.</w:t>
      </w:r>
      <w:r w:rsidRPr="00837F42">
        <w:rPr>
          <w:rFonts w:cs="Calibri"/>
        </w:rPr>
        <w:br/>
      </w:r>
      <w:r w:rsidRPr="00837F42">
        <w:rPr>
          <w:rFonts w:cs="Calibri"/>
          <w:szCs w:val="20"/>
        </w:rPr>
        <w:t>De volgende resultaatgebieden zijn hierin vastgesteld:</w:t>
      </w:r>
    </w:p>
    <w:p w14:paraId="36147E7E" w14:textId="1174A7AD" w:rsidR="00C85DD3" w:rsidRPr="00837F42" w:rsidRDefault="00554FD2" w:rsidP="008F534F">
      <w:pPr>
        <w:pStyle w:val="Standaard-normaal"/>
        <w:numPr>
          <w:ilvl w:val="1"/>
          <w:numId w:val="6"/>
        </w:numPr>
        <w:ind w:right="-573"/>
        <w:rPr>
          <w:rFonts w:cs="Calibri"/>
          <w:sz w:val="20"/>
          <w:szCs w:val="20"/>
        </w:rPr>
      </w:pPr>
      <w:r w:rsidRPr="00837F42">
        <w:rPr>
          <w:rFonts w:cs="Calibri"/>
          <w:sz w:val="20"/>
          <w:szCs w:val="20"/>
        </w:rPr>
        <w:t>Plan van Aanpak</w:t>
      </w:r>
      <w:r w:rsidR="00D865BD" w:rsidRPr="00837F42">
        <w:rPr>
          <w:rFonts w:cs="Calibri"/>
          <w:sz w:val="20"/>
          <w:szCs w:val="20"/>
        </w:rPr>
        <w:t xml:space="preserve">/ </w:t>
      </w:r>
      <w:r w:rsidR="00254A4A" w:rsidRPr="00837F42">
        <w:rPr>
          <w:rFonts w:cs="Calibri"/>
          <w:sz w:val="20"/>
          <w:szCs w:val="20"/>
        </w:rPr>
        <w:t>I</w:t>
      </w:r>
      <w:r w:rsidR="00D865BD" w:rsidRPr="00837F42">
        <w:rPr>
          <w:rFonts w:cs="Calibri"/>
          <w:sz w:val="20"/>
          <w:szCs w:val="20"/>
        </w:rPr>
        <w:t>mplementatie</w:t>
      </w:r>
    </w:p>
    <w:p w14:paraId="4B456FA1" w14:textId="1A587D1C" w:rsidR="00C85DD3" w:rsidRPr="00837F42" w:rsidRDefault="001841CC" w:rsidP="008F534F">
      <w:pPr>
        <w:pStyle w:val="Standaard-normaal"/>
        <w:numPr>
          <w:ilvl w:val="1"/>
          <w:numId w:val="6"/>
        </w:numPr>
        <w:ind w:right="-573"/>
        <w:rPr>
          <w:rFonts w:cs="Calibri"/>
          <w:sz w:val="20"/>
          <w:szCs w:val="20"/>
        </w:rPr>
      </w:pPr>
      <w:r>
        <w:rPr>
          <w:rFonts w:cs="Calibri"/>
          <w:sz w:val="20"/>
          <w:szCs w:val="20"/>
        </w:rPr>
        <w:t>Service, accountmanagement en partnership</w:t>
      </w:r>
    </w:p>
    <w:p w14:paraId="41D854BF" w14:textId="5CC4BD8D" w:rsidR="00C85DD3" w:rsidRDefault="00254A4A" w:rsidP="008F534F">
      <w:pPr>
        <w:pStyle w:val="Standaard-normaal"/>
        <w:numPr>
          <w:ilvl w:val="1"/>
          <w:numId w:val="6"/>
        </w:numPr>
        <w:ind w:right="-573"/>
        <w:rPr>
          <w:rFonts w:cs="Calibri"/>
          <w:sz w:val="20"/>
          <w:szCs w:val="20"/>
        </w:rPr>
      </w:pPr>
      <w:r w:rsidRPr="00837F42">
        <w:rPr>
          <w:rFonts w:cs="Calibri"/>
          <w:sz w:val="20"/>
          <w:szCs w:val="20"/>
        </w:rPr>
        <w:t>Flexibiliteit</w:t>
      </w:r>
    </w:p>
    <w:p w14:paraId="4297C00C" w14:textId="77777777" w:rsidR="0012312C" w:rsidRPr="00837F42" w:rsidRDefault="0012312C" w:rsidP="008F534F">
      <w:pPr>
        <w:pStyle w:val="Standaard-normaal"/>
        <w:ind w:left="720" w:right="-573"/>
        <w:rPr>
          <w:rFonts w:cs="Calibri"/>
          <w:sz w:val="20"/>
          <w:szCs w:val="20"/>
        </w:rPr>
      </w:pPr>
    </w:p>
    <w:p w14:paraId="2337F463" w14:textId="6EA11EBC" w:rsidR="00C85DD3" w:rsidRPr="0012312C" w:rsidRDefault="00C85DD3" w:rsidP="008F534F">
      <w:pPr>
        <w:pStyle w:val="Kop2"/>
        <w:numPr>
          <w:ilvl w:val="1"/>
          <w:numId w:val="22"/>
        </w:numPr>
        <w:ind w:right="-573"/>
      </w:pPr>
      <w:bookmarkStart w:id="56" w:name="_Toc138060255"/>
      <w:r w:rsidRPr="00837F42">
        <w:t>Toelichting resultaatgebieden</w:t>
      </w:r>
      <w:bookmarkEnd w:id="56"/>
    </w:p>
    <w:p w14:paraId="34A73B01" w14:textId="01E21C63" w:rsidR="00C85DD3" w:rsidRPr="00837F42" w:rsidRDefault="00C85DD3" w:rsidP="008F534F">
      <w:pPr>
        <w:ind w:right="-573"/>
      </w:pPr>
      <w:r w:rsidRPr="00837F42">
        <w:t xml:space="preserve">Voor een juiste beoordeling van de resultaatgebieden dient de inschrijver de beschreven aspecten, in de volgende opsomming per </w:t>
      </w:r>
      <w:r w:rsidR="00B110B1" w:rsidRPr="00837F42">
        <w:t>resultaat</w:t>
      </w:r>
      <w:r w:rsidRPr="00837F42">
        <w:t xml:space="preserve">gebied, in het Kwaliteitsdocument zo goed mogelijk toe te lichten. Er is door het beoordelingsteam op voorhand een puntentabel vastgesteld. </w:t>
      </w:r>
    </w:p>
    <w:p w14:paraId="27913D83" w14:textId="7EBFD863" w:rsidR="00BC2D81" w:rsidRPr="00837F42" w:rsidRDefault="00C85DD3" w:rsidP="008F534F">
      <w:pPr>
        <w:pStyle w:val="Standaard-normaal"/>
        <w:ind w:right="-573"/>
        <w:rPr>
          <w:rFonts w:eastAsiaTheme="minorHAnsi" w:cs="Calibri"/>
          <w:b/>
          <w:color w:val="4472C4" w:themeColor="accent1"/>
          <w:sz w:val="20"/>
          <w:lang w:eastAsia="en-US"/>
        </w:rPr>
      </w:pPr>
      <w:r w:rsidRPr="00837F42">
        <w:rPr>
          <w:rFonts w:eastAsiaTheme="minorHAnsi" w:cs="Calibri"/>
          <w:b/>
          <w:color w:val="4472C4" w:themeColor="accent1"/>
          <w:sz w:val="20"/>
          <w:lang w:eastAsia="en-US"/>
        </w:rPr>
        <w:t xml:space="preserve">Resultaatgebied 1 </w:t>
      </w:r>
      <w:r w:rsidR="00464EF6" w:rsidRPr="00837F42">
        <w:rPr>
          <w:rFonts w:eastAsiaTheme="minorHAnsi" w:cs="Calibri"/>
          <w:b/>
          <w:color w:val="4472C4" w:themeColor="accent1"/>
          <w:sz w:val="20"/>
          <w:lang w:eastAsia="en-US"/>
        </w:rPr>
        <w:t xml:space="preserve">Plan van Aanpak/ </w:t>
      </w:r>
      <w:r w:rsidR="000637B1">
        <w:rPr>
          <w:rFonts w:eastAsiaTheme="minorHAnsi" w:cs="Calibri"/>
          <w:b/>
          <w:color w:val="4472C4" w:themeColor="accent1"/>
          <w:sz w:val="20"/>
          <w:lang w:eastAsia="en-US"/>
        </w:rPr>
        <w:t>Implementatie</w:t>
      </w:r>
    </w:p>
    <w:p w14:paraId="5ACD7FB2" w14:textId="77777777" w:rsidR="0001213B" w:rsidRPr="0001213B" w:rsidRDefault="0001213B" w:rsidP="0001213B">
      <w:pPr>
        <w:ind w:right="-573"/>
      </w:pPr>
      <w:r w:rsidRPr="0001213B">
        <w:t>Opdrachtgever heeft een uitgebreide beschrijving gegeven van de huidige situatie. Daarnaast heeft Opdrachtgever een functionele beschrijving gegeven van de gewenste situatie na gunning van de opdracht.</w:t>
      </w:r>
      <w:r w:rsidRPr="0001213B">
        <w:br/>
        <w:t xml:space="preserve">Van Inschrijver wordt gevraagd de huidige en gewenste situatie goed te begrijpen en hierop een aanbod te schrijven. Het aanbod wordt geacht invulling te geven aan de gewenste situatie. </w:t>
      </w:r>
    </w:p>
    <w:p w14:paraId="6F23B6DD" w14:textId="77777777" w:rsidR="001920DF" w:rsidRPr="0001213B" w:rsidRDefault="001920DF" w:rsidP="0001213B">
      <w:pPr>
        <w:ind w:right="-573"/>
      </w:pPr>
      <w:r w:rsidRPr="0001213B">
        <w:br w:type="page"/>
      </w:r>
    </w:p>
    <w:p w14:paraId="6E6A687E" w14:textId="5583DC3D" w:rsidR="00BC2D81" w:rsidRDefault="00BC2D81" w:rsidP="008F534F">
      <w:pPr>
        <w:ind w:right="-573"/>
        <w:rPr>
          <w:rFonts w:cs="Calibri"/>
        </w:rPr>
      </w:pPr>
      <w:r w:rsidRPr="00837F42">
        <w:rPr>
          <w:rFonts w:cs="Calibri"/>
        </w:rPr>
        <w:lastRenderedPageBreak/>
        <w:t xml:space="preserve">Inschrijver beschrijft </w:t>
      </w:r>
      <w:r w:rsidR="0020043B" w:rsidRPr="00837F42">
        <w:rPr>
          <w:rFonts w:cs="Calibri"/>
        </w:rPr>
        <w:t>in</w:t>
      </w:r>
      <w:r w:rsidRPr="00837F42">
        <w:rPr>
          <w:rFonts w:cs="Calibri"/>
        </w:rPr>
        <w:t xml:space="preserve"> een </w:t>
      </w:r>
      <w:r w:rsidR="001A19E1" w:rsidRPr="00837F42">
        <w:rPr>
          <w:rFonts w:cs="Calibri"/>
        </w:rPr>
        <w:t>P</w:t>
      </w:r>
      <w:r w:rsidRPr="00837F42">
        <w:rPr>
          <w:rFonts w:cs="Calibri"/>
        </w:rPr>
        <w:t xml:space="preserve">lan van </w:t>
      </w:r>
      <w:r w:rsidR="001A19E1" w:rsidRPr="00837F42">
        <w:rPr>
          <w:rFonts w:cs="Calibri"/>
        </w:rPr>
        <w:t>A</w:t>
      </w:r>
      <w:r w:rsidRPr="00837F42">
        <w:rPr>
          <w:rFonts w:cs="Calibri"/>
        </w:rPr>
        <w:t xml:space="preserve">anpak haar toegevoegde waarde waarin in elk geval de volgende onderdelen </w:t>
      </w:r>
      <w:r w:rsidR="008265DE">
        <w:rPr>
          <w:rFonts w:cs="Calibri"/>
        </w:rPr>
        <w:t xml:space="preserve">op volgorde </w:t>
      </w:r>
      <w:r w:rsidRPr="00837F42">
        <w:rPr>
          <w:rFonts w:cs="Calibri"/>
        </w:rPr>
        <w:t xml:space="preserve">worden beschreven: </w:t>
      </w:r>
    </w:p>
    <w:p w14:paraId="34927DAC" w14:textId="77777777" w:rsidR="0001213B" w:rsidRDefault="0001213B" w:rsidP="0001213B">
      <w:pPr>
        <w:pStyle w:val="Lijstalinea"/>
        <w:numPr>
          <w:ilvl w:val="0"/>
          <w:numId w:val="9"/>
        </w:numPr>
        <w:ind w:right="-573"/>
        <w:rPr>
          <w:rFonts w:cs="Calibri"/>
        </w:rPr>
      </w:pPr>
      <w:r w:rsidRPr="0001213B">
        <w:rPr>
          <w:rFonts w:cs="Calibri"/>
        </w:rPr>
        <w:t>Welke oplossingsrichting Inschrijver heeft voor de gewenste situatie. De oplossingsrichting moet passen bij de dienstverlening die Opdrachtgever hiervoor heeft aangegeven.</w:t>
      </w:r>
    </w:p>
    <w:p w14:paraId="069D4774" w14:textId="77777777" w:rsidR="0001213B" w:rsidRDefault="0001213B" w:rsidP="0001213B">
      <w:pPr>
        <w:pStyle w:val="Lijstalinea"/>
        <w:numPr>
          <w:ilvl w:val="0"/>
          <w:numId w:val="9"/>
        </w:numPr>
        <w:ind w:right="-573"/>
        <w:rPr>
          <w:rFonts w:cs="Calibri"/>
        </w:rPr>
      </w:pPr>
      <w:r w:rsidRPr="0001213B">
        <w:rPr>
          <w:rFonts w:cs="Calibri"/>
        </w:rPr>
        <w:t>Op welke wijze Inschrijver de dienstverlening op hoofdlijnen zal uitvoeren om aan de gevraagde dienstverlening te voldoen;</w:t>
      </w:r>
    </w:p>
    <w:p w14:paraId="685E9AAE" w14:textId="77777777" w:rsidR="0001213B" w:rsidRDefault="0001213B" w:rsidP="0001213B">
      <w:pPr>
        <w:pStyle w:val="Lijstalinea"/>
        <w:numPr>
          <w:ilvl w:val="0"/>
          <w:numId w:val="9"/>
        </w:numPr>
        <w:ind w:right="-573"/>
        <w:rPr>
          <w:rFonts w:cs="Calibri"/>
        </w:rPr>
      </w:pPr>
      <w:r w:rsidRPr="0001213B">
        <w:rPr>
          <w:rFonts w:cs="Calibri"/>
        </w:rPr>
        <w:t>Met welke apparatuur Inschrijver de opdracht zal uitvoeren, daarbij rekening houdend met de richtlijnen van Opdrachtgever;</w:t>
      </w:r>
    </w:p>
    <w:p w14:paraId="26043194" w14:textId="5224C9CD" w:rsidR="0001213B" w:rsidRPr="0001213B" w:rsidRDefault="0001213B" w:rsidP="0001213B">
      <w:pPr>
        <w:pStyle w:val="Lijstalinea"/>
        <w:numPr>
          <w:ilvl w:val="0"/>
          <w:numId w:val="9"/>
        </w:numPr>
        <w:ind w:right="-573"/>
        <w:rPr>
          <w:rFonts w:cs="Calibri"/>
        </w:rPr>
      </w:pPr>
      <w:r w:rsidRPr="0001213B">
        <w:rPr>
          <w:rFonts w:cs="Calibri"/>
        </w:rPr>
        <w:t xml:space="preserve">Ook geeft Inschrijver aan op basis van welke claims hij zijn aanbodscope waar kan maken, inclusief verifieerbare en gedocumenteerde performance informatie. </w:t>
      </w:r>
    </w:p>
    <w:p w14:paraId="56696CBA" w14:textId="77777777" w:rsidR="0001213B" w:rsidRDefault="0001213B" w:rsidP="0001213B">
      <w:pPr>
        <w:pStyle w:val="Lijstalinea"/>
        <w:numPr>
          <w:ilvl w:val="0"/>
          <w:numId w:val="9"/>
        </w:numPr>
        <w:ind w:right="-573"/>
        <w:rPr>
          <w:rFonts w:cs="Calibri"/>
        </w:rPr>
      </w:pPr>
      <w:r w:rsidRPr="0001213B">
        <w:rPr>
          <w:rFonts w:cs="Calibri"/>
        </w:rPr>
        <w:t>Welke argumenten heeft Inschrijver op basis waarvan hij zijn (</w:t>
      </w:r>
      <w:proofErr w:type="spellStart"/>
      <w:r w:rsidRPr="0001213B">
        <w:rPr>
          <w:rFonts w:cs="Calibri"/>
        </w:rPr>
        <w:t>leverings</w:t>
      </w:r>
      <w:proofErr w:type="spellEnd"/>
      <w:r w:rsidRPr="0001213B">
        <w:rPr>
          <w:rFonts w:cs="Calibri"/>
        </w:rPr>
        <w:t>)beloften gaat realiseren en zal blijven nakomen;</w:t>
      </w:r>
    </w:p>
    <w:p w14:paraId="0E9811EC" w14:textId="77777777" w:rsidR="000637B1" w:rsidRDefault="0001213B" w:rsidP="000637B1">
      <w:pPr>
        <w:pStyle w:val="Lijstalinea"/>
        <w:numPr>
          <w:ilvl w:val="0"/>
          <w:numId w:val="9"/>
        </w:numPr>
        <w:ind w:right="-573"/>
        <w:rPr>
          <w:rFonts w:cs="Calibri"/>
        </w:rPr>
      </w:pPr>
      <w:r w:rsidRPr="0001213B">
        <w:rPr>
          <w:rFonts w:cs="Calibri"/>
        </w:rPr>
        <w:t>Hoe gaat Inschrijver om met de omzetting van de bestaande printtegoed voorzieningen</w:t>
      </w:r>
      <w:r w:rsidR="000637B1">
        <w:rPr>
          <w:rFonts w:cs="Calibri"/>
        </w:rPr>
        <w:t>;</w:t>
      </w:r>
    </w:p>
    <w:p w14:paraId="22FCC4D3" w14:textId="712E0C3A" w:rsidR="00BC2D81" w:rsidRPr="000637B1" w:rsidRDefault="000637B1" w:rsidP="000637B1">
      <w:pPr>
        <w:pStyle w:val="Lijstalinea"/>
        <w:numPr>
          <w:ilvl w:val="0"/>
          <w:numId w:val="9"/>
        </w:numPr>
        <w:ind w:right="-573"/>
        <w:rPr>
          <w:rFonts w:cs="Calibri"/>
        </w:rPr>
      </w:pPr>
      <w:r w:rsidRPr="000637B1">
        <w:rPr>
          <w:rFonts w:cs="Calibri"/>
        </w:rPr>
        <w:t>Hoe wordt d</w:t>
      </w:r>
      <w:r w:rsidR="00DB006A" w:rsidRPr="000637B1">
        <w:rPr>
          <w:rFonts w:cs="Calibri"/>
        </w:rPr>
        <w:t>e</w:t>
      </w:r>
      <w:r w:rsidR="00BC2D81" w:rsidRPr="000637B1">
        <w:rPr>
          <w:rFonts w:cs="Calibri"/>
        </w:rPr>
        <w:t xml:space="preserve"> benodigd</w:t>
      </w:r>
      <w:r w:rsidRPr="000637B1">
        <w:rPr>
          <w:rFonts w:cs="Calibri"/>
        </w:rPr>
        <w:t>e</w:t>
      </w:r>
      <w:r w:rsidR="00BC2D81" w:rsidRPr="000637B1">
        <w:rPr>
          <w:rFonts w:cs="Calibri"/>
        </w:rPr>
        <w:t xml:space="preserve"> communicatie met de leverancier van printmanagement software, de </w:t>
      </w:r>
      <w:r w:rsidR="005A2FDF" w:rsidRPr="000637B1">
        <w:rPr>
          <w:rFonts w:cs="Calibri"/>
        </w:rPr>
        <w:t xml:space="preserve">contactpersonen </w:t>
      </w:r>
      <w:r w:rsidR="00E678CF" w:rsidRPr="000637B1">
        <w:rPr>
          <w:rFonts w:cs="Calibri"/>
        </w:rPr>
        <w:t xml:space="preserve">van de </w:t>
      </w:r>
      <w:r w:rsidR="00BC2D81" w:rsidRPr="000637B1">
        <w:rPr>
          <w:rFonts w:cs="Calibri"/>
        </w:rPr>
        <w:t>scholen, de projectleider van de opdracht</w:t>
      </w:r>
      <w:r w:rsidR="003361D4" w:rsidRPr="000637B1">
        <w:rPr>
          <w:rFonts w:cs="Calibri"/>
        </w:rPr>
        <w:t>gever, vorige leverancier</w:t>
      </w:r>
      <w:r w:rsidRPr="000637B1">
        <w:rPr>
          <w:rFonts w:cs="Calibri"/>
        </w:rPr>
        <w:t xml:space="preserve"> vormgegeven</w:t>
      </w:r>
      <w:r w:rsidR="006425FD" w:rsidRPr="000637B1">
        <w:rPr>
          <w:rFonts w:cs="Calibri"/>
        </w:rPr>
        <w:t xml:space="preserve">. Beschrijf hierbij </w:t>
      </w:r>
      <w:r w:rsidRPr="000637B1">
        <w:rPr>
          <w:rFonts w:cs="Calibri"/>
        </w:rPr>
        <w:t xml:space="preserve">ook </w:t>
      </w:r>
      <w:r w:rsidR="006425FD" w:rsidRPr="000637B1">
        <w:rPr>
          <w:rFonts w:cs="Calibri"/>
        </w:rPr>
        <w:t>de rollen, taken en verantwoordelijkheden</w:t>
      </w:r>
      <w:r w:rsidR="00083D6A" w:rsidRPr="000637B1">
        <w:rPr>
          <w:rFonts w:cs="Calibri"/>
        </w:rPr>
        <w:t xml:space="preserve"> van de verschillend</w:t>
      </w:r>
      <w:r w:rsidR="00125976" w:rsidRPr="000637B1">
        <w:rPr>
          <w:rFonts w:cs="Calibri"/>
        </w:rPr>
        <w:t>e belang</w:t>
      </w:r>
      <w:r w:rsidR="00173030" w:rsidRPr="000637B1">
        <w:rPr>
          <w:rFonts w:cs="Calibri"/>
        </w:rPr>
        <w:t>hebbende;</w:t>
      </w:r>
    </w:p>
    <w:p w14:paraId="613CA739" w14:textId="3771146B" w:rsidR="0097409B" w:rsidRPr="00837F42" w:rsidRDefault="00ED1494" w:rsidP="008F534F">
      <w:pPr>
        <w:pStyle w:val="Lijstalinea"/>
        <w:numPr>
          <w:ilvl w:val="0"/>
          <w:numId w:val="9"/>
        </w:numPr>
        <w:ind w:right="-573"/>
        <w:rPr>
          <w:rFonts w:cs="Calibri"/>
        </w:rPr>
      </w:pPr>
      <w:r w:rsidRPr="00837F42">
        <w:rPr>
          <w:rFonts w:cs="Calibri"/>
        </w:rPr>
        <w:t>D</w:t>
      </w:r>
      <w:r w:rsidR="002C3080" w:rsidRPr="00837F42">
        <w:rPr>
          <w:rFonts w:cs="Calibri"/>
        </w:rPr>
        <w:t>e waarborging van de afdrukkwaliteit en juiste afdrukregistratie voor alle machines</w:t>
      </w:r>
      <w:r w:rsidR="00D060A9">
        <w:rPr>
          <w:rFonts w:cs="Calibri"/>
        </w:rPr>
        <w:t xml:space="preserve">, </w:t>
      </w:r>
      <w:r w:rsidR="002C3080" w:rsidRPr="00837F42">
        <w:rPr>
          <w:rFonts w:cs="Calibri"/>
        </w:rPr>
        <w:t>met een uitleg welke rollen de opdrachtnemer en de opdrachtgever hierin hebben.</w:t>
      </w:r>
    </w:p>
    <w:p w14:paraId="08F70D38" w14:textId="2C4FBCB8" w:rsidR="001841CC" w:rsidRPr="001841CC" w:rsidRDefault="00C85DD3" w:rsidP="008F534F">
      <w:pPr>
        <w:ind w:right="-573"/>
      </w:pPr>
      <w:r w:rsidRPr="00837F42">
        <w:rPr>
          <w:rFonts w:cs="Calibri"/>
          <w:b/>
          <w:color w:val="4472C4" w:themeColor="accent1"/>
        </w:rPr>
        <w:t xml:space="preserve">Resultaatgebied 2 </w:t>
      </w:r>
      <w:r w:rsidR="001841CC">
        <w:rPr>
          <w:rFonts w:cs="Calibri"/>
          <w:b/>
          <w:color w:val="4472C4" w:themeColor="accent1"/>
        </w:rPr>
        <w:t>Service, Accountmanagement en partnership</w:t>
      </w:r>
      <w:r w:rsidR="008566E3" w:rsidRPr="00837F42">
        <w:rPr>
          <w:rFonts w:cs="Calibri"/>
          <w:b/>
          <w:color w:val="4472C4" w:themeColor="accent1"/>
        </w:rPr>
        <w:br/>
      </w:r>
      <w:r w:rsidR="001841CC" w:rsidRPr="001841CC">
        <w:t>Opdrachtgever is op zoek naar een partner die daadwerkelijk de kwaliteiten van partnership laat zien. Inschrijver moet in staat zijn zich goed in te leven in de specifieke situatie van Opdrachtgever en het onderwijs</w:t>
      </w:r>
      <w:r w:rsidR="001841CC">
        <w:t>. W</w:t>
      </w:r>
      <w:r w:rsidR="001841CC" w:rsidRPr="001841CC">
        <w:t xml:space="preserve">aarbij dit inlevingsvermogen wordt omgezet in een proactieve houding en waarbij kwaliteitsbewaking en –borging, kostenoptimalisatie, efficiency en samenwerking centraal staan. Inschrijver geeft duidelijk aan wat Inschrijver van Opdrachtgever verwacht om dit partnership nader inhoud te geven. </w:t>
      </w:r>
    </w:p>
    <w:p w14:paraId="7B5839FA" w14:textId="50954ACF" w:rsidR="001841CC" w:rsidRDefault="00EC6C9C" w:rsidP="008F534F">
      <w:pPr>
        <w:ind w:right="-573"/>
        <w:rPr>
          <w:rFonts w:eastAsia="Times New Roman" w:cs="Times New Roman"/>
          <w:lang w:eastAsia="nl-NL"/>
        </w:rPr>
      </w:pPr>
      <w:r>
        <w:rPr>
          <w:rFonts w:eastAsia="Times New Roman" w:cs="Times New Roman"/>
          <w:lang w:eastAsia="nl-NL"/>
        </w:rPr>
        <w:t>De</w:t>
      </w:r>
      <w:r w:rsidR="001841CC" w:rsidRPr="001841CC">
        <w:rPr>
          <w:rFonts w:eastAsia="Times New Roman" w:cs="Times New Roman"/>
          <w:lang w:eastAsia="nl-NL"/>
        </w:rPr>
        <w:t xml:space="preserve"> volgende aspecten </w:t>
      </w:r>
      <w:r>
        <w:rPr>
          <w:rFonts w:eastAsia="Times New Roman" w:cs="Times New Roman"/>
          <w:lang w:eastAsia="nl-NL"/>
        </w:rPr>
        <w:t xml:space="preserve">dienen op volgorde </w:t>
      </w:r>
      <w:r w:rsidR="001841CC" w:rsidRPr="001841CC">
        <w:rPr>
          <w:rFonts w:eastAsia="Times New Roman" w:cs="Times New Roman"/>
          <w:lang w:eastAsia="nl-NL"/>
        </w:rPr>
        <w:t>aan de orde te komen:</w:t>
      </w:r>
    </w:p>
    <w:p w14:paraId="7B50FF90" w14:textId="77777777" w:rsidR="001841CC" w:rsidRDefault="001841CC" w:rsidP="008F534F">
      <w:pPr>
        <w:pStyle w:val="Lijstalinea"/>
        <w:numPr>
          <w:ilvl w:val="0"/>
          <w:numId w:val="26"/>
        </w:numPr>
        <w:ind w:right="-573"/>
        <w:rPr>
          <w:rFonts w:cs="Calibri"/>
        </w:rPr>
      </w:pPr>
      <w:r w:rsidRPr="001841CC">
        <w:rPr>
          <w:rFonts w:cs="Calibri"/>
        </w:rPr>
        <w:t>Hoe is de service van de Inschrijver ingericht?</w:t>
      </w:r>
    </w:p>
    <w:p w14:paraId="5951FE75" w14:textId="77777777" w:rsidR="001841CC" w:rsidRDefault="001841CC" w:rsidP="008F534F">
      <w:pPr>
        <w:pStyle w:val="Lijstalinea"/>
        <w:numPr>
          <w:ilvl w:val="0"/>
          <w:numId w:val="26"/>
        </w:numPr>
        <w:ind w:right="-573"/>
        <w:rPr>
          <w:rFonts w:cs="Calibri"/>
        </w:rPr>
      </w:pPr>
      <w:r w:rsidRPr="001841CC">
        <w:rPr>
          <w:rFonts w:cs="Calibri"/>
        </w:rPr>
        <w:t xml:space="preserve">Hoe draagt de service inrichting van Inschrijver bij aan de betrouwbaarheid en uptime van de dienstverlening? </w:t>
      </w:r>
    </w:p>
    <w:p w14:paraId="0AE421A9" w14:textId="0A079D7D" w:rsidR="001841CC" w:rsidRDefault="001841CC" w:rsidP="008F534F">
      <w:pPr>
        <w:pStyle w:val="Lijstalinea"/>
        <w:numPr>
          <w:ilvl w:val="0"/>
          <w:numId w:val="26"/>
        </w:numPr>
        <w:ind w:right="-573"/>
        <w:rPr>
          <w:rFonts w:cs="Calibri"/>
        </w:rPr>
      </w:pPr>
      <w:r w:rsidRPr="001841CC">
        <w:rPr>
          <w:rFonts w:cs="Calibri"/>
        </w:rPr>
        <w:t>De wijze waarop Inschrijver Opdrachtgever ontzorgt op het gebied van ICT-ontwikkelingen en het up-to-date en functioneel houden van de apparatuur en software</w:t>
      </w:r>
      <w:r>
        <w:rPr>
          <w:rFonts w:cs="Calibri"/>
        </w:rPr>
        <w:t>;</w:t>
      </w:r>
    </w:p>
    <w:p w14:paraId="454DA7E0" w14:textId="77777777" w:rsidR="001841CC" w:rsidRDefault="001841CC" w:rsidP="008F534F">
      <w:pPr>
        <w:pStyle w:val="Lijstalinea"/>
        <w:numPr>
          <w:ilvl w:val="0"/>
          <w:numId w:val="26"/>
        </w:numPr>
        <w:ind w:right="-573"/>
        <w:rPr>
          <w:rFonts w:cs="Calibri"/>
        </w:rPr>
      </w:pPr>
      <w:r w:rsidRPr="001841CC">
        <w:rPr>
          <w:rFonts w:cs="Calibri"/>
        </w:rPr>
        <w:t xml:space="preserve">Wat Opdrachtgever van leverancier kan verwachten tijdens de contractperiode op het gebied van pro activiteit, innovatie en </w:t>
      </w:r>
      <w:proofErr w:type="spellStart"/>
      <w:r w:rsidRPr="001841CC">
        <w:rPr>
          <w:rFonts w:cs="Calibri"/>
        </w:rPr>
        <w:t>ontzorging</w:t>
      </w:r>
      <w:proofErr w:type="spellEnd"/>
      <w:r w:rsidRPr="001841CC">
        <w:rPr>
          <w:rFonts w:cs="Calibri"/>
        </w:rPr>
        <w:t xml:space="preserve">? </w:t>
      </w:r>
    </w:p>
    <w:p w14:paraId="33378E43" w14:textId="435F0A5A" w:rsidR="00B46DAD" w:rsidRPr="00B46DAD" w:rsidRDefault="008566E3" w:rsidP="008F534F">
      <w:pPr>
        <w:pStyle w:val="Lijstalinea"/>
        <w:numPr>
          <w:ilvl w:val="0"/>
          <w:numId w:val="26"/>
        </w:numPr>
        <w:ind w:right="-573"/>
        <w:rPr>
          <w:rFonts w:cs="Calibri"/>
        </w:rPr>
      </w:pPr>
      <w:r w:rsidRPr="001841CC">
        <w:rPr>
          <w:rFonts w:cs="Calibri"/>
        </w:rPr>
        <w:t>De maatregelen die u treft om de kwaliteit</w:t>
      </w:r>
      <w:r w:rsidR="00196CD0" w:rsidRPr="001841CC">
        <w:rPr>
          <w:rFonts w:cs="Calibri"/>
        </w:rPr>
        <w:t xml:space="preserve"> en geformuleerde eisen</w:t>
      </w:r>
      <w:r w:rsidRPr="001841CC">
        <w:rPr>
          <w:rFonts w:cs="Calibri"/>
        </w:rPr>
        <w:t xml:space="preserve"> te waarborgen in de vorm van een Service Level Agreement (SLA).</w:t>
      </w:r>
    </w:p>
    <w:p w14:paraId="6DCDDF4B" w14:textId="12BE8D18" w:rsidR="00C85DD3" w:rsidRPr="00837F42" w:rsidRDefault="00C85DD3" w:rsidP="008F534F">
      <w:pPr>
        <w:pStyle w:val="Standaard-normaal"/>
        <w:ind w:right="-573"/>
        <w:rPr>
          <w:rFonts w:eastAsiaTheme="minorHAnsi" w:cs="Calibri"/>
          <w:b/>
          <w:color w:val="4472C4" w:themeColor="accent1"/>
          <w:sz w:val="20"/>
          <w:lang w:eastAsia="en-US"/>
        </w:rPr>
      </w:pPr>
      <w:r w:rsidRPr="00837F42">
        <w:rPr>
          <w:rFonts w:eastAsiaTheme="minorHAnsi" w:cs="Calibri"/>
          <w:b/>
          <w:color w:val="4472C4" w:themeColor="accent1"/>
          <w:sz w:val="20"/>
          <w:lang w:eastAsia="en-US"/>
        </w:rPr>
        <w:t xml:space="preserve">Resultaatgebied </w:t>
      </w:r>
      <w:r w:rsidR="00907176" w:rsidRPr="00837F42">
        <w:rPr>
          <w:rFonts w:eastAsiaTheme="minorHAnsi" w:cs="Calibri"/>
          <w:b/>
          <w:color w:val="4472C4" w:themeColor="accent1"/>
          <w:sz w:val="20"/>
          <w:lang w:eastAsia="en-US"/>
        </w:rPr>
        <w:t>3</w:t>
      </w:r>
      <w:r w:rsidRPr="00837F42">
        <w:rPr>
          <w:rFonts w:eastAsiaTheme="minorHAnsi" w:cs="Calibri"/>
          <w:b/>
          <w:color w:val="4472C4" w:themeColor="accent1"/>
          <w:sz w:val="20"/>
          <w:lang w:eastAsia="en-US"/>
        </w:rPr>
        <w:t xml:space="preserve"> </w:t>
      </w:r>
      <w:r w:rsidR="00B110B1" w:rsidRPr="00837F42">
        <w:rPr>
          <w:rFonts w:eastAsiaTheme="minorHAnsi" w:cs="Calibri"/>
          <w:b/>
          <w:color w:val="4472C4" w:themeColor="accent1"/>
          <w:sz w:val="20"/>
          <w:lang w:eastAsia="en-US"/>
        </w:rPr>
        <w:t>Flexibiliteit</w:t>
      </w:r>
    </w:p>
    <w:p w14:paraId="4288B26A" w14:textId="247D5693" w:rsidR="00C862E9" w:rsidRPr="00837F42" w:rsidRDefault="00C862E9" w:rsidP="008F534F">
      <w:pPr>
        <w:ind w:right="-573"/>
      </w:pPr>
      <w:r w:rsidRPr="00837F42">
        <w:t>De aanbestedende dienst</w:t>
      </w:r>
      <w:r w:rsidR="002E2945" w:rsidRPr="00837F42">
        <w:t xml:space="preserve"> wenst de mogelijkheid om gedurende de </w:t>
      </w:r>
      <w:r w:rsidR="00982EE3" w:rsidRPr="00837F42">
        <w:t>raamovereenkomst</w:t>
      </w:r>
      <w:r w:rsidR="002E2945" w:rsidRPr="00837F42">
        <w:t xml:space="preserve"> </w:t>
      </w:r>
      <w:r w:rsidR="00982EE3" w:rsidRPr="00837F42">
        <w:t xml:space="preserve">het aantal </w:t>
      </w:r>
      <w:r w:rsidR="00D56B89" w:rsidRPr="00837F42">
        <w:t>printers</w:t>
      </w:r>
      <w:r w:rsidR="0006104A" w:rsidRPr="00837F42">
        <w:t>, MFP’s en repromachines</w:t>
      </w:r>
      <w:r w:rsidR="00D56B89" w:rsidRPr="00837F42">
        <w:t xml:space="preserve"> op </w:t>
      </w:r>
      <w:r w:rsidR="00FF265E" w:rsidRPr="00837F42">
        <w:t>basis</w:t>
      </w:r>
      <w:r w:rsidR="00D56B89" w:rsidRPr="00837F42">
        <w:t xml:space="preserve"> van dezelfde condities </w:t>
      </w:r>
      <w:r w:rsidR="0006104A" w:rsidRPr="00837F42">
        <w:t>uit</w:t>
      </w:r>
      <w:r w:rsidR="00FF265E" w:rsidRPr="00837F42">
        <w:t xml:space="preserve"> de af te sluiten raamovereenkomst te kunnen uitbreiden dan wel </w:t>
      </w:r>
      <w:r w:rsidR="00E20478" w:rsidRPr="00837F42">
        <w:t xml:space="preserve">kosteloos </w:t>
      </w:r>
      <w:r w:rsidR="00FF265E" w:rsidRPr="00837F42">
        <w:t xml:space="preserve">te </w:t>
      </w:r>
      <w:r w:rsidR="00E20478" w:rsidRPr="00837F42">
        <w:t xml:space="preserve">kunnen </w:t>
      </w:r>
      <w:r w:rsidR="00FF265E" w:rsidRPr="00837F42">
        <w:t xml:space="preserve">retourneren. </w:t>
      </w:r>
    </w:p>
    <w:p w14:paraId="60D29D61" w14:textId="7A76D9FD" w:rsidR="00DD3741" w:rsidRDefault="00081CDB" w:rsidP="008F534F">
      <w:pPr>
        <w:ind w:right="-573"/>
        <w:rPr>
          <w:color w:val="4472C4" w:themeColor="accent1"/>
        </w:rPr>
      </w:pPr>
      <w:r w:rsidRPr="00837F42">
        <w:t xml:space="preserve">Inschrijver dient </w:t>
      </w:r>
      <w:r w:rsidR="004F3404" w:rsidRPr="00837F42">
        <w:t>op het prijzenb</w:t>
      </w:r>
      <w:r w:rsidR="0028784C" w:rsidRPr="00837F42">
        <w:t xml:space="preserve">lad </w:t>
      </w:r>
      <w:r w:rsidRPr="00837F42">
        <w:t xml:space="preserve">te verklaren of dit mogelijk is. Indien er geen </w:t>
      </w:r>
      <w:r w:rsidR="001D64ED" w:rsidRPr="00837F42">
        <w:t>uitbreiding</w:t>
      </w:r>
      <w:r w:rsidR="00C9653A" w:rsidRPr="00837F42">
        <w:t xml:space="preserve"> </w:t>
      </w:r>
      <w:r w:rsidRPr="00837F42">
        <w:t xml:space="preserve">of retournering wordt geboden, ontvangt inschrijver hiervoor geen bonuswaarde. </w:t>
      </w:r>
      <w:r w:rsidRPr="00A341B2">
        <w:t xml:space="preserve">In </w:t>
      </w:r>
      <w:r w:rsidR="00A341B2">
        <w:t xml:space="preserve">de Bijlage: Prijzenblad tabblad Omvang van Levering </w:t>
      </w:r>
      <w:r w:rsidRPr="00A341B2">
        <w:t>staat op rij 24 en 25 beschreven welke flexibiliteit er bij “JA” dan per school daadwerkelijk minimaal geboden moet worden. Indien inschrijver “JA” invult op het prijzenblad garandeert zij dat iedere deelnemende</w:t>
      </w:r>
      <w:r w:rsidRPr="00837F42">
        <w:t xml:space="preserve"> school het op rij 24 en 25 genoemde aantal ook daadwerkelijk zonder voorwaarden </w:t>
      </w:r>
      <w:r w:rsidR="00F7015F" w:rsidRPr="00837F42">
        <w:t xml:space="preserve">kan </w:t>
      </w:r>
      <w:r w:rsidRPr="00837F42">
        <w:t>bijplaats</w:t>
      </w:r>
      <w:r w:rsidR="00373B1D" w:rsidRPr="00837F42">
        <w:t>en</w:t>
      </w:r>
      <w:r w:rsidRPr="00837F42">
        <w:t xml:space="preserve"> en retourneren</w:t>
      </w:r>
      <w:r w:rsidR="001B6BE5" w:rsidRPr="00837F42">
        <w:t>.</w:t>
      </w:r>
    </w:p>
    <w:p w14:paraId="610FBBB5" w14:textId="4435D900" w:rsidR="00DD3741" w:rsidRDefault="00105CC7" w:rsidP="008F534F">
      <w:pPr>
        <w:ind w:right="-573"/>
      </w:pPr>
      <w:r w:rsidRPr="00105CC7">
        <w:rPr>
          <w:color w:val="4472C4" w:themeColor="accent1"/>
        </w:rPr>
        <w:t xml:space="preserve">Retourneren </w:t>
      </w:r>
      <w:r w:rsidR="00ED263F" w:rsidRPr="00837F42">
        <w:rPr>
          <w:color w:val="4472C4" w:themeColor="accent1"/>
        </w:rPr>
        <w:br/>
      </w:r>
      <w:r w:rsidRPr="00DE5F37">
        <w:t>Onder retourneren verstaa</w:t>
      </w:r>
      <w:r w:rsidR="006F3320" w:rsidRPr="00DE5F37">
        <w:t>t de aanbestedende dienst</w:t>
      </w:r>
      <w:r w:rsidRPr="00DE5F37">
        <w:t xml:space="preserve"> </w:t>
      </w:r>
      <w:r w:rsidR="006F3320" w:rsidRPr="00DE5F37">
        <w:t>het</w:t>
      </w:r>
      <w:r w:rsidRPr="00DE5F37">
        <w:t xml:space="preserve"> op ieder gewenst moment kostelo</w:t>
      </w:r>
      <w:r w:rsidR="00ED263F" w:rsidRPr="00DE5F37">
        <w:t xml:space="preserve">os </w:t>
      </w:r>
      <w:r w:rsidRPr="00DE5F37">
        <w:t>retourne</w:t>
      </w:r>
      <w:r w:rsidR="00ED263F" w:rsidRPr="00DE5F37">
        <w:t>ren</w:t>
      </w:r>
      <w:r w:rsidRPr="00DE5F37">
        <w:t xml:space="preserve"> van geleverde printers, MFP’s en/of repromachines gedurende de raamovereenkomst. Het aantal geldt ongeacht het aantal initieel geplaatste machines, gedurende de gehele periode van de raamovereenkomst. Geretourneerde machines worden nadien niet meer in rekening gebracht. </w:t>
      </w:r>
      <w:r w:rsidR="00D131C9" w:rsidRPr="00DE5F37">
        <w:t>Omruiling</w:t>
      </w:r>
      <w:r w:rsidRPr="00DE5F37">
        <w:t xml:space="preserve"> </w:t>
      </w:r>
      <w:r w:rsidR="00D131C9" w:rsidRPr="00DE5F37">
        <w:t>tussen</w:t>
      </w:r>
      <w:r w:rsidRPr="00DE5F37">
        <w:t xml:space="preserve"> en binnen de </w:t>
      </w:r>
      <w:r w:rsidR="0075004A" w:rsidRPr="00DE5F37">
        <w:t>scholengemeenschappen</w:t>
      </w:r>
      <w:r w:rsidRPr="00DE5F37">
        <w:t xml:space="preserve"> </w:t>
      </w:r>
      <w:r w:rsidR="0075004A" w:rsidRPr="00DE5F37">
        <w:t>word</w:t>
      </w:r>
      <w:r w:rsidR="00D76E8E" w:rsidRPr="00DE5F37">
        <w:t>t</w:t>
      </w:r>
      <w:r w:rsidR="0075004A" w:rsidRPr="00DE5F37">
        <w:t xml:space="preserve"> niet gez</w:t>
      </w:r>
      <w:r w:rsidR="00D76E8E" w:rsidRPr="00DE5F37">
        <w:t>i</w:t>
      </w:r>
      <w:r w:rsidR="0075004A" w:rsidRPr="00DE5F37">
        <w:t xml:space="preserve">en als </w:t>
      </w:r>
      <w:r w:rsidRPr="00DE5F37">
        <w:t>retournering maar worden aangemerkt als een verhuizing</w:t>
      </w:r>
      <w:r w:rsidR="00D76E8E" w:rsidRPr="00837F42">
        <w:t>.</w:t>
      </w:r>
    </w:p>
    <w:p w14:paraId="2A5A04F2" w14:textId="581289FD" w:rsidR="00105CC7" w:rsidRPr="00DD3741" w:rsidRDefault="00105CC7" w:rsidP="008F534F">
      <w:pPr>
        <w:ind w:right="-573"/>
        <w:rPr>
          <w:szCs w:val="20"/>
        </w:rPr>
      </w:pPr>
      <w:r w:rsidRPr="00105CC7">
        <w:rPr>
          <w:color w:val="4472C4" w:themeColor="accent1"/>
        </w:rPr>
        <w:t>Bijplaats</w:t>
      </w:r>
      <w:r w:rsidR="00373B1D" w:rsidRPr="00837F42">
        <w:rPr>
          <w:color w:val="4472C4" w:themeColor="accent1"/>
        </w:rPr>
        <w:t>en</w:t>
      </w:r>
      <w:r w:rsidR="00517D49">
        <w:rPr>
          <w:color w:val="4472C4" w:themeColor="accent1"/>
        </w:rPr>
        <w:br/>
      </w:r>
      <w:r w:rsidR="00E27D7E" w:rsidRPr="00DD3741">
        <w:rPr>
          <w:szCs w:val="20"/>
        </w:rPr>
        <w:t xml:space="preserve">Het bijplaatsen </w:t>
      </w:r>
      <w:r w:rsidRPr="00DD3741">
        <w:rPr>
          <w:szCs w:val="20"/>
        </w:rPr>
        <w:t>van printers, MFP’s</w:t>
      </w:r>
      <w:r w:rsidR="008307C4" w:rsidRPr="00DD3741">
        <w:rPr>
          <w:szCs w:val="20"/>
        </w:rPr>
        <w:t xml:space="preserve">, </w:t>
      </w:r>
      <w:r w:rsidRPr="00DD3741">
        <w:rPr>
          <w:szCs w:val="20"/>
        </w:rPr>
        <w:t xml:space="preserve">repromachines, software en follow me is mogelijk tegen dezelfde voorwaarden en condities als de initieel geleverde machines en software/follow me. </w:t>
      </w:r>
      <w:r w:rsidR="008307C4" w:rsidRPr="00DD3741">
        <w:rPr>
          <w:szCs w:val="20"/>
        </w:rPr>
        <w:br/>
        <w:t>Het bijplaatsen</w:t>
      </w:r>
      <w:r w:rsidRPr="00DD3741">
        <w:rPr>
          <w:szCs w:val="20"/>
        </w:rPr>
        <w:t xml:space="preserve"> gedurende de eerste </w:t>
      </w:r>
      <w:r w:rsidR="00FC32DD">
        <w:rPr>
          <w:szCs w:val="20"/>
        </w:rPr>
        <w:t>48</w:t>
      </w:r>
      <w:r w:rsidRPr="00DD3741">
        <w:rPr>
          <w:szCs w:val="20"/>
        </w:rPr>
        <w:t xml:space="preserve"> maanden van de raamovereenkomst mag uitsluitend met nieuwe, niet </w:t>
      </w:r>
      <w:r w:rsidRPr="00DD3741">
        <w:rPr>
          <w:szCs w:val="20"/>
        </w:rPr>
        <w:lastRenderedPageBreak/>
        <w:t>gereconditioneerde machines</w:t>
      </w:r>
      <w:r w:rsidR="0042339B" w:rsidRPr="00DD3741">
        <w:rPr>
          <w:szCs w:val="20"/>
        </w:rPr>
        <w:t>. Het bijplaatsen</w:t>
      </w:r>
      <w:r w:rsidRPr="00DD3741">
        <w:rPr>
          <w:szCs w:val="20"/>
        </w:rPr>
        <w:t xml:space="preserve"> dient plaats te vinden onder dezelfde condities en opgegeven huur</w:t>
      </w:r>
      <w:r w:rsidR="00BF7B36" w:rsidRPr="00DD3741">
        <w:rPr>
          <w:szCs w:val="20"/>
        </w:rPr>
        <w:t xml:space="preserve">- en </w:t>
      </w:r>
      <w:r w:rsidR="00763F11" w:rsidRPr="00DD3741">
        <w:rPr>
          <w:szCs w:val="20"/>
        </w:rPr>
        <w:t>afdruk</w:t>
      </w:r>
      <w:r w:rsidRPr="00DD3741">
        <w:rPr>
          <w:szCs w:val="20"/>
        </w:rPr>
        <w:t xml:space="preserve">prijzen van het prijzenblad </w:t>
      </w:r>
      <w:r w:rsidR="002719C3" w:rsidRPr="00DD3741">
        <w:rPr>
          <w:szCs w:val="20"/>
        </w:rPr>
        <w:t xml:space="preserve">en </w:t>
      </w:r>
      <w:r w:rsidRPr="00DD3741">
        <w:rPr>
          <w:szCs w:val="20"/>
        </w:rPr>
        <w:t xml:space="preserve">met </w:t>
      </w:r>
      <w:r w:rsidR="00D07229" w:rsidRPr="00DD3741">
        <w:rPr>
          <w:szCs w:val="20"/>
        </w:rPr>
        <w:t xml:space="preserve">de </w:t>
      </w:r>
      <w:r w:rsidRPr="00DD3741">
        <w:rPr>
          <w:szCs w:val="20"/>
        </w:rPr>
        <w:t xml:space="preserve">uniforme expiratiedatum van de raamovereenkomst na </w:t>
      </w:r>
      <w:r w:rsidR="00FC32DD">
        <w:rPr>
          <w:szCs w:val="20"/>
        </w:rPr>
        <w:t>60</w:t>
      </w:r>
      <w:r w:rsidRPr="00DD3741">
        <w:rPr>
          <w:szCs w:val="20"/>
        </w:rPr>
        <w:t xml:space="preserve"> maanden. Gedurende de laatste 12 maanden</w:t>
      </w:r>
      <w:r w:rsidR="00F672B3">
        <w:rPr>
          <w:szCs w:val="20"/>
        </w:rPr>
        <w:t xml:space="preserve"> </w:t>
      </w:r>
      <w:r w:rsidRPr="00DD3741">
        <w:rPr>
          <w:szCs w:val="20"/>
        </w:rPr>
        <w:t>van de raamovereenkomst en gedurende de optiejaren mogen er gereconditioneerde printers, MFP’s en repromachines aangeboden worden, mits deze van hetzelfde type en uitvoering zijn en volledig aan het gestelde voldoen. Indien er geen gereconditioneerde machines beschikbaar zijn, dient er een nieuwe</w:t>
      </w:r>
      <w:r w:rsidR="00A341B2">
        <w:rPr>
          <w:szCs w:val="20"/>
        </w:rPr>
        <w:t xml:space="preserve"> machine </w:t>
      </w:r>
      <w:r w:rsidRPr="00DD3741">
        <w:rPr>
          <w:szCs w:val="20"/>
        </w:rPr>
        <w:t xml:space="preserve">geleverd te worden. </w:t>
      </w:r>
    </w:p>
    <w:p w14:paraId="1C6EA780" w14:textId="195DCE31" w:rsidR="009D0154" w:rsidRPr="00DD3741" w:rsidRDefault="00105CC7" w:rsidP="008F534F">
      <w:pPr>
        <w:ind w:right="-573"/>
        <w:rPr>
          <w:rFonts w:ascii="Times New Roman" w:eastAsia="Times New Roman" w:hAnsi="Times New Roman" w:cs="Times New Roman"/>
          <w:szCs w:val="20"/>
          <w:lang w:eastAsia="nl-NL"/>
        </w:rPr>
      </w:pPr>
      <w:r w:rsidRPr="00DD3741">
        <w:rPr>
          <w:rFonts w:eastAsiaTheme="minorEastAsia"/>
          <w:bCs/>
          <w:color w:val="262626" w:themeColor="text1" w:themeTint="D9"/>
          <w:szCs w:val="20"/>
          <w:lang w:eastAsia="nl-NL"/>
        </w:rPr>
        <w:t xml:space="preserve">Voor alle bijplaatsingen geldt dat voor de resterende maanden maximaal het </w:t>
      </w:r>
      <w:r w:rsidR="006C753D" w:rsidRPr="00DD3741">
        <w:rPr>
          <w:rFonts w:eastAsiaTheme="minorEastAsia"/>
          <w:bCs/>
          <w:color w:val="262626" w:themeColor="text1" w:themeTint="D9"/>
          <w:szCs w:val="20"/>
          <w:lang w:eastAsia="nl-NL"/>
        </w:rPr>
        <w:t>initiële</w:t>
      </w:r>
      <w:r w:rsidRPr="00DD3741">
        <w:rPr>
          <w:rFonts w:eastAsiaTheme="minorEastAsia"/>
          <w:bCs/>
          <w:color w:val="262626" w:themeColor="text1" w:themeTint="D9"/>
          <w:szCs w:val="20"/>
          <w:lang w:eastAsia="nl-NL"/>
        </w:rPr>
        <w:t xml:space="preserve"> huurbedrag gerekend wordt, met uitzondering van de optiejaren waar de huurbedragen zoals opgegeven in rekening mogen worden gebracht.</w:t>
      </w:r>
      <w:r w:rsidRPr="00DD3741">
        <w:rPr>
          <w:rFonts w:ascii="Verdana" w:eastAsia="Times New Roman" w:hAnsi="Verdana" w:cs="Times New Roman"/>
          <w:szCs w:val="20"/>
          <w:lang w:eastAsia="nl-NL"/>
        </w:rPr>
        <w:t xml:space="preserve"> </w:t>
      </w:r>
    </w:p>
    <w:p w14:paraId="3A5F26C8" w14:textId="77777777" w:rsidR="0012312C" w:rsidRDefault="00105CC7" w:rsidP="008F534F">
      <w:pPr>
        <w:ind w:right="-573"/>
      </w:pPr>
      <w:r w:rsidRPr="00105CC7">
        <w:rPr>
          <w:color w:val="4472C4" w:themeColor="accent1"/>
        </w:rPr>
        <w:t xml:space="preserve">Contractvolume (geldend voor alle type machines en alle scholen) </w:t>
      </w:r>
      <w:r w:rsidR="009D0154" w:rsidRPr="00837F42">
        <w:rPr>
          <w:color w:val="4472C4" w:themeColor="accent1"/>
        </w:rPr>
        <w:br/>
      </w:r>
      <w:r w:rsidRPr="00105CC7">
        <w:t xml:space="preserve">Een belangrijk uitgangspunt voor de aanbestedende dienst met betrekking tot bedrijfsvoering is een zo laag mogelijke TCO. De aanbestedende dienst wil een separate huurprijs per periode en een separate afdrukprijs, bij voorkeur zonder vastgelegd afdrukvolume (afdrukvolume conform de aangegeven volumes op het prijzenblad). Inschrijvers die een contractvolume aanbieden krijgen geen bonuswaarde. Indien opdrachtnemer een contractvolume aanbiedt dient de prijs voor afdrukken buiten het volume gelijk te zijn aan de afdrukprijzen full color en zwart-wit op het prijzenblad. </w:t>
      </w:r>
      <w:r w:rsidR="00F8118A" w:rsidRPr="00837F42">
        <w:br/>
      </w:r>
      <w:r w:rsidR="00F8118A" w:rsidRPr="00837F42">
        <w:br/>
      </w:r>
      <w:r w:rsidRPr="00105CC7">
        <w:t xml:space="preserve">Inschrijvers dienen uitgebreid aan te geven hoe zij contractueel omgaan met stijgende, maar ook met dalende volumes en aantallen. Hier bedoelen we mee: hoe flexibel stelt u zich op ten aanzien van het verminderen van het aantal printeenheden en met de daarbij behorende volumes en kosten. </w:t>
      </w:r>
    </w:p>
    <w:p w14:paraId="17DC5104" w14:textId="24B2B017" w:rsidR="00CC5CDD" w:rsidRPr="0012312C" w:rsidRDefault="001619F4" w:rsidP="008F534F">
      <w:pPr>
        <w:pStyle w:val="Kop2"/>
        <w:numPr>
          <w:ilvl w:val="1"/>
          <w:numId w:val="22"/>
        </w:numPr>
        <w:ind w:right="-573"/>
      </w:pPr>
      <w:bookmarkStart w:id="57" w:name="_Toc138060256"/>
      <w:r w:rsidRPr="00B46DAD">
        <w:t>Eisen aan kwaliteitsdocument</w:t>
      </w:r>
      <w:bookmarkEnd w:id="57"/>
    </w:p>
    <w:p w14:paraId="0C4E153F" w14:textId="5B34E905" w:rsidR="00842A48" w:rsidRPr="009C4D73" w:rsidRDefault="00842A48" w:rsidP="008F534F">
      <w:pPr>
        <w:pStyle w:val="Standaard-normaal"/>
        <w:spacing w:after="120"/>
        <w:ind w:right="-573"/>
        <w:rPr>
          <w:rFonts w:asciiTheme="minorHAnsi" w:hAnsiTheme="minorHAnsi" w:cstheme="minorHAnsi"/>
          <w:bCs w:val="0"/>
          <w:sz w:val="20"/>
          <w:szCs w:val="20"/>
        </w:rPr>
      </w:pPr>
      <w:r w:rsidRPr="009C4D73">
        <w:rPr>
          <w:rFonts w:asciiTheme="minorHAnsi" w:hAnsiTheme="minorHAnsi" w:cstheme="minorHAnsi"/>
          <w:bCs w:val="0"/>
          <w:color w:val="C00000"/>
          <w:sz w:val="20"/>
          <w:szCs w:val="20"/>
        </w:rPr>
        <w:t xml:space="preserve">Let op: Het Kwaliteitsdocument dient volledig </w:t>
      </w:r>
      <w:r w:rsidRPr="001518FB">
        <w:rPr>
          <w:rFonts w:asciiTheme="minorHAnsi" w:hAnsiTheme="minorHAnsi" w:cstheme="minorHAnsi"/>
          <w:b/>
          <w:color w:val="C00000"/>
          <w:sz w:val="20"/>
          <w:szCs w:val="20"/>
        </w:rPr>
        <w:t>geanonimiseerd</w:t>
      </w:r>
      <w:r w:rsidRPr="009C4D73">
        <w:rPr>
          <w:rFonts w:asciiTheme="minorHAnsi" w:hAnsiTheme="minorHAnsi" w:cstheme="minorHAnsi"/>
          <w:bCs w:val="0"/>
          <w:color w:val="C00000"/>
          <w:sz w:val="20"/>
          <w:szCs w:val="20"/>
        </w:rPr>
        <w:t xml:space="preserve"> te zijn!</w:t>
      </w:r>
      <w:r w:rsidRPr="009C4D73">
        <w:rPr>
          <w:rFonts w:asciiTheme="minorHAnsi" w:hAnsiTheme="minorHAnsi" w:cstheme="minorHAnsi"/>
          <w:bCs w:val="0"/>
          <w:color w:val="FF0000"/>
          <w:sz w:val="20"/>
          <w:szCs w:val="20"/>
        </w:rPr>
        <w:t xml:space="preserve"> </w:t>
      </w:r>
    </w:p>
    <w:p w14:paraId="31F12CBD" w14:textId="0CC27B47" w:rsidR="00842A48" w:rsidRPr="00837F42" w:rsidRDefault="00842A48" w:rsidP="008F534F">
      <w:pPr>
        <w:ind w:right="-573"/>
      </w:pPr>
      <w:r w:rsidRPr="00837F42">
        <w:t xml:space="preserve">Het Kwaliteitsdocument mag maximaal </w:t>
      </w:r>
      <w:r w:rsidR="00DF72AD" w:rsidRPr="00837F42">
        <w:rPr>
          <w:color w:val="FF0000"/>
        </w:rPr>
        <w:t>15</w:t>
      </w:r>
      <w:r w:rsidRPr="00837F42">
        <w:t xml:space="preserve"> A-4tjes bevatten. Enkelzijdig bedrukt, lettertype Verdana puntgrootte 10. Indien Inschrijver meer pagina’s dan het maximaal gestelde aantal pagina’s inlevert, zal de beoordeling plaats vinden tot het maximaal gestelde aantal pagina’s. De overige pagina’s worden niet beoordeeld. Verwijzingen naar bijlagen, websites etc.</w:t>
      </w:r>
      <w:r w:rsidR="00EC662E">
        <w:t xml:space="preserve"> </w:t>
      </w:r>
      <w:r w:rsidR="00ED20CB">
        <w:t>is niet toegestaan.</w:t>
      </w:r>
    </w:p>
    <w:p w14:paraId="0FE5387E" w14:textId="3F6BC3E3" w:rsidR="007238D8" w:rsidRPr="00837F42" w:rsidRDefault="007238D8" w:rsidP="008F534F">
      <w:pPr>
        <w:ind w:right="-573"/>
      </w:pPr>
      <w:r w:rsidRPr="00837F42">
        <w:t xml:space="preserve">Dit betekent </w:t>
      </w:r>
      <w:r w:rsidR="00A362A0" w:rsidRPr="00837F42">
        <w:t xml:space="preserve">verder </w:t>
      </w:r>
      <w:r w:rsidRPr="00837F42">
        <w:t xml:space="preserve">dat op geen enkele wijze </w:t>
      </w:r>
      <w:r w:rsidR="00E7486E" w:rsidRPr="00837F42">
        <w:t xml:space="preserve">het kwaliteitsdocument </w:t>
      </w:r>
      <w:r w:rsidRPr="00837F42">
        <w:t xml:space="preserve">toe te wijzen is aan de Inschrijver, bijvoorbeeld door geen gebruikmaking van: bedrijfsnaam, namen van medewerkers, foto’s, slogan van onderneming, overige organisaties (behoudens standaarden zoals ISO), logo’s, fabrikanten, merknamen, referentieprojecten, eigen namen etc. </w:t>
      </w:r>
      <w:r w:rsidR="00A362A0" w:rsidRPr="00837F42">
        <w:br/>
      </w:r>
      <w:r w:rsidRPr="00837F42">
        <w:t>De doelstelling van het anonimiseren is het bevorderen van transparantie en het voorkomen van discriminatie. Indien u toch gebruik</w:t>
      </w:r>
      <w:r w:rsidR="00435B67">
        <w:t xml:space="preserve"> </w:t>
      </w:r>
      <w:r w:rsidRPr="00837F42">
        <w:t xml:space="preserve">maakt van </w:t>
      </w:r>
      <w:r w:rsidR="00431061" w:rsidRPr="00837F42">
        <w:t>een</w:t>
      </w:r>
      <w:r w:rsidRPr="00837F42">
        <w:t xml:space="preserve"> </w:t>
      </w:r>
      <w:r w:rsidR="00431061" w:rsidRPr="00837F42">
        <w:t xml:space="preserve">(1) </w:t>
      </w:r>
      <w:r w:rsidRPr="00837F42">
        <w:t xml:space="preserve">of meerdere kenmerken in bovenstaande opsomming of kenmerken gelijkwaardig aan de genoemde kenmerken, betekent dit uitsluiting van verdere procedure. </w:t>
      </w:r>
    </w:p>
    <w:p w14:paraId="2A9382EB" w14:textId="3AFED2DD" w:rsidR="005E16D1" w:rsidRDefault="007238D8" w:rsidP="008F534F">
      <w:pPr>
        <w:ind w:right="-573"/>
      </w:pPr>
      <w:r w:rsidRPr="00E57B2A">
        <w:rPr>
          <w:color w:val="C00000"/>
        </w:rPr>
        <w:t>LET OP:</w:t>
      </w:r>
      <w:r w:rsidRPr="00837F42">
        <w:t xml:space="preserve"> U dient de deelvragen (zwarte bullet) in </w:t>
      </w:r>
      <w:r w:rsidR="00A362A0" w:rsidRPr="00837F42">
        <w:t>het kwaliteitsdocument</w:t>
      </w:r>
      <w:r w:rsidRPr="00837F42">
        <w:t xml:space="preserve"> op dezelfde volgorde als uitgevraagd in uw antwoord te behandelen. </w:t>
      </w:r>
    </w:p>
    <w:p w14:paraId="3E5F19D3" w14:textId="2E8E3DB4" w:rsidR="001E481B" w:rsidRPr="001E481B" w:rsidRDefault="00AC5B7A" w:rsidP="008F534F">
      <w:pPr>
        <w:pStyle w:val="Kop1"/>
        <w:ind w:right="-573"/>
      </w:pPr>
      <w:bookmarkStart w:id="58" w:name="_Toc129603091"/>
      <w:bookmarkStart w:id="59" w:name="_Toc138060257"/>
      <w:r w:rsidRPr="00837F42">
        <w:t>Beoordeling</w:t>
      </w:r>
      <w:bookmarkEnd w:id="58"/>
      <w:bookmarkEnd w:id="59"/>
    </w:p>
    <w:p w14:paraId="4A771D70" w14:textId="67FCADCA" w:rsidR="00AC5B7A" w:rsidRPr="00DD3741" w:rsidRDefault="00AC5B7A" w:rsidP="008F534F">
      <w:pPr>
        <w:pStyle w:val="Kop2"/>
        <w:numPr>
          <w:ilvl w:val="1"/>
          <w:numId w:val="28"/>
        </w:numPr>
        <w:ind w:right="-573"/>
      </w:pPr>
      <w:bookmarkStart w:id="60" w:name="_Toc129603092"/>
      <w:bookmarkStart w:id="61" w:name="_Toc138060258"/>
      <w:r w:rsidRPr="00DD3741">
        <w:t>Kwaliteits</w:t>
      </w:r>
      <w:r w:rsidR="004A07D8" w:rsidRPr="00DD3741">
        <w:t>aspecten</w:t>
      </w:r>
      <w:bookmarkEnd w:id="60"/>
      <w:bookmarkEnd w:id="61"/>
    </w:p>
    <w:p w14:paraId="56B135F1" w14:textId="22D425A4" w:rsidR="00AC5B7A" w:rsidRPr="00837F42" w:rsidRDefault="00AC5B7A" w:rsidP="008F534F">
      <w:pPr>
        <w:ind w:right="-573"/>
      </w:pPr>
      <w:r w:rsidRPr="00837F42">
        <w:t xml:space="preserve">Per resultaatgebied wordt een </w:t>
      </w:r>
      <w:r w:rsidR="00A318A0">
        <w:t>waarde</w:t>
      </w:r>
      <w:r w:rsidRPr="00837F42">
        <w:t xml:space="preserve"> toegekend in overeenstemming </w:t>
      </w:r>
      <w:r w:rsidR="004E2322">
        <w:t xml:space="preserve">met </w:t>
      </w:r>
      <w:r w:rsidRPr="00837F42">
        <w:t>onderstaande tabel</w:t>
      </w:r>
      <w:r w:rsidR="00E45C55" w:rsidRPr="00837F42">
        <w:t>len</w:t>
      </w:r>
      <w:r w:rsidRPr="00837F42">
        <w:t xml:space="preserve"> met als resultante een opgetelde totaal</w:t>
      </w:r>
      <w:r w:rsidR="00A318A0">
        <w:t>waarde</w:t>
      </w:r>
      <w:r w:rsidRPr="00837F42">
        <w:t xml:space="preserve"> voor </w:t>
      </w:r>
      <w:r w:rsidR="00112591">
        <w:t>het</w:t>
      </w:r>
      <w:r w:rsidRPr="00837F42">
        <w:t xml:space="preserve"> Kwaliteitsdocument.</w:t>
      </w:r>
    </w:p>
    <w:p w14:paraId="676F39BD" w14:textId="4156B956" w:rsidR="00AC5B7A" w:rsidRPr="00837F42" w:rsidRDefault="00AC5B7A" w:rsidP="008F534F">
      <w:pPr>
        <w:ind w:right="-573"/>
      </w:pPr>
      <w:r w:rsidRPr="00837F42">
        <w:t>De beoordeling vindt plaats op basis van onderlinge vergelijking. Bij de beoordeling wordt gekeken naar de wijze waarop invulling is gegeven aan de kwaliteits</w:t>
      </w:r>
      <w:r w:rsidR="00112591">
        <w:t>aspecten</w:t>
      </w:r>
      <w:r w:rsidRPr="00837F42">
        <w:t xml:space="preserve">. Het kwaliteitsdocument wordt individueel beoordeelt waarna een definitieve puntenscore wordt vastgesteld. </w:t>
      </w:r>
    </w:p>
    <w:p w14:paraId="286670C0" w14:textId="047B85D3" w:rsidR="00122038" w:rsidRPr="00837F42" w:rsidRDefault="00837F42" w:rsidP="008F534F">
      <w:pPr>
        <w:ind w:left="1416" w:right="-573" w:hanging="1416"/>
        <w:rPr>
          <w:rFonts w:cs="Calibri"/>
        </w:rPr>
      </w:pPr>
      <w:r>
        <w:rPr>
          <w:rFonts w:cs="Calibri"/>
        </w:rPr>
        <w:t>Score</w:t>
      </w:r>
      <w:r w:rsidR="00295538">
        <w:rPr>
          <w:rFonts w:cs="Calibri"/>
        </w:rPr>
        <w:t>tabel voor</w:t>
      </w:r>
      <w:r w:rsidR="00B85AA1">
        <w:rPr>
          <w:rFonts w:cs="Calibri"/>
        </w:rPr>
        <w:t>:</w:t>
      </w:r>
      <w:r w:rsidR="00B85AA1">
        <w:rPr>
          <w:rFonts w:cs="Calibri"/>
        </w:rPr>
        <w:tab/>
      </w:r>
      <w:r w:rsidR="00600528" w:rsidRPr="00837F42">
        <w:rPr>
          <w:rFonts w:cs="Calibri"/>
        </w:rPr>
        <w:t>R</w:t>
      </w:r>
      <w:r w:rsidR="00122038" w:rsidRPr="00837F42">
        <w:rPr>
          <w:rFonts w:cs="Calibri"/>
        </w:rPr>
        <w:t>esultaatgebied</w:t>
      </w:r>
      <w:r w:rsidR="00A5072D" w:rsidRPr="00837F42">
        <w:rPr>
          <w:rFonts w:cs="Calibri"/>
        </w:rPr>
        <w:t xml:space="preserve"> </w:t>
      </w:r>
      <w:r w:rsidR="00CE1D73" w:rsidRPr="00837F42">
        <w:rPr>
          <w:rFonts w:cs="Calibri"/>
        </w:rPr>
        <w:t xml:space="preserve">1. </w:t>
      </w:r>
      <w:r w:rsidR="00A5072D" w:rsidRPr="00837F42">
        <w:rPr>
          <w:rFonts w:cs="Calibri"/>
        </w:rPr>
        <w:t>Plan van Aanpak</w:t>
      </w:r>
      <w:r w:rsidR="00CE1D73" w:rsidRPr="00837F42">
        <w:rPr>
          <w:rFonts w:cs="Calibri"/>
        </w:rPr>
        <w:t xml:space="preserve">/ Implementatie </w:t>
      </w:r>
      <w:r w:rsidR="00295538">
        <w:rPr>
          <w:rFonts w:cs="Calibri"/>
        </w:rPr>
        <w:t xml:space="preserve">en </w:t>
      </w:r>
      <w:r w:rsidR="00B85AA1">
        <w:rPr>
          <w:rFonts w:cs="Calibri"/>
        </w:rPr>
        <w:br/>
      </w:r>
      <w:r w:rsidR="008A500A" w:rsidRPr="00837F42">
        <w:rPr>
          <w:rFonts w:cs="Calibri"/>
        </w:rPr>
        <w:t>R</w:t>
      </w:r>
      <w:r w:rsidR="007479C9" w:rsidRPr="00837F42">
        <w:rPr>
          <w:rFonts w:cs="Calibri"/>
        </w:rPr>
        <w:t>esultaatgebied 2</w:t>
      </w:r>
      <w:r w:rsidR="008A500A" w:rsidRPr="00837F42">
        <w:rPr>
          <w:rFonts w:cs="Calibri"/>
        </w:rPr>
        <w:t>.</w:t>
      </w:r>
      <w:r w:rsidR="007479C9" w:rsidRPr="00837F42">
        <w:rPr>
          <w:rFonts w:cs="Calibri"/>
        </w:rPr>
        <w:t xml:space="preserve"> </w:t>
      </w:r>
      <w:r w:rsidR="0012312C">
        <w:rPr>
          <w:rFonts w:cs="Calibri"/>
        </w:rPr>
        <w:t>Service, accountmanagement en partnership.</w:t>
      </w:r>
    </w:p>
    <w:tbl>
      <w:tblPr>
        <w:tblStyle w:val="Rastertabel5donker-Accent11"/>
        <w:tblpPr w:leftFromText="141" w:rightFromText="141" w:vertAnchor="text" w:horzAnchor="margin" w:tblpY="-22"/>
        <w:tblW w:w="9634" w:type="dxa"/>
        <w:tblLook w:val="04A0" w:firstRow="1" w:lastRow="0" w:firstColumn="1" w:lastColumn="0" w:noHBand="0" w:noVBand="1"/>
      </w:tblPr>
      <w:tblGrid>
        <w:gridCol w:w="1378"/>
        <w:gridCol w:w="1311"/>
        <w:gridCol w:w="6945"/>
      </w:tblGrid>
      <w:tr w:rsidR="00AC5B7A" w:rsidRPr="00837F42" w14:paraId="67A0B921" w14:textId="77777777" w:rsidTr="004E2322">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3106E3AC" w14:textId="77777777" w:rsidR="00AC5B7A" w:rsidRPr="00837F42" w:rsidRDefault="00AC5B7A" w:rsidP="008F534F">
            <w:pPr>
              <w:ind w:right="-573"/>
              <w:rPr>
                <w:rFonts w:cs="Calibri"/>
                <w:color w:val="000000" w:themeColor="text1"/>
              </w:rPr>
            </w:pPr>
            <w:r w:rsidRPr="00837F42">
              <w:rPr>
                <w:rFonts w:cs="Calibri"/>
                <w:color w:val="000000" w:themeColor="text1"/>
              </w:rPr>
              <w:lastRenderedPageBreak/>
              <w:t>Score</w:t>
            </w:r>
          </w:p>
        </w:tc>
        <w:tc>
          <w:tcPr>
            <w:tcW w:w="1311" w:type="dxa"/>
            <w:tcBorders>
              <w:bottom w:val="single" w:sz="4" w:space="0" w:color="FFFFFF" w:themeColor="background1"/>
            </w:tcBorders>
            <w:shd w:val="clear" w:color="auto" w:fill="8EAADB" w:themeFill="accent1" w:themeFillTint="99"/>
          </w:tcPr>
          <w:p w14:paraId="7059196B" w14:textId="1BE6ABA6" w:rsidR="00AC5B7A" w:rsidRPr="00837F42" w:rsidRDefault="00491F6A" w:rsidP="008F534F">
            <w:pPr>
              <w:ind w:right="-573"/>
              <w:cnfStyle w:val="100000000000" w:firstRow="1" w:lastRow="0" w:firstColumn="0" w:lastColumn="0" w:oddVBand="0" w:evenVBand="0" w:oddHBand="0" w:evenHBand="0" w:firstRowFirstColumn="0" w:firstRowLastColumn="0" w:lastRowFirstColumn="0" w:lastRowLastColumn="0"/>
              <w:rPr>
                <w:rFonts w:cs="Calibri"/>
                <w:color w:val="000000" w:themeColor="text1"/>
              </w:rPr>
            </w:pPr>
            <w:r w:rsidRPr="00837F42">
              <w:rPr>
                <w:rFonts w:cs="Calibri"/>
                <w:color w:val="000000" w:themeColor="text1"/>
              </w:rPr>
              <w:t>Waarde</w:t>
            </w:r>
          </w:p>
        </w:tc>
        <w:tc>
          <w:tcPr>
            <w:tcW w:w="6945" w:type="dxa"/>
            <w:tcBorders>
              <w:bottom w:val="single" w:sz="4" w:space="0" w:color="FFFFFF" w:themeColor="background1"/>
            </w:tcBorders>
            <w:shd w:val="clear" w:color="auto" w:fill="8EAADB" w:themeFill="accent1" w:themeFillTint="99"/>
          </w:tcPr>
          <w:p w14:paraId="25311934" w14:textId="77777777" w:rsidR="00AC5B7A" w:rsidRPr="00837F42" w:rsidRDefault="00AC5B7A" w:rsidP="008F534F">
            <w:pPr>
              <w:ind w:right="-573"/>
              <w:cnfStyle w:val="100000000000" w:firstRow="1" w:lastRow="0" w:firstColumn="0" w:lastColumn="0" w:oddVBand="0" w:evenVBand="0" w:oddHBand="0" w:evenHBand="0" w:firstRowFirstColumn="0" w:firstRowLastColumn="0" w:lastRowFirstColumn="0" w:lastRowLastColumn="0"/>
              <w:rPr>
                <w:rFonts w:cs="Calibri"/>
                <w:color w:val="000000" w:themeColor="text1"/>
              </w:rPr>
            </w:pPr>
            <w:r w:rsidRPr="00837F42">
              <w:rPr>
                <w:rFonts w:cs="Calibri"/>
                <w:color w:val="000000" w:themeColor="text1"/>
              </w:rPr>
              <w:t>Omschrijving</w:t>
            </w:r>
          </w:p>
        </w:tc>
      </w:tr>
      <w:tr w:rsidR="00AC5B7A" w:rsidRPr="00837F42" w14:paraId="4D1F726A" w14:textId="77777777" w:rsidTr="004E2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1BEB0DA4" w14:textId="77777777" w:rsidR="00AC5B7A" w:rsidRPr="00837F42" w:rsidRDefault="00AC5B7A" w:rsidP="008F534F">
            <w:pPr>
              <w:ind w:right="-573"/>
              <w:rPr>
                <w:rFonts w:cs="Calibri"/>
                <w:b w:val="0"/>
                <w:bCs w:val="0"/>
                <w:color w:val="000000" w:themeColor="text1"/>
              </w:rPr>
            </w:pPr>
            <w:r w:rsidRPr="00837F42">
              <w:rPr>
                <w:rFonts w:cs="Calibri"/>
                <w:b w:val="0"/>
                <w:bCs w:val="0"/>
                <w:color w:val="000000" w:themeColor="text1"/>
              </w:rPr>
              <w:t>Uitmuntend</w:t>
            </w:r>
          </w:p>
        </w:tc>
        <w:tc>
          <w:tcPr>
            <w:tcW w:w="1311" w:type="dxa"/>
          </w:tcPr>
          <w:p w14:paraId="23772093" w14:textId="44D613B0" w:rsidR="00AC5B7A" w:rsidRPr="00837F42" w:rsidRDefault="00204CEA" w:rsidP="008F534F">
            <w:pPr>
              <w:spacing w:line="480" w:lineRule="auto"/>
              <w:ind w:right="-573"/>
              <w:cnfStyle w:val="000000100000" w:firstRow="0" w:lastRow="0" w:firstColumn="0" w:lastColumn="0" w:oddVBand="0" w:evenVBand="0" w:oddHBand="1" w:evenHBand="0" w:firstRowFirstColumn="0" w:firstRowLastColumn="0" w:lastRowFirstColumn="0" w:lastRowLastColumn="0"/>
              <w:rPr>
                <w:rFonts w:cs="Calibri"/>
              </w:rPr>
            </w:pPr>
            <w:r w:rsidRPr="00837F42">
              <w:rPr>
                <w:rFonts w:cs="Calibri"/>
              </w:rPr>
              <w:t>€ 100.000,00</w:t>
            </w:r>
          </w:p>
        </w:tc>
        <w:tc>
          <w:tcPr>
            <w:tcW w:w="6945" w:type="dxa"/>
          </w:tcPr>
          <w:p w14:paraId="2C2972A2" w14:textId="7EDE1D6B" w:rsidR="00AC5B7A" w:rsidRPr="00837F42" w:rsidRDefault="00AC5B7A" w:rsidP="008F534F">
            <w:pPr>
              <w:pStyle w:val="Normaalweb"/>
              <w:ind w:right="-573"/>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37F42">
              <w:rPr>
                <w:rFonts w:ascii="Calibri" w:hAnsi="Calibri" w:cs="Calibri"/>
                <w:sz w:val="20"/>
                <w:szCs w:val="20"/>
              </w:rPr>
              <w:t xml:space="preserve">De beantwoording van de inschrijver wekt zeer veel vertrouwen, het antwoord is </w:t>
            </w:r>
            <w:r w:rsidR="004B5ED3">
              <w:rPr>
                <w:rFonts w:ascii="Calibri" w:hAnsi="Calibri" w:cs="Calibri"/>
                <w:sz w:val="20"/>
                <w:szCs w:val="20"/>
              </w:rPr>
              <w:br/>
            </w:r>
            <w:r w:rsidRPr="00837F42">
              <w:rPr>
                <w:rFonts w:ascii="Calibri" w:hAnsi="Calibri" w:cs="Calibri"/>
                <w:sz w:val="20"/>
                <w:szCs w:val="20"/>
              </w:rPr>
              <w:t xml:space="preserve">helder en begrijpelijk geformuleerd. </w:t>
            </w:r>
            <w:r w:rsidR="004E2322">
              <w:rPr>
                <w:rFonts w:ascii="Calibri" w:hAnsi="Calibri" w:cs="Calibri"/>
                <w:sz w:val="20"/>
                <w:szCs w:val="20"/>
              </w:rPr>
              <w:t>Het</w:t>
            </w:r>
            <w:r w:rsidRPr="00837F42">
              <w:rPr>
                <w:rFonts w:ascii="Calibri" w:hAnsi="Calibri" w:cs="Calibri"/>
                <w:sz w:val="20"/>
                <w:szCs w:val="20"/>
              </w:rPr>
              <w:t xml:space="preserve"> Beoordelingsteam is van mening dat dit </w:t>
            </w:r>
            <w:r w:rsidR="004B5ED3">
              <w:rPr>
                <w:rFonts w:ascii="Calibri" w:hAnsi="Calibri" w:cs="Calibri"/>
                <w:sz w:val="20"/>
                <w:szCs w:val="20"/>
              </w:rPr>
              <w:br/>
            </w:r>
            <w:r w:rsidRPr="00837F42">
              <w:rPr>
                <w:rFonts w:ascii="Calibri" w:hAnsi="Calibri" w:cs="Calibri"/>
                <w:sz w:val="20"/>
                <w:szCs w:val="20"/>
              </w:rPr>
              <w:t>zal leiden tot een uitmuntend resultaat</w:t>
            </w:r>
            <w:r w:rsidR="004E2322">
              <w:rPr>
                <w:rFonts w:ascii="Calibri" w:hAnsi="Calibri" w:cs="Calibri"/>
                <w:sz w:val="20"/>
                <w:szCs w:val="20"/>
              </w:rPr>
              <w:t xml:space="preserve">; </w:t>
            </w:r>
            <w:r w:rsidRPr="00837F42">
              <w:rPr>
                <w:rFonts w:ascii="Calibri" w:hAnsi="Calibri" w:cs="Calibri"/>
                <w:sz w:val="20"/>
                <w:szCs w:val="20"/>
              </w:rPr>
              <w:t xml:space="preserve">de beantwoording overstijgt de </w:t>
            </w:r>
            <w:r w:rsidR="004E2322">
              <w:rPr>
                <w:rFonts w:ascii="Calibri" w:hAnsi="Calibri" w:cs="Calibri"/>
                <w:sz w:val="20"/>
                <w:szCs w:val="20"/>
              </w:rPr>
              <w:br/>
            </w:r>
            <w:r w:rsidRPr="00837F42">
              <w:rPr>
                <w:rFonts w:ascii="Calibri" w:hAnsi="Calibri" w:cs="Calibri"/>
                <w:sz w:val="20"/>
                <w:szCs w:val="20"/>
              </w:rPr>
              <w:t xml:space="preserve">verwachtingen. </w:t>
            </w:r>
          </w:p>
        </w:tc>
      </w:tr>
      <w:tr w:rsidR="00AC5B7A" w:rsidRPr="00837F42" w14:paraId="2AF12CA6" w14:textId="77777777" w:rsidTr="004E2322">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4A7523E0" w14:textId="77777777" w:rsidR="00AC5B7A" w:rsidRPr="00837F42" w:rsidRDefault="00AC5B7A" w:rsidP="008F534F">
            <w:pPr>
              <w:ind w:right="-573"/>
              <w:rPr>
                <w:rFonts w:cs="Calibri"/>
                <w:b w:val="0"/>
                <w:bCs w:val="0"/>
                <w:color w:val="000000" w:themeColor="text1"/>
                <w:szCs w:val="20"/>
              </w:rPr>
            </w:pPr>
            <w:r w:rsidRPr="00837F42">
              <w:rPr>
                <w:rFonts w:cs="Calibri"/>
                <w:b w:val="0"/>
                <w:bCs w:val="0"/>
                <w:color w:val="000000" w:themeColor="text1"/>
              </w:rPr>
              <w:t>Goed</w:t>
            </w:r>
          </w:p>
        </w:tc>
        <w:tc>
          <w:tcPr>
            <w:tcW w:w="1311" w:type="dxa"/>
          </w:tcPr>
          <w:p w14:paraId="0AEE1A46" w14:textId="143B02CB" w:rsidR="00AC5B7A" w:rsidRPr="00837F42" w:rsidRDefault="008B6AEC" w:rsidP="008F534F">
            <w:pPr>
              <w:ind w:right="-573"/>
              <w:cnfStyle w:val="000000000000" w:firstRow="0" w:lastRow="0" w:firstColumn="0" w:lastColumn="0" w:oddVBand="0" w:evenVBand="0" w:oddHBand="0" w:evenHBand="0" w:firstRowFirstColumn="0" w:firstRowLastColumn="0" w:lastRowFirstColumn="0" w:lastRowLastColumn="0"/>
              <w:rPr>
                <w:rFonts w:cs="Calibri"/>
              </w:rPr>
            </w:pPr>
            <w:r w:rsidRPr="00837F42">
              <w:rPr>
                <w:rFonts w:cs="Calibri"/>
              </w:rPr>
              <w:t>€ 75.000,00</w:t>
            </w:r>
          </w:p>
        </w:tc>
        <w:tc>
          <w:tcPr>
            <w:tcW w:w="6945" w:type="dxa"/>
          </w:tcPr>
          <w:p w14:paraId="6B72B75C" w14:textId="5DF81FB3" w:rsidR="00AC5B7A" w:rsidRPr="00837F42" w:rsidRDefault="00AC5B7A" w:rsidP="008F534F">
            <w:pPr>
              <w:pStyle w:val="Normaalweb"/>
              <w:ind w:right="-573"/>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837F42">
              <w:rPr>
                <w:rFonts w:ascii="Calibri" w:hAnsi="Calibri" w:cs="Calibri"/>
                <w:sz w:val="20"/>
                <w:szCs w:val="20"/>
              </w:rPr>
              <w:t xml:space="preserve">De beantwoording van de inschrijver wekt vertrouwen, het antwoord is helder en begrijpelijk geformuleerd. </w:t>
            </w:r>
            <w:r w:rsidR="004E2322">
              <w:rPr>
                <w:rFonts w:ascii="Calibri" w:hAnsi="Calibri" w:cs="Calibri"/>
                <w:sz w:val="20"/>
                <w:szCs w:val="20"/>
              </w:rPr>
              <w:t>Het</w:t>
            </w:r>
            <w:r w:rsidRPr="00837F42">
              <w:rPr>
                <w:rFonts w:ascii="Calibri" w:hAnsi="Calibri" w:cs="Calibri"/>
                <w:sz w:val="20"/>
                <w:szCs w:val="20"/>
              </w:rPr>
              <w:t xml:space="preserve"> Beoordelingsteam is van mening dat dit zal leiden </w:t>
            </w:r>
            <w:r w:rsidR="004E2322">
              <w:rPr>
                <w:rFonts w:ascii="Calibri" w:hAnsi="Calibri" w:cs="Calibri"/>
                <w:sz w:val="20"/>
                <w:szCs w:val="20"/>
              </w:rPr>
              <w:br/>
            </w:r>
            <w:r w:rsidRPr="00837F42">
              <w:rPr>
                <w:rFonts w:ascii="Calibri" w:hAnsi="Calibri" w:cs="Calibri"/>
                <w:sz w:val="20"/>
                <w:szCs w:val="20"/>
              </w:rPr>
              <w:t>tot</w:t>
            </w:r>
            <w:r w:rsidR="004E2322">
              <w:rPr>
                <w:rFonts w:ascii="Calibri" w:hAnsi="Calibri" w:cs="Calibri"/>
                <w:sz w:val="20"/>
                <w:szCs w:val="20"/>
              </w:rPr>
              <w:t xml:space="preserve"> </w:t>
            </w:r>
            <w:r w:rsidRPr="00837F42">
              <w:rPr>
                <w:rFonts w:ascii="Calibri" w:hAnsi="Calibri" w:cs="Calibri"/>
                <w:sz w:val="20"/>
                <w:szCs w:val="20"/>
              </w:rPr>
              <w:t>een goed resultaat</w:t>
            </w:r>
            <w:r w:rsidR="004E2322">
              <w:rPr>
                <w:rFonts w:ascii="Calibri" w:hAnsi="Calibri" w:cs="Calibri"/>
                <w:sz w:val="20"/>
                <w:szCs w:val="20"/>
              </w:rPr>
              <w:t xml:space="preserve">; </w:t>
            </w:r>
            <w:r w:rsidRPr="00837F42">
              <w:rPr>
                <w:rFonts w:ascii="Calibri" w:hAnsi="Calibri" w:cs="Calibri"/>
                <w:sz w:val="20"/>
                <w:szCs w:val="20"/>
              </w:rPr>
              <w:t xml:space="preserve">de beantwoording overstijgt de verwachtingen niet, maar </w:t>
            </w:r>
            <w:r w:rsidR="004B5ED3">
              <w:rPr>
                <w:rFonts w:ascii="Calibri" w:hAnsi="Calibri" w:cs="Calibri"/>
                <w:sz w:val="20"/>
                <w:szCs w:val="20"/>
              </w:rPr>
              <w:br/>
            </w:r>
            <w:r w:rsidRPr="00837F42">
              <w:rPr>
                <w:rFonts w:ascii="Calibri" w:hAnsi="Calibri" w:cs="Calibri"/>
                <w:sz w:val="20"/>
                <w:szCs w:val="20"/>
              </w:rPr>
              <w:t xml:space="preserve">voldoet hieraan. </w:t>
            </w:r>
          </w:p>
        </w:tc>
      </w:tr>
      <w:tr w:rsidR="00AC5B7A" w:rsidRPr="00837F42" w14:paraId="6028DAF2" w14:textId="77777777" w:rsidTr="004E2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014AA943" w14:textId="77777777" w:rsidR="00AC5B7A" w:rsidRPr="00837F42" w:rsidRDefault="00AC5B7A" w:rsidP="008F534F">
            <w:pPr>
              <w:ind w:right="-573"/>
              <w:rPr>
                <w:rFonts w:cs="Calibri"/>
                <w:b w:val="0"/>
                <w:bCs w:val="0"/>
                <w:color w:val="000000" w:themeColor="text1"/>
              </w:rPr>
            </w:pPr>
            <w:r w:rsidRPr="00837F42">
              <w:rPr>
                <w:rFonts w:cs="Calibri"/>
                <w:b w:val="0"/>
                <w:bCs w:val="0"/>
                <w:color w:val="000000" w:themeColor="text1"/>
              </w:rPr>
              <w:t>Voldoende</w:t>
            </w:r>
          </w:p>
        </w:tc>
        <w:tc>
          <w:tcPr>
            <w:tcW w:w="1311" w:type="dxa"/>
          </w:tcPr>
          <w:p w14:paraId="284C115C" w14:textId="57436318" w:rsidR="00AC5B7A" w:rsidRPr="00837F42" w:rsidRDefault="008B6AEC" w:rsidP="008F534F">
            <w:pPr>
              <w:ind w:right="-573"/>
              <w:cnfStyle w:val="000000100000" w:firstRow="0" w:lastRow="0" w:firstColumn="0" w:lastColumn="0" w:oddVBand="0" w:evenVBand="0" w:oddHBand="1" w:evenHBand="0" w:firstRowFirstColumn="0" w:firstRowLastColumn="0" w:lastRowFirstColumn="0" w:lastRowLastColumn="0"/>
              <w:rPr>
                <w:rFonts w:cs="Calibri"/>
              </w:rPr>
            </w:pPr>
            <w:r w:rsidRPr="00837F42">
              <w:rPr>
                <w:rFonts w:cs="Calibri"/>
              </w:rPr>
              <w:t>€ 50.000,00</w:t>
            </w:r>
          </w:p>
        </w:tc>
        <w:tc>
          <w:tcPr>
            <w:tcW w:w="6945" w:type="dxa"/>
          </w:tcPr>
          <w:p w14:paraId="0942BBBC" w14:textId="037E9AD5" w:rsidR="00AC5B7A" w:rsidRPr="00837F42" w:rsidRDefault="00AC5B7A" w:rsidP="008F534F">
            <w:pPr>
              <w:pStyle w:val="Normaalweb"/>
              <w:ind w:right="-573"/>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37F42">
              <w:rPr>
                <w:rFonts w:ascii="Calibri" w:hAnsi="Calibri" w:cs="Calibri"/>
                <w:sz w:val="20"/>
                <w:szCs w:val="20"/>
              </w:rPr>
              <w:t xml:space="preserve">De beantwoording van de inschrijver wekt niet meer dan voldoende vertrouwen, </w:t>
            </w:r>
            <w:r w:rsidR="004B5ED3">
              <w:rPr>
                <w:rFonts w:ascii="Calibri" w:hAnsi="Calibri" w:cs="Calibri"/>
                <w:sz w:val="20"/>
                <w:szCs w:val="20"/>
              </w:rPr>
              <w:br/>
            </w:r>
            <w:r w:rsidRPr="00837F42">
              <w:rPr>
                <w:rFonts w:ascii="Calibri" w:hAnsi="Calibri" w:cs="Calibri"/>
                <w:sz w:val="20"/>
                <w:szCs w:val="20"/>
              </w:rPr>
              <w:t xml:space="preserve">het antwoord is minder helder en begrijpelijk geformuleerd. </w:t>
            </w:r>
            <w:r w:rsidR="004E2322">
              <w:rPr>
                <w:rFonts w:ascii="Calibri" w:hAnsi="Calibri" w:cs="Calibri"/>
                <w:sz w:val="20"/>
                <w:szCs w:val="20"/>
              </w:rPr>
              <w:t>Het</w:t>
            </w:r>
            <w:r w:rsidRPr="00837F42">
              <w:rPr>
                <w:rFonts w:ascii="Calibri" w:hAnsi="Calibri" w:cs="Calibri"/>
                <w:sz w:val="20"/>
                <w:szCs w:val="20"/>
              </w:rPr>
              <w:t xml:space="preserve"> Beoordelingsteam</w:t>
            </w:r>
            <w:r w:rsidR="004B5ED3">
              <w:rPr>
                <w:rFonts w:ascii="Calibri" w:hAnsi="Calibri" w:cs="Calibri"/>
                <w:sz w:val="20"/>
                <w:szCs w:val="20"/>
              </w:rPr>
              <w:br/>
            </w:r>
            <w:r w:rsidRPr="00837F42">
              <w:rPr>
                <w:rFonts w:ascii="Calibri" w:hAnsi="Calibri" w:cs="Calibri"/>
                <w:sz w:val="20"/>
                <w:szCs w:val="20"/>
              </w:rPr>
              <w:t>is van mening dat dit zal leiden tot een voldoende resultaat</w:t>
            </w:r>
            <w:r w:rsidR="004E2322">
              <w:rPr>
                <w:rFonts w:ascii="Calibri" w:hAnsi="Calibri" w:cs="Calibri"/>
                <w:sz w:val="20"/>
                <w:szCs w:val="20"/>
              </w:rPr>
              <w:t xml:space="preserve">; </w:t>
            </w:r>
            <w:r w:rsidRPr="00837F42">
              <w:rPr>
                <w:rFonts w:ascii="Calibri" w:hAnsi="Calibri" w:cs="Calibri"/>
                <w:sz w:val="20"/>
                <w:szCs w:val="20"/>
              </w:rPr>
              <w:t xml:space="preserve">de beantwoording </w:t>
            </w:r>
            <w:r w:rsidR="004E2322">
              <w:rPr>
                <w:rFonts w:ascii="Calibri" w:hAnsi="Calibri" w:cs="Calibri"/>
                <w:sz w:val="20"/>
                <w:szCs w:val="20"/>
              </w:rPr>
              <w:br/>
            </w:r>
            <w:r w:rsidRPr="00837F42">
              <w:rPr>
                <w:rFonts w:ascii="Calibri" w:hAnsi="Calibri" w:cs="Calibri"/>
                <w:sz w:val="20"/>
                <w:szCs w:val="20"/>
              </w:rPr>
              <w:t xml:space="preserve">kent enige punten van verbetering. </w:t>
            </w:r>
          </w:p>
        </w:tc>
      </w:tr>
      <w:tr w:rsidR="00AC5B7A" w:rsidRPr="00837F42" w14:paraId="44D2B2C1" w14:textId="77777777" w:rsidTr="004E2322">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1A646E97" w14:textId="77777777" w:rsidR="00AC5B7A" w:rsidRPr="00837F42" w:rsidRDefault="00AC5B7A" w:rsidP="008F534F">
            <w:pPr>
              <w:ind w:right="-573"/>
              <w:rPr>
                <w:rFonts w:cs="Calibri"/>
                <w:b w:val="0"/>
                <w:bCs w:val="0"/>
                <w:color w:val="000000" w:themeColor="text1"/>
              </w:rPr>
            </w:pPr>
            <w:r w:rsidRPr="00837F42">
              <w:rPr>
                <w:rFonts w:cs="Calibri"/>
                <w:b w:val="0"/>
                <w:bCs w:val="0"/>
                <w:color w:val="000000" w:themeColor="text1"/>
              </w:rPr>
              <w:t>Matig</w:t>
            </w:r>
          </w:p>
        </w:tc>
        <w:tc>
          <w:tcPr>
            <w:tcW w:w="1311" w:type="dxa"/>
          </w:tcPr>
          <w:p w14:paraId="19F34B9C" w14:textId="08A49856" w:rsidR="00AC5B7A" w:rsidRPr="00837F42" w:rsidRDefault="008B6AEC" w:rsidP="008F534F">
            <w:pPr>
              <w:ind w:right="-573"/>
              <w:cnfStyle w:val="000000000000" w:firstRow="0" w:lastRow="0" w:firstColumn="0" w:lastColumn="0" w:oddVBand="0" w:evenVBand="0" w:oddHBand="0" w:evenHBand="0" w:firstRowFirstColumn="0" w:firstRowLastColumn="0" w:lastRowFirstColumn="0" w:lastRowLastColumn="0"/>
              <w:rPr>
                <w:rFonts w:cs="Calibri"/>
              </w:rPr>
            </w:pPr>
            <w:r w:rsidRPr="00837F42">
              <w:rPr>
                <w:rFonts w:cs="Calibri"/>
              </w:rPr>
              <w:t>€ 25.000,00</w:t>
            </w:r>
          </w:p>
        </w:tc>
        <w:tc>
          <w:tcPr>
            <w:tcW w:w="6945" w:type="dxa"/>
          </w:tcPr>
          <w:p w14:paraId="25A84E5B" w14:textId="2AE9666D" w:rsidR="00AC5B7A" w:rsidRPr="00837F42" w:rsidRDefault="00AC5B7A" w:rsidP="008F534F">
            <w:pPr>
              <w:pStyle w:val="Normaalweb"/>
              <w:ind w:right="-573"/>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37F42">
              <w:rPr>
                <w:rFonts w:ascii="Calibri" w:hAnsi="Calibri" w:cs="Calibri"/>
                <w:sz w:val="20"/>
                <w:szCs w:val="20"/>
              </w:rPr>
              <w:t xml:space="preserve">De beantwoording van de inschrijver wekt maar een matig vertrouwen, het </w:t>
            </w:r>
            <w:r w:rsidR="004B5ED3">
              <w:rPr>
                <w:rFonts w:ascii="Calibri" w:hAnsi="Calibri" w:cs="Calibri"/>
                <w:sz w:val="20"/>
                <w:szCs w:val="20"/>
              </w:rPr>
              <w:br/>
            </w:r>
            <w:r w:rsidRPr="00837F42">
              <w:rPr>
                <w:rFonts w:ascii="Calibri" w:hAnsi="Calibri" w:cs="Calibri"/>
                <w:sz w:val="20"/>
                <w:szCs w:val="20"/>
              </w:rPr>
              <w:t xml:space="preserve">antwoord is matig concreet geformuleerd. </w:t>
            </w:r>
            <w:r w:rsidR="004E2322">
              <w:rPr>
                <w:rFonts w:ascii="Calibri" w:hAnsi="Calibri" w:cs="Calibri"/>
                <w:sz w:val="20"/>
                <w:szCs w:val="20"/>
              </w:rPr>
              <w:t>Het</w:t>
            </w:r>
            <w:r w:rsidRPr="00837F42">
              <w:rPr>
                <w:rFonts w:ascii="Calibri" w:hAnsi="Calibri" w:cs="Calibri"/>
                <w:sz w:val="20"/>
                <w:szCs w:val="20"/>
              </w:rPr>
              <w:t xml:space="preserve"> Beoordelingsteam is van mening dat</w:t>
            </w:r>
            <w:r w:rsidR="004B5ED3">
              <w:rPr>
                <w:rFonts w:ascii="Calibri" w:hAnsi="Calibri" w:cs="Calibri"/>
                <w:sz w:val="20"/>
                <w:szCs w:val="20"/>
              </w:rPr>
              <w:br/>
            </w:r>
            <w:r w:rsidRPr="00837F42">
              <w:rPr>
                <w:rFonts w:ascii="Calibri" w:hAnsi="Calibri" w:cs="Calibri"/>
                <w:sz w:val="20"/>
                <w:szCs w:val="20"/>
              </w:rPr>
              <w:t>dit zal leiden tot een matig resultaat</w:t>
            </w:r>
            <w:r w:rsidR="004E2322">
              <w:rPr>
                <w:rFonts w:ascii="Calibri" w:hAnsi="Calibri" w:cs="Calibri"/>
                <w:sz w:val="20"/>
                <w:szCs w:val="20"/>
              </w:rPr>
              <w:t xml:space="preserve">; de beantwoording sluit maar matig aan bij </w:t>
            </w:r>
            <w:r w:rsidR="004E2322">
              <w:rPr>
                <w:rFonts w:ascii="Calibri" w:hAnsi="Calibri" w:cs="Calibri"/>
                <w:sz w:val="20"/>
                <w:szCs w:val="20"/>
              </w:rPr>
              <w:br/>
              <w:t>de verwachtingen.</w:t>
            </w:r>
          </w:p>
        </w:tc>
      </w:tr>
      <w:tr w:rsidR="00AC5B7A" w:rsidRPr="00837F42" w14:paraId="67841D2C" w14:textId="77777777" w:rsidTr="004E2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62206AB5" w14:textId="77777777" w:rsidR="00AC5B7A" w:rsidRPr="00837F42" w:rsidRDefault="00AC5B7A" w:rsidP="008F534F">
            <w:pPr>
              <w:ind w:right="-573"/>
              <w:rPr>
                <w:rFonts w:cs="Calibri"/>
                <w:b w:val="0"/>
                <w:bCs w:val="0"/>
                <w:color w:val="000000" w:themeColor="text1"/>
              </w:rPr>
            </w:pPr>
            <w:r w:rsidRPr="00837F42">
              <w:rPr>
                <w:rFonts w:cs="Calibri"/>
                <w:b w:val="0"/>
                <w:bCs w:val="0"/>
                <w:color w:val="000000" w:themeColor="text1"/>
              </w:rPr>
              <w:t>Onvoldoende</w:t>
            </w:r>
          </w:p>
        </w:tc>
        <w:tc>
          <w:tcPr>
            <w:tcW w:w="1311" w:type="dxa"/>
          </w:tcPr>
          <w:p w14:paraId="10AA7E5E" w14:textId="2D769AF8" w:rsidR="00AC5B7A" w:rsidRPr="00837F42" w:rsidRDefault="008B6AEC" w:rsidP="008F534F">
            <w:pPr>
              <w:tabs>
                <w:tab w:val="left" w:pos="240"/>
              </w:tabs>
              <w:ind w:right="-573"/>
              <w:cnfStyle w:val="000000100000" w:firstRow="0" w:lastRow="0" w:firstColumn="0" w:lastColumn="0" w:oddVBand="0" w:evenVBand="0" w:oddHBand="1" w:evenHBand="0" w:firstRowFirstColumn="0" w:firstRowLastColumn="0" w:lastRowFirstColumn="0" w:lastRowLastColumn="0"/>
              <w:rPr>
                <w:rFonts w:eastAsiaTheme="minorEastAsia" w:cs="Calibri"/>
              </w:rPr>
            </w:pPr>
            <w:r w:rsidRPr="00837F42">
              <w:rPr>
                <w:rFonts w:eastAsiaTheme="minorEastAsia" w:cs="Calibri"/>
              </w:rPr>
              <w:t>€ 0,00</w:t>
            </w:r>
          </w:p>
        </w:tc>
        <w:tc>
          <w:tcPr>
            <w:tcW w:w="6945" w:type="dxa"/>
          </w:tcPr>
          <w:p w14:paraId="77BEA31A" w14:textId="47780795" w:rsidR="00AC5B7A" w:rsidRPr="00837F42" w:rsidRDefault="00AC5B7A" w:rsidP="008F534F">
            <w:pPr>
              <w:pStyle w:val="Normaalweb"/>
              <w:ind w:right="-573"/>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37F42">
              <w:rPr>
                <w:rFonts w:ascii="Calibri" w:hAnsi="Calibri" w:cs="Calibri"/>
                <w:sz w:val="20"/>
                <w:szCs w:val="20"/>
              </w:rPr>
              <w:t xml:space="preserve">De beantwoording van de inschrijver </w:t>
            </w:r>
            <w:r w:rsidR="004E2322">
              <w:rPr>
                <w:rFonts w:ascii="Calibri" w:hAnsi="Calibri" w:cs="Calibri"/>
                <w:sz w:val="20"/>
                <w:szCs w:val="20"/>
              </w:rPr>
              <w:t>geeft</w:t>
            </w:r>
            <w:r w:rsidRPr="00837F42">
              <w:rPr>
                <w:rFonts w:ascii="Calibri" w:hAnsi="Calibri" w:cs="Calibri"/>
                <w:sz w:val="20"/>
                <w:szCs w:val="20"/>
              </w:rPr>
              <w:t xml:space="preserve"> onvoldoende vertrouwen, het antwoord</w:t>
            </w:r>
            <w:r w:rsidR="004E2322">
              <w:rPr>
                <w:rFonts w:ascii="Calibri" w:hAnsi="Calibri" w:cs="Calibri"/>
                <w:sz w:val="20"/>
                <w:szCs w:val="20"/>
              </w:rPr>
              <w:br/>
              <w:t xml:space="preserve">is </w:t>
            </w:r>
            <w:r w:rsidRPr="00837F42">
              <w:rPr>
                <w:rFonts w:ascii="Calibri" w:hAnsi="Calibri" w:cs="Calibri"/>
                <w:sz w:val="20"/>
                <w:szCs w:val="20"/>
              </w:rPr>
              <w:t xml:space="preserve">onvoldoende helder, onvoldoende concreet en is onvoldoende begrijpelijk </w:t>
            </w:r>
            <w:r w:rsidR="004B5ED3">
              <w:rPr>
                <w:rFonts w:ascii="Calibri" w:hAnsi="Calibri" w:cs="Calibri"/>
                <w:sz w:val="20"/>
                <w:szCs w:val="20"/>
              </w:rPr>
              <w:br/>
            </w:r>
            <w:r w:rsidRPr="00837F42">
              <w:rPr>
                <w:rFonts w:ascii="Calibri" w:hAnsi="Calibri" w:cs="Calibri"/>
                <w:sz w:val="20"/>
                <w:szCs w:val="20"/>
              </w:rPr>
              <w:t xml:space="preserve">geformuleerd. </w:t>
            </w:r>
            <w:r w:rsidR="004E2322">
              <w:rPr>
                <w:rFonts w:ascii="Calibri" w:hAnsi="Calibri" w:cs="Calibri"/>
                <w:sz w:val="20"/>
                <w:szCs w:val="20"/>
              </w:rPr>
              <w:t>Het</w:t>
            </w:r>
            <w:r w:rsidRPr="00837F42">
              <w:rPr>
                <w:rFonts w:ascii="Calibri" w:hAnsi="Calibri" w:cs="Calibri"/>
                <w:sz w:val="20"/>
                <w:szCs w:val="20"/>
              </w:rPr>
              <w:t xml:space="preserve"> Beoordelingsteam is</w:t>
            </w:r>
            <w:r w:rsidR="004B5ED3">
              <w:rPr>
                <w:rFonts w:ascii="Calibri" w:hAnsi="Calibri" w:cs="Calibri"/>
                <w:sz w:val="20"/>
                <w:szCs w:val="20"/>
              </w:rPr>
              <w:t xml:space="preserve"> </w:t>
            </w:r>
            <w:r w:rsidRPr="00837F42">
              <w:rPr>
                <w:rFonts w:ascii="Calibri" w:hAnsi="Calibri" w:cs="Calibri"/>
                <w:sz w:val="20"/>
                <w:szCs w:val="20"/>
              </w:rPr>
              <w:t xml:space="preserve">van mening dat dit zal leiden tot een </w:t>
            </w:r>
            <w:r w:rsidR="004B5ED3">
              <w:rPr>
                <w:rFonts w:ascii="Calibri" w:hAnsi="Calibri" w:cs="Calibri"/>
                <w:sz w:val="20"/>
                <w:szCs w:val="20"/>
              </w:rPr>
              <w:br/>
            </w:r>
            <w:r w:rsidRPr="00837F42">
              <w:rPr>
                <w:rFonts w:ascii="Calibri" w:hAnsi="Calibri" w:cs="Calibri"/>
                <w:sz w:val="20"/>
                <w:szCs w:val="20"/>
              </w:rPr>
              <w:t xml:space="preserve">onvoldoende resultaat en de </w:t>
            </w:r>
            <w:r w:rsidR="004E2322">
              <w:rPr>
                <w:rFonts w:ascii="Calibri" w:hAnsi="Calibri" w:cs="Calibri"/>
                <w:sz w:val="20"/>
                <w:szCs w:val="20"/>
              </w:rPr>
              <w:t>Inschrijver</w:t>
            </w:r>
            <w:r w:rsidRPr="00837F42">
              <w:rPr>
                <w:rFonts w:ascii="Calibri" w:hAnsi="Calibri" w:cs="Calibri"/>
                <w:sz w:val="20"/>
                <w:szCs w:val="20"/>
              </w:rPr>
              <w:t xml:space="preserve"> slaat hier overduidelijk 'de plank mis'. </w:t>
            </w:r>
          </w:p>
        </w:tc>
      </w:tr>
    </w:tbl>
    <w:p w14:paraId="00F4FBE0" w14:textId="77777777" w:rsidR="003D57E1" w:rsidRPr="00837F42" w:rsidRDefault="003D57E1" w:rsidP="008F534F">
      <w:pPr>
        <w:pStyle w:val="Standaard-normaal"/>
        <w:ind w:right="-573"/>
        <w:rPr>
          <w:rFonts w:cs="Calibri"/>
          <w:sz w:val="20"/>
          <w:szCs w:val="20"/>
        </w:rPr>
      </w:pPr>
    </w:p>
    <w:p w14:paraId="3BEB354F" w14:textId="0230443A" w:rsidR="008A500A" w:rsidRPr="00837F42" w:rsidRDefault="008A500A" w:rsidP="008F534F">
      <w:pPr>
        <w:pStyle w:val="Standaard-normaal"/>
        <w:ind w:right="-573"/>
        <w:rPr>
          <w:rFonts w:cs="Calibri"/>
          <w:sz w:val="20"/>
          <w:szCs w:val="20"/>
        </w:rPr>
      </w:pPr>
      <w:r w:rsidRPr="00837F42">
        <w:rPr>
          <w:rFonts w:cs="Calibri"/>
          <w:sz w:val="20"/>
          <w:szCs w:val="20"/>
        </w:rPr>
        <w:t>Maximaal te behalen waarde voor Res</w:t>
      </w:r>
      <w:r w:rsidR="00EA5076" w:rsidRPr="00837F42">
        <w:rPr>
          <w:rFonts w:cs="Calibri"/>
          <w:sz w:val="20"/>
          <w:szCs w:val="20"/>
        </w:rPr>
        <w:t>ul</w:t>
      </w:r>
      <w:r w:rsidRPr="00837F42">
        <w:rPr>
          <w:rFonts w:cs="Calibri"/>
          <w:sz w:val="20"/>
          <w:szCs w:val="20"/>
        </w:rPr>
        <w:t>taatgebied 1. Plan van Aanpak/ Implementatie € 100.000,00</w:t>
      </w:r>
    </w:p>
    <w:p w14:paraId="3D1DD3F6" w14:textId="6AE51A2A" w:rsidR="003D57E1" w:rsidRDefault="00EA5076" w:rsidP="008F534F">
      <w:pPr>
        <w:pStyle w:val="Standaard-normaal"/>
        <w:ind w:right="-573"/>
        <w:rPr>
          <w:rFonts w:cs="Calibri"/>
          <w:sz w:val="20"/>
          <w:szCs w:val="20"/>
        </w:rPr>
      </w:pPr>
      <w:r w:rsidRPr="00837F42">
        <w:rPr>
          <w:rFonts w:cs="Calibri"/>
          <w:sz w:val="20"/>
          <w:szCs w:val="20"/>
        </w:rPr>
        <w:t>Maximaal te behalen waarde voor Resultaatgebied 2. Beheer en dienstverlening € 100.000,00</w:t>
      </w:r>
    </w:p>
    <w:p w14:paraId="0232FBC1" w14:textId="77777777" w:rsidR="0012312C" w:rsidRPr="00837F42" w:rsidRDefault="0012312C" w:rsidP="008F534F">
      <w:pPr>
        <w:pStyle w:val="Standaard-normaal"/>
        <w:ind w:right="-573"/>
        <w:rPr>
          <w:rFonts w:cs="Calibri"/>
          <w:sz w:val="20"/>
          <w:szCs w:val="20"/>
        </w:rPr>
      </w:pPr>
    </w:p>
    <w:p w14:paraId="143F5839" w14:textId="272A04F8" w:rsidR="00491F6A" w:rsidRPr="00837F42" w:rsidRDefault="00295538" w:rsidP="008F534F">
      <w:pPr>
        <w:pStyle w:val="Standaard-normaal"/>
        <w:ind w:right="-573"/>
        <w:rPr>
          <w:rFonts w:cs="Calibri"/>
          <w:sz w:val="20"/>
          <w:szCs w:val="20"/>
        </w:rPr>
      </w:pPr>
      <w:r>
        <w:rPr>
          <w:rFonts w:cs="Calibri"/>
          <w:sz w:val="20"/>
          <w:szCs w:val="20"/>
        </w:rPr>
        <w:t>S</w:t>
      </w:r>
      <w:r w:rsidR="003D57E1" w:rsidRPr="00837F42">
        <w:rPr>
          <w:rFonts w:cs="Calibri"/>
          <w:sz w:val="20"/>
          <w:szCs w:val="20"/>
        </w:rPr>
        <w:t>core</w:t>
      </w:r>
      <w:r>
        <w:rPr>
          <w:rFonts w:cs="Calibri"/>
          <w:sz w:val="20"/>
          <w:szCs w:val="20"/>
        </w:rPr>
        <w:t>tabel</w:t>
      </w:r>
      <w:r w:rsidR="003D57E1" w:rsidRPr="00837F42">
        <w:rPr>
          <w:rFonts w:cs="Calibri"/>
          <w:sz w:val="20"/>
          <w:szCs w:val="20"/>
        </w:rPr>
        <w:t xml:space="preserve"> </w:t>
      </w:r>
      <w:r w:rsidR="00B85AA1">
        <w:rPr>
          <w:rFonts w:cs="Calibri"/>
          <w:sz w:val="20"/>
          <w:szCs w:val="20"/>
        </w:rPr>
        <w:t xml:space="preserve">voor: </w:t>
      </w:r>
      <w:r w:rsidR="003D57E1" w:rsidRPr="00837F42">
        <w:rPr>
          <w:rFonts w:cs="Calibri"/>
          <w:sz w:val="20"/>
          <w:szCs w:val="20"/>
        </w:rPr>
        <w:t>R</w:t>
      </w:r>
      <w:r w:rsidR="00EA5076" w:rsidRPr="00837F42">
        <w:rPr>
          <w:rFonts w:cs="Calibri"/>
          <w:sz w:val="20"/>
          <w:szCs w:val="20"/>
        </w:rPr>
        <w:t>e</w:t>
      </w:r>
      <w:r w:rsidR="003D57E1" w:rsidRPr="00837F42">
        <w:rPr>
          <w:rFonts w:cs="Calibri"/>
          <w:sz w:val="20"/>
          <w:szCs w:val="20"/>
        </w:rPr>
        <w:t>sultaatgebied 3.</w:t>
      </w:r>
      <w:r w:rsidR="00491F6A" w:rsidRPr="00837F42">
        <w:rPr>
          <w:rFonts w:cs="Calibri"/>
          <w:sz w:val="20"/>
          <w:szCs w:val="20"/>
        </w:rPr>
        <w:t xml:space="preserve"> Flexibiliteit</w:t>
      </w:r>
    </w:p>
    <w:p w14:paraId="6E604762" w14:textId="77777777" w:rsidR="00EF2177" w:rsidRPr="00837F42" w:rsidRDefault="00EF2177" w:rsidP="008F534F">
      <w:pPr>
        <w:pStyle w:val="Standaard-normaal"/>
        <w:ind w:right="-573"/>
        <w:rPr>
          <w:rFonts w:cs="Calibri"/>
          <w:sz w:val="20"/>
          <w:szCs w:val="20"/>
        </w:rPr>
      </w:pPr>
    </w:p>
    <w:tbl>
      <w:tblPr>
        <w:tblW w:w="7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701"/>
      </w:tblGrid>
      <w:tr w:rsidR="00C16B47" w:rsidRPr="00837F42" w14:paraId="566F0E92" w14:textId="77777777" w:rsidTr="0032136E">
        <w:tc>
          <w:tcPr>
            <w:tcW w:w="5812" w:type="dxa"/>
            <w:shd w:val="clear" w:color="auto" w:fill="8EAADB" w:themeFill="accent1" w:themeFillTint="99"/>
          </w:tcPr>
          <w:p w14:paraId="19475C7F" w14:textId="77777777" w:rsidR="00C16B47" w:rsidRPr="00837F42" w:rsidRDefault="00C16B47" w:rsidP="008F534F">
            <w:pPr>
              <w:ind w:right="-573"/>
              <w:rPr>
                <w:rFonts w:cs="Calibri"/>
                <w:b/>
                <w:bCs/>
                <w:color w:val="000000" w:themeColor="text1"/>
              </w:rPr>
            </w:pPr>
            <w:r w:rsidRPr="00837F42">
              <w:rPr>
                <w:rFonts w:cs="Calibri"/>
                <w:b/>
                <w:bCs/>
                <w:color w:val="000000" w:themeColor="text1"/>
              </w:rPr>
              <w:t>Omschrijving</w:t>
            </w:r>
          </w:p>
        </w:tc>
        <w:tc>
          <w:tcPr>
            <w:tcW w:w="1701" w:type="dxa"/>
            <w:shd w:val="clear" w:color="auto" w:fill="8EAADB" w:themeFill="accent1" w:themeFillTint="99"/>
          </w:tcPr>
          <w:p w14:paraId="61B42151" w14:textId="7CA32129" w:rsidR="00C16B47" w:rsidRPr="00837F42" w:rsidRDefault="006837EB" w:rsidP="008F534F">
            <w:pPr>
              <w:ind w:right="-573"/>
              <w:rPr>
                <w:rFonts w:cs="Calibri"/>
                <w:b/>
                <w:bCs/>
                <w:color w:val="000000" w:themeColor="text1"/>
              </w:rPr>
            </w:pPr>
            <w:r>
              <w:rPr>
                <w:rFonts w:cs="Calibri"/>
                <w:b/>
                <w:bCs/>
                <w:color w:val="000000" w:themeColor="text1"/>
              </w:rPr>
              <w:t>(Bonus) W</w:t>
            </w:r>
            <w:r w:rsidR="003009FE" w:rsidRPr="00837F42">
              <w:rPr>
                <w:rFonts w:cs="Calibri"/>
                <w:b/>
                <w:bCs/>
                <w:color w:val="000000" w:themeColor="text1"/>
              </w:rPr>
              <w:t>aarde</w:t>
            </w:r>
          </w:p>
        </w:tc>
      </w:tr>
      <w:tr w:rsidR="00C16B47" w:rsidRPr="00837F42" w14:paraId="2663F94A" w14:textId="77777777" w:rsidTr="0032136E">
        <w:trPr>
          <w:trHeight w:val="457"/>
        </w:trPr>
        <w:tc>
          <w:tcPr>
            <w:tcW w:w="5812" w:type="dxa"/>
          </w:tcPr>
          <w:p w14:paraId="6B0158A2" w14:textId="39E93653" w:rsidR="003009FE" w:rsidRPr="004B5ED3" w:rsidRDefault="00C16B47" w:rsidP="008F534F">
            <w:pPr>
              <w:ind w:right="-573"/>
              <w:rPr>
                <w:rFonts w:cs="Calibri"/>
              </w:rPr>
            </w:pPr>
            <w:r w:rsidRPr="004B5ED3">
              <w:rPr>
                <w:rFonts w:cs="Calibri"/>
              </w:rPr>
              <w:t>Geen re</w:t>
            </w:r>
            <w:r w:rsidR="003009FE" w:rsidRPr="004B5ED3">
              <w:rPr>
                <w:rFonts w:cs="Calibri"/>
              </w:rPr>
              <w:t>tourneer</w:t>
            </w:r>
            <w:r w:rsidR="00581D35" w:rsidRPr="004B5ED3">
              <w:rPr>
                <w:rFonts w:cs="Calibri"/>
              </w:rPr>
              <w:t>mogelijkheid</w:t>
            </w:r>
          </w:p>
        </w:tc>
        <w:tc>
          <w:tcPr>
            <w:tcW w:w="1701" w:type="dxa"/>
            <w:vAlign w:val="bottom"/>
          </w:tcPr>
          <w:p w14:paraId="2DB225E1" w14:textId="7001CE15" w:rsidR="00C16B47" w:rsidRPr="00837F42" w:rsidRDefault="006444E6" w:rsidP="009D71DC">
            <w:pPr>
              <w:ind w:right="-573"/>
              <w:rPr>
                <w:rFonts w:cs="Calibri"/>
              </w:rPr>
            </w:pPr>
            <w:r w:rsidRPr="00837F42">
              <w:rPr>
                <w:rFonts w:cs="Calibri"/>
              </w:rPr>
              <w:t>€ 0</w:t>
            </w:r>
          </w:p>
        </w:tc>
      </w:tr>
      <w:tr w:rsidR="00C16B47" w:rsidRPr="00837F42" w14:paraId="7B9BA3C4" w14:textId="77777777" w:rsidTr="0032136E">
        <w:tc>
          <w:tcPr>
            <w:tcW w:w="5812" w:type="dxa"/>
          </w:tcPr>
          <w:p w14:paraId="36928CA3" w14:textId="4E91017F" w:rsidR="00C16B47" w:rsidRPr="004B5ED3" w:rsidRDefault="006444E6" w:rsidP="008F534F">
            <w:pPr>
              <w:ind w:right="-573"/>
              <w:rPr>
                <w:rFonts w:cs="Calibri"/>
              </w:rPr>
            </w:pPr>
            <w:r w:rsidRPr="00837F42">
              <w:rPr>
                <w:rFonts w:cs="Calibri"/>
                <w:szCs w:val="20"/>
              </w:rPr>
              <w:t xml:space="preserve">Retourneermogelijkheid conform </w:t>
            </w:r>
            <w:r w:rsidR="004B5ED3" w:rsidRPr="00A341B2">
              <w:rPr>
                <w:rFonts w:cs="Calibri"/>
                <w:iCs/>
                <w:szCs w:val="20"/>
              </w:rPr>
              <w:t>P</w:t>
            </w:r>
            <w:r w:rsidRPr="00A341B2">
              <w:rPr>
                <w:rFonts w:cs="Calibri"/>
                <w:iCs/>
                <w:szCs w:val="20"/>
              </w:rPr>
              <w:t>rijzenblad</w:t>
            </w:r>
            <w:r w:rsidR="004B5ED3" w:rsidRPr="00A341B2">
              <w:rPr>
                <w:rFonts w:cs="Calibri"/>
                <w:iCs/>
                <w:szCs w:val="20"/>
              </w:rPr>
              <w:t xml:space="preserve"> Omvang van Levering</w:t>
            </w:r>
          </w:p>
        </w:tc>
        <w:tc>
          <w:tcPr>
            <w:tcW w:w="1701" w:type="dxa"/>
            <w:vAlign w:val="bottom"/>
          </w:tcPr>
          <w:p w14:paraId="2F2A0F59" w14:textId="0EBFF565" w:rsidR="00C16B47" w:rsidRPr="00837F42" w:rsidRDefault="0084366A" w:rsidP="00D04187">
            <w:pPr>
              <w:ind w:right="-573"/>
              <w:rPr>
                <w:rFonts w:cs="Calibri"/>
              </w:rPr>
            </w:pPr>
            <w:r w:rsidRPr="00837F42">
              <w:rPr>
                <w:rFonts w:cs="Calibri"/>
              </w:rPr>
              <w:t>€ 25.000,00</w:t>
            </w:r>
          </w:p>
        </w:tc>
      </w:tr>
      <w:tr w:rsidR="00C16B47" w:rsidRPr="00837F42" w14:paraId="561EC85A" w14:textId="77777777" w:rsidTr="0032136E">
        <w:tc>
          <w:tcPr>
            <w:tcW w:w="5812" w:type="dxa"/>
          </w:tcPr>
          <w:p w14:paraId="568675B2" w14:textId="53622AA8" w:rsidR="00C16B47" w:rsidRPr="004B5ED3" w:rsidRDefault="0084366A" w:rsidP="008F534F">
            <w:pPr>
              <w:ind w:right="-573"/>
              <w:rPr>
                <w:rFonts w:cs="Calibri"/>
              </w:rPr>
            </w:pPr>
            <w:r w:rsidRPr="004B5ED3">
              <w:rPr>
                <w:rFonts w:cs="Calibri"/>
              </w:rPr>
              <w:t xml:space="preserve">Geen </w:t>
            </w:r>
            <w:r w:rsidR="00512345" w:rsidRPr="004B5ED3">
              <w:rPr>
                <w:rFonts w:cs="Calibri"/>
              </w:rPr>
              <w:t xml:space="preserve">bijplaatsen </w:t>
            </w:r>
            <w:r w:rsidRPr="004B5ED3">
              <w:rPr>
                <w:rFonts w:cs="Calibri"/>
              </w:rPr>
              <w:t>mogelijk</w:t>
            </w:r>
          </w:p>
        </w:tc>
        <w:tc>
          <w:tcPr>
            <w:tcW w:w="1701" w:type="dxa"/>
            <w:vAlign w:val="bottom"/>
          </w:tcPr>
          <w:p w14:paraId="7F5E0CD2" w14:textId="3D05C3F0" w:rsidR="00C16B47" w:rsidRPr="00837F42" w:rsidRDefault="0084366A" w:rsidP="00D04187">
            <w:pPr>
              <w:ind w:right="-573"/>
              <w:rPr>
                <w:rFonts w:cs="Calibri"/>
              </w:rPr>
            </w:pPr>
            <w:r w:rsidRPr="00837F42">
              <w:rPr>
                <w:rFonts w:cs="Calibri"/>
              </w:rPr>
              <w:t>€ 0</w:t>
            </w:r>
          </w:p>
        </w:tc>
      </w:tr>
      <w:tr w:rsidR="0084366A" w:rsidRPr="00837F42" w14:paraId="2ED3649C" w14:textId="77777777" w:rsidTr="0032136E">
        <w:tc>
          <w:tcPr>
            <w:tcW w:w="5812" w:type="dxa"/>
          </w:tcPr>
          <w:p w14:paraId="35D15080" w14:textId="4BD76CEC" w:rsidR="0084366A" w:rsidRPr="004B5ED3" w:rsidRDefault="001F2EAC" w:rsidP="008F534F">
            <w:pPr>
              <w:ind w:right="-573"/>
              <w:rPr>
                <w:rFonts w:cs="Calibri"/>
              </w:rPr>
            </w:pPr>
            <w:r w:rsidRPr="004B5ED3">
              <w:rPr>
                <w:rFonts w:cs="Calibri"/>
              </w:rPr>
              <w:t>Bi</w:t>
            </w:r>
            <w:r w:rsidR="00512345" w:rsidRPr="004B5ED3">
              <w:rPr>
                <w:rFonts w:cs="Calibri"/>
              </w:rPr>
              <w:t>j</w:t>
            </w:r>
            <w:r w:rsidRPr="004B5ED3">
              <w:rPr>
                <w:rFonts w:cs="Calibri"/>
              </w:rPr>
              <w:t>plaats</w:t>
            </w:r>
            <w:r w:rsidR="003E547F" w:rsidRPr="004B5ED3">
              <w:rPr>
                <w:rFonts w:cs="Calibri"/>
              </w:rPr>
              <w:t>en mogelijk</w:t>
            </w:r>
            <w:r w:rsidRPr="004B5ED3">
              <w:rPr>
                <w:rFonts w:cs="Calibri"/>
              </w:rPr>
              <w:t xml:space="preserve"> conform </w:t>
            </w:r>
            <w:r w:rsidR="004B5ED3" w:rsidRPr="004B5ED3">
              <w:rPr>
                <w:rFonts w:cs="Calibri"/>
                <w:iCs/>
              </w:rPr>
              <w:t>P</w:t>
            </w:r>
            <w:r w:rsidRPr="004B5ED3">
              <w:rPr>
                <w:rFonts w:cs="Calibri"/>
                <w:iCs/>
              </w:rPr>
              <w:t xml:space="preserve">rijzenblad </w:t>
            </w:r>
            <w:r w:rsidR="004B5ED3" w:rsidRPr="004B5ED3">
              <w:rPr>
                <w:rFonts w:cs="Calibri"/>
                <w:iCs/>
              </w:rPr>
              <w:t>Omvang van Levering</w:t>
            </w:r>
          </w:p>
        </w:tc>
        <w:tc>
          <w:tcPr>
            <w:tcW w:w="1701" w:type="dxa"/>
            <w:vAlign w:val="bottom"/>
          </w:tcPr>
          <w:p w14:paraId="3A0A0E4D" w14:textId="192E6AE4" w:rsidR="0084366A" w:rsidRPr="00837F42" w:rsidRDefault="001F2EAC" w:rsidP="00D04187">
            <w:pPr>
              <w:ind w:right="-573"/>
              <w:rPr>
                <w:rFonts w:cs="Calibri"/>
              </w:rPr>
            </w:pPr>
            <w:r w:rsidRPr="00837F42">
              <w:rPr>
                <w:rFonts w:cs="Calibri"/>
              </w:rPr>
              <w:t>€ 25.000,00</w:t>
            </w:r>
          </w:p>
        </w:tc>
      </w:tr>
      <w:tr w:rsidR="00172EC8" w:rsidRPr="00837F42" w14:paraId="68C54C52" w14:textId="77777777" w:rsidTr="0032136E">
        <w:tc>
          <w:tcPr>
            <w:tcW w:w="5812" w:type="dxa"/>
          </w:tcPr>
          <w:p w14:paraId="3592AF76" w14:textId="56D844FE" w:rsidR="00172EC8" w:rsidRPr="004B5ED3" w:rsidRDefault="00172EC8" w:rsidP="008F534F">
            <w:pPr>
              <w:ind w:right="-573"/>
              <w:rPr>
                <w:rFonts w:cs="Calibri"/>
              </w:rPr>
            </w:pPr>
            <w:r w:rsidRPr="004B5ED3">
              <w:rPr>
                <w:rFonts w:cs="Calibri"/>
              </w:rPr>
              <w:t xml:space="preserve">Geen </w:t>
            </w:r>
            <w:r w:rsidR="002348B1" w:rsidRPr="004B5ED3">
              <w:rPr>
                <w:rFonts w:cs="Calibri"/>
              </w:rPr>
              <w:t>c</w:t>
            </w:r>
            <w:r w:rsidRPr="004B5ED3">
              <w:rPr>
                <w:rFonts w:cs="Calibri"/>
              </w:rPr>
              <w:t>ontractvolume</w:t>
            </w:r>
          </w:p>
        </w:tc>
        <w:tc>
          <w:tcPr>
            <w:tcW w:w="1701" w:type="dxa"/>
            <w:vAlign w:val="bottom"/>
          </w:tcPr>
          <w:p w14:paraId="576214D0" w14:textId="14057610" w:rsidR="00172EC8" w:rsidRPr="00837F42" w:rsidRDefault="00172EC8" w:rsidP="00D04187">
            <w:pPr>
              <w:ind w:right="-573"/>
              <w:rPr>
                <w:rFonts w:cs="Calibri"/>
              </w:rPr>
            </w:pPr>
            <w:r w:rsidRPr="00837F42">
              <w:rPr>
                <w:rFonts w:cs="Calibri"/>
              </w:rPr>
              <w:t>€ 50.000,00</w:t>
            </w:r>
          </w:p>
        </w:tc>
      </w:tr>
      <w:tr w:rsidR="00172EC8" w:rsidRPr="00837F42" w14:paraId="2E4A7A82" w14:textId="77777777" w:rsidTr="0032136E">
        <w:tc>
          <w:tcPr>
            <w:tcW w:w="5812" w:type="dxa"/>
          </w:tcPr>
          <w:p w14:paraId="3BC2B06A" w14:textId="67D0F873" w:rsidR="00172EC8" w:rsidRPr="004B5ED3" w:rsidRDefault="00172EC8" w:rsidP="008F534F">
            <w:pPr>
              <w:ind w:right="-573"/>
              <w:rPr>
                <w:rFonts w:cs="Calibri"/>
              </w:rPr>
            </w:pPr>
            <w:r w:rsidRPr="004B5ED3">
              <w:rPr>
                <w:rFonts w:cs="Calibri"/>
              </w:rPr>
              <w:t>Contract</w:t>
            </w:r>
            <w:r w:rsidR="002348B1" w:rsidRPr="004B5ED3">
              <w:rPr>
                <w:rFonts w:cs="Calibri"/>
              </w:rPr>
              <w:t>volume</w:t>
            </w:r>
          </w:p>
        </w:tc>
        <w:tc>
          <w:tcPr>
            <w:tcW w:w="1701" w:type="dxa"/>
            <w:vAlign w:val="bottom"/>
          </w:tcPr>
          <w:p w14:paraId="36F69F4F" w14:textId="72454EF2" w:rsidR="00172EC8" w:rsidRPr="00837F42" w:rsidRDefault="002348B1" w:rsidP="00D04187">
            <w:pPr>
              <w:ind w:right="-573"/>
              <w:rPr>
                <w:rFonts w:cs="Calibri"/>
              </w:rPr>
            </w:pPr>
            <w:r w:rsidRPr="00837F42">
              <w:rPr>
                <w:rFonts w:cs="Calibri"/>
              </w:rPr>
              <w:t>€ 0</w:t>
            </w:r>
          </w:p>
        </w:tc>
      </w:tr>
    </w:tbl>
    <w:p w14:paraId="51B0627D" w14:textId="251423CB" w:rsidR="00AC5B7A" w:rsidRDefault="00AC5B7A" w:rsidP="008F534F">
      <w:pPr>
        <w:pStyle w:val="Standaard-normaal"/>
        <w:ind w:right="-573"/>
        <w:rPr>
          <w:rFonts w:cs="Calibri"/>
          <w:sz w:val="20"/>
          <w:szCs w:val="20"/>
        </w:rPr>
      </w:pPr>
      <w:r w:rsidRPr="00837F42">
        <w:rPr>
          <w:rFonts w:cs="Calibri"/>
          <w:sz w:val="20"/>
          <w:szCs w:val="20"/>
        </w:rPr>
        <w:br/>
      </w:r>
      <w:r w:rsidR="002348B1" w:rsidRPr="00837F42">
        <w:rPr>
          <w:rFonts w:cs="Calibri"/>
          <w:sz w:val="20"/>
          <w:szCs w:val="20"/>
        </w:rPr>
        <w:t>M</w:t>
      </w:r>
      <w:r w:rsidR="00693436" w:rsidRPr="00837F42">
        <w:rPr>
          <w:rFonts w:cs="Calibri"/>
          <w:sz w:val="20"/>
          <w:szCs w:val="20"/>
        </w:rPr>
        <w:t>a</w:t>
      </w:r>
      <w:r w:rsidR="002348B1" w:rsidRPr="00837F42">
        <w:rPr>
          <w:rFonts w:cs="Calibri"/>
          <w:sz w:val="20"/>
          <w:szCs w:val="20"/>
        </w:rPr>
        <w:t xml:space="preserve">ximaal te behalen waarde voor </w:t>
      </w:r>
      <w:r w:rsidR="006837EB">
        <w:rPr>
          <w:rFonts w:cs="Calibri"/>
          <w:sz w:val="20"/>
          <w:szCs w:val="20"/>
        </w:rPr>
        <w:t>Resultaatgebied 3. F</w:t>
      </w:r>
      <w:r w:rsidR="002348B1" w:rsidRPr="00837F42">
        <w:rPr>
          <w:rFonts w:cs="Calibri"/>
          <w:sz w:val="20"/>
          <w:szCs w:val="20"/>
        </w:rPr>
        <w:t xml:space="preserve">lexibiliteit </w:t>
      </w:r>
      <w:r w:rsidR="00693436" w:rsidRPr="00837F42">
        <w:rPr>
          <w:rFonts w:cs="Calibri"/>
          <w:sz w:val="20"/>
          <w:szCs w:val="20"/>
        </w:rPr>
        <w:t>€ 100.000,00</w:t>
      </w:r>
    </w:p>
    <w:p w14:paraId="7B335585" w14:textId="77777777" w:rsidR="0012312C" w:rsidRDefault="0012312C" w:rsidP="008F534F">
      <w:pPr>
        <w:pStyle w:val="Standaard-normaal"/>
        <w:ind w:right="-573"/>
        <w:rPr>
          <w:rFonts w:cs="Calibri"/>
          <w:sz w:val="20"/>
          <w:szCs w:val="20"/>
        </w:rPr>
      </w:pPr>
    </w:p>
    <w:p w14:paraId="76BF4786" w14:textId="3084FD3F" w:rsidR="00AC5B7A" w:rsidRPr="0012312C" w:rsidRDefault="0012312C" w:rsidP="008F534F">
      <w:pPr>
        <w:pStyle w:val="Standaard-normaal"/>
        <w:ind w:right="-573"/>
        <w:rPr>
          <w:rFonts w:cs="Calibri"/>
          <w:sz w:val="20"/>
          <w:szCs w:val="20"/>
        </w:rPr>
      </w:pPr>
      <w:r>
        <w:rPr>
          <w:rFonts w:cs="Calibri"/>
          <w:sz w:val="20"/>
          <w:szCs w:val="20"/>
        </w:rPr>
        <w:t>De behaalde waarde wordt vermenigvuldigd met de wegingsfactor conform onderstaande tabel.</w:t>
      </w:r>
    </w:p>
    <w:tbl>
      <w:tblPr>
        <w:tblpPr w:leftFromText="141" w:rightFromText="141" w:vertAnchor="text" w:horzAnchor="margin" w:tblpY="43"/>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1C7C47" w:rsidRPr="00837F42" w14:paraId="0B48B9C2" w14:textId="77777777" w:rsidTr="001C7C47">
        <w:tc>
          <w:tcPr>
            <w:tcW w:w="1701" w:type="dxa"/>
            <w:tcBorders>
              <w:bottom w:val="single" w:sz="4" w:space="0" w:color="auto"/>
            </w:tcBorders>
            <w:shd w:val="clear" w:color="auto" w:fill="8EAADB" w:themeFill="accent1" w:themeFillTint="99"/>
          </w:tcPr>
          <w:p w14:paraId="6F97AC6E" w14:textId="77777777" w:rsidR="001C7C47" w:rsidRPr="00837F42" w:rsidRDefault="001C7C47" w:rsidP="008F534F">
            <w:pPr>
              <w:ind w:right="-573"/>
              <w:rPr>
                <w:rFonts w:cs="Calibri"/>
                <w:b/>
                <w:bCs/>
                <w:color w:val="000000" w:themeColor="text1"/>
              </w:rPr>
            </w:pPr>
            <w:r w:rsidRPr="00837F42">
              <w:rPr>
                <w:rFonts w:cs="Calibri"/>
                <w:b/>
                <w:bCs/>
                <w:color w:val="000000" w:themeColor="text1"/>
              </w:rPr>
              <w:t>Resultaatgebied</w:t>
            </w:r>
          </w:p>
        </w:tc>
        <w:tc>
          <w:tcPr>
            <w:tcW w:w="5812" w:type="dxa"/>
            <w:shd w:val="clear" w:color="auto" w:fill="8EAADB" w:themeFill="accent1" w:themeFillTint="99"/>
          </w:tcPr>
          <w:p w14:paraId="28BEF984" w14:textId="77777777" w:rsidR="001C7C47" w:rsidRPr="00837F42" w:rsidRDefault="001C7C47" w:rsidP="008F534F">
            <w:pPr>
              <w:ind w:right="-573"/>
              <w:rPr>
                <w:rFonts w:cs="Calibri"/>
                <w:b/>
                <w:bCs/>
                <w:color w:val="000000" w:themeColor="text1"/>
              </w:rPr>
            </w:pPr>
            <w:r w:rsidRPr="00837F42">
              <w:rPr>
                <w:rFonts w:cs="Calibri"/>
                <w:b/>
                <w:bCs/>
                <w:color w:val="000000" w:themeColor="text1"/>
              </w:rPr>
              <w:t>Omschrijving</w:t>
            </w:r>
          </w:p>
        </w:tc>
        <w:tc>
          <w:tcPr>
            <w:tcW w:w="1418" w:type="dxa"/>
            <w:shd w:val="clear" w:color="auto" w:fill="8EAADB" w:themeFill="accent1" w:themeFillTint="99"/>
          </w:tcPr>
          <w:p w14:paraId="4176F2AD" w14:textId="77777777" w:rsidR="001C7C47" w:rsidRPr="00837F42" w:rsidRDefault="001C7C47" w:rsidP="008F534F">
            <w:pPr>
              <w:ind w:right="-573"/>
              <w:rPr>
                <w:rFonts w:cs="Calibri"/>
                <w:b/>
                <w:bCs/>
                <w:color w:val="000000" w:themeColor="text1"/>
              </w:rPr>
            </w:pPr>
            <w:r w:rsidRPr="00837F42">
              <w:rPr>
                <w:rFonts w:cs="Calibri"/>
                <w:b/>
                <w:bCs/>
                <w:color w:val="000000" w:themeColor="text1"/>
              </w:rPr>
              <w:t>Wegingsfactor</w:t>
            </w:r>
          </w:p>
        </w:tc>
      </w:tr>
      <w:tr w:rsidR="001C7C47" w:rsidRPr="00837F42" w14:paraId="25C937AC" w14:textId="77777777" w:rsidTr="001C7C47">
        <w:trPr>
          <w:trHeight w:val="457"/>
        </w:trPr>
        <w:tc>
          <w:tcPr>
            <w:tcW w:w="1701" w:type="dxa"/>
            <w:shd w:val="clear" w:color="auto" w:fill="8EAADB" w:themeFill="accent1" w:themeFillTint="99"/>
          </w:tcPr>
          <w:p w14:paraId="000AF1F7" w14:textId="77777777" w:rsidR="001C7C47" w:rsidRPr="00656325" w:rsidRDefault="001C7C47" w:rsidP="00656325">
            <w:pPr>
              <w:jc w:val="center"/>
              <w:rPr>
                <w:rFonts w:cs="Calibri"/>
              </w:rPr>
            </w:pPr>
            <w:r w:rsidRPr="00656325">
              <w:rPr>
                <w:rFonts w:cs="Calibri"/>
              </w:rPr>
              <w:t>1</w:t>
            </w:r>
          </w:p>
        </w:tc>
        <w:tc>
          <w:tcPr>
            <w:tcW w:w="5812" w:type="dxa"/>
          </w:tcPr>
          <w:p w14:paraId="3EF143D5" w14:textId="77777777" w:rsidR="001C7C47" w:rsidRPr="004B5ED3" w:rsidRDefault="001C7C47" w:rsidP="008F534F">
            <w:pPr>
              <w:ind w:right="-573"/>
              <w:rPr>
                <w:rFonts w:cs="Calibri"/>
              </w:rPr>
            </w:pPr>
            <w:r w:rsidRPr="004B5ED3">
              <w:rPr>
                <w:rFonts w:cs="Calibri"/>
              </w:rPr>
              <w:t>Plan van Aanpak/ Implementatie</w:t>
            </w:r>
          </w:p>
        </w:tc>
        <w:tc>
          <w:tcPr>
            <w:tcW w:w="1418" w:type="dxa"/>
            <w:vAlign w:val="bottom"/>
          </w:tcPr>
          <w:p w14:paraId="48C41793" w14:textId="47F958C4" w:rsidR="001C7C47" w:rsidRPr="00837F42" w:rsidRDefault="009F4A73" w:rsidP="00656325">
            <w:pPr>
              <w:jc w:val="center"/>
              <w:rPr>
                <w:rFonts w:cs="Calibri"/>
              </w:rPr>
            </w:pPr>
            <w:r>
              <w:rPr>
                <w:rFonts w:cs="Calibri"/>
              </w:rPr>
              <w:t>2</w:t>
            </w:r>
          </w:p>
        </w:tc>
      </w:tr>
      <w:tr w:rsidR="001C7C47" w:rsidRPr="00837F42" w14:paraId="53481DE1" w14:textId="77777777" w:rsidTr="001C7C47">
        <w:tc>
          <w:tcPr>
            <w:tcW w:w="1701" w:type="dxa"/>
            <w:shd w:val="clear" w:color="auto" w:fill="8EAADB" w:themeFill="accent1" w:themeFillTint="99"/>
          </w:tcPr>
          <w:p w14:paraId="33699016" w14:textId="77777777" w:rsidR="001C7C47" w:rsidRPr="00656325" w:rsidRDefault="001C7C47" w:rsidP="00656325">
            <w:pPr>
              <w:jc w:val="center"/>
              <w:rPr>
                <w:rFonts w:cs="Calibri"/>
              </w:rPr>
            </w:pPr>
            <w:r w:rsidRPr="00656325">
              <w:rPr>
                <w:rFonts w:cs="Calibri"/>
              </w:rPr>
              <w:t>2</w:t>
            </w:r>
          </w:p>
        </w:tc>
        <w:tc>
          <w:tcPr>
            <w:tcW w:w="5812" w:type="dxa"/>
          </w:tcPr>
          <w:p w14:paraId="73C96438" w14:textId="77777777" w:rsidR="001C7C47" w:rsidRPr="004B5ED3" w:rsidRDefault="001C7C47" w:rsidP="008F534F">
            <w:pPr>
              <w:ind w:right="-573"/>
              <w:rPr>
                <w:rFonts w:cs="Calibri"/>
              </w:rPr>
            </w:pPr>
            <w:r>
              <w:rPr>
                <w:rFonts w:cs="Calibri"/>
                <w:szCs w:val="20"/>
              </w:rPr>
              <w:t>Beheer en dienstverlening</w:t>
            </w:r>
          </w:p>
        </w:tc>
        <w:tc>
          <w:tcPr>
            <w:tcW w:w="1418" w:type="dxa"/>
            <w:vAlign w:val="bottom"/>
          </w:tcPr>
          <w:p w14:paraId="1016BC72" w14:textId="7CEFD7CE" w:rsidR="001C7C47" w:rsidRPr="00837F42" w:rsidRDefault="009F4A73" w:rsidP="00656325">
            <w:pPr>
              <w:jc w:val="center"/>
              <w:rPr>
                <w:rFonts w:cs="Calibri"/>
              </w:rPr>
            </w:pPr>
            <w:r>
              <w:rPr>
                <w:rFonts w:cs="Calibri"/>
              </w:rPr>
              <w:t>3</w:t>
            </w:r>
          </w:p>
        </w:tc>
      </w:tr>
      <w:tr w:rsidR="001C7C47" w:rsidRPr="00837F42" w14:paraId="287A0D1F" w14:textId="77777777" w:rsidTr="001C7C47">
        <w:tc>
          <w:tcPr>
            <w:tcW w:w="1701" w:type="dxa"/>
            <w:shd w:val="clear" w:color="auto" w:fill="8EAADB" w:themeFill="accent1" w:themeFillTint="99"/>
          </w:tcPr>
          <w:p w14:paraId="10AF30FC" w14:textId="77777777" w:rsidR="001C7C47" w:rsidRPr="00656325" w:rsidRDefault="001C7C47" w:rsidP="00656325">
            <w:pPr>
              <w:jc w:val="center"/>
              <w:rPr>
                <w:rFonts w:cs="Calibri"/>
              </w:rPr>
            </w:pPr>
            <w:r w:rsidRPr="00656325">
              <w:rPr>
                <w:rFonts w:cs="Calibri"/>
              </w:rPr>
              <w:t>3</w:t>
            </w:r>
          </w:p>
        </w:tc>
        <w:tc>
          <w:tcPr>
            <w:tcW w:w="5812" w:type="dxa"/>
          </w:tcPr>
          <w:p w14:paraId="2BF6EAC5" w14:textId="77777777" w:rsidR="001C7C47" w:rsidRPr="004B5ED3" w:rsidRDefault="001C7C47" w:rsidP="008F534F">
            <w:pPr>
              <w:ind w:right="-573"/>
              <w:rPr>
                <w:rFonts w:cs="Calibri"/>
              </w:rPr>
            </w:pPr>
            <w:r w:rsidRPr="004B5ED3">
              <w:rPr>
                <w:rFonts w:cs="Calibri"/>
              </w:rPr>
              <w:t>Flexibiliteit</w:t>
            </w:r>
          </w:p>
        </w:tc>
        <w:tc>
          <w:tcPr>
            <w:tcW w:w="1418" w:type="dxa"/>
            <w:vAlign w:val="bottom"/>
          </w:tcPr>
          <w:p w14:paraId="3A995C63" w14:textId="20A3DB18" w:rsidR="001C7C47" w:rsidRPr="00837F42" w:rsidRDefault="00AE7035" w:rsidP="00656325">
            <w:pPr>
              <w:jc w:val="center"/>
              <w:rPr>
                <w:rFonts w:cs="Calibri"/>
              </w:rPr>
            </w:pPr>
            <w:r>
              <w:rPr>
                <w:rFonts w:cs="Calibri"/>
              </w:rPr>
              <w:t>5</w:t>
            </w:r>
          </w:p>
        </w:tc>
      </w:tr>
    </w:tbl>
    <w:p w14:paraId="4A58B249" w14:textId="45CDBD79" w:rsidR="001619F4" w:rsidRDefault="001619F4" w:rsidP="008F534F">
      <w:pPr>
        <w:pStyle w:val="Standaard-normaal"/>
        <w:ind w:right="-573"/>
        <w:rPr>
          <w:rFonts w:eastAsiaTheme="minorHAnsi" w:cs="Calibri"/>
          <w:b/>
          <w:color w:val="4472C4" w:themeColor="accent1"/>
          <w:sz w:val="20"/>
          <w:lang w:eastAsia="en-US"/>
        </w:rPr>
      </w:pPr>
    </w:p>
    <w:p w14:paraId="3CEBFBAA" w14:textId="77777777" w:rsidR="009F4A73" w:rsidRDefault="0012312C" w:rsidP="008F534F">
      <w:pPr>
        <w:spacing w:after="0"/>
        <w:ind w:right="-573"/>
      </w:pPr>
      <w:r w:rsidRPr="00837F42">
        <w:t xml:space="preserve">De behaalde </w:t>
      </w:r>
      <w:r>
        <w:t>waardes</w:t>
      </w:r>
      <w:r w:rsidRPr="00837F42">
        <w:t xml:space="preserve"> op de resultaatgebieden word</w:t>
      </w:r>
      <w:r w:rsidR="009F4A73">
        <w:t>en</w:t>
      </w:r>
      <w:r w:rsidRPr="00837F42">
        <w:t xml:space="preserve"> opgeteld en vermenigvuldigd met de wegingsfactor </w:t>
      </w:r>
      <w:r>
        <w:t>70</w:t>
      </w:r>
      <w:r w:rsidRPr="00837F42">
        <w:t xml:space="preserve">. De Inschrijver met de hoogste </w:t>
      </w:r>
      <w:r>
        <w:t>toegevoegde waarde</w:t>
      </w:r>
      <w:r w:rsidRPr="00837F42">
        <w:t xml:space="preserve"> krijgt 100 punten. Voor de overige leveranciers is de procentuele afwijking ten opzichte van de hoogste </w:t>
      </w:r>
      <w:r>
        <w:t>toegevoegde waarde</w:t>
      </w:r>
      <w:r w:rsidRPr="00837F42">
        <w:t xml:space="preserve"> bepalend voor het puntenaantal.</w:t>
      </w:r>
    </w:p>
    <w:p w14:paraId="79440CE9" w14:textId="77777777" w:rsidR="009F4A73" w:rsidRDefault="009F4A73" w:rsidP="008F534F">
      <w:pPr>
        <w:spacing w:after="0"/>
        <w:ind w:right="-573"/>
      </w:pPr>
    </w:p>
    <w:p w14:paraId="68D81C97" w14:textId="7B2910CE" w:rsidR="00E0074D" w:rsidRPr="009F4A73" w:rsidRDefault="001619F4" w:rsidP="008F534F">
      <w:pPr>
        <w:ind w:right="-573"/>
      </w:pPr>
      <w:r>
        <w:rPr>
          <w:rFonts w:cs="Calibri"/>
          <w:b/>
          <w:color w:val="4472C4" w:themeColor="accent1"/>
        </w:rPr>
        <w:br w:type="page"/>
      </w:r>
    </w:p>
    <w:p w14:paraId="301EB84C" w14:textId="7A88D528" w:rsidR="0086744D" w:rsidRDefault="0086744D" w:rsidP="008F534F">
      <w:pPr>
        <w:pStyle w:val="Kop2"/>
        <w:numPr>
          <w:ilvl w:val="1"/>
          <w:numId w:val="22"/>
        </w:numPr>
        <w:ind w:right="-573"/>
      </w:pPr>
      <w:bookmarkStart w:id="62" w:name="_Toc129603093"/>
      <w:bookmarkStart w:id="63" w:name="_Toc138060259"/>
      <w:r w:rsidRPr="00837F42">
        <w:lastRenderedPageBreak/>
        <w:t>Prijswensen</w:t>
      </w:r>
      <w:bookmarkEnd w:id="62"/>
      <w:bookmarkEnd w:id="63"/>
    </w:p>
    <w:p w14:paraId="26F4D9D8" w14:textId="77777777" w:rsidR="009F4A73" w:rsidRDefault="009F4A73" w:rsidP="008F534F">
      <w:pPr>
        <w:ind w:right="-573"/>
        <w:rPr>
          <w:rFonts w:cs="Calibri"/>
          <w:i/>
          <w:szCs w:val="20"/>
        </w:rPr>
      </w:pPr>
      <w:r w:rsidRPr="00837F42">
        <w:rPr>
          <w:rFonts w:cs="Calibri"/>
        </w:rPr>
        <w:t>Inschrijver</w:t>
      </w:r>
      <w:r w:rsidRPr="00837F42">
        <w:rPr>
          <w:rFonts w:cs="Calibri"/>
          <w:i/>
          <w:szCs w:val="20"/>
        </w:rPr>
        <w:t xml:space="preserve"> gebruikt voor het indienen van zijn prijzen de bijlage: Prijzenblad.</w:t>
      </w:r>
    </w:p>
    <w:p w14:paraId="7CD9C691" w14:textId="531DD789" w:rsidR="009F4A73" w:rsidRPr="009F4A73" w:rsidRDefault="009F4A73" w:rsidP="008F534F">
      <w:pPr>
        <w:ind w:right="-573"/>
        <w:jc w:val="both"/>
        <w:rPr>
          <w:rFonts w:cs="Calibri"/>
          <w:b/>
          <w:bCs/>
          <w:color w:val="4472C4" w:themeColor="accent1"/>
        </w:rPr>
      </w:pPr>
      <w:r w:rsidRPr="00837F42">
        <w:rPr>
          <w:rFonts w:cs="Calibri"/>
          <w:b/>
          <w:bCs/>
          <w:color w:val="4472C4" w:themeColor="accent1"/>
        </w:rPr>
        <w:t>Beoordeling Prijswensen</w:t>
      </w:r>
    </w:p>
    <w:p w14:paraId="1618BC3C" w14:textId="50663A5C" w:rsidR="009F4A73" w:rsidRPr="009F4A73" w:rsidRDefault="009F4A73" w:rsidP="008F534F">
      <w:pPr>
        <w:ind w:right="-573"/>
      </w:pPr>
      <w:r w:rsidRPr="00837F42">
        <w:t xml:space="preserve">De </w:t>
      </w:r>
      <w:r>
        <w:t>opgegeven</w:t>
      </w:r>
      <w:r w:rsidRPr="00837F42">
        <w:t xml:space="preserve"> </w:t>
      </w:r>
      <w:r>
        <w:t>waardes</w:t>
      </w:r>
      <w:r w:rsidRPr="00837F42">
        <w:t xml:space="preserve"> </w:t>
      </w:r>
      <w:r>
        <w:t xml:space="preserve">worden per prijswens </w:t>
      </w:r>
      <w:r w:rsidRPr="00837F42">
        <w:t>vermenigvuldigd met de wegingsfactor</w:t>
      </w:r>
      <w:r>
        <w:t xml:space="preserve"> conform onderstaande tabel.</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86744D" w:rsidRPr="00837F42" w14:paraId="7B7847B1" w14:textId="77777777" w:rsidTr="003A72B7">
        <w:tc>
          <w:tcPr>
            <w:tcW w:w="1701" w:type="dxa"/>
            <w:shd w:val="clear" w:color="auto" w:fill="8EAADB" w:themeFill="accent1" w:themeFillTint="99"/>
          </w:tcPr>
          <w:p w14:paraId="25910112" w14:textId="77777777" w:rsidR="0086744D" w:rsidRPr="00837F42" w:rsidRDefault="0086744D" w:rsidP="008F534F">
            <w:pPr>
              <w:ind w:right="-573"/>
              <w:rPr>
                <w:rFonts w:cs="Calibri"/>
                <w:b/>
                <w:bCs/>
                <w:color w:val="000000" w:themeColor="text1"/>
              </w:rPr>
            </w:pPr>
            <w:r w:rsidRPr="00837F42">
              <w:rPr>
                <w:rFonts w:cs="Calibri"/>
                <w:b/>
                <w:bCs/>
                <w:color w:val="000000" w:themeColor="text1"/>
              </w:rPr>
              <w:t>Prijswens</w:t>
            </w:r>
          </w:p>
        </w:tc>
        <w:tc>
          <w:tcPr>
            <w:tcW w:w="5812" w:type="dxa"/>
            <w:shd w:val="clear" w:color="auto" w:fill="8EAADB" w:themeFill="accent1" w:themeFillTint="99"/>
          </w:tcPr>
          <w:p w14:paraId="46E2D1A0" w14:textId="77777777" w:rsidR="0086744D" w:rsidRPr="00837F42" w:rsidRDefault="0086744D" w:rsidP="008F534F">
            <w:pPr>
              <w:ind w:right="-573"/>
              <w:rPr>
                <w:rFonts w:cs="Calibri"/>
                <w:b/>
                <w:bCs/>
                <w:color w:val="000000" w:themeColor="text1"/>
              </w:rPr>
            </w:pPr>
            <w:r w:rsidRPr="00837F42">
              <w:rPr>
                <w:rFonts w:cs="Calibri"/>
                <w:b/>
                <w:bCs/>
                <w:color w:val="000000" w:themeColor="text1"/>
              </w:rPr>
              <w:t>Omschrijving</w:t>
            </w:r>
          </w:p>
        </w:tc>
        <w:tc>
          <w:tcPr>
            <w:tcW w:w="1418" w:type="dxa"/>
            <w:shd w:val="clear" w:color="auto" w:fill="8EAADB" w:themeFill="accent1" w:themeFillTint="99"/>
          </w:tcPr>
          <w:p w14:paraId="0690C8E9" w14:textId="77777777" w:rsidR="0086744D" w:rsidRPr="00837F42" w:rsidRDefault="0086744D" w:rsidP="003A72B7">
            <w:pPr>
              <w:ind w:right="-573"/>
              <w:rPr>
                <w:rFonts w:cs="Calibri"/>
                <w:b/>
                <w:bCs/>
                <w:color w:val="000000" w:themeColor="text1"/>
              </w:rPr>
            </w:pPr>
            <w:r w:rsidRPr="00837F42">
              <w:rPr>
                <w:rFonts w:cs="Calibri"/>
                <w:b/>
                <w:bCs/>
                <w:color w:val="000000" w:themeColor="text1"/>
              </w:rPr>
              <w:t>Wegingsfactor</w:t>
            </w:r>
          </w:p>
        </w:tc>
      </w:tr>
      <w:tr w:rsidR="0086744D" w:rsidRPr="00837F42" w14:paraId="06941BA6" w14:textId="77777777" w:rsidTr="003A72B7">
        <w:trPr>
          <w:trHeight w:val="404"/>
        </w:trPr>
        <w:tc>
          <w:tcPr>
            <w:tcW w:w="1701" w:type="dxa"/>
          </w:tcPr>
          <w:p w14:paraId="50634238" w14:textId="77777777" w:rsidR="0086744D" w:rsidRPr="00837F42" w:rsidRDefault="0086744D" w:rsidP="008F534F">
            <w:pPr>
              <w:ind w:right="-573"/>
              <w:rPr>
                <w:rFonts w:cs="Calibri"/>
              </w:rPr>
            </w:pPr>
            <w:r w:rsidRPr="00837F42">
              <w:rPr>
                <w:rFonts w:cs="Calibri"/>
              </w:rPr>
              <w:t>Prijswens 1</w:t>
            </w:r>
          </w:p>
        </w:tc>
        <w:tc>
          <w:tcPr>
            <w:tcW w:w="5812" w:type="dxa"/>
          </w:tcPr>
          <w:p w14:paraId="0AF02DFF" w14:textId="4BC8575C" w:rsidR="003A72B7" w:rsidRPr="00837F42" w:rsidRDefault="003A72B7" w:rsidP="008F534F">
            <w:pPr>
              <w:ind w:right="-573"/>
              <w:rPr>
                <w:rFonts w:cs="Calibri"/>
                <w:szCs w:val="20"/>
              </w:rPr>
            </w:pPr>
            <w:r>
              <w:rPr>
                <w:rFonts w:cs="Calibri"/>
                <w:szCs w:val="20"/>
              </w:rPr>
              <w:t>Totaalprijs alle machines eerste 60 maanden</w:t>
            </w:r>
          </w:p>
        </w:tc>
        <w:tc>
          <w:tcPr>
            <w:tcW w:w="1418" w:type="dxa"/>
            <w:vAlign w:val="center"/>
          </w:tcPr>
          <w:p w14:paraId="3B214656" w14:textId="1636AB9D" w:rsidR="0086744D" w:rsidRPr="00837F42" w:rsidRDefault="003A72B7" w:rsidP="003A72B7">
            <w:pPr>
              <w:jc w:val="center"/>
              <w:rPr>
                <w:rFonts w:cs="Calibri"/>
              </w:rPr>
            </w:pPr>
            <w:r>
              <w:rPr>
                <w:rFonts w:cs="Calibri"/>
              </w:rPr>
              <w:t>2</w:t>
            </w:r>
          </w:p>
        </w:tc>
      </w:tr>
      <w:tr w:rsidR="0086744D" w:rsidRPr="00837F42" w14:paraId="2C567FB4" w14:textId="77777777" w:rsidTr="003A72B7">
        <w:tc>
          <w:tcPr>
            <w:tcW w:w="1701" w:type="dxa"/>
          </w:tcPr>
          <w:p w14:paraId="7AF570F0" w14:textId="77777777" w:rsidR="0086744D" w:rsidRPr="00837F42" w:rsidRDefault="0086744D" w:rsidP="008F534F">
            <w:pPr>
              <w:ind w:right="-573"/>
              <w:rPr>
                <w:rFonts w:cs="Calibri"/>
              </w:rPr>
            </w:pPr>
            <w:r w:rsidRPr="00837F42">
              <w:rPr>
                <w:rFonts w:cs="Calibri"/>
              </w:rPr>
              <w:t>Prijswens 2</w:t>
            </w:r>
          </w:p>
        </w:tc>
        <w:tc>
          <w:tcPr>
            <w:tcW w:w="5812" w:type="dxa"/>
          </w:tcPr>
          <w:p w14:paraId="34FAABE3" w14:textId="2CC4A425" w:rsidR="003A72B7" w:rsidRPr="00837F42" w:rsidRDefault="003A72B7" w:rsidP="008F534F">
            <w:pPr>
              <w:ind w:right="-573"/>
              <w:rPr>
                <w:rFonts w:cs="Calibri"/>
                <w:szCs w:val="20"/>
              </w:rPr>
            </w:pPr>
            <w:r>
              <w:rPr>
                <w:rFonts w:cs="Calibri"/>
                <w:szCs w:val="20"/>
              </w:rPr>
              <w:t>Totaal kosten afdrukken eerste 60 maanden</w:t>
            </w:r>
          </w:p>
        </w:tc>
        <w:tc>
          <w:tcPr>
            <w:tcW w:w="1418" w:type="dxa"/>
            <w:vAlign w:val="center"/>
          </w:tcPr>
          <w:p w14:paraId="0FA0F152" w14:textId="45E8D074" w:rsidR="0086744D" w:rsidRPr="00837F42" w:rsidRDefault="001528F6" w:rsidP="003A72B7">
            <w:pPr>
              <w:jc w:val="center"/>
              <w:rPr>
                <w:rFonts w:cs="Calibri"/>
                <w:iCs/>
              </w:rPr>
            </w:pPr>
            <w:r>
              <w:rPr>
                <w:rFonts w:cs="Calibri"/>
                <w:iCs/>
              </w:rPr>
              <w:t>3</w:t>
            </w:r>
          </w:p>
        </w:tc>
      </w:tr>
      <w:tr w:rsidR="0086744D" w:rsidRPr="00837F42" w14:paraId="4885ED2F" w14:textId="77777777" w:rsidTr="003A72B7">
        <w:tc>
          <w:tcPr>
            <w:tcW w:w="1701" w:type="dxa"/>
          </w:tcPr>
          <w:p w14:paraId="0D6DD69D" w14:textId="77777777" w:rsidR="0086744D" w:rsidRPr="00837F42" w:rsidRDefault="0086744D" w:rsidP="008F534F">
            <w:pPr>
              <w:ind w:right="-573"/>
              <w:rPr>
                <w:rFonts w:cs="Calibri"/>
              </w:rPr>
            </w:pPr>
            <w:r w:rsidRPr="00837F42">
              <w:rPr>
                <w:rFonts w:cs="Calibri"/>
              </w:rPr>
              <w:t>Prijswens 3</w:t>
            </w:r>
          </w:p>
        </w:tc>
        <w:tc>
          <w:tcPr>
            <w:tcW w:w="5812" w:type="dxa"/>
          </w:tcPr>
          <w:p w14:paraId="49CEFDAE" w14:textId="6ECEFD8E" w:rsidR="0086744D" w:rsidRPr="00837F42" w:rsidRDefault="003A72B7" w:rsidP="008F534F">
            <w:pPr>
              <w:ind w:right="-573"/>
              <w:rPr>
                <w:rFonts w:cs="Calibri"/>
                <w:szCs w:val="20"/>
              </w:rPr>
            </w:pPr>
            <w:r>
              <w:rPr>
                <w:rFonts w:cs="Calibri"/>
                <w:szCs w:val="20"/>
              </w:rPr>
              <w:t>Totaal kosten verhuizingen</w:t>
            </w:r>
          </w:p>
        </w:tc>
        <w:tc>
          <w:tcPr>
            <w:tcW w:w="1418" w:type="dxa"/>
            <w:vAlign w:val="center"/>
          </w:tcPr>
          <w:p w14:paraId="24E6E257" w14:textId="259BCA75" w:rsidR="0086744D" w:rsidRPr="00837F42" w:rsidRDefault="00921AE8" w:rsidP="003A72B7">
            <w:pPr>
              <w:jc w:val="center"/>
              <w:rPr>
                <w:rFonts w:cs="Calibri"/>
                <w:iCs/>
              </w:rPr>
            </w:pPr>
            <w:r>
              <w:rPr>
                <w:rFonts w:cs="Calibri"/>
                <w:iCs/>
              </w:rPr>
              <w:t>1</w:t>
            </w:r>
          </w:p>
        </w:tc>
      </w:tr>
      <w:tr w:rsidR="003A72B7" w:rsidRPr="00837F42" w14:paraId="27798462" w14:textId="77777777" w:rsidTr="003A72B7">
        <w:tc>
          <w:tcPr>
            <w:tcW w:w="1701" w:type="dxa"/>
          </w:tcPr>
          <w:p w14:paraId="63210EAB" w14:textId="478340A1" w:rsidR="003A72B7" w:rsidRPr="00837F42" w:rsidRDefault="003A72B7" w:rsidP="008F534F">
            <w:pPr>
              <w:ind w:right="-573"/>
              <w:rPr>
                <w:rFonts w:cs="Calibri"/>
              </w:rPr>
            </w:pPr>
            <w:r>
              <w:rPr>
                <w:rFonts w:cs="Calibri"/>
              </w:rPr>
              <w:t>Prijswens 4</w:t>
            </w:r>
          </w:p>
        </w:tc>
        <w:tc>
          <w:tcPr>
            <w:tcW w:w="5812" w:type="dxa"/>
          </w:tcPr>
          <w:p w14:paraId="063CAD30" w14:textId="67428DBE" w:rsidR="003A72B7" w:rsidRDefault="003A72B7" w:rsidP="008F534F">
            <w:pPr>
              <w:ind w:right="-573"/>
              <w:rPr>
                <w:rFonts w:cs="Calibri"/>
                <w:szCs w:val="20"/>
              </w:rPr>
            </w:pPr>
            <w:r>
              <w:rPr>
                <w:rFonts w:cs="Calibri"/>
                <w:szCs w:val="20"/>
              </w:rPr>
              <w:t>Totaalprijs alle machines Optiejaren</w:t>
            </w:r>
          </w:p>
        </w:tc>
        <w:tc>
          <w:tcPr>
            <w:tcW w:w="1418" w:type="dxa"/>
            <w:vAlign w:val="center"/>
          </w:tcPr>
          <w:p w14:paraId="60CCAF9A" w14:textId="0516209E" w:rsidR="003A72B7" w:rsidRPr="00837F42" w:rsidRDefault="003A72B7" w:rsidP="003A72B7">
            <w:pPr>
              <w:jc w:val="center"/>
              <w:rPr>
                <w:rFonts w:cs="Calibri"/>
                <w:iCs/>
              </w:rPr>
            </w:pPr>
            <w:r>
              <w:rPr>
                <w:rFonts w:cs="Calibri"/>
                <w:iCs/>
              </w:rPr>
              <w:t>2</w:t>
            </w:r>
          </w:p>
        </w:tc>
      </w:tr>
      <w:tr w:rsidR="003A72B7" w:rsidRPr="00837F42" w14:paraId="5483CC9C" w14:textId="77777777" w:rsidTr="003A72B7">
        <w:tc>
          <w:tcPr>
            <w:tcW w:w="1701" w:type="dxa"/>
          </w:tcPr>
          <w:p w14:paraId="76D954FF" w14:textId="7124CFAB" w:rsidR="003A72B7" w:rsidRDefault="003A72B7" w:rsidP="008F534F">
            <w:pPr>
              <w:ind w:right="-573"/>
              <w:rPr>
                <w:rFonts w:cs="Calibri"/>
              </w:rPr>
            </w:pPr>
            <w:r>
              <w:rPr>
                <w:rFonts w:cs="Calibri"/>
              </w:rPr>
              <w:t xml:space="preserve">Prijswens 5 </w:t>
            </w:r>
          </w:p>
        </w:tc>
        <w:tc>
          <w:tcPr>
            <w:tcW w:w="5812" w:type="dxa"/>
          </w:tcPr>
          <w:p w14:paraId="0A9EB3F3" w14:textId="6661CEDD" w:rsidR="003A72B7" w:rsidRDefault="003A72B7" w:rsidP="008F534F">
            <w:pPr>
              <w:ind w:right="-573"/>
              <w:rPr>
                <w:rFonts w:cs="Calibri"/>
                <w:szCs w:val="20"/>
              </w:rPr>
            </w:pPr>
            <w:r>
              <w:rPr>
                <w:rFonts w:cs="Calibri"/>
                <w:szCs w:val="20"/>
              </w:rPr>
              <w:t>Totaalprijs afdrukken Optiejaren</w:t>
            </w:r>
          </w:p>
        </w:tc>
        <w:tc>
          <w:tcPr>
            <w:tcW w:w="1418" w:type="dxa"/>
            <w:vAlign w:val="center"/>
          </w:tcPr>
          <w:p w14:paraId="056A27C1" w14:textId="3CEE0572" w:rsidR="003A72B7" w:rsidRPr="00837F42" w:rsidRDefault="003A72B7" w:rsidP="003A72B7">
            <w:pPr>
              <w:jc w:val="center"/>
              <w:rPr>
                <w:rFonts w:cs="Calibri"/>
                <w:iCs/>
              </w:rPr>
            </w:pPr>
            <w:r>
              <w:rPr>
                <w:rFonts w:cs="Calibri"/>
                <w:iCs/>
              </w:rPr>
              <w:t>2</w:t>
            </w:r>
          </w:p>
        </w:tc>
      </w:tr>
    </w:tbl>
    <w:p w14:paraId="54E90C26" w14:textId="1A55EC44" w:rsidR="0086744D" w:rsidRPr="00837F42" w:rsidRDefault="0086744D" w:rsidP="008F534F">
      <w:pPr>
        <w:ind w:right="-573"/>
        <w:rPr>
          <w:rFonts w:cs="Calibri"/>
          <w:i/>
          <w:szCs w:val="20"/>
        </w:rPr>
      </w:pPr>
    </w:p>
    <w:p w14:paraId="178C67DC" w14:textId="1A51CA4B" w:rsidR="001619F4" w:rsidRPr="001619F4" w:rsidRDefault="009F4A73" w:rsidP="008F534F">
      <w:pPr>
        <w:ind w:right="-573"/>
      </w:pPr>
      <w:r>
        <w:t>De sores worden opgeteld en vermenigvuldigd met de wegingsfactor 30</w:t>
      </w:r>
      <w:r w:rsidRPr="00837F42">
        <w:t xml:space="preserve">. </w:t>
      </w:r>
      <w:r w:rsidR="0086744D" w:rsidRPr="00837F42">
        <w:t>Inschrijver met de laagste ingediende prijs krijgt 100 punten. Voor de overige leveranciers is de procentuele afwijking ten opzichte van de laagste prijs bepalend voor het puntenaantal.</w:t>
      </w:r>
    </w:p>
    <w:p w14:paraId="3329483F" w14:textId="10467C4E" w:rsidR="009F4A73" w:rsidRPr="000407E1" w:rsidRDefault="005E16D1" w:rsidP="000407E1">
      <w:pPr>
        <w:pStyle w:val="Kop2"/>
        <w:numPr>
          <w:ilvl w:val="1"/>
          <w:numId w:val="22"/>
        </w:numPr>
        <w:ind w:right="-573"/>
      </w:pPr>
      <w:bookmarkStart w:id="64" w:name="_Toc138060260"/>
      <w:r w:rsidRPr="000407E1">
        <w:t>Productpresentatie</w:t>
      </w:r>
      <w:r w:rsidR="00AF237F" w:rsidRPr="000407E1">
        <w:t xml:space="preserve">/ </w:t>
      </w:r>
      <w:proofErr w:type="spellStart"/>
      <w:r w:rsidR="00AF237F" w:rsidRPr="000407E1">
        <w:t>Proof</w:t>
      </w:r>
      <w:proofErr w:type="spellEnd"/>
      <w:r w:rsidR="00AF237F" w:rsidRPr="000407E1">
        <w:t xml:space="preserve"> of Concept</w:t>
      </w:r>
      <w:bookmarkEnd w:id="64"/>
    </w:p>
    <w:p w14:paraId="472B3B54" w14:textId="3589526D" w:rsidR="00D016B2" w:rsidRDefault="00C85DD3" w:rsidP="008F534F">
      <w:pPr>
        <w:ind w:right="-573"/>
      </w:pPr>
      <w:r w:rsidRPr="00837F42">
        <w:t xml:space="preserve">De inschrijver </w:t>
      </w:r>
      <w:r w:rsidR="006137B9" w:rsidRPr="00837F42">
        <w:t xml:space="preserve">met </w:t>
      </w:r>
      <w:r w:rsidR="002E2DE4" w:rsidRPr="00837F42">
        <w:t xml:space="preserve">de </w:t>
      </w:r>
      <w:r w:rsidR="00EC4DBD" w:rsidRPr="00837F42">
        <w:t xml:space="preserve">hoogste </w:t>
      </w:r>
      <w:r w:rsidR="00C75B5F">
        <w:t>toegevoegde waarde op</w:t>
      </w:r>
      <w:r w:rsidR="00933941">
        <w:t xml:space="preserve"> het</w:t>
      </w:r>
      <w:r w:rsidRPr="00837F42">
        <w:t xml:space="preserve"> Kwaliteitsdocument</w:t>
      </w:r>
      <w:r w:rsidR="007238D8" w:rsidRPr="00837F42">
        <w:t xml:space="preserve"> </w:t>
      </w:r>
      <w:r w:rsidRPr="00837F42">
        <w:t>en Prijswensen word</w:t>
      </w:r>
      <w:r w:rsidR="005643AE" w:rsidRPr="00837F42">
        <w:t>t</w:t>
      </w:r>
      <w:r w:rsidRPr="00837F42">
        <w:t xml:space="preserve"> uitgenodigd voor </w:t>
      </w:r>
      <w:r w:rsidR="00EC4DBD" w:rsidRPr="00837F42">
        <w:t>de</w:t>
      </w:r>
      <w:r w:rsidRPr="00837F42">
        <w:t xml:space="preserve"> productpresentatie</w:t>
      </w:r>
      <w:r w:rsidR="008651E9">
        <w:t>/ pro</w:t>
      </w:r>
      <w:r w:rsidR="007C21CC">
        <w:t>o</w:t>
      </w:r>
      <w:r w:rsidR="008651E9">
        <w:t>f of concept</w:t>
      </w:r>
      <w:r w:rsidR="00EC4DBD" w:rsidRPr="00837F42">
        <w:t xml:space="preserve"> </w:t>
      </w:r>
      <w:r w:rsidR="00E84B48" w:rsidRPr="00837F42">
        <w:t>van de te leveren machines</w:t>
      </w:r>
      <w:r w:rsidRPr="00837F42">
        <w:t xml:space="preserve">. </w:t>
      </w:r>
      <w:r w:rsidR="005E16D1" w:rsidRPr="00837F42">
        <w:br/>
      </w:r>
      <w:r w:rsidRPr="00837F42">
        <w:t>De inschrijver z</w:t>
      </w:r>
      <w:r w:rsidR="00E84B48" w:rsidRPr="00837F42">
        <w:t>al</w:t>
      </w:r>
      <w:r w:rsidRPr="00837F42">
        <w:t xml:space="preserve"> </w:t>
      </w:r>
      <w:r w:rsidR="00E84B48" w:rsidRPr="00837F42">
        <w:t xml:space="preserve">in de </w:t>
      </w:r>
      <w:r w:rsidR="00CC2E9D" w:rsidRPr="00837F42">
        <w:t>periode</w:t>
      </w:r>
      <w:r w:rsidRPr="00837F42">
        <w:t xml:space="preserve"> gegeven in Tijdsplanning 1.8 een </w:t>
      </w:r>
      <w:r w:rsidR="00CC2E9D" w:rsidRPr="00837F42">
        <w:t>product</w:t>
      </w:r>
      <w:r w:rsidRPr="00837F42">
        <w:t>presentatie</w:t>
      </w:r>
      <w:r w:rsidR="007C21CC">
        <w:t xml:space="preserve">/ proof of concept </w:t>
      </w:r>
      <w:r w:rsidRPr="00837F42">
        <w:t xml:space="preserve">geven </w:t>
      </w:r>
      <w:r w:rsidR="00795249" w:rsidRPr="00837F42">
        <w:t>van</w:t>
      </w:r>
      <w:r w:rsidRPr="00837F42">
        <w:t xml:space="preserve"> </w:t>
      </w:r>
      <w:r w:rsidR="007A7774" w:rsidRPr="00837F42">
        <w:t>hun</w:t>
      </w:r>
      <w:r w:rsidRPr="00837F42">
        <w:t xml:space="preserve"> aangeboden </w:t>
      </w:r>
      <w:r w:rsidR="0072633C">
        <w:t xml:space="preserve">printers en </w:t>
      </w:r>
      <w:r w:rsidR="007A7774" w:rsidRPr="00837F42">
        <w:t>reproductiemachines (MFP’s)</w:t>
      </w:r>
      <w:r w:rsidRPr="00837F42">
        <w:t>.</w:t>
      </w:r>
      <w:r w:rsidR="00D016B2">
        <w:t xml:space="preserve"> Wanneer twee inschrijvers eindigen met een gelijk aantal punten zullen beide uitgenodigd worden voor de productpresentatie/ proof of concept. </w:t>
      </w:r>
    </w:p>
    <w:p w14:paraId="116929E4" w14:textId="2BA25EE0" w:rsidR="000407E1" w:rsidRPr="00837F42" w:rsidRDefault="000407E1" w:rsidP="008F534F">
      <w:pPr>
        <w:ind w:right="-573"/>
      </w:pPr>
      <w:r>
        <w:t xml:space="preserve">Voor de beoordeling van de machines is een document ontwikkeld op basis waarvan de </w:t>
      </w:r>
      <w:r w:rsidR="00B06BF5">
        <w:t>afdruk- en scan</w:t>
      </w:r>
      <w:r>
        <w:t xml:space="preserve">kwaliteit beoordeeld </w:t>
      </w:r>
      <w:r w:rsidR="00B06BF5">
        <w:t xml:space="preserve">zal worden. </w:t>
      </w:r>
    </w:p>
    <w:p w14:paraId="65E0C2D0" w14:textId="4EFF0288" w:rsidR="00B703F9" w:rsidRDefault="005643AE" w:rsidP="008F534F">
      <w:pPr>
        <w:ind w:right="-573"/>
      </w:pPr>
      <w:r w:rsidRPr="00837F42">
        <w:t>Bij d</w:t>
      </w:r>
      <w:r w:rsidR="00C85DD3" w:rsidRPr="00837F42">
        <w:t>e presentatie moet de beoogde accountmanager</w:t>
      </w:r>
      <w:r w:rsidRPr="00837F42">
        <w:t xml:space="preserve"> aanwezig zijn</w:t>
      </w:r>
      <w:r w:rsidR="00C85DD3" w:rsidRPr="00837F42">
        <w:t>.</w:t>
      </w:r>
      <w:bookmarkStart w:id="65" w:name="_Toc254788642"/>
      <w:bookmarkStart w:id="66" w:name="_Toc380011661"/>
      <w:bookmarkEnd w:id="52"/>
      <w:bookmarkEnd w:id="53"/>
    </w:p>
    <w:p w14:paraId="2E131E42" w14:textId="7787E811" w:rsidR="000E05F4" w:rsidRPr="000E05F4" w:rsidRDefault="000E05F4" w:rsidP="008F534F">
      <w:pPr>
        <w:ind w:right="-573"/>
      </w:pPr>
      <w:r w:rsidRPr="00434958">
        <w:t xml:space="preserve">Bij een </w:t>
      </w:r>
      <w:r w:rsidR="00741876" w:rsidRPr="00434958">
        <w:t>presentatie</w:t>
      </w:r>
      <w:r w:rsidR="00631019">
        <w:t>/ proof of concept</w:t>
      </w:r>
      <w:r w:rsidR="00741876" w:rsidRPr="00434958">
        <w:t xml:space="preserve"> die niet aan de gestelde verwachtingen van </w:t>
      </w:r>
      <w:r w:rsidR="00A341B2" w:rsidRPr="00434958">
        <w:t>Scholengroep</w:t>
      </w:r>
      <w:r w:rsidR="00741876" w:rsidRPr="00434958">
        <w:t xml:space="preserve"> Pompeblêd voldoet wordt de als tweede geëindigde uitgenodigd</w:t>
      </w:r>
      <w:r w:rsidR="004A00DC" w:rsidRPr="00434958">
        <w:t xml:space="preserve"> voor een productpresentatie.</w:t>
      </w:r>
    </w:p>
    <w:p w14:paraId="7AC1EF4B" w14:textId="757CE346" w:rsidR="00C85DD3" w:rsidRPr="00837F42" w:rsidRDefault="00C85DD3" w:rsidP="008F534F">
      <w:pPr>
        <w:pStyle w:val="Kop2"/>
        <w:numPr>
          <w:ilvl w:val="1"/>
          <w:numId w:val="22"/>
        </w:numPr>
        <w:ind w:right="-573"/>
      </w:pPr>
      <w:bookmarkStart w:id="67" w:name="_Toc129603094"/>
      <w:bookmarkStart w:id="68" w:name="_Toc138060261"/>
      <w:bookmarkEnd w:id="65"/>
      <w:bookmarkEnd w:id="66"/>
      <w:r w:rsidRPr="00837F42">
        <w:t>Beoordelingsteam</w:t>
      </w:r>
      <w:bookmarkEnd w:id="67"/>
      <w:bookmarkEnd w:id="68"/>
    </w:p>
    <w:p w14:paraId="7D060642" w14:textId="05194F57" w:rsidR="00C85DD3" w:rsidRPr="00837F42" w:rsidRDefault="00C85DD3" w:rsidP="008F534F">
      <w:pPr>
        <w:ind w:right="-573"/>
      </w:pPr>
      <w:r w:rsidRPr="00837F42">
        <w:t xml:space="preserve">De inkooporganisatie van </w:t>
      </w:r>
      <w:r w:rsidR="00A341B2" w:rsidRPr="00837F42">
        <w:t>Scholengroep</w:t>
      </w:r>
      <w:r w:rsidRPr="00837F42">
        <w:t xml:space="preserve"> Pompeblêd heeft ten behoeve van de beoordeling van de Inschrijvingen een objectief en onafhankelijk Beoordelingsteam samengesteld. Het is, op straffe van uitsluiting, niet toegestaan om in het kader van deze aanbesteding op een andere dan de eerder aangegeven wijze in contact te treden met Aanbestedende dienst en/of leden van het Beoordelingsteam, ter verkrijging van welke informatie dan ook. Het Beoordelingsteam bestaat ui</w:t>
      </w:r>
      <w:r w:rsidR="0071644C">
        <w:t xml:space="preserve">t; </w:t>
      </w:r>
      <w:r w:rsidR="00B05C60">
        <w:t xml:space="preserve">hoofden facilitair, </w:t>
      </w:r>
      <w:r w:rsidR="00C866F6">
        <w:t>repro-</w:t>
      </w:r>
      <w:r w:rsidR="00B05C60">
        <w:t>mede</w:t>
      </w:r>
      <w:r w:rsidR="00C866F6">
        <w:t>werker</w:t>
      </w:r>
      <w:r w:rsidR="001B4659">
        <w:t>s</w:t>
      </w:r>
      <w:r w:rsidR="00C866F6">
        <w:t xml:space="preserve">, </w:t>
      </w:r>
      <w:r w:rsidR="00551E02">
        <w:t>manager</w:t>
      </w:r>
      <w:r w:rsidR="00C866F6">
        <w:t xml:space="preserve"> bedrijfsvoering</w:t>
      </w:r>
      <w:r w:rsidRPr="00837F42">
        <w:t>. De namen van de leden van het Beoordelingsteam worden niet vooraf bekend gemaakt, om enige vorm van externe beïnvloeding op de beoordeling te voorkomen.</w:t>
      </w:r>
    </w:p>
    <w:p w14:paraId="6B2AFAA6" w14:textId="77777777" w:rsidR="00C85DD3" w:rsidRPr="00837F42" w:rsidRDefault="00C85DD3" w:rsidP="008F534F">
      <w:pPr>
        <w:ind w:right="-573"/>
      </w:pPr>
      <w:r w:rsidRPr="00837F42">
        <w:t xml:space="preserve">De procesbegeleider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w:t>
      </w:r>
    </w:p>
    <w:p w14:paraId="6ADEA910" w14:textId="77777777" w:rsidR="00C85DD3" w:rsidRPr="00837F42" w:rsidRDefault="00C85DD3" w:rsidP="008F534F">
      <w:pPr>
        <w:ind w:right="-573"/>
      </w:pPr>
      <w:r w:rsidRPr="00837F42">
        <w:t>Als tijdens de verificatie blijkt dat Inschrijver onjuiste informatie heeft verstrekt bij zijn Inschrijving wordt deze uitgesloten van deelname. Aanbestedende dienst kan Inschrijver wiens Inschrijving onvolledig is verzoeken de Inschrijving aan te vullen in geval van een kennelijke omissie. Aanbestedende dienst heeft geen plicht om Inschrijver op dergelijke omissies te wijzen. Inschrijver aan wiens Inschrijving voorwaarden zijn verbonden wordt uitgesloten. Als een Inschrijving is gedaan die in verhouding tot de te verrichten opdracht abnormaal laag lijkt, kan de Aanbestedende Dienst aan Inschrijver schriftelijk verzoeken om een nadere toelichting te verschaffen op de voorgestelde prijzen en tarieven. De Aanbestedende Dienst kan de Inschrijving afwijzen als het lage niveau van de voorgestelde prijzen of tarieven niet genoegzaam wordt gestaafd door het verstrekte bewijsmateriaal.</w:t>
      </w:r>
    </w:p>
    <w:p w14:paraId="372FCEEF" w14:textId="77777777" w:rsidR="00656325" w:rsidRDefault="00C85DD3" w:rsidP="008F534F">
      <w:pPr>
        <w:ind w:right="-573"/>
      </w:pPr>
      <w:r w:rsidRPr="00837F42">
        <w:lastRenderedPageBreak/>
        <w:t xml:space="preserve">Als Aanbestedende dienst een Inschrijving ongeldig verklaart, zal de betreffende Inschrijver daar schriftelijk van op de hoogte worden gesteld. De betreffende Inschrijver wordt in dat geval geacht geen Inschrijving te hebben gedaan en zal van het verdere verloop van de procedure niet meer op de hoogte worden gehouden. </w:t>
      </w:r>
    </w:p>
    <w:p w14:paraId="04D9529C" w14:textId="404BCE22" w:rsidR="00C85DD3" w:rsidRDefault="00C85DD3" w:rsidP="008F534F">
      <w:pPr>
        <w:ind w:right="-573"/>
      </w:pPr>
      <w:r w:rsidRPr="00837F42">
        <w:t>Daarom zijn in rechte aanhangig gemaakte bezwaren door deze Inschrijver tegen het verloop van de aanbesteding, bekendmaking gunningsbeslissing aan andere Inschrijvers en/of de aanbesteding in het algemeen, niet-ontvankelijk.</w:t>
      </w:r>
      <w:bookmarkStart w:id="69" w:name="_Toc216670937"/>
      <w:bookmarkStart w:id="70" w:name="_Toc220143746"/>
      <w:bookmarkStart w:id="71" w:name="_Toc248567345"/>
      <w:bookmarkStart w:id="72" w:name="_Toc254788643"/>
      <w:bookmarkStart w:id="73" w:name="_Toc380011662"/>
    </w:p>
    <w:p w14:paraId="706AEE73" w14:textId="77777777" w:rsidR="00656325" w:rsidRPr="00434958" w:rsidRDefault="00656325" w:rsidP="008F534F">
      <w:pPr>
        <w:ind w:right="-573"/>
      </w:pPr>
    </w:p>
    <w:p w14:paraId="11973687" w14:textId="345CD7BA" w:rsidR="00C85DD3" w:rsidRPr="001619F4" w:rsidRDefault="00C85DD3" w:rsidP="008F534F">
      <w:pPr>
        <w:pStyle w:val="Kop2"/>
        <w:numPr>
          <w:ilvl w:val="1"/>
          <w:numId w:val="22"/>
        </w:numPr>
        <w:ind w:right="-573"/>
      </w:pPr>
      <w:bookmarkStart w:id="74" w:name="_Toc129603095"/>
      <w:bookmarkStart w:id="75" w:name="_Toc138060262"/>
      <w:bookmarkEnd w:id="69"/>
      <w:bookmarkEnd w:id="70"/>
      <w:bookmarkEnd w:id="71"/>
      <w:bookmarkEnd w:id="72"/>
      <w:bookmarkEnd w:id="73"/>
      <w:r w:rsidRPr="001619F4">
        <w:t>Beoordelingsprocedure</w:t>
      </w:r>
      <w:bookmarkEnd w:id="74"/>
      <w:bookmarkEnd w:id="75"/>
    </w:p>
    <w:p w14:paraId="711384B9" w14:textId="77777777" w:rsidR="00C85DD3" w:rsidRPr="00837F42" w:rsidRDefault="00C85DD3" w:rsidP="008F534F">
      <w:pPr>
        <w:ind w:right="-573"/>
        <w:rPr>
          <w:rFonts w:cs="Calibri"/>
          <w:bCs/>
          <w:i/>
          <w:u w:val="single"/>
        </w:rPr>
      </w:pPr>
      <w:r w:rsidRPr="00837F42">
        <w:rPr>
          <w:rFonts w:cs="Calibri"/>
        </w:rPr>
        <w:t>De openingsvergadering en de beoordelingsvergaderingen zijn niet openbaar. De beoordelingsprocedure omvat de volgende fasen:</w:t>
      </w:r>
    </w:p>
    <w:p w14:paraId="14D7A971" w14:textId="1496C875" w:rsidR="00C85DD3" w:rsidRPr="00837F42" w:rsidRDefault="00C85DD3" w:rsidP="008F534F">
      <w:pPr>
        <w:ind w:right="-573"/>
        <w:rPr>
          <w:rFonts w:cs="Calibri"/>
        </w:rPr>
      </w:pPr>
      <w:r w:rsidRPr="00837F42">
        <w:rPr>
          <w:rFonts w:cs="Calibri"/>
          <w:b/>
          <w:bCs/>
          <w:color w:val="4472C4" w:themeColor="accent1"/>
        </w:rPr>
        <w:t xml:space="preserve">Fase 1: </w:t>
      </w:r>
      <w:r w:rsidRPr="00837F42">
        <w:rPr>
          <w:rFonts w:cs="Calibri"/>
          <w:b/>
          <w:color w:val="4472C4" w:themeColor="accent1"/>
        </w:rPr>
        <w:t>Het openen van de Inschrijvingen</w:t>
      </w:r>
      <w:r w:rsidRPr="00837F42">
        <w:rPr>
          <w:rFonts w:cs="Calibri"/>
          <w:b/>
        </w:rPr>
        <w:br/>
      </w:r>
      <w:r w:rsidRPr="00837F42">
        <w:rPr>
          <w:rFonts w:cs="Calibri"/>
        </w:rPr>
        <w:t>De Inschrijvingen worden door de procesbegeleider geopend en wordt</w:t>
      </w:r>
      <w:r w:rsidR="00656325">
        <w:rPr>
          <w:rFonts w:cs="Calibri"/>
        </w:rPr>
        <w:t xml:space="preserve"> er</w:t>
      </w:r>
      <w:r w:rsidRPr="00837F42">
        <w:rPr>
          <w:rFonts w:cs="Calibri"/>
        </w:rPr>
        <w:t xml:space="preserve"> een proces-verbaal van opening opgesteld. Vervolgens wordt gecontroleerd of de Inschrijvingen voldoen aan de formele vereisten uit deze Uitnodiging tot Inschrijving in overeenstemming met paragraaf 3.1. </w:t>
      </w:r>
    </w:p>
    <w:p w14:paraId="308C0DD2" w14:textId="77777777" w:rsidR="00C85DD3" w:rsidRPr="00837F42" w:rsidRDefault="00C85DD3" w:rsidP="008F534F">
      <w:pPr>
        <w:ind w:right="-573"/>
        <w:rPr>
          <w:rFonts w:cs="Calibri"/>
        </w:rPr>
      </w:pPr>
      <w:r w:rsidRPr="00837F42">
        <w:rPr>
          <w:rFonts w:cs="Calibri"/>
          <w:b/>
          <w:bCs/>
          <w:color w:val="4472C4" w:themeColor="accent1"/>
        </w:rPr>
        <w:t>Fase 2: Beoordeling van uitsluitingsgronden en geschiktheidseisen</w:t>
      </w:r>
      <w:r w:rsidRPr="00837F42">
        <w:rPr>
          <w:rFonts w:cs="Calibri"/>
          <w:b/>
        </w:rPr>
        <w:br/>
      </w:r>
      <w:r w:rsidRPr="00837F42">
        <w:rPr>
          <w:rFonts w:cs="Calibri"/>
        </w:rPr>
        <w:t xml:space="preserve">In deze fase wordt beoordeeld of de Inschrijver voldoet aan de uitsluitingsgronden en geschiktheidseisen. Deze zijn opgenomen in hoofdstuk 3. </w:t>
      </w:r>
    </w:p>
    <w:p w14:paraId="07FB0CDB" w14:textId="77777777" w:rsidR="00C85DD3" w:rsidRPr="00837F42" w:rsidRDefault="00C85DD3" w:rsidP="008F534F">
      <w:pPr>
        <w:ind w:right="-573"/>
        <w:rPr>
          <w:rFonts w:cs="Calibri"/>
        </w:rPr>
      </w:pPr>
      <w:r w:rsidRPr="00837F42">
        <w:rPr>
          <w:rFonts w:cs="Calibri"/>
        </w:rPr>
        <w:t>Inschrijver dient hiertoe het Uniform Europees Aanbestedingsdocument te voorzien van de gevraagde informatie en deze rechtsgeldig te ondertekenen. Inschrijver die de UEA niet volledig en rechtsgeldig ondertekend heeft bijgevoegd, wordt uitgesloten.</w:t>
      </w:r>
    </w:p>
    <w:p w14:paraId="4528DFB0" w14:textId="1AC47D26" w:rsidR="00C85DD3" w:rsidRPr="00837F42" w:rsidRDefault="00C85DD3" w:rsidP="008F534F">
      <w:pPr>
        <w:ind w:right="-573"/>
        <w:rPr>
          <w:rFonts w:cs="Calibri"/>
          <w:b/>
        </w:rPr>
      </w:pPr>
      <w:r w:rsidRPr="00837F42">
        <w:rPr>
          <w:rFonts w:cs="Calibri"/>
          <w:b/>
        </w:rPr>
        <w:t xml:space="preserve">Tijdens de verificatiefase dienen de bewijsstukken te worden ingeleverd door de Inschrijvers waaraan de aanbestedende dienst voornemens is de </w:t>
      </w:r>
      <w:r w:rsidR="003E57E1" w:rsidRPr="00837F42">
        <w:rPr>
          <w:rFonts w:cs="Calibri"/>
          <w:b/>
        </w:rPr>
        <w:t>raam</w:t>
      </w:r>
      <w:r w:rsidR="00C51820" w:rsidRPr="00837F42">
        <w:rPr>
          <w:rFonts w:cs="Calibri"/>
          <w:b/>
        </w:rPr>
        <w:t>overeenkomst</w:t>
      </w:r>
      <w:r w:rsidRPr="00837F42">
        <w:rPr>
          <w:rFonts w:cs="Calibri"/>
          <w:b/>
        </w:rPr>
        <w:t xml:space="preserve"> te gunnen.</w:t>
      </w:r>
    </w:p>
    <w:p w14:paraId="4C1A2A45" w14:textId="77777777" w:rsidR="00C85DD3" w:rsidRPr="00837F42" w:rsidRDefault="00C85DD3" w:rsidP="008F534F">
      <w:pPr>
        <w:ind w:right="-573"/>
        <w:rPr>
          <w:rFonts w:cs="Calibri"/>
        </w:rPr>
      </w:pPr>
      <w:r w:rsidRPr="00837F42">
        <w:rPr>
          <w:rFonts w:cs="Calibri"/>
          <w:b/>
          <w:bCs/>
          <w:color w:val="4472C4" w:themeColor="accent1"/>
        </w:rPr>
        <w:t>Fase 3: Beoordeling van Programma van Eisen</w:t>
      </w:r>
      <w:r w:rsidRPr="00837F42">
        <w:rPr>
          <w:rFonts w:cs="Calibri"/>
          <w:b/>
        </w:rPr>
        <w:br/>
      </w:r>
      <w:r w:rsidRPr="00837F42">
        <w:rPr>
          <w:rFonts w:cs="Calibri"/>
        </w:rPr>
        <w:t>In deze fase wordt beoordeeld of iedere Inschrijver onvoorwaardelijk voldoet aan alle eisen uit het Programma van Eisen. Inschrijver die niet onvoorwaardelijk voldoet aan het gestelde programma van eisen in hoofdstuk 4, wordt uitgesloten.</w:t>
      </w:r>
    </w:p>
    <w:p w14:paraId="22D46FE9"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4: Beoordeling kwaliteitsdocument</w:t>
      </w:r>
    </w:p>
    <w:p w14:paraId="4AD60520" w14:textId="521239C5" w:rsidR="00C85DD3" w:rsidRPr="00837F42" w:rsidRDefault="00C85DD3" w:rsidP="008F534F">
      <w:pPr>
        <w:ind w:right="-573"/>
        <w:rPr>
          <w:rFonts w:cs="Calibri"/>
          <w:szCs w:val="20"/>
        </w:rPr>
      </w:pPr>
      <w:r w:rsidRPr="00837F42">
        <w:rPr>
          <w:rFonts w:cs="Calibri"/>
          <w:szCs w:val="20"/>
        </w:rPr>
        <w:t xml:space="preserve">De beoordeling geschiedt volgens de beschrijving in paragraaf </w:t>
      </w:r>
      <w:r w:rsidR="001619F4">
        <w:rPr>
          <w:rFonts w:cs="Calibri"/>
          <w:szCs w:val="20"/>
        </w:rPr>
        <w:t>6</w:t>
      </w:r>
      <w:r w:rsidRPr="00837F42">
        <w:rPr>
          <w:rFonts w:cs="Calibri"/>
          <w:szCs w:val="20"/>
        </w:rPr>
        <w:t>.1. De scores worden afgerond op twee decimalen.</w:t>
      </w:r>
    </w:p>
    <w:p w14:paraId="0F8F8168"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5: Beoordeling prijs</w:t>
      </w:r>
    </w:p>
    <w:p w14:paraId="0F643206" w14:textId="503E3670" w:rsidR="00C85DD3" w:rsidRPr="00837F42" w:rsidRDefault="00C85DD3" w:rsidP="008F534F">
      <w:pPr>
        <w:ind w:right="-573"/>
        <w:rPr>
          <w:rFonts w:cs="Calibri"/>
          <w:szCs w:val="20"/>
        </w:rPr>
      </w:pPr>
      <w:r w:rsidRPr="00837F42">
        <w:rPr>
          <w:rFonts w:cs="Calibri"/>
          <w:szCs w:val="20"/>
        </w:rPr>
        <w:t xml:space="preserve">De beoordeling geschiedt volgens de beschrijving in hoofdstuk </w:t>
      </w:r>
      <w:r w:rsidR="001619F4">
        <w:rPr>
          <w:rFonts w:cs="Calibri"/>
          <w:szCs w:val="20"/>
        </w:rPr>
        <w:t>6</w:t>
      </w:r>
      <w:r w:rsidRPr="00837F42">
        <w:rPr>
          <w:rFonts w:cs="Calibri"/>
          <w:szCs w:val="20"/>
        </w:rPr>
        <w:t>.2</w:t>
      </w:r>
      <w:r w:rsidR="001619F4">
        <w:rPr>
          <w:rFonts w:cs="Calibri"/>
          <w:szCs w:val="20"/>
        </w:rPr>
        <w:t xml:space="preserve"> </w:t>
      </w:r>
      <w:r w:rsidRPr="00837F42">
        <w:rPr>
          <w:rFonts w:cs="Calibri"/>
          <w:szCs w:val="20"/>
        </w:rPr>
        <w:t>met inachtneming van de aanvulling vermeld in het prijzenblad. De scores worden afgerond op twee decimalen.</w:t>
      </w:r>
    </w:p>
    <w:p w14:paraId="11DFCF59"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6: Product presentatie</w:t>
      </w:r>
    </w:p>
    <w:p w14:paraId="52224187" w14:textId="55ABF972" w:rsidR="00C85DD3" w:rsidRPr="00837F42" w:rsidRDefault="003F6C4D" w:rsidP="008F534F">
      <w:pPr>
        <w:ind w:right="-573"/>
        <w:rPr>
          <w:rFonts w:cs="Calibri"/>
        </w:rPr>
      </w:pPr>
      <w:r>
        <w:rPr>
          <w:rFonts w:cs="Calibri"/>
        </w:rPr>
        <w:t>De</w:t>
      </w:r>
      <w:r w:rsidRPr="00837F42">
        <w:rPr>
          <w:rFonts w:cs="Calibri"/>
        </w:rPr>
        <w:t xml:space="preserve"> inschrijver </w:t>
      </w:r>
      <w:r>
        <w:rPr>
          <w:rFonts w:cs="Calibri"/>
        </w:rPr>
        <w:t>met de hoogste toegevoegde waarde wordt uitgenodigd voor de productpresentatie</w:t>
      </w:r>
      <w:r w:rsidR="00B547A6">
        <w:rPr>
          <w:rFonts w:cs="Calibri"/>
        </w:rPr>
        <w:t xml:space="preserve">/ </w:t>
      </w:r>
      <w:r w:rsidR="00912A37">
        <w:rPr>
          <w:rFonts w:cs="Calibri"/>
        </w:rPr>
        <w:t>proof of concept</w:t>
      </w:r>
      <w:r w:rsidR="00C85DD3" w:rsidRPr="00837F42">
        <w:rPr>
          <w:rFonts w:cs="Calibri"/>
        </w:rPr>
        <w:t xml:space="preserve">. </w:t>
      </w:r>
    </w:p>
    <w:p w14:paraId="0738BABA"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7: Beoordeling Product presentatie</w:t>
      </w:r>
    </w:p>
    <w:p w14:paraId="26602D84" w14:textId="6857FC51" w:rsidR="00C85DD3" w:rsidRPr="00837F42" w:rsidRDefault="00C85DD3" w:rsidP="008F534F">
      <w:pPr>
        <w:ind w:right="-573"/>
        <w:rPr>
          <w:rFonts w:cs="Calibri"/>
        </w:rPr>
      </w:pPr>
      <w:r w:rsidRPr="00837F42">
        <w:rPr>
          <w:rFonts w:cs="Calibri"/>
          <w:szCs w:val="20"/>
        </w:rPr>
        <w:t xml:space="preserve">De beoordeling geschiedt volgens de beschrijving in paragraaf </w:t>
      </w:r>
      <w:r w:rsidR="00A35F9F">
        <w:rPr>
          <w:rFonts w:cs="Calibri"/>
          <w:szCs w:val="20"/>
        </w:rPr>
        <w:t>6</w:t>
      </w:r>
      <w:r w:rsidRPr="00837F42">
        <w:rPr>
          <w:rFonts w:cs="Calibri"/>
          <w:szCs w:val="20"/>
        </w:rPr>
        <w:t>.</w:t>
      </w:r>
      <w:r w:rsidR="000407E1">
        <w:rPr>
          <w:rFonts w:cs="Calibri"/>
          <w:szCs w:val="20"/>
        </w:rPr>
        <w:t>3</w:t>
      </w:r>
      <w:r w:rsidRPr="00837F42">
        <w:rPr>
          <w:rFonts w:cs="Calibri"/>
          <w:szCs w:val="20"/>
        </w:rPr>
        <w:t>.</w:t>
      </w:r>
      <w:r w:rsidRPr="00837F42">
        <w:rPr>
          <w:rFonts w:cs="Calibri"/>
        </w:rPr>
        <w:t xml:space="preserve"> </w:t>
      </w:r>
    </w:p>
    <w:p w14:paraId="52BEE06B" w14:textId="77777777"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8: Bekendmaking voorlopige gunning</w:t>
      </w:r>
    </w:p>
    <w:p w14:paraId="5ED93AE5" w14:textId="7F74631E" w:rsidR="00A35F9F" w:rsidRPr="0067464C" w:rsidRDefault="00C85DD3" w:rsidP="0067464C">
      <w:pPr>
        <w:ind w:right="-573"/>
        <w:rPr>
          <w:rFonts w:cs="Calibri"/>
        </w:rPr>
      </w:pPr>
      <w:r w:rsidRPr="00837F42">
        <w:rPr>
          <w:rFonts w:cs="Calibri"/>
        </w:rPr>
        <w:t>Bekendmaking aan welke inschrijver de Scholengroep Pompeblêd voornemens is de aanbesteding te gunnen.</w:t>
      </w:r>
    </w:p>
    <w:p w14:paraId="4092BBBF" w14:textId="322A4383" w:rsidR="00C85DD3" w:rsidRPr="00837F42" w:rsidRDefault="00C85DD3" w:rsidP="008F534F">
      <w:pPr>
        <w:spacing w:after="0"/>
        <w:ind w:right="-573"/>
        <w:rPr>
          <w:rFonts w:cs="Calibri"/>
          <w:b/>
        </w:rPr>
      </w:pPr>
      <w:r w:rsidRPr="00837F42">
        <w:rPr>
          <w:rFonts w:cs="Calibri"/>
          <w:b/>
          <w:bCs/>
          <w:color w:val="4472C4" w:themeColor="accent1"/>
        </w:rPr>
        <w:t xml:space="preserve">Fase </w:t>
      </w:r>
      <w:r w:rsidR="0067464C">
        <w:rPr>
          <w:rFonts w:cs="Calibri"/>
          <w:b/>
          <w:bCs/>
          <w:color w:val="4472C4" w:themeColor="accent1"/>
        </w:rPr>
        <w:t>9</w:t>
      </w:r>
      <w:r w:rsidRPr="00837F42">
        <w:rPr>
          <w:rFonts w:cs="Calibri"/>
          <w:b/>
          <w:bCs/>
          <w:color w:val="4472C4" w:themeColor="accent1"/>
        </w:rPr>
        <w:t>: Verificatie van bewijsstukken</w:t>
      </w:r>
    </w:p>
    <w:p w14:paraId="58397244" w14:textId="77777777" w:rsidR="00C85DD3" w:rsidRPr="00837F42" w:rsidRDefault="00C85DD3" w:rsidP="008F534F">
      <w:pPr>
        <w:ind w:right="-573"/>
        <w:rPr>
          <w:rFonts w:cs="Calibri"/>
          <w:b/>
          <w:bCs/>
          <w:color w:val="4472C4" w:themeColor="accent1"/>
        </w:rPr>
      </w:pPr>
      <w:r w:rsidRPr="00837F42">
        <w:rPr>
          <w:rFonts w:cs="Calibri"/>
        </w:rPr>
        <w:t xml:space="preserve">De Inschrijver met de Beste Prijskwaliteitverhouding worden verzocht de bewijsstukken over de geschiktheidseisen in hoofdstuk 3 aan te leveren. De bewijsstukken zijn </w:t>
      </w:r>
      <w:r w:rsidRPr="00837F42">
        <w:rPr>
          <w:rFonts w:cs="Calibri"/>
          <w:b/>
        </w:rPr>
        <w:t>niet ouder dan zes (6) maanden</w:t>
      </w:r>
      <w:r w:rsidRPr="00837F42">
        <w:rPr>
          <w:rFonts w:cs="Calibri"/>
        </w:rPr>
        <w:t xml:space="preserve"> vanaf dagtekening van het verzoek waarin om de bewijsstukken wordt gevraagd. </w:t>
      </w:r>
    </w:p>
    <w:p w14:paraId="2EE1796A" w14:textId="5C4A5233" w:rsidR="00C85DD3" w:rsidRPr="00837F42" w:rsidRDefault="00C85DD3" w:rsidP="008F534F">
      <w:pPr>
        <w:spacing w:after="0"/>
        <w:ind w:right="-573"/>
        <w:rPr>
          <w:rFonts w:cs="Calibri"/>
          <w:b/>
          <w:bCs/>
          <w:color w:val="4472C4" w:themeColor="accent1"/>
        </w:rPr>
      </w:pPr>
      <w:r w:rsidRPr="00837F42">
        <w:rPr>
          <w:rFonts w:cs="Calibri"/>
          <w:b/>
          <w:bCs/>
          <w:color w:val="4472C4" w:themeColor="accent1"/>
        </w:rPr>
        <w:t>Fase 1</w:t>
      </w:r>
      <w:r w:rsidR="0067464C">
        <w:rPr>
          <w:rFonts w:cs="Calibri"/>
          <w:b/>
          <w:bCs/>
          <w:color w:val="4472C4" w:themeColor="accent1"/>
        </w:rPr>
        <w:t>0</w:t>
      </w:r>
      <w:r w:rsidRPr="00837F42">
        <w:rPr>
          <w:rFonts w:cs="Calibri"/>
          <w:b/>
          <w:bCs/>
          <w:color w:val="4472C4" w:themeColor="accent1"/>
        </w:rPr>
        <w:t>: Definitieve gunning</w:t>
      </w:r>
    </w:p>
    <w:p w14:paraId="1AFBA1C4" w14:textId="77777777" w:rsidR="00C85DD3" w:rsidRPr="00837F42" w:rsidRDefault="00C85DD3" w:rsidP="008F534F">
      <w:pPr>
        <w:spacing w:after="0"/>
        <w:ind w:right="-573"/>
        <w:rPr>
          <w:rFonts w:cs="Calibri"/>
        </w:rPr>
      </w:pPr>
      <w:r w:rsidRPr="00837F42">
        <w:rPr>
          <w:rFonts w:cs="Calibri"/>
        </w:rPr>
        <w:t>Bekendmaking aan welke inschrijver de Scholengroep Pompebl</w:t>
      </w:r>
      <w:r w:rsidR="00870B8A" w:rsidRPr="00837F42">
        <w:rPr>
          <w:rFonts w:cs="Calibri"/>
        </w:rPr>
        <w:t>ê</w:t>
      </w:r>
      <w:r w:rsidRPr="00837F42">
        <w:rPr>
          <w:rFonts w:cs="Calibri"/>
        </w:rPr>
        <w:t xml:space="preserve">d de aanbesteding heeft gegund. </w:t>
      </w:r>
    </w:p>
    <w:p w14:paraId="42798FE7" w14:textId="408C2C1D" w:rsidR="00C85DD3" w:rsidRPr="00837F42" w:rsidRDefault="00C85DD3" w:rsidP="008F534F">
      <w:pPr>
        <w:spacing w:after="0"/>
        <w:ind w:right="-573"/>
        <w:rPr>
          <w:rFonts w:cs="Calibri"/>
        </w:rPr>
      </w:pPr>
      <w:r w:rsidRPr="00837F42">
        <w:rPr>
          <w:rFonts w:cs="Calibri"/>
        </w:rPr>
        <w:t xml:space="preserve">Ondertekening van de </w:t>
      </w:r>
      <w:r w:rsidR="003E57E1" w:rsidRPr="00837F42">
        <w:rPr>
          <w:rFonts w:cs="Calibri"/>
        </w:rPr>
        <w:t>raam</w:t>
      </w:r>
      <w:r w:rsidRPr="00837F42">
        <w:rPr>
          <w:rFonts w:cs="Calibri"/>
        </w:rPr>
        <w:t>overeenkomsten.</w:t>
      </w:r>
    </w:p>
    <w:p w14:paraId="4C92777F" w14:textId="77777777" w:rsidR="00C85DD3" w:rsidRPr="00837F42" w:rsidRDefault="00C85DD3" w:rsidP="008F534F">
      <w:pPr>
        <w:spacing w:after="0"/>
        <w:ind w:right="-573"/>
        <w:rPr>
          <w:rFonts w:cs="Calibri"/>
        </w:rPr>
      </w:pPr>
    </w:p>
    <w:p w14:paraId="29FF102A" w14:textId="21B4DDA5" w:rsidR="001A0AA0" w:rsidRPr="00837F42" w:rsidRDefault="001A0AA0" w:rsidP="008F534F">
      <w:pPr>
        <w:ind w:right="-573"/>
      </w:pPr>
    </w:p>
    <w:sectPr w:rsidR="001A0AA0" w:rsidRPr="00837F42" w:rsidSect="00F30783">
      <w:footerReference w:type="even" r:id="rId17"/>
      <w:footerReference w:type="default" r:id="rId1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E743" w14:textId="77777777" w:rsidR="00EA3A0E" w:rsidRDefault="00EA3A0E">
      <w:pPr>
        <w:spacing w:after="0"/>
      </w:pPr>
      <w:r>
        <w:separator/>
      </w:r>
    </w:p>
  </w:endnote>
  <w:endnote w:type="continuationSeparator" w:id="0">
    <w:p w14:paraId="6DB0FF0D" w14:textId="77777777" w:rsidR="00EA3A0E" w:rsidRDefault="00EA3A0E">
      <w:pPr>
        <w:spacing w:after="0"/>
      </w:pPr>
      <w:r>
        <w:continuationSeparator/>
      </w:r>
    </w:p>
  </w:endnote>
  <w:endnote w:type="continuationNotice" w:id="1">
    <w:p w14:paraId="324D134C" w14:textId="77777777" w:rsidR="00EA3A0E" w:rsidRDefault="00EA3A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8BB6F1AF-73C9-7844-B0FA-D53C85B2F2D6}"/>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embedRegular r:id="rId2" w:fontKey="{865A0982-D710-1C40-BCD5-947000E1659B}"/>
    <w:embedBold r:id="rId3" w:fontKey="{95B758BD-E92E-D644-95E3-59964966B4D5}"/>
    <w:embedItalic r:id="rId4" w:fontKey="{05C75C12-8CD1-B643-AE84-E93D4C8AC163}"/>
    <w:embedBoldItalic r:id="rId5" w:fontKey="{F02E102E-BBE2-AD4F-AD8B-D15E47D8BD60}"/>
  </w:font>
  <w:font w:name="Calibri Light">
    <w:panose1 w:val="020F0302020204030204"/>
    <w:charset w:val="00"/>
    <w:family w:val="swiss"/>
    <w:pitch w:val="variable"/>
    <w:sig w:usb0="E0002AFF" w:usb1="C000247B" w:usb2="00000009" w:usb3="00000000" w:csb0="000001FF" w:csb1="00000000"/>
    <w:embedRegular r:id="rId6" w:subsetted="1" w:fontKey="{ACED7888-EC0D-5C46-8240-6484775874BC}"/>
    <w:embedBold r:id="rId7" w:subsetted="1" w:fontKey="{FA596FF0-D68E-1D41-99B4-8408903F7086}"/>
  </w:font>
  <w:font w:name="Verdana">
    <w:panose1 w:val="020B0604030504040204"/>
    <w:charset w:val="00"/>
    <w:family w:val="swiss"/>
    <w:pitch w:val="variable"/>
    <w:sig w:usb0="A10006FF" w:usb1="4000205B" w:usb2="00000010" w:usb3="00000000" w:csb0="0000019F" w:csb1="00000000"/>
    <w:embedRegular r:id="rId8" w:subsetted="1" w:fontKey="{61668121-3CA2-954A-9562-482FE1A6B679}"/>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9" w:subsetted="1" w:fontKey="{44892930-EF95-4342-948F-23C7B927CD1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1470" w14:textId="77777777" w:rsidR="00CA17EF" w:rsidRDefault="00C85DD3">
    <w:pPr>
      <w:pStyle w:val="Voettekst"/>
    </w:pPr>
    <w:r>
      <w:t>Aanbesteding: ERP Systeem</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A855" w14:textId="77777777" w:rsidR="00CA17EF" w:rsidRDefault="00C85DD3">
    <w:pPr>
      <w:pStyle w:val="Voettekst"/>
    </w:pPr>
    <w:r>
      <w:rPr>
        <w:noProof/>
      </w:rPr>
      <w:drawing>
        <wp:inline distT="0" distB="0" distL="0" distR="0" wp14:anchorId="7C9679B3" wp14:editId="33C7D32C">
          <wp:extent cx="114984" cy="1149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flipH="1">
                    <a:off x="0" y="0"/>
                    <a:ext cx="119610" cy="119610"/>
                  </a:xfrm>
                  <a:prstGeom prst="rect">
                    <a:avLst/>
                  </a:prstGeom>
                </pic:spPr>
              </pic:pic>
            </a:graphicData>
          </a:graphic>
        </wp:inline>
      </w:drawing>
    </w:r>
    <w:r>
      <w:t xml:space="preserve"> 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5978" w14:textId="77777777" w:rsidR="00EA3A0E" w:rsidRDefault="00EA3A0E">
      <w:pPr>
        <w:spacing w:after="0"/>
      </w:pPr>
      <w:r>
        <w:separator/>
      </w:r>
    </w:p>
  </w:footnote>
  <w:footnote w:type="continuationSeparator" w:id="0">
    <w:p w14:paraId="26EF4617" w14:textId="77777777" w:rsidR="00EA3A0E" w:rsidRDefault="00EA3A0E">
      <w:pPr>
        <w:spacing w:after="0"/>
      </w:pPr>
      <w:r>
        <w:continuationSeparator/>
      </w:r>
    </w:p>
  </w:footnote>
  <w:footnote w:type="continuationNotice" w:id="1">
    <w:p w14:paraId="4C8950B5" w14:textId="77777777" w:rsidR="00EA3A0E" w:rsidRDefault="00EA3A0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A2C21"/>
    <w:multiLevelType w:val="hybridMultilevel"/>
    <w:tmpl w:val="EEFA6AB6"/>
    <w:lvl w:ilvl="0" w:tplc="97703A7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F473F5"/>
    <w:multiLevelType w:val="hybridMultilevel"/>
    <w:tmpl w:val="52D2AD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DF2AD6"/>
    <w:multiLevelType w:val="hybridMultilevel"/>
    <w:tmpl w:val="177C5F0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AD754A"/>
    <w:multiLevelType w:val="multilevel"/>
    <w:tmpl w:val="1376F322"/>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352232"/>
    <w:multiLevelType w:val="multilevel"/>
    <w:tmpl w:val="E34C8FCA"/>
    <w:styleLink w:val="Huidigelij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090A34"/>
    <w:multiLevelType w:val="multilevel"/>
    <w:tmpl w:val="A1EA16C4"/>
    <w:lvl w:ilvl="0">
      <w:start w:val="1"/>
      <w:numFmt w:val="decimal"/>
      <w:pStyle w:val="Kop1"/>
      <w:lvlText w:val="%1."/>
      <w:lvlJc w:val="left"/>
      <w:pPr>
        <w:ind w:left="3196" w:hanging="360"/>
      </w:pPr>
      <w:rPr>
        <w:rFonts w:hint="default"/>
      </w:rPr>
    </w:lvl>
    <w:lvl w:ilvl="1">
      <w:start w:val="3"/>
      <w:numFmt w:val="decimal"/>
      <w:pStyle w:val="Kop2"/>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50B45F79"/>
    <w:multiLevelType w:val="hybridMultilevel"/>
    <w:tmpl w:val="F54E3C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020ADB"/>
    <w:multiLevelType w:val="hybridMultilevel"/>
    <w:tmpl w:val="44B2F34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C155C6A"/>
    <w:multiLevelType w:val="multilevel"/>
    <w:tmpl w:val="A0740C9E"/>
    <w:styleLink w:val="Huidigelijst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5E2029BE"/>
    <w:multiLevelType w:val="hybridMultilevel"/>
    <w:tmpl w:val="10726C12"/>
    <w:lvl w:ilvl="0" w:tplc="AB8E0084">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6" w15:restartNumberingAfterBreak="0">
    <w:nsid w:val="705E0FAB"/>
    <w:multiLevelType w:val="hybridMultilevel"/>
    <w:tmpl w:val="5746883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17F6F6F"/>
    <w:multiLevelType w:val="multilevel"/>
    <w:tmpl w:val="A0C05EAA"/>
    <w:styleLink w:val="Huidigelijst3"/>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2078C6"/>
    <w:multiLevelType w:val="hybridMultilevel"/>
    <w:tmpl w:val="124428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470808">
    <w:abstractNumId w:val="2"/>
  </w:num>
  <w:num w:numId="2" w16cid:durableId="1978877372">
    <w:abstractNumId w:val="11"/>
  </w:num>
  <w:num w:numId="3" w16cid:durableId="2137486688">
    <w:abstractNumId w:val="18"/>
  </w:num>
  <w:num w:numId="4" w16cid:durableId="867764958">
    <w:abstractNumId w:val="15"/>
  </w:num>
  <w:num w:numId="5" w16cid:durableId="246500059">
    <w:abstractNumId w:val="1"/>
  </w:num>
  <w:num w:numId="6" w16cid:durableId="1803691744">
    <w:abstractNumId w:val="10"/>
  </w:num>
  <w:num w:numId="7" w16cid:durableId="925268706">
    <w:abstractNumId w:val="19"/>
  </w:num>
  <w:num w:numId="8" w16cid:durableId="7870483">
    <w:abstractNumId w:val="0"/>
  </w:num>
  <w:num w:numId="9" w16cid:durableId="923955600">
    <w:abstractNumId w:val="8"/>
  </w:num>
  <w:num w:numId="10" w16cid:durableId="45569036">
    <w:abstractNumId w:val="4"/>
  </w:num>
  <w:num w:numId="11" w16cid:durableId="445929590">
    <w:abstractNumId w:val="9"/>
  </w:num>
  <w:num w:numId="12" w16cid:durableId="1066339549">
    <w:abstractNumId w:val="6"/>
  </w:num>
  <w:num w:numId="13" w16cid:durableId="55861037">
    <w:abstractNumId w:val="5"/>
  </w:num>
  <w:num w:numId="14" w16cid:durableId="98376837">
    <w:abstractNumId w:val="7"/>
  </w:num>
  <w:num w:numId="15" w16cid:durableId="1448162834">
    <w:abstractNumId w:val="17"/>
  </w:num>
  <w:num w:numId="16" w16cid:durableId="575435644">
    <w:abstractNumId w:val="11"/>
    <w:lvlOverride w:ilvl="0">
      <w:startOverride w:val="1"/>
    </w:lvlOverride>
    <w:lvlOverride w:ilvl="1">
      <w:startOverride w:val="1"/>
    </w:lvlOverride>
  </w:num>
  <w:num w:numId="17" w16cid:durableId="1858153775">
    <w:abstractNumId w:val="11"/>
    <w:lvlOverride w:ilvl="0">
      <w:startOverride w:val="2"/>
    </w:lvlOverride>
    <w:lvlOverride w:ilvl="1">
      <w:startOverride w:val="1"/>
    </w:lvlOverride>
  </w:num>
  <w:num w:numId="18" w16cid:durableId="890775805">
    <w:abstractNumId w:val="16"/>
  </w:num>
  <w:num w:numId="19" w16cid:durableId="29198146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54539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0375053">
    <w:abstractNumId w:val="11"/>
    <w:lvlOverride w:ilvl="0">
      <w:startOverride w:val="3"/>
    </w:lvlOverride>
    <w:lvlOverride w:ilvl="1">
      <w:startOverride w:val="1"/>
    </w:lvlOverride>
  </w:num>
  <w:num w:numId="22" w16cid:durableId="711610360">
    <w:abstractNumId w:val="11"/>
    <w:lvlOverride w:ilvl="0">
      <w:startOverride w:val="6"/>
    </w:lvlOverride>
    <w:lvlOverride w:ilvl="1">
      <w:startOverride w:val="1"/>
    </w:lvlOverride>
  </w:num>
  <w:num w:numId="23" w16cid:durableId="1192300846">
    <w:abstractNumId w:val="13"/>
  </w:num>
  <w:num w:numId="24" w16cid:durableId="721100247">
    <w:abstractNumId w:val="3"/>
  </w:num>
  <w:num w:numId="25" w16cid:durableId="1885291203">
    <w:abstractNumId w:val="20"/>
  </w:num>
  <w:num w:numId="26" w16cid:durableId="45684659">
    <w:abstractNumId w:val="12"/>
  </w:num>
  <w:num w:numId="27" w16cid:durableId="52339681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5835171">
    <w:abstractNumId w:val="11"/>
    <w:lvlOverride w:ilvl="0">
      <w:startOverride w:val="6"/>
    </w:lvlOverride>
    <w:lvlOverride w:ilvl="1">
      <w:startOverride w:val="1"/>
    </w:lvlOverride>
  </w:num>
  <w:num w:numId="29" w16cid:durableId="92360959">
    <w:abstractNumId w:val="11"/>
  </w:num>
  <w:num w:numId="30" w16cid:durableId="92215389">
    <w:abstractNumId w:val="14"/>
  </w:num>
  <w:num w:numId="31" w16cid:durableId="184793646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TrueTypeFonts/>
  <w:saveSubsetFonts/>
  <w:proofState w:spelling="clean" w:grammar="clean"/>
  <w:attachedTemplate r:id="rId1"/>
  <w:doNotTrackMov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8E"/>
    <w:rsid w:val="00005984"/>
    <w:rsid w:val="0000799F"/>
    <w:rsid w:val="00007A1A"/>
    <w:rsid w:val="00007B19"/>
    <w:rsid w:val="00011CEB"/>
    <w:rsid w:val="0001213B"/>
    <w:rsid w:val="00012831"/>
    <w:rsid w:val="00013E28"/>
    <w:rsid w:val="00014835"/>
    <w:rsid w:val="00015FF3"/>
    <w:rsid w:val="0002030A"/>
    <w:rsid w:val="00023069"/>
    <w:rsid w:val="00025804"/>
    <w:rsid w:val="00026C41"/>
    <w:rsid w:val="00032803"/>
    <w:rsid w:val="00033A76"/>
    <w:rsid w:val="00035C65"/>
    <w:rsid w:val="00037DFA"/>
    <w:rsid w:val="000407E1"/>
    <w:rsid w:val="000414D5"/>
    <w:rsid w:val="00045DEC"/>
    <w:rsid w:val="00045F6B"/>
    <w:rsid w:val="0006104A"/>
    <w:rsid w:val="000637B1"/>
    <w:rsid w:val="00081CDB"/>
    <w:rsid w:val="0008355E"/>
    <w:rsid w:val="0008384A"/>
    <w:rsid w:val="00083D6A"/>
    <w:rsid w:val="00090D6F"/>
    <w:rsid w:val="00094D83"/>
    <w:rsid w:val="000966B5"/>
    <w:rsid w:val="000A09B2"/>
    <w:rsid w:val="000A16C1"/>
    <w:rsid w:val="000A4DC4"/>
    <w:rsid w:val="000A4E99"/>
    <w:rsid w:val="000A70A9"/>
    <w:rsid w:val="000B52ED"/>
    <w:rsid w:val="000D088D"/>
    <w:rsid w:val="000D3B61"/>
    <w:rsid w:val="000E05F4"/>
    <w:rsid w:val="000E1C40"/>
    <w:rsid w:val="000F07A0"/>
    <w:rsid w:val="000F13C4"/>
    <w:rsid w:val="000F60DC"/>
    <w:rsid w:val="00101ABF"/>
    <w:rsid w:val="00105CC7"/>
    <w:rsid w:val="00112591"/>
    <w:rsid w:val="00117D00"/>
    <w:rsid w:val="00120911"/>
    <w:rsid w:val="00121C9E"/>
    <w:rsid w:val="00122038"/>
    <w:rsid w:val="0012312C"/>
    <w:rsid w:val="00125976"/>
    <w:rsid w:val="00130C28"/>
    <w:rsid w:val="00130F20"/>
    <w:rsid w:val="00141C6B"/>
    <w:rsid w:val="00143BDF"/>
    <w:rsid w:val="001459E4"/>
    <w:rsid w:val="001518FB"/>
    <w:rsid w:val="001522EF"/>
    <w:rsid w:val="001528F6"/>
    <w:rsid w:val="00156CD6"/>
    <w:rsid w:val="00160F65"/>
    <w:rsid w:val="001619F4"/>
    <w:rsid w:val="00172EC8"/>
    <w:rsid w:val="00173030"/>
    <w:rsid w:val="00176982"/>
    <w:rsid w:val="0018312D"/>
    <w:rsid w:val="001841CC"/>
    <w:rsid w:val="00185B57"/>
    <w:rsid w:val="0019014B"/>
    <w:rsid w:val="00190672"/>
    <w:rsid w:val="001920DF"/>
    <w:rsid w:val="00193DB9"/>
    <w:rsid w:val="00195705"/>
    <w:rsid w:val="00196CD0"/>
    <w:rsid w:val="00197A71"/>
    <w:rsid w:val="001A0AA0"/>
    <w:rsid w:val="001A19E1"/>
    <w:rsid w:val="001A20A8"/>
    <w:rsid w:val="001A68D3"/>
    <w:rsid w:val="001B2258"/>
    <w:rsid w:val="001B40B9"/>
    <w:rsid w:val="001B4659"/>
    <w:rsid w:val="001B6BE5"/>
    <w:rsid w:val="001C4241"/>
    <w:rsid w:val="001C498E"/>
    <w:rsid w:val="001C5387"/>
    <w:rsid w:val="001C7C47"/>
    <w:rsid w:val="001D58CF"/>
    <w:rsid w:val="001D64ED"/>
    <w:rsid w:val="001D7984"/>
    <w:rsid w:val="001E2ACE"/>
    <w:rsid w:val="001E387E"/>
    <w:rsid w:val="001E481B"/>
    <w:rsid w:val="001E57CF"/>
    <w:rsid w:val="001F0615"/>
    <w:rsid w:val="001F2C59"/>
    <w:rsid w:val="001F2EAC"/>
    <w:rsid w:val="001F652B"/>
    <w:rsid w:val="001F787D"/>
    <w:rsid w:val="0020043B"/>
    <w:rsid w:val="0020132B"/>
    <w:rsid w:val="00204CEA"/>
    <w:rsid w:val="00227D8F"/>
    <w:rsid w:val="002301E7"/>
    <w:rsid w:val="002348B1"/>
    <w:rsid w:val="00246D7E"/>
    <w:rsid w:val="00247E8A"/>
    <w:rsid w:val="002535E6"/>
    <w:rsid w:val="00254A4A"/>
    <w:rsid w:val="00260896"/>
    <w:rsid w:val="002719C3"/>
    <w:rsid w:val="0028154A"/>
    <w:rsid w:val="0028784C"/>
    <w:rsid w:val="0028784E"/>
    <w:rsid w:val="00295538"/>
    <w:rsid w:val="00297460"/>
    <w:rsid w:val="002A55A9"/>
    <w:rsid w:val="002B2598"/>
    <w:rsid w:val="002B36FC"/>
    <w:rsid w:val="002B3E53"/>
    <w:rsid w:val="002B5944"/>
    <w:rsid w:val="002C3080"/>
    <w:rsid w:val="002D2124"/>
    <w:rsid w:val="002D76CF"/>
    <w:rsid w:val="002E058D"/>
    <w:rsid w:val="002E2945"/>
    <w:rsid w:val="002E2DE4"/>
    <w:rsid w:val="002E3135"/>
    <w:rsid w:val="002E3429"/>
    <w:rsid w:val="002E565F"/>
    <w:rsid w:val="002E6B00"/>
    <w:rsid w:val="003009FE"/>
    <w:rsid w:val="00306DFE"/>
    <w:rsid w:val="00307BC4"/>
    <w:rsid w:val="0031688D"/>
    <w:rsid w:val="003205E5"/>
    <w:rsid w:val="0032136E"/>
    <w:rsid w:val="00325009"/>
    <w:rsid w:val="00325B2C"/>
    <w:rsid w:val="003267FE"/>
    <w:rsid w:val="00330DEB"/>
    <w:rsid w:val="003361D4"/>
    <w:rsid w:val="00346F2D"/>
    <w:rsid w:val="00353248"/>
    <w:rsid w:val="00355162"/>
    <w:rsid w:val="003551FB"/>
    <w:rsid w:val="003623F6"/>
    <w:rsid w:val="00363049"/>
    <w:rsid w:val="0037121D"/>
    <w:rsid w:val="00373B1D"/>
    <w:rsid w:val="00377D87"/>
    <w:rsid w:val="00380ABB"/>
    <w:rsid w:val="003870C4"/>
    <w:rsid w:val="003A47D3"/>
    <w:rsid w:val="003A5984"/>
    <w:rsid w:val="003A72B7"/>
    <w:rsid w:val="003A760A"/>
    <w:rsid w:val="003B5FEC"/>
    <w:rsid w:val="003B61C3"/>
    <w:rsid w:val="003C244F"/>
    <w:rsid w:val="003C2A44"/>
    <w:rsid w:val="003C368A"/>
    <w:rsid w:val="003D4180"/>
    <w:rsid w:val="003D57E1"/>
    <w:rsid w:val="003E0E44"/>
    <w:rsid w:val="003E5244"/>
    <w:rsid w:val="003E547F"/>
    <w:rsid w:val="003E57E1"/>
    <w:rsid w:val="003E7578"/>
    <w:rsid w:val="003F180B"/>
    <w:rsid w:val="003F5E82"/>
    <w:rsid w:val="003F6C4D"/>
    <w:rsid w:val="003F7720"/>
    <w:rsid w:val="00402B25"/>
    <w:rsid w:val="00402FA5"/>
    <w:rsid w:val="00404DFD"/>
    <w:rsid w:val="00404E3C"/>
    <w:rsid w:val="00411066"/>
    <w:rsid w:val="0041110F"/>
    <w:rsid w:val="0041130B"/>
    <w:rsid w:val="004228DA"/>
    <w:rsid w:val="0042339B"/>
    <w:rsid w:val="00425F78"/>
    <w:rsid w:val="00426DAE"/>
    <w:rsid w:val="004309DA"/>
    <w:rsid w:val="00431061"/>
    <w:rsid w:val="004332CA"/>
    <w:rsid w:val="00433935"/>
    <w:rsid w:val="00434958"/>
    <w:rsid w:val="00435B67"/>
    <w:rsid w:val="00437137"/>
    <w:rsid w:val="0044302E"/>
    <w:rsid w:val="004474F6"/>
    <w:rsid w:val="004536B4"/>
    <w:rsid w:val="004549BA"/>
    <w:rsid w:val="004625B1"/>
    <w:rsid w:val="00464EF6"/>
    <w:rsid w:val="00465660"/>
    <w:rsid w:val="00466826"/>
    <w:rsid w:val="00466BB6"/>
    <w:rsid w:val="004819CA"/>
    <w:rsid w:val="00490755"/>
    <w:rsid w:val="00491F6A"/>
    <w:rsid w:val="004A00DC"/>
    <w:rsid w:val="004A07D8"/>
    <w:rsid w:val="004A0DF3"/>
    <w:rsid w:val="004A595B"/>
    <w:rsid w:val="004A7F8D"/>
    <w:rsid w:val="004B2EFD"/>
    <w:rsid w:val="004B36DC"/>
    <w:rsid w:val="004B5ED3"/>
    <w:rsid w:val="004C3E48"/>
    <w:rsid w:val="004D1EC4"/>
    <w:rsid w:val="004D5AA1"/>
    <w:rsid w:val="004D6421"/>
    <w:rsid w:val="004E1EA8"/>
    <w:rsid w:val="004E1FEC"/>
    <w:rsid w:val="004E2322"/>
    <w:rsid w:val="004E3100"/>
    <w:rsid w:val="004E4EE9"/>
    <w:rsid w:val="004E749E"/>
    <w:rsid w:val="004F3404"/>
    <w:rsid w:val="004F4F18"/>
    <w:rsid w:val="004F5348"/>
    <w:rsid w:val="004F6CE4"/>
    <w:rsid w:val="004F7A2C"/>
    <w:rsid w:val="00512345"/>
    <w:rsid w:val="0051510D"/>
    <w:rsid w:val="00517D49"/>
    <w:rsid w:val="005345DD"/>
    <w:rsid w:val="00547611"/>
    <w:rsid w:val="00551E02"/>
    <w:rsid w:val="00554FD2"/>
    <w:rsid w:val="005612C8"/>
    <w:rsid w:val="005643AE"/>
    <w:rsid w:val="00566AFB"/>
    <w:rsid w:val="0057396C"/>
    <w:rsid w:val="00574648"/>
    <w:rsid w:val="00581B31"/>
    <w:rsid w:val="00581D35"/>
    <w:rsid w:val="0058237B"/>
    <w:rsid w:val="005A2FDF"/>
    <w:rsid w:val="005A3A02"/>
    <w:rsid w:val="005A439D"/>
    <w:rsid w:val="005A4D5E"/>
    <w:rsid w:val="005B28B3"/>
    <w:rsid w:val="005B57D3"/>
    <w:rsid w:val="005B6C53"/>
    <w:rsid w:val="005C27F5"/>
    <w:rsid w:val="005C3E53"/>
    <w:rsid w:val="005C6502"/>
    <w:rsid w:val="005D30C2"/>
    <w:rsid w:val="005D45D2"/>
    <w:rsid w:val="005D7039"/>
    <w:rsid w:val="005E141F"/>
    <w:rsid w:val="005E16D1"/>
    <w:rsid w:val="005E7F98"/>
    <w:rsid w:val="005F578F"/>
    <w:rsid w:val="00600246"/>
    <w:rsid w:val="00600528"/>
    <w:rsid w:val="006112C1"/>
    <w:rsid w:val="006137B9"/>
    <w:rsid w:val="00620BB8"/>
    <w:rsid w:val="00623A64"/>
    <w:rsid w:val="00624BCA"/>
    <w:rsid w:val="00624C89"/>
    <w:rsid w:val="00631019"/>
    <w:rsid w:val="00632D71"/>
    <w:rsid w:val="00640C8E"/>
    <w:rsid w:val="006425FD"/>
    <w:rsid w:val="006444E6"/>
    <w:rsid w:val="00645DDC"/>
    <w:rsid w:val="00645DF8"/>
    <w:rsid w:val="006501EC"/>
    <w:rsid w:val="0065225F"/>
    <w:rsid w:val="00653FA6"/>
    <w:rsid w:val="00655692"/>
    <w:rsid w:val="00656325"/>
    <w:rsid w:val="0065774A"/>
    <w:rsid w:val="006644AA"/>
    <w:rsid w:val="00664FF9"/>
    <w:rsid w:val="006660F4"/>
    <w:rsid w:val="0067464C"/>
    <w:rsid w:val="00675DF1"/>
    <w:rsid w:val="006837EB"/>
    <w:rsid w:val="00685B07"/>
    <w:rsid w:val="00693436"/>
    <w:rsid w:val="00694FA4"/>
    <w:rsid w:val="00694FF2"/>
    <w:rsid w:val="006B1884"/>
    <w:rsid w:val="006C1334"/>
    <w:rsid w:val="006C1A6C"/>
    <w:rsid w:val="006C208D"/>
    <w:rsid w:val="006C305E"/>
    <w:rsid w:val="006C4D02"/>
    <w:rsid w:val="006C5A96"/>
    <w:rsid w:val="006C753D"/>
    <w:rsid w:val="006D0A4F"/>
    <w:rsid w:val="006D38E8"/>
    <w:rsid w:val="006D7205"/>
    <w:rsid w:val="006E6665"/>
    <w:rsid w:val="006F3320"/>
    <w:rsid w:val="006F3DCB"/>
    <w:rsid w:val="006F7899"/>
    <w:rsid w:val="00702D80"/>
    <w:rsid w:val="00704E53"/>
    <w:rsid w:val="0070515B"/>
    <w:rsid w:val="007053C6"/>
    <w:rsid w:val="00706BF7"/>
    <w:rsid w:val="00715D99"/>
    <w:rsid w:val="0071644C"/>
    <w:rsid w:val="007238D8"/>
    <w:rsid w:val="00723D8D"/>
    <w:rsid w:val="0072633C"/>
    <w:rsid w:val="00731373"/>
    <w:rsid w:val="007365B3"/>
    <w:rsid w:val="00741876"/>
    <w:rsid w:val="007435A7"/>
    <w:rsid w:val="00743B5C"/>
    <w:rsid w:val="0074784B"/>
    <w:rsid w:val="007479C9"/>
    <w:rsid w:val="0075004A"/>
    <w:rsid w:val="0075273B"/>
    <w:rsid w:val="00761A9A"/>
    <w:rsid w:val="0076320E"/>
    <w:rsid w:val="00763F11"/>
    <w:rsid w:val="00764439"/>
    <w:rsid w:val="00764975"/>
    <w:rsid w:val="0076667E"/>
    <w:rsid w:val="00774EF8"/>
    <w:rsid w:val="007752BE"/>
    <w:rsid w:val="00791C98"/>
    <w:rsid w:val="00795249"/>
    <w:rsid w:val="00797F2E"/>
    <w:rsid w:val="007A33BC"/>
    <w:rsid w:val="007A52DB"/>
    <w:rsid w:val="007A7774"/>
    <w:rsid w:val="007B1CD2"/>
    <w:rsid w:val="007B5AAA"/>
    <w:rsid w:val="007B5D2E"/>
    <w:rsid w:val="007C0BF3"/>
    <w:rsid w:val="007C21CC"/>
    <w:rsid w:val="007C5295"/>
    <w:rsid w:val="007E1485"/>
    <w:rsid w:val="007E204E"/>
    <w:rsid w:val="007E47FC"/>
    <w:rsid w:val="007E487E"/>
    <w:rsid w:val="008006F6"/>
    <w:rsid w:val="008118A2"/>
    <w:rsid w:val="008243E5"/>
    <w:rsid w:val="00824FBA"/>
    <w:rsid w:val="008265DE"/>
    <w:rsid w:val="008304EF"/>
    <w:rsid w:val="008307C4"/>
    <w:rsid w:val="00832EED"/>
    <w:rsid w:val="00834807"/>
    <w:rsid w:val="00837F42"/>
    <w:rsid w:val="008417C3"/>
    <w:rsid w:val="00841A93"/>
    <w:rsid w:val="0084224E"/>
    <w:rsid w:val="00842A48"/>
    <w:rsid w:val="0084366A"/>
    <w:rsid w:val="0084653E"/>
    <w:rsid w:val="0084744A"/>
    <w:rsid w:val="00852B2E"/>
    <w:rsid w:val="008542E6"/>
    <w:rsid w:val="0085649A"/>
    <w:rsid w:val="008566E3"/>
    <w:rsid w:val="00856940"/>
    <w:rsid w:val="00861B81"/>
    <w:rsid w:val="00863A38"/>
    <w:rsid w:val="00863F61"/>
    <w:rsid w:val="008647EE"/>
    <w:rsid w:val="008651E9"/>
    <w:rsid w:val="00865F4F"/>
    <w:rsid w:val="0086744D"/>
    <w:rsid w:val="00870B8A"/>
    <w:rsid w:val="0087176B"/>
    <w:rsid w:val="008720F7"/>
    <w:rsid w:val="008737F1"/>
    <w:rsid w:val="00873CA0"/>
    <w:rsid w:val="00874EF4"/>
    <w:rsid w:val="008771EB"/>
    <w:rsid w:val="00886A71"/>
    <w:rsid w:val="00891E43"/>
    <w:rsid w:val="00893AA2"/>
    <w:rsid w:val="008A4662"/>
    <w:rsid w:val="008A500A"/>
    <w:rsid w:val="008B2F77"/>
    <w:rsid w:val="008B6AEC"/>
    <w:rsid w:val="008B7934"/>
    <w:rsid w:val="008C04ED"/>
    <w:rsid w:val="008D186A"/>
    <w:rsid w:val="008D48F4"/>
    <w:rsid w:val="008D4DAD"/>
    <w:rsid w:val="008D65FB"/>
    <w:rsid w:val="008E2BA1"/>
    <w:rsid w:val="008F2F78"/>
    <w:rsid w:val="008F3742"/>
    <w:rsid w:val="008F4BE0"/>
    <w:rsid w:val="008F534F"/>
    <w:rsid w:val="0090661B"/>
    <w:rsid w:val="00907176"/>
    <w:rsid w:val="00912A37"/>
    <w:rsid w:val="00912E1D"/>
    <w:rsid w:val="00920EA0"/>
    <w:rsid w:val="00921AE8"/>
    <w:rsid w:val="0092237D"/>
    <w:rsid w:val="00930911"/>
    <w:rsid w:val="00932177"/>
    <w:rsid w:val="009322A9"/>
    <w:rsid w:val="00933941"/>
    <w:rsid w:val="009356D7"/>
    <w:rsid w:val="009357EF"/>
    <w:rsid w:val="00940A04"/>
    <w:rsid w:val="009441E7"/>
    <w:rsid w:val="00945B76"/>
    <w:rsid w:val="00946024"/>
    <w:rsid w:val="009505DC"/>
    <w:rsid w:val="00953FCF"/>
    <w:rsid w:val="00955D1F"/>
    <w:rsid w:val="00957119"/>
    <w:rsid w:val="0096155D"/>
    <w:rsid w:val="0097172B"/>
    <w:rsid w:val="0097409B"/>
    <w:rsid w:val="00982EE3"/>
    <w:rsid w:val="00984D11"/>
    <w:rsid w:val="00986006"/>
    <w:rsid w:val="009A49A4"/>
    <w:rsid w:val="009A74DC"/>
    <w:rsid w:val="009B605D"/>
    <w:rsid w:val="009C4D73"/>
    <w:rsid w:val="009C6473"/>
    <w:rsid w:val="009D0154"/>
    <w:rsid w:val="009D186B"/>
    <w:rsid w:val="009D2BD9"/>
    <w:rsid w:val="009D71DC"/>
    <w:rsid w:val="009E3CEA"/>
    <w:rsid w:val="009E4E2D"/>
    <w:rsid w:val="009E57BA"/>
    <w:rsid w:val="009E710C"/>
    <w:rsid w:val="009F2A77"/>
    <w:rsid w:val="009F4A73"/>
    <w:rsid w:val="00A02AC9"/>
    <w:rsid w:val="00A04932"/>
    <w:rsid w:val="00A0662D"/>
    <w:rsid w:val="00A17A12"/>
    <w:rsid w:val="00A21784"/>
    <w:rsid w:val="00A23E76"/>
    <w:rsid w:val="00A31348"/>
    <w:rsid w:val="00A318A0"/>
    <w:rsid w:val="00A341B2"/>
    <w:rsid w:val="00A34594"/>
    <w:rsid w:val="00A35B0D"/>
    <w:rsid w:val="00A35D66"/>
    <w:rsid w:val="00A35F9F"/>
    <w:rsid w:val="00A362A0"/>
    <w:rsid w:val="00A41DC9"/>
    <w:rsid w:val="00A472A7"/>
    <w:rsid w:val="00A5072D"/>
    <w:rsid w:val="00A53374"/>
    <w:rsid w:val="00A53698"/>
    <w:rsid w:val="00A54752"/>
    <w:rsid w:val="00A6398C"/>
    <w:rsid w:val="00A82E38"/>
    <w:rsid w:val="00A9006A"/>
    <w:rsid w:val="00A92204"/>
    <w:rsid w:val="00A96305"/>
    <w:rsid w:val="00AA51A6"/>
    <w:rsid w:val="00AA7D00"/>
    <w:rsid w:val="00AB632A"/>
    <w:rsid w:val="00AB7DCF"/>
    <w:rsid w:val="00AB7EFB"/>
    <w:rsid w:val="00AC5209"/>
    <w:rsid w:val="00AC5B7A"/>
    <w:rsid w:val="00AC717C"/>
    <w:rsid w:val="00AD2148"/>
    <w:rsid w:val="00AD6005"/>
    <w:rsid w:val="00AD6B38"/>
    <w:rsid w:val="00AD7D9A"/>
    <w:rsid w:val="00AE0847"/>
    <w:rsid w:val="00AE3D1A"/>
    <w:rsid w:val="00AE64F7"/>
    <w:rsid w:val="00AE7035"/>
    <w:rsid w:val="00AF045C"/>
    <w:rsid w:val="00AF237F"/>
    <w:rsid w:val="00AF4B01"/>
    <w:rsid w:val="00AF4C6F"/>
    <w:rsid w:val="00AF5B51"/>
    <w:rsid w:val="00B022DD"/>
    <w:rsid w:val="00B059BB"/>
    <w:rsid w:val="00B05C60"/>
    <w:rsid w:val="00B06BF5"/>
    <w:rsid w:val="00B110B1"/>
    <w:rsid w:val="00B157F1"/>
    <w:rsid w:val="00B21DA8"/>
    <w:rsid w:val="00B246D6"/>
    <w:rsid w:val="00B25C26"/>
    <w:rsid w:val="00B274BF"/>
    <w:rsid w:val="00B30ED8"/>
    <w:rsid w:val="00B3110D"/>
    <w:rsid w:val="00B34AAB"/>
    <w:rsid w:val="00B3576C"/>
    <w:rsid w:val="00B37BD6"/>
    <w:rsid w:val="00B40BB9"/>
    <w:rsid w:val="00B4152B"/>
    <w:rsid w:val="00B41A79"/>
    <w:rsid w:val="00B44A2D"/>
    <w:rsid w:val="00B46DAD"/>
    <w:rsid w:val="00B47B9B"/>
    <w:rsid w:val="00B530D0"/>
    <w:rsid w:val="00B547A6"/>
    <w:rsid w:val="00B54DE3"/>
    <w:rsid w:val="00B57242"/>
    <w:rsid w:val="00B646D2"/>
    <w:rsid w:val="00B70057"/>
    <w:rsid w:val="00B703F9"/>
    <w:rsid w:val="00B761F5"/>
    <w:rsid w:val="00B7727E"/>
    <w:rsid w:val="00B807B1"/>
    <w:rsid w:val="00B852E1"/>
    <w:rsid w:val="00B85AA1"/>
    <w:rsid w:val="00BA3540"/>
    <w:rsid w:val="00BA3B31"/>
    <w:rsid w:val="00BB0C42"/>
    <w:rsid w:val="00BB5AD9"/>
    <w:rsid w:val="00BB5CCC"/>
    <w:rsid w:val="00BC2D81"/>
    <w:rsid w:val="00BC6D7A"/>
    <w:rsid w:val="00BC7C33"/>
    <w:rsid w:val="00BE152B"/>
    <w:rsid w:val="00BE1EF6"/>
    <w:rsid w:val="00BE62D6"/>
    <w:rsid w:val="00BF7B36"/>
    <w:rsid w:val="00C01C86"/>
    <w:rsid w:val="00C01C95"/>
    <w:rsid w:val="00C05D85"/>
    <w:rsid w:val="00C12D9C"/>
    <w:rsid w:val="00C16B47"/>
    <w:rsid w:val="00C203E5"/>
    <w:rsid w:val="00C24545"/>
    <w:rsid w:val="00C270BF"/>
    <w:rsid w:val="00C302AF"/>
    <w:rsid w:val="00C33E09"/>
    <w:rsid w:val="00C42048"/>
    <w:rsid w:val="00C44CB9"/>
    <w:rsid w:val="00C465FD"/>
    <w:rsid w:val="00C51820"/>
    <w:rsid w:val="00C536FE"/>
    <w:rsid w:val="00C60F46"/>
    <w:rsid w:val="00C66144"/>
    <w:rsid w:val="00C70796"/>
    <w:rsid w:val="00C71A90"/>
    <w:rsid w:val="00C71F03"/>
    <w:rsid w:val="00C75B5F"/>
    <w:rsid w:val="00C768F7"/>
    <w:rsid w:val="00C801B4"/>
    <w:rsid w:val="00C81BE6"/>
    <w:rsid w:val="00C85C84"/>
    <w:rsid w:val="00C85DD3"/>
    <w:rsid w:val="00C862E9"/>
    <w:rsid w:val="00C866F6"/>
    <w:rsid w:val="00C90AF4"/>
    <w:rsid w:val="00C93C41"/>
    <w:rsid w:val="00C9653A"/>
    <w:rsid w:val="00C97101"/>
    <w:rsid w:val="00CA064F"/>
    <w:rsid w:val="00CA30F9"/>
    <w:rsid w:val="00CA4656"/>
    <w:rsid w:val="00CB62DE"/>
    <w:rsid w:val="00CC2C06"/>
    <w:rsid w:val="00CC2E9D"/>
    <w:rsid w:val="00CC5CDD"/>
    <w:rsid w:val="00CD6472"/>
    <w:rsid w:val="00CD685F"/>
    <w:rsid w:val="00CE0513"/>
    <w:rsid w:val="00CE1D73"/>
    <w:rsid w:val="00CE6D22"/>
    <w:rsid w:val="00CF7379"/>
    <w:rsid w:val="00D00935"/>
    <w:rsid w:val="00D00EAD"/>
    <w:rsid w:val="00D016B2"/>
    <w:rsid w:val="00D0238B"/>
    <w:rsid w:val="00D04187"/>
    <w:rsid w:val="00D04DAE"/>
    <w:rsid w:val="00D05E1A"/>
    <w:rsid w:val="00D060A9"/>
    <w:rsid w:val="00D07229"/>
    <w:rsid w:val="00D131C9"/>
    <w:rsid w:val="00D14448"/>
    <w:rsid w:val="00D17531"/>
    <w:rsid w:val="00D32A9C"/>
    <w:rsid w:val="00D35761"/>
    <w:rsid w:val="00D4789F"/>
    <w:rsid w:val="00D47912"/>
    <w:rsid w:val="00D53C50"/>
    <w:rsid w:val="00D53E1E"/>
    <w:rsid w:val="00D56897"/>
    <w:rsid w:val="00D56B89"/>
    <w:rsid w:val="00D61FBC"/>
    <w:rsid w:val="00D62E36"/>
    <w:rsid w:val="00D72964"/>
    <w:rsid w:val="00D75CD0"/>
    <w:rsid w:val="00D76E8E"/>
    <w:rsid w:val="00D8140F"/>
    <w:rsid w:val="00D828FA"/>
    <w:rsid w:val="00D82952"/>
    <w:rsid w:val="00D865BD"/>
    <w:rsid w:val="00D941D3"/>
    <w:rsid w:val="00DA29E0"/>
    <w:rsid w:val="00DB006A"/>
    <w:rsid w:val="00DB122C"/>
    <w:rsid w:val="00DB1E55"/>
    <w:rsid w:val="00DB2714"/>
    <w:rsid w:val="00DC06DD"/>
    <w:rsid w:val="00DC125F"/>
    <w:rsid w:val="00DD0652"/>
    <w:rsid w:val="00DD0F71"/>
    <w:rsid w:val="00DD14D8"/>
    <w:rsid w:val="00DD3741"/>
    <w:rsid w:val="00DD44F4"/>
    <w:rsid w:val="00DE03DA"/>
    <w:rsid w:val="00DE04D2"/>
    <w:rsid w:val="00DE1D5A"/>
    <w:rsid w:val="00DE5F37"/>
    <w:rsid w:val="00DF40C5"/>
    <w:rsid w:val="00DF72AD"/>
    <w:rsid w:val="00E0074D"/>
    <w:rsid w:val="00E04DC2"/>
    <w:rsid w:val="00E071DC"/>
    <w:rsid w:val="00E105BF"/>
    <w:rsid w:val="00E1214F"/>
    <w:rsid w:val="00E15003"/>
    <w:rsid w:val="00E20478"/>
    <w:rsid w:val="00E27B0A"/>
    <w:rsid w:val="00E27D7E"/>
    <w:rsid w:val="00E3070D"/>
    <w:rsid w:val="00E3329B"/>
    <w:rsid w:val="00E348AD"/>
    <w:rsid w:val="00E41C7C"/>
    <w:rsid w:val="00E45C55"/>
    <w:rsid w:val="00E463F4"/>
    <w:rsid w:val="00E509CE"/>
    <w:rsid w:val="00E568BB"/>
    <w:rsid w:val="00E57B2A"/>
    <w:rsid w:val="00E62C7B"/>
    <w:rsid w:val="00E66533"/>
    <w:rsid w:val="00E678CF"/>
    <w:rsid w:val="00E7062B"/>
    <w:rsid w:val="00E7486E"/>
    <w:rsid w:val="00E76C09"/>
    <w:rsid w:val="00E776D6"/>
    <w:rsid w:val="00E8037B"/>
    <w:rsid w:val="00E83DDC"/>
    <w:rsid w:val="00E84B48"/>
    <w:rsid w:val="00E87862"/>
    <w:rsid w:val="00E947C2"/>
    <w:rsid w:val="00EA3A0E"/>
    <w:rsid w:val="00EA5076"/>
    <w:rsid w:val="00EA5E65"/>
    <w:rsid w:val="00EA7840"/>
    <w:rsid w:val="00EB0457"/>
    <w:rsid w:val="00EB06AA"/>
    <w:rsid w:val="00EB3682"/>
    <w:rsid w:val="00EB5561"/>
    <w:rsid w:val="00EB7E0E"/>
    <w:rsid w:val="00EC202C"/>
    <w:rsid w:val="00EC4DBD"/>
    <w:rsid w:val="00EC662E"/>
    <w:rsid w:val="00EC6C9C"/>
    <w:rsid w:val="00EC6FB0"/>
    <w:rsid w:val="00ED1494"/>
    <w:rsid w:val="00ED20CB"/>
    <w:rsid w:val="00ED263F"/>
    <w:rsid w:val="00ED34FE"/>
    <w:rsid w:val="00ED68D5"/>
    <w:rsid w:val="00EE0E30"/>
    <w:rsid w:val="00EE1E9B"/>
    <w:rsid w:val="00EE2D86"/>
    <w:rsid w:val="00EE40F6"/>
    <w:rsid w:val="00EF1EA7"/>
    <w:rsid w:val="00EF2177"/>
    <w:rsid w:val="00EF63B5"/>
    <w:rsid w:val="00EF78C9"/>
    <w:rsid w:val="00F01166"/>
    <w:rsid w:val="00F10602"/>
    <w:rsid w:val="00F10C62"/>
    <w:rsid w:val="00F110FE"/>
    <w:rsid w:val="00F11327"/>
    <w:rsid w:val="00F149CB"/>
    <w:rsid w:val="00F16689"/>
    <w:rsid w:val="00F221B7"/>
    <w:rsid w:val="00F256C1"/>
    <w:rsid w:val="00F257C3"/>
    <w:rsid w:val="00F25991"/>
    <w:rsid w:val="00F31A57"/>
    <w:rsid w:val="00F3271A"/>
    <w:rsid w:val="00F51412"/>
    <w:rsid w:val="00F5777E"/>
    <w:rsid w:val="00F6168F"/>
    <w:rsid w:val="00F631B3"/>
    <w:rsid w:val="00F659A7"/>
    <w:rsid w:val="00F672B3"/>
    <w:rsid w:val="00F7015F"/>
    <w:rsid w:val="00F7265A"/>
    <w:rsid w:val="00F741E9"/>
    <w:rsid w:val="00F75E0D"/>
    <w:rsid w:val="00F76518"/>
    <w:rsid w:val="00F8118A"/>
    <w:rsid w:val="00F83C31"/>
    <w:rsid w:val="00F91250"/>
    <w:rsid w:val="00F959AA"/>
    <w:rsid w:val="00FA7B28"/>
    <w:rsid w:val="00FB5532"/>
    <w:rsid w:val="00FB6D71"/>
    <w:rsid w:val="00FC21FF"/>
    <w:rsid w:val="00FC2983"/>
    <w:rsid w:val="00FC32DD"/>
    <w:rsid w:val="00FC4AC8"/>
    <w:rsid w:val="00FC58F5"/>
    <w:rsid w:val="00FC5BA3"/>
    <w:rsid w:val="00FC6C27"/>
    <w:rsid w:val="00FD3724"/>
    <w:rsid w:val="00FD4750"/>
    <w:rsid w:val="00FD6BED"/>
    <w:rsid w:val="00FF265E"/>
    <w:rsid w:val="00FF2802"/>
    <w:rsid w:val="00FF547D"/>
    <w:rsid w:val="062E11BE"/>
    <w:rsid w:val="17328461"/>
    <w:rsid w:val="2E7D42C7"/>
    <w:rsid w:val="365D9769"/>
    <w:rsid w:val="668676BE"/>
    <w:rsid w:val="6699452C"/>
    <w:rsid w:val="6809202D"/>
    <w:rsid w:val="73AC1031"/>
    <w:rsid w:val="76A6E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84CE"/>
  <w15:chartTrackingRefBased/>
  <w15:docId w15:val="{FFD3FD03-CB3E-6A45-A9D5-2DCC2E22B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0DF"/>
    <w:pPr>
      <w:spacing w:after="120"/>
    </w:pPr>
    <w:rPr>
      <w:rFonts w:ascii="Calibri" w:hAnsi="Calibri"/>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autoRedefine/>
    <w:uiPriority w:val="99"/>
    <w:qFormat/>
    <w:rsid w:val="001920DF"/>
    <w:pPr>
      <w:keepNext/>
      <w:keepLines/>
      <w:numPr>
        <w:numId w:val="2"/>
      </w:numPr>
      <w:spacing w:before="240" w:after="0"/>
      <w:ind w:left="357" w:hanging="357"/>
      <w:outlineLvl w:val="0"/>
    </w:pPr>
    <w:rPr>
      <w:rFonts w:eastAsiaTheme="majorEastAsia" w:cs="Calibri"/>
      <w:color w:val="4472C4" w:themeColor="accent1"/>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MK Kop 2"/>
    <w:basedOn w:val="Standaard"/>
    <w:next w:val="Standaard"/>
    <w:link w:val="Kop2Char"/>
    <w:autoRedefine/>
    <w:unhideWhenUsed/>
    <w:qFormat/>
    <w:rsid w:val="0012312C"/>
    <w:pPr>
      <w:keepNext/>
      <w:keepLines/>
      <w:numPr>
        <w:ilvl w:val="1"/>
        <w:numId w:val="2"/>
      </w:numPr>
      <w:spacing w:before="40"/>
      <w:outlineLvl w:val="1"/>
    </w:pPr>
    <w:rPr>
      <w:rFonts w:asciiTheme="minorHAnsi" w:hAnsiTheme="minorHAnsi" w:cstheme="minorHAnsi"/>
      <w:color w:val="2F5496" w:themeColor="accent1" w:themeShade="BF"/>
      <w:sz w:val="26"/>
      <w:szCs w:val="26"/>
    </w:rPr>
  </w:style>
  <w:style w:type="paragraph" w:styleId="Kop3">
    <w:name w:val="heading 3"/>
    <w:basedOn w:val="Standaard"/>
    <w:next w:val="Standaard"/>
    <w:link w:val="Kop3Char"/>
    <w:uiPriority w:val="9"/>
    <w:unhideWhenUsed/>
    <w:qFormat/>
    <w:rsid w:val="00C85D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2"/>
    <w:next w:val="Standaard"/>
    <w:link w:val="Kop4Char"/>
    <w:uiPriority w:val="9"/>
    <w:unhideWhenUsed/>
    <w:qFormat/>
    <w:rsid w:val="00A35F9F"/>
    <w:pPr>
      <w:outlineLvl w:val="3"/>
    </w:pPr>
  </w:style>
  <w:style w:type="paragraph" w:styleId="Kop5">
    <w:name w:val="heading 5"/>
    <w:basedOn w:val="Standaard"/>
    <w:next w:val="Standaard"/>
    <w:link w:val="Kop5Char"/>
    <w:uiPriority w:val="9"/>
    <w:unhideWhenUsed/>
    <w:qFormat/>
    <w:rsid w:val="00C85DD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1920DF"/>
    <w:rPr>
      <w:rFonts w:ascii="Calibri" w:eastAsiaTheme="majorEastAsia" w:hAnsi="Calibri" w:cs="Calibri"/>
      <w:color w:val="4472C4" w:themeColor="accent1"/>
      <w:sz w:val="32"/>
      <w:szCs w:val="3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12312C"/>
    <w:rPr>
      <w:rFonts w:cstheme="minorHAnsi"/>
      <w:color w:val="2F5496" w:themeColor="accent1" w:themeShade="BF"/>
      <w:sz w:val="26"/>
      <w:szCs w:val="26"/>
    </w:rPr>
  </w:style>
  <w:style w:type="character" w:customStyle="1" w:styleId="Kop3Char">
    <w:name w:val="Kop 3 Char"/>
    <w:basedOn w:val="Standaardalinea-lettertype"/>
    <w:link w:val="Kop3"/>
    <w:uiPriority w:val="9"/>
    <w:rsid w:val="00C85DD3"/>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A35F9F"/>
    <w:rPr>
      <w:rFonts w:eastAsiaTheme="majorEastAsia" w:cstheme="minorHAnsi"/>
      <w:color w:val="2F5496" w:themeColor="accent1" w:themeShade="BF"/>
      <w:sz w:val="26"/>
      <w:szCs w:val="26"/>
    </w:rPr>
  </w:style>
  <w:style w:type="character" w:customStyle="1" w:styleId="Kop5Char">
    <w:name w:val="Kop 5 Char"/>
    <w:basedOn w:val="Standaardalinea-lettertype"/>
    <w:link w:val="Kop5"/>
    <w:uiPriority w:val="9"/>
    <w:rsid w:val="00C85DD3"/>
    <w:rPr>
      <w:rFonts w:asciiTheme="majorHAnsi" w:eastAsiaTheme="majorEastAsia" w:hAnsiTheme="majorHAnsi" w:cstheme="majorBidi"/>
      <w:color w:val="2F5496" w:themeColor="accent1" w:themeShade="BF"/>
      <w:sz w:val="20"/>
      <w:szCs w:val="22"/>
    </w:rPr>
  </w:style>
  <w:style w:type="paragraph" w:styleId="Geenafstand">
    <w:name w:val="No Spacing"/>
    <w:basedOn w:val="Standaard"/>
    <w:link w:val="GeenafstandChar"/>
    <w:uiPriority w:val="1"/>
    <w:qFormat/>
    <w:rsid w:val="00C85DD3"/>
    <w:pPr>
      <w:spacing w:after="0"/>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C85DD3"/>
    <w:rPr>
      <w:rFonts w:asciiTheme="majorHAnsi" w:eastAsiaTheme="majorEastAsia" w:hAnsiTheme="majorHAnsi" w:cstheme="majorBidi"/>
      <w:sz w:val="20"/>
      <w:szCs w:val="22"/>
      <w:lang w:eastAsia="nl-NL"/>
    </w:rPr>
  </w:style>
  <w:style w:type="paragraph" w:styleId="Koptekst">
    <w:name w:val="header"/>
    <w:basedOn w:val="Standaard"/>
    <w:link w:val="KoptekstChar"/>
    <w:uiPriority w:val="99"/>
    <w:unhideWhenUsed/>
    <w:rsid w:val="00C85DD3"/>
    <w:pPr>
      <w:tabs>
        <w:tab w:val="center" w:pos="4536"/>
        <w:tab w:val="right" w:pos="9072"/>
      </w:tabs>
      <w:spacing w:after="0"/>
    </w:pPr>
  </w:style>
  <w:style w:type="character" w:customStyle="1" w:styleId="KoptekstChar">
    <w:name w:val="Koptekst Char"/>
    <w:basedOn w:val="Standaardalinea-lettertype"/>
    <w:link w:val="Koptekst"/>
    <w:uiPriority w:val="99"/>
    <w:rsid w:val="00C85DD3"/>
    <w:rPr>
      <w:rFonts w:ascii="Calibri" w:hAnsi="Calibri"/>
      <w:sz w:val="20"/>
      <w:szCs w:val="22"/>
    </w:rPr>
  </w:style>
  <w:style w:type="paragraph" w:styleId="Voettekst">
    <w:name w:val="footer"/>
    <w:basedOn w:val="Standaard"/>
    <w:link w:val="VoettekstChar"/>
    <w:uiPriority w:val="99"/>
    <w:unhideWhenUsed/>
    <w:rsid w:val="00C85DD3"/>
    <w:pPr>
      <w:tabs>
        <w:tab w:val="center" w:pos="4536"/>
        <w:tab w:val="right" w:pos="9072"/>
      </w:tabs>
      <w:spacing w:after="0"/>
    </w:pPr>
  </w:style>
  <w:style w:type="character" w:customStyle="1" w:styleId="VoettekstChar">
    <w:name w:val="Voettekst Char"/>
    <w:basedOn w:val="Standaardalinea-lettertype"/>
    <w:link w:val="Voettekst"/>
    <w:uiPriority w:val="99"/>
    <w:rsid w:val="00C85DD3"/>
    <w:rPr>
      <w:rFonts w:ascii="Calibri" w:hAnsi="Calibri"/>
      <w:sz w:val="20"/>
      <w:szCs w:val="22"/>
    </w:rPr>
  </w:style>
  <w:style w:type="paragraph" w:styleId="Lijstalinea">
    <w:name w:val="List Paragraph"/>
    <w:basedOn w:val="Standaard"/>
    <w:uiPriority w:val="34"/>
    <w:qFormat/>
    <w:rsid w:val="00C85DD3"/>
    <w:pPr>
      <w:ind w:left="720"/>
      <w:contextualSpacing/>
    </w:pPr>
  </w:style>
  <w:style w:type="paragraph" w:styleId="Normaalweb">
    <w:name w:val="Normal (Web)"/>
    <w:basedOn w:val="Standaard"/>
    <w:uiPriority w:val="99"/>
    <w:rsid w:val="00C85DD3"/>
    <w:pPr>
      <w:spacing w:after="0"/>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85DD3"/>
    <w:rPr>
      <w:color w:val="0563C1" w:themeColor="hyperlink"/>
      <w:u w:val="single"/>
    </w:rPr>
  </w:style>
  <w:style w:type="paragraph" w:customStyle="1" w:styleId="Bullet01Num">
    <w:name w:val="Bullet01 Num"/>
    <w:basedOn w:val="Standaard"/>
    <w:autoRedefine/>
    <w:rsid w:val="00C85DD3"/>
    <w:pPr>
      <w:widowControl w:val="0"/>
      <w:spacing w:after="0"/>
    </w:pPr>
    <w:rPr>
      <w:rFonts w:ascii="Times New Roman" w:eastAsia="Times New Roman" w:hAnsi="Times New Roman" w:cs="Times New Roman"/>
      <w:szCs w:val="20"/>
      <w:lang w:val="nl" w:eastAsia="nl-NL"/>
    </w:rPr>
  </w:style>
  <w:style w:type="paragraph" w:customStyle="1" w:styleId="Kop2BD">
    <w:name w:val="Kop 2 BD"/>
    <w:basedOn w:val="Kop2"/>
    <w:rsid w:val="00C85DD3"/>
    <w:pPr>
      <w:keepLines w:val="0"/>
      <w:tabs>
        <w:tab w:val="left" w:pos="567"/>
        <w:tab w:val="num" w:pos="1134"/>
      </w:tabs>
      <w:spacing w:before="120" w:line="260" w:lineRule="atLeast"/>
      <w:ind w:left="2268" w:hanging="1984"/>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C85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C85DD3"/>
    <w:rPr>
      <w:color w:val="808080"/>
      <w:shd w:val="clear" w:color="auto" w:fill="E6E6E6"/>
    </w:rPr>
  </w:style>
  <w:style w:type="character" w:styleId="GevolgdeHyperlink">
    <w:name w:val="FollowedHyperlink"/>
    <w:basedOn w:val="Standaardalinea-lettertype"/>
    <w:uiPriority w:val="99"/>
    <w:semiHidden/>
    <w:unhideWhenUsed/>
    <w:rsid w:val="00C85DD3"/>
    <w:rPr>
      <w:color w:val="954F72" w:themeColor="followedHyperlink"/>
      <w:u w:val="single"/>
    </w:rPr>
  </w:style>
  <w:style w:type="table" w:styleId="Onopgemaaktetabel3">
    <w:name w:val="Plain Table 3"/>
    <w:basedOn w:val="Standaardtabel"/>
    <w:uiPriority w:val="43"/>
    <w:rsid w:val="00C85D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link w:val="NormaalChar"/>
    <w:rsid w:val="00C85DD3"/>
    <w:pPr>
      <w:spacing w:line="260" w:lineRule="atLeast"/>
    </w:pPr>
    <w:rPr>
      <w:rFonts w:ascii="Lucida Sans" w:eastAsia="Times New Roman" w:hAnsi="Lucida Sans" w:cs="Times New Roman"/>
      <w:sz w:val="20"/>
      <w:lang w:eastAsia="nl-NL"/>
    </w:rPr>
  </w:style>
  <w:style w:type="paragraph" w:styleId="Inhopg1">
    <w:name w:val="toc 1"/>
    <w:basedOn w:val="Standaard"/>
    <w:next w:val="Standaard"/>
    <w:autoRedefine/>
    <w:uiPriority w:val="39"/>
    <w:unhideWhenUsed/>
    <w:rsid w:val="00C85DD3"/>
    <w:pPr>
      <w:spacing w:before="120"/>
    </w:pPr>
    <w:rPr>
      <w:rFonts w:cstheme="minorHAnsi"/>
      <w:b/>
      <w:bCs/>
      <w:caps/>
      <w:szCs w:val="20"/>
    </w:rPr>
  </w:style>
  <w:style w:type="paragraph" w:styleId="Inhopg2">
    <w:name w:val="toc 2"/>
    <w:basedOn w:val="Standaard"/>
    <w:next w:val="Standaard"/>
    <w:autoRedefine/>
    <w:uiPriority w:val="39"/>
    <w:unhideWhenUsed/>
    <w:rsid w:val="00C85DD3"/>
    <w:pPr>
      <w:spacing w:after="0"/>
      <w:ind w:left="200"/>
    </w:pPr>
    <w:rPr>
      <w:rFonts w:cstheme="minorHAnsi"/>
      <w:smallCaps/>
      <w:szCs w:val="20"/>
    </w:rPr>
  </w:style>
  <w:style w:type="paragraph" w:styleId="Inhopg3">
    <w:name w:val="toc 3"/>
    <w:basedOn w:val="Standaard"/>
    <w:next w:val="Standaard"/>
    <w:autoRedefine/>
    <w:uiPriority w:val="39"/>
    <w:unhideWhenUsed/>
    <w:rsid w:val="00C85DD3"/>
    <w:pPr>
      <w:spacing w:after="0"/>
      <w:ind w:left="400"/>
    </w:pPr>
    <w:rPr>
      <w:rFonts w:cstheme="minorHAnsi"/>
      <w:i/>
      <w:iCs/>
      <w:szCs w:val="20"/>
    </w:rPr>
  </w:style>
  <w:style w:type="paragraph" w:styleId="Inhopg4">
    <w:name w:val="toc 4"/>
    <w:basedOn w:val="Standaard"/>
    <w:next w:val="Standaard"/>
    <w:autoRedefine/>
    <w:uiPriority w:val="39"/>
    <w:unhideWhenUsed/>
    <w:rsid w:val="00C85DD3"/>
    <w:pPr>
      <w:spacing w:after="0"/>
      <w:ind w:left="600"/>
    </w:pPr>
    <w:rPr>
      <w:rFonts w:cstheme="minorHAnsi"/>
      <w:sz w:val="18"/>
      <w:szCs w:val="18"/>
    </w:rPr>
  </w:style>
  <w:style w:type="paragraph" w:styleId="Inhopg5">
    <w:name w:val="toc 5"/>
    <w:basedOn w:val="Standaard"/>
    <w:next w:val="Standaard"/>
    <w:autoRedefine/>
    <w:uiPriority w:val="39"/>
    <w:unhideWhenUsed/>
    <w:rsid w:val="00C85DD3"/>
    <w:pPr>
      <w:spacing w:after="0"/>
      <w:ind w:left="800"/>
    </w:pPr>
    <w:rPr>
      <w:rFonts w:cstheme="minorHAnsi"/>
      <w:sz w:val="18"/>
      <w:szCs w:val="18"/>
    </w:rPr>
  </w:style>
  <w:style w:type="paragraph" w:styleId="Inhopg6">
    <w:name w:val="toc 6"/>
    <w:basedOn w:val="Standaard"/>
    <w:next w:val="Standaard"/>
    <w:autoRedefine/>
    <w:uiPriority w:val="39"/>
    <w:unhideWhenUsed/>
    <w:rsid w:val="00C85DD3"/>
    <w:pPr>
      <w:spacing w:after="0"/>
      <w:ind w:left="1000"/>
    </w:pPr>
    <w:rPr>
      <w:rFonts w:cstheme="minorHAnsi"/>
      <w:sz w:val="18"/>
      <w:szCs w:val="18"/>
    </w:rPr>
  </w:style>
  <w:style w:type="paragraph" w:styleId="Inhopg7">
    <w:name w:val="toc 7"/>
    <w:basedOn w:val="Standaard"/>
    <w:next w:val="Standaard"/>
    <w:autoRedefine/>
    <w:uiPriority w:val="39"/>
    <w:unhideWhenUsed/>
    <w:rsid w:val="00C85DD3"/>
    <w:pPr>
      <w:spacing w:after="0"/>
      <w:ind w:left="1200"/>
    </w:pPr>
    <w:rPr>
      <w:rFonts w:cstheme="minorHAnsi"/>
      <w:sz w:val="18"/>
      <w:szCs w:val="18"/>
    </w:rPr>
  </w:style>
  <w:style w:type="paragraph" w:styleId="Inhopg8">
    <w:name w:val="toc 8"/>
    <w:basedOn w:val="Standaard"/>
    <w:next w:val="Standaard"/>
    <w:autoRedefine/>
    <w:uiPriority w:val="39"/>
    <w:unhideWhenUsed/>
    <w:rsid w:val="00C85DD3"/>
    <w:pPr>
      <w:spacing w:after="0"/>
      <w:ind w:left="1400"/>
    </w:pPr>
    <w:rPr>
      <w:rFonts w:cstheme="minorHAnsi"/>
      <w:sz w:val="18"/>
      <w:szCs w:val="18"/>
    </w:rPr>
  </w:style>
  <w:style w:type="paragraph" w:styleId="Inhopg9">
    <w:name w:val="toc 9"/>
    <w:basedOn w:val="Standaard"/>
    <w:next w:val="Standaard"/>
    <w:autoRedefine/>
    <w:uiPriority w:val="39"/>
    <w:unhideWhenUsed/>
    <w:rsid w:val="00C85DD3"/>
    <w:pPr>
      <w:spacing w:after="0"/>
      <w:ind w:left="1600"/>
    </w:pPr>
    <w:rPr>
      <w:rFonts w:cstheme="minorHAnsi"/>
      <w:sz w:val="18"/>
      <w:szCs w:val="18"/>
    </w:rPr>
  </w:style>
  <w:style w:type="paragraph" w:customStyle="1" w:styleId="Standaard-normaal">
    <w:name w:val="Standaard - normaal"/>
    <w:basedOn w:val="Standaard"/>
    <w:link w:val="Standaard-normaalChar"/>
    <w:qFormat/>
    <w:rsid w:val="00C85DD3"/>
    <w:pPr>
      <w:spacing w:after="0"/>
    </w:pPr>
    <w:rPr>
      <w:rFonts w:eastAsiaTheme="minorEastAsia"/>
      <w:bCs/>
      <w:color w:val="262626" w:themeColor="text1" w:themeTint="D9"/>
      <w:sz w:val="22"/>
      <w:lang w:eastAsia="nl-NL"/>
    </w:rPr>
  </w:style>
  <w:style w:type="character" w:customStyle="1" w:styleId="Standaard-normaalChar">
    <w:name w:val="Standaard - normaal Char"/>
    <w:basedOn w:val="Standaardalinea-lettertype"/>
    <w:link w:val="Standaard-normaal"/>
    <w:rsid w:val="00C85DD3"/>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C85DD3"/>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allontekst">
    <w:name w:val="Balloon Text"/>
    <w:basedOn w:val="Standaard"/>
    <w:link w:val="BallontekstChar"/>
    <w:uiPriority w:val="99"/>
    <w:semiHidden/>
    <w:unhideWhenUsed/>
    <w:rsid w:val="00C85DD3"/>
    <w:pPr>
      <w:spacing w:after="0"/>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85DD3"/>
    <w:rPr>
      <w:rFonts w:ascii="Times New Roman" w:hAnsi="Times New Roman" w:cs="Times New Roman"/>
      <w:sz w:val="18"/>
      <w:szCs w:val="18"/>
    </w:rPr>
  </w:style>
  <w:style w:type="character" w:customStyle="1" w:styleId="apple-converted-space">
    <w:name w:val="apple-converted-space"/>
    <w:basedOn w:val="Standaardalinea-lettertype"/>
    <w:rsid w:val="00C85DD3"/>
  </w:style>
  <w:style w:type="character" w:customStyle="1" w:styleId="NormaalChar">
    <w:name w:val="Normaal Char"/>
    <w:basedOn w:val="Standaardalinea-lettertype"/>
    <w:link w:val="Normaal"/>
    <w:rsid w:val="00C85DD3"/>
    <w:rPr>
      <w:rFonts w:ascii="Lucida Sans" w:eastAsia="Times New Roman" w:hAnsi="Lucida Sans" w:cs="Times New Roman"/>
      <w:sz w:val="20"/>
      <w:lang w:eastAsia="nl-NL"/>
    </w:rPr>
  </w:style>
  <w:style w:type="paragraph" w:customStyle="1" w:styleId="Opsommingslijst">
    <w:name w:val="Opsommingslijst"/>
    <w:basedOn w:val="Lijstalinea"/>
    <w:autoRedefine/>
    <w:qFormat/>
    <w:rsid w:val="00C85DD3"/>
    <w:pPr>
      <w:numPr>
        <w:numId w:val="11"/>
      </w:numPr>
      <w:tabs>
        <w:tab w:val="left" w:pos="1701"/>
      </w:tabs>
      <w:spacing w:before="60" w:after="0"/>
      <w:ind w:right="-8"/>
      <w:contextualSpacing w:val="0"/>
    </w:pPr>
    <w:rPr>
      <w:rFonts w:asciiTheme="minorHAnsi" w:eastAsia="Times New Roman" w:hAnsiTheme="minorHAnsi" w:cs="Times New Roman"/>
      <w:bCs/>
      <w:szCs w:val="20"/>
      <w:lang w:eastAsia="nl-NL"/>
    </w:rPr>
  </w:style>
  <w:style w:type="numbering" w:customStyle="1" w:styleId="Huidigelijst1">
    <w:name w:val="Huidige lijst1"/>
    <w:uiPriority w:val="99"/>
    <w:rsid w:val="00C85DD3"/>
    <w:pPr>
      <w:numPr>
        <w:numId w:val="12"/>
      </w:numPr>
    </w:pPr>
  </w:style>
  <w:style w:type="paragraph" w:styleId="Voetnoottekst">
    <w:name w:val="footnote text"/>
    <w:basedOn w:val="Standaard"/>
    <w:link w:val="VoetnoottekstChar"/>
    <w:uiPriority w:val="99"/>
    <w:semiHidden/>
    <w:unhideWhenUsed/>
    <w:rsid w:val="00E41C7C"/>
    <w:pPr>
      <w:spacing w:after="0"/>
    </w:pPr>
    <w:rPr>
      <w:szCs w:val="20"/>
    </w:rPr>
  </w:style>
  <w:style w:type="character" w:customStyle="1" w:styleId="VoetnoottekstChar">
    <w:name w:val="Voetnoottekst Char"/>
    <w:basedOn w:val="Standaardalinea-lettertype"/>
    <w:link w:val="Voetnoottekst"/>
    <w:uiPriority w:val="99"/>
    <w:semiHidden/>
    <w:rsid w:val="00E41C7C"/>
    <w:rPr>
      <w:rFonts w:ascii="Calibri" w:hAnsi="Calibri"/>
      <w:sz w:val="20"/>
      <w:szCs w:val="20"/>
    </w:rPr>
  </w:style>
  <w:style w:type="character" w:styleId="Voetnootmarkering">
    <w:name w:val="footnote reference"/>
    <w:basedOn w:val="Standaardalinea-lettertype"/>
    <w:uiPriority w:val="99"/>
    <w:semiHidden/>
    <w:unhideWhenUsed/>
    <w:rsid w:val="00E41C7C"/>
    <w:rPr>
      <w:vertAlign w:val="superscript"/>
    </w:rPr>
  </w:style>
  <w:style w:type="paragraph" w:styleId="Revisie">
    <w:name w:val="Revision"/>
    <w:hidden/>
    <w:uiPriority w:val="99"/>
    <w:semiHidden/>
    <w:rsid w:val="004D1EC4"/>
    <w:rPr>
      <w:rFonts w:ascii="Calibri" w:hAnsi="Calibri"/>
      <w:sz w:val="20"/>
      <w:szCs w:val="22"/>
    </w:rPr>
  </w:style>
  <w:style w:type="numbering" w:customStyle="1" w:styleId="Huidigelijst2">
    <w:name w:val="Huidige lijst2"/>
    <w:uiPriority w:val="99"/>
    <w:rsid w:val="00033A76"/>
    <w:pPr>
      <w:numPr>
        <w:numId w:val="14"/>
      </w:numPr>
    </w:pPr>
  </w:style>
  <w:style w:type="numbering" w:customStyle="1" w:styleId="Huidigelijst3">
    <w:name w:val="Huidige lijst3"/>
    <w:uiPriority w:val="99"/>
    <w:rsid w:val="00033A76"/>
    <w:pPr>
      <w:numPr>
        <w:numId w:val="15"/>
      </w:numPr>
    </w:pPr>
  </w:style>
  <w:style w:type="numbering" w:customStyle="1" w:styleId="Huidigelijst4">
    <w:name w:val="Huidige lijst4"/>
    <w:uiPriority w:val="99"/>
    <w:rsid w:val="008265D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0705">
      <w:bodyDiv w:val="1"/>
      <w:marLeft w:val="0"/>
      <w:marRight w:val="0"/>
      <w:marTop w:val="0"/>
      <w:marBottom w:val="0"/>
      <w:divBdr>
        <w:top w:val="none" w:sz="0" w:space="0" w:color="auto"/>
        <w:left w:val="none" w:sz="0" w:space="0" w:color="auto"/>
        <w:bottom w:val="none" w:sz="0" w:space="0" w:color="auto"/>
        <w:right w:val="none" w:sz="0" w:space="0" w:color="auto"/>
      </w:divBdr>
      <w:divsChild>
        <w:div w:id="575287006">
          <w:marLeft w:val="0"/>
          <w:marRight w:val="0"/>
          <w:marTop w:val="0"/>
          <w:marBottom w:val="0"/>
          <w:divBdr>
            <w:top w:val="none" w:sz="0" w:space="0" w:color="auto"/>
            <w:left w:val="none" w:sz="0" w:space="0" w:color="auto"/>
            <w:bottom w:val="none" w:sz="0" w:space="0" w:color="auto"/>
            <w:right w:val="none" w:sz="0" w:space="0" w:color="auto"/>
          </w:divBdr>
          <w:divsChild>
            <w:div w:id="1154108265">
              <w:marLeft w:val="0"/>
              <w:marRight w:val="0"/>
              <w:marTop w:val="0"/>
              <w:marBottom w:val="0"/>
              <w:divBdr>
                <w:top w:val="none" w:sz="0" w:space="0" w:color="auto"/>
                <w:left w:val="none" w:sz="0" w:space="0" w:color="auto"/>
                <w:bottom w:val="none" w:sz="0" w:space="0" w:color="auto"/>
                <w:right w:val="none" w:sz="0" w:space="0" w:color="auto"/>
              </w:divBdr>
              <w:divsChild>
                <w:div w:id="13045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9076">
      <w:bodyDiv w:val="1"/>
      <w:marLeft w:val="0"/>
      <w:marRight w:val="0"/>
      <w:marTop w:val="0"/>
      <w:marBottom w:val="0"/>
      <w:divBdr>
        <w:top w:val="none" w:sz="0" w:space="0" w:color="auto"/>
        <w:left w:val="none" w:sz="0" w:space="0" w:color="auto"/>
        <w:bottom w:val="none" w:sz="0" w:space="0" w:color="auto"/>
        <w:right w:val="none" w:sz="0" w:space="0" w:color="auto"/>
      </w:divBdr>
      <w:divsChild>
        <w:div w:id="492839848">
          <w:marLeft w:val="0"/>
          <w:marRight w:val="0"/>
          <w:marTop w:val="0"/>
          <w:marBottom w:val="0"/>
          <w:divBdr>
            <w:top w:val="none" w:sz="0" w:space="0" w:color="auto"/>
            <w:left w:val="none" w:sz="0" w:space="0" w:color="auto"/>
            <w:bottom w:val="none" w:sz="0" w:space="0" w:color="auto"/>
            <w:right w:val="none" w:sz="0" w:space="0" w:color="auto"/>
          </w:divBdr>
          <w:divsChild>
            <w:div w:id="1176265205">
              <w:marLeft w:val="0"/>
              <w:marRight w:val="0"/>
              <w:marTop w:val="0"/>
              <w:marBottom w:val="0"/>
              <w:divBdr>
                <w:top w:val="none" w:sz="0" w:space="0" w:color="auto"/>
                <w:left w:val="none" w:sz="0" w:space="0" w:color="auto"/>
                <w:bottom w:val="none" w:sz="0" w:space="0" w:color="auto"/>
                <w:right w:val="none" w:sz="0" w:space="0" w:color="auto"/>
              </w:divBdr>
              <w:divsChild>
                <w:div w:id="12797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472">
      <w:bodyDiv w:val="1"/>
      <w:marLeft w:val="0"/>
      <w:marRight w:val="0"/>
      <w:marTop w:val="0"/>
      <w:marBottom w:val="0"/>
      <w:divBdr>
        <w:top w:val="none" w:sz="0" w:space="0" w:color="auto"/>
        <w:left w:val="none" w:sz="0" w:space="0" w:color="auto"/>
        <w:bottom w:val="none" w:sz="0" w:space="0" w:color="auto"/>
        <w:right w:val="none" w:sz="0" w:space="0" w:color="auto"/>
      </w:divBdr>
      <w:divsChild>
        <w:div w:id="1049186944">
          <w:marLeft w:val="0"/>
          <w:marRight w:val="0"/>
          <w:marTop w:val="0"/>
          <w:marBottom w:val="0"/>
          <w:divBdr>
            <w:top w:val="none" w:sz="0" w:space="0" w:color="auto"/>
            <w:left w:val="none" w:sz="0" w:space="0" w:color="auto"/>
            <w:bottom w:val="none" w:sz="0" w:space="0" w:color="auto"/>
            <w:right w:val="none" w:sz="0" w:space="0" w:color="auto"/>
          </w:divBdr>
          <w:divsChild>
            <w:div w:id="305621635">
              <w:marLeft w:val="0"/>
              <w:marRight w:val="0"/>
              <w:marTop w:val="0"/>
              <w:marBottom w:val="0"/>
              <w:divBdr>
                <w:top w:val="none" w:sz="0" w:space="0" w:color="auto"/>
                <w:left w:val="none" w:sz="0" w:space="0" w:color="auto"/>
                <w:bottom w:val="none" w:sz="0" w:space="0" w:color="auto"/>
                <w:right w:val="none" w:sz="0" w:space="0" w:color="auto"/>
              </w:divBdr>
              <w:divsChild>
                <w:div w:id="7222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4286">
      <w:bodyDiv w:val="1"/>
      <w:marLeft w:val="0"/>
      <w:marRight w:val="0"/>
      <w:marTop w:val="0"/>
      <w:marBottom w:val="0"/>
      <w:divBdr>
        <w:top w:val="none" w:sz="0" w:space="0" w:color="auto"/>
        <w:left w:val="none" w:sz="0" w:space="0" w:color="auto"/>
        <w:bottom w:val="none" w:sz="0" w:space="0" w:color="auto"/>
        <w:right w:val="none" w:sz="0" w:space="0" w:color="auto"/>
      </w:divBdr>
      <w:divsChild>
        <w:div w:id="976422018">
          <w:marLeft w:val="0"/>
          <w:marRight w:val="0"/>
          <w:marTop w:val="0"/>
          <w:marBottom w:val="0"/>
          <w:divBdr>
            <w:top w:val="none" w:sz="0" w:space="0" w:color="auto"/>
            <w:left w:val="none" w:sz="0" w:space="0" w:color="auto"/>
            <w:bottom w:val="none" w:sz="0" w:space="0" w:color="auto"/>
            <w:right w:val="none" w:sz="0" w:space="0" w:color="auto"/>
          </w:divBdr>
          <w:divsChild>
            <w:div w:id="56248650">
              <w:marLeft w:val="0"/>
              <w:marRight w:val="0"/>
              <w:marTop w:val="0"/>
              <w:marBottom w:val="0"/>
              <w:divBdr>
                <w:top w:val="none" w:sz="0" w:space="0" w:color="auto"/>
                <w:left w:val="none" w:sz="0" w:space="0" w:color="auto"/>
                <w:bottom w:val="none" w:sz="0" w:space="0" w:color="auto"/>
                <w:right w:val="none" w:sz="0" w:space="0" w:color="auto"/>
              </w:divBdr>
              <w:divsChild>
                <w:div w:id="14787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970">
      <w:bodyDiv w:val="1"/>
      <w:marLeft w:val="0"/>
      <w:marRight w:val="0"/>
      <w:marTop w:val="0"/>
      <w:marBottom w:val="0"/>
      <w:divBdr>
        <w:top w:val="none" w:sz="0" w:space="0" w:color="auto"/>
        <w:left w:val="none" w:sz="0" w:space="0" w:color="auto"/>
        <w:bottom w:val="none" w:sz="0" w:space="0" w:color="auto"/>
        <w:right w:val="none" w:sz="0" w:space="0" w:color="auto"/>
      </w:divBdr>
      <w:divsChild>
        <w:div w:id="1669751145">
          <w:marLeft w:val="0"/>
          <w:marRight w:val="0"/>
          <w:marTop w:val="0"/>
          <w:marBottom w:val="0"/>
          <w:divBdr>
            <w:top w:val="none" w:sz="0" w:space="0" w:color="auto"/>
            <w:left w:val="none" w:sz="0" w:space="0" w:color="auto"/>
            <w:bottom w:val="none" w:sz="0" w:space="0" w:color="auto"/>
            <w:right w:val="none" w:sz="0" w:space="0" w:color="auto"/>
          </w:divBdr>
          <w:divsChild>
            <w:div w:id="1852061676">
              <w:marLeft w:val="0"/>
              <w:marRight w:val="0"/>
              <w:marTop w:val="0"/>
              <w:marBottom w:val="0"/>
              <w:divBdr>
                <w:top w:val="none" w:sz="0" w:space="0" w:color="auto"/>
                <w:left w:val="none" w:sz="0" w:space="0" w:color="auto"/>
                <w:bottom w:val="none" w:sz="0" w:space="0" w:color="auto"/>
                <w:right w:val="none" w:sz="0" w:space="0" w:color="auto"/>
              </w:divBdr>
              <w:divsChild>
                <w:div w:id="21209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9995">
      <w:bodyDiv w:val="1"/>
      <w:marLeft w:val="0"/>
      <w:marRight w:val="0"/>
      <w:marTop w:val="0"/>
      <w:marBottom w:val="0"/>
      <w:divBdr>
        <w:top w:val="none" w:sz="0" w:space="0" w:color="auto"/>
        <w:left w:val="none" w:sz="0" w:space="0" w:color="auto"/>
        <w:bottom w:val="none" w:sz="0" w:space="0" w:color="auto"/>
        <w:right w:val="none" w:sz="0" w:space="0" w:color="auto"/>
      </w:divBdr>
      <w:divsChild>
        <w:div w:id="1909610739">
          <w:marLeft w:val="0"/>
          <w:marRight w:val="0"/>
          <w:marTop w:val="0"/>
          <w:marBottom w:val="0"/>
          <w:divBdr>
            <w:top w:val="none" w:sz="0" w:space="0" w:color="auto"/>
            <w:left w:val="none" w:sz="0" w:space="0" w:color="auto"/>
            <w:bottom w:val="none" w:sz="0" w:space="0" w:color="auto"/>
            <w:right w:val="none" w:sz="0" w:space="0" w:color="auto"/>
          </w:divBdr>
          <w:divsChild>
            <w:div w:id="651719754">
              <w:marLeft w:val="0"/>
              <w:marRight w:val="0"/>
              <w:marTop w:val="0"/>
              <w:marBottom w:val="0"/>
              <w:divBdr>
                <w:top w:val="none" w:sz="0" w:space="0" w:color="auto"/>
                <w:left w:val="none" w:sz="0" w:space="0" w:color="auto"/>
                <w:bottom w:val="none" w:sz="0" w:space="0" w:color="auto"/>
                <w:right w:val="none" w:sz="0" w:space="0" w:color="auto"/>
              </w:divBdr>
              <w:divsChild>
                <w:div w:id="130195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2974">
      <w:bodyDiv w:val="1"/>
      <w:marLeft w:val="0"/>
      <w:marRight w:val="0"/>
      <w:marTop w:val="0"/>
      <w:marBottom w:val="0"/>
      <w:divBdr>
        <w:top w:val="none" w:sz="0" w:space="0" w:color="auto"/>
        <w:left w:val="none" w:sz="0" w:space="0" w:color="auto"/>
        <w:bottom w:val="none" w:sz="0" w:space="0" w:color="auto"/>
        <w:right w:val="none" w:sz="0" w:space="0" w:color="auto"/>
      </w:divBdr>
      <w:divsChild>
        <w:div w:id="1110465843">
          <w:marLeft w:val="0"/>
          <w:marRight w:val="0"/>
          <w:marTop w:val="0"/>
          <w:marBottom w:val="0"/>
          <w:divBdr>
            <w:top w:val="none" w:sz="0" w:space="0" w:color="auto"/>
            <w:left w:val="none" w:sz="0" w:space="0" w:color="auto"/>
            <w:bottom w:val="none" w:sz="0" w:space="0" w:color="auto"/>
            <w:right w:val="none" w:sz="0" w:space="0" w:color="auto"/>
          </w:divBdr>
          <w:divsChild>
            <w:div w:id="2030132115">
              <w:marLeft w:val="0"/>
              <w:marRight w:val="0"/>
              <w:marTop w:val="0"/>
              <w:marBottom w:val="0"/>
              <w:divBdr>
                <w:top w:val="none" w:sz="0" w:space="0" w:color="auto"/>
                <w:left w:val="none" w:sz="0" w:space="0" w:color="auto"/>
                <w:bottom w:val="none" w:sz="0" w:space="0" w:color="auto"/>
                <w:right w:val="none" w:sz="0" w:space="0" w:color="auto"/>
              </w:divBdr>
              <w:divsChild>
                <w:div w:id="1554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11434">
      <w:bodyDiv w:val="1"/>
      <w:marLeft w:val="0"/>
      <w:marRight w:val="0"/>
      <w:marTop w:val="0"/>
      <w:marBottom w:val="0"/>
      <w:divBdr>
        <w:top w:val="none" w:sz="0" w:space="0" w:color="auto"/>
        <w:left w:val="none" w:sz="0" w:space="0" w:color="auto"/>
        <w:bottom w:val="none" w:sz="0" w:space="0" w:color="auto"/>
        <w:right w:val="none" w:sz="0" w:space="0" w:color="auto"/>
      </w:divBdr>
      <w:divsChild>
        <w:div w:id="1071081623">
          <w:marLeft w:val="0"/>
          <w:marRight w:val="0"/>
          <w:marTop w:val="0"/>
          <w:marBottom w:val="0"/>
          <w:divBdr>
            <w:top w:val="none" w:sz="0" w:space="0" w:color="auto"/>
            <w:left w:val="none" w:sz="0" w:space="0" w:color="auto"/>
            <w:bottom w:val="none" w:sz="0" w:space="0" w:color="auto"/>
            <w:right w:val="none" w:sz="0" w:space="0" w:color="auto"/>
          </w:divBdr>
          <w:divsChild>
            <w:div w:id="1747412120">
              <w:marLeft w:val="0"/>
              <w:marRight w:val="0"/>
              <w:marTop w:val="0"/>
              <w:marBottom w:val="0"/>
              <w:divBdr>
                <w:top w:val="none" w:sz="0" w:space="0" w:color="auto"/>
                <w:left w:val="none" w:sz="0" w:space="0" w:color="auto"/>
                <w:bottom w:val="none" w:sz="0" w:space="0" w:color="auto"/>
                <w:right w:val="none" w:sz="0" w:space="0" w:color="auto"/>
              </w:divBdr>
              <w:divsChild>
                <w:div w:id="13909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31950">
      <w:bodyDiv w:val="1"/>
      <w:marLeft w:val="0"/>
      <w:marRight w:val="0"/>
      <w:marTop w:val="0"/>
      <w:marBottom w:val="0"/>
      <w:divBdr>
        <w:top w:val="none" w:sz="0" w:space="0" w:color="auto"/>
        <w:left w:val="none" w:sz="0" w:space="0" w:color="auto"/>
        <w:bottom w:val="none" w:sz="0" w:space="0" w:color="auto"/>
        <w:right w:val="none" w:sz="0" w:space="0" w:color="auto"/>
      </w:divBdr>
      <w:divsChild>
        <w:div w:id="2019305802">
          <w:marLeft w:val="0"/>
          <w:marRight w:val="0"/>
          <w:marTop w:val="0"/>
          <w:marBottom w:val="0"/>
          <w:divBdr>
            <w:top w:val="none" w:sz="0" w:space="0" w:color="auto"/>
            <w:left w:val="none" w:sz="0" w:space="0" w:color="auto"/>
            <w:bottom w:val="none" w:sz="0" w:space="0" w:color="auto"/>
            <w:right w:val="none" w:sz="0" w:space="0" w:color="auto"/>
          </w:divBdr>
          <w:divsChild>
            <w:div w:id="1419211443">
              <w:marLeft w:val="0"/>
              <w:marRight w:val="0"/>
              <w:marTop w:val="0"/>
              <w:marBottom w:val="0"/>
              <w:divBdr>
                <w:top w:val="none" w:sz="0" w:space="0" w:color="auto"/>
                <w:left w:val="none" w:sz="0" w:space="0" w:color="auto"/>
                <w:bottom w:val="none" w:sz="0" w:space="0" w:color="auto"/>
                <w:right w:val="none" w:sz="0" w:space="0" w:color="auto"/>
              </w:divBdr>
              <w:divsChild>
                <w:div w:id="1551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763">
      <w:bodyDiv w:val="1"/>
      <w:marLeft w:val="0"/>
      <w:marRight w:val="0"/>
      <w:marTop w:val="0"/>
      <w:marBottom w:val="0"/>
      <w:divBdr>
        <w:top w:val="none" w:sz="0" w:space="0" w:color="auto"/>
        <w:left w:val="none" w:sz="0" w:space="0" w:color="auto"/>
        <w:bottom w:val="none" w:sz="0" w:space="0" w:color="auto"/>
        <w:right w:val="none" w:sz="0" w:space="0" w:color="auto"/>
      </w:divBdr>
      <w:divsChild>
        <w:div w:id="1522082766">
          <w:marLeft w:val="0"/>
          <w:marRight w:val="0"/>
          <w:marTop w:val="0"/>
          <w:marBottom w:val="0"/>
          <w:divBdr>
            <w:top w:val="none" w:sz="0" w:space="0" w:color="auto"/>
            <w:left w:val="none" w:sz="0" w:space="0" w:color="auto"/>
            <w:bottom w:val="none" w:sz="0" w:space="0" w:color="auto"/>
            <w:right w:val="none" w:sz="0" w:space="0" w:color="auto"/>
          </w:divBdr>
          <w:divsChild>
            <w:div w:id="345323920">
              <w:marLeft w:val="0"/>
              <w:marRight w:val="0"/>
              <w:marTop w:val="0"/>
              <w:marBottom w:val="0"/>
              <w:divBdr>
                <w:top w:val="none" w:sz="0" w:space="0" w:color="auto"/>
                <w:left w:val="none" w:sz="0" w:space="0" w:color="auto"/>
                <w:bottom w:val="none" w:sz="0" w:space="0" w:color="auto"/>
                <w:right w:val="none" w:sz="0" w:space="0" w:color="auto"/>
              </w:divBdr>
              <w:divsChild>
                <w:div w:id="3330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3745">
      <w:bodyDiv w:val="1"/>
      <w:marLeft w:val="0"/>
      <w:marRight w:val="0"/>
      <w:marTop w:val="0"/>
      <w:marBottom w:val="0"/>
      <w:divBdr>
        <w:top w:val="none" w:sz="0" w:space="0" w:color="auto"/>
        <w:left w:val="none" w:sz="0" w:space="0" w:color="auto"/>
        <w:bottom w:val="none" w:sz="0" w:space="0" w:color="auto"/>
        <w:right w:val="none" w:sz="0" w:space="0" w:color="auto"/>
      </w:divBdr>
      <w:divsChild>
        <w:div w:id="829099125">
          <w:marLeft w:val="0"/>
          <w:marRight w:val="0"/>
          <w:marTop w:val="0"/>
          <w:marBottom w:val="0"/>
          <w:divBdr>
            <w:top w:val="none" w:sz="0" w:space="0" w:color="auto"/>
            <w:left w:val="none" w:sz="0" w:space="0" w:color="auto"/>
            <w:bottom w:val="none" w:sz="0" w:space="0" w:color="auto"/>
            <w:right w:val="none" w:sz="0" w:space="0" w:color="auto"/>
          </w:divBdr>
          <w:divsChild>
            <w:div w:id="951598369">
              <w:marLeft w:val="0"/>
              <w:marRight w:val="0"/>
              <w:marTop w:val="0"/>
              <w:marBottom w:val="0"/>
              <w:divBdr>
                <w:top w:val="none" w:sz="0" w:space="0" w:color="auto"/>
                <w:left w:val="none" w:sz="0" w:space="0" w:color="auto"/>
                <w:bottom w:val="none" w:sz="0" w:space="0" w:color="auto"/>
                <w:right w:val="none" w:sz="0" w:space="0" w:color="auto"/>
              </w:divBdr>
              <w:divsChild>
                <w:div w:id="1996255852">
                  <w:marLeft w:val="0"/>
                  <w:marRight w:val="0"/>
                  <w:marTop w:val="0"/>
                  <w:marBottom w:val="0"/>
                  <w:divBdr>
                    <w:top w:val="none" w:sz="0" w:space="0" w:color="auto"/>
                    <w:left w:val="none" w:sz="0" w:space="0" w:color="auto"/>
                    <w:bottom w:val="none" w:sz="0" w:space="0" w:color="auto"/>
                    <w:right w:val="none" w:sz="0" w:space="0" w:color="auto"/>
                  </w:divBdr>
                </w:div>
              </w:divsChild>
            </w:div>
            <w:div w:id="307824488">
              <w:marLeft w:val="0"/>
              <w:marRight w:val="0"/>
              <w:marTop w:val="0"/>
              <w:marBottom w:val="0"/>
              <w:divBdr>
                <w:top w:val="none" w:sz="0" w:space="0" w:color="auto"/>
                <w:left w:val="none" w:sz="0" w:space="0" w:color="auto"/>
                <w:bottom w:val="none" w:sz="0" w:space="0" w:color="auto"/>
                <w:right w:val="none" w:sz="0" w:space="0" w:color="auto"/>
              </w:divBdr>
              <w:divsChild>
                <w:div w:id="11468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6222">
          <w:marLeft w:val="0"/>
          <w:marRight w:val="0"/>
          <w:marTop w:val="0"/>
          <w:marBottom w:val="0"/>
          <w:divBdr>
            <w:top w:val="none" w:sz="0" w:space="0" w:color="auto"/>
            <w:left w:val="none" w:sz="0" w:space="0" w:color="auto"/>
            <w:bottom w:val="none" w:sz="0" w:space="0" w:color="auto"/>
            <w:right w:val="none" w:sz="0" w:space="0" w:color="auto"/>
          </w:divBdr>
          <w:divsChild>
            <w:div w:id="435756563">
              <w:marLeft w:val="0"/>
              <w:marRight w:val="0"/>
              <w:marTop w:val="0"/>
              <w:marBottom w:val="0"/>
              <w:divBdr>
                <w:top w:val="none" w:sz="0" w:space="0" w:color="auto"/>
                <w:left w:val="none" w:sz="0" w:space="0" w:color="auto"/>
                <w:bottom w:val="none" w:sz="0" w:space="0" w:color="auto"/>
                <w:right w:val="none" w:sz="0" w:space="0" w:color="auto"/>
              </w:divBdr>
              <w:divsChild>
                <w:div w:id="198072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37705">
      <w:bodyDiv w:val="1"/>
      <w:marLeft w:val="0"/>
      <w:marRight w:val="0"/>
      <w:marTop w:val="0"/>
      <w:marBottom w:val="0"/>
      <w:divBdr>
        <w:top w:val="none" w:sz="0" w:space="0" w:color="auto"/>
        <w:left w:val="none" w:sz="0" w:space="0" w:color="auto"/>
        <w:bottom w:val="none" w:sz="0" w:space="0" w:color="auto"/>
        <w:right w:val="none" w:sz="0" w:space="0" w:color="auto"/>
      </w:divBdr>
      <w:divsChild>
        <w:div w:id="1679312645">
          <w:marLeft w:val="0"/>
          <w:marRight w:val="0"/>
          <w:marTop w:val="0"/>
          <w:marBottom w:val="0"/>
          <w:divBdr>
            <w:top w:val="none" w:sz="0" w:space="0" w:color="auto"/>
            <w:left w:val="none" w:sz="0" w:space="0" w:color="auto"/>
            <w:bottom w:val="none" w:sz="0" w:space="0" w:color="auto"/>
            <w:right w:val="none" w:sz="0" w:space="0" w:color="auto"/>
          </w:divBdr>
          <w:divsChild>
            <w:div w:id="1291790481">
              <w:marLeft w:val="0"/>
              <w:marRight w:val="0"/>
              <w:marTop w:val="0"/>
              <w:marBottom w:val="0"/>
              <w:divBdr>
                <w:top w:val="none" w:sz="0" w:space="0" w:color="auto"/>
                <w:left w:val="none" w:sz="0" w:space="0" w:color="auto"/>
                <w:bottom w:val="none" w:sz="0" w:space="0" w:color="auto"/>
                <w:right w:val="none" w:sz="0" w:space="0" w:color="auto"/>
              </w:divBdr>
              <w:divsChild>
                <w:div w:id="474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7246">
      <w:bodyDiv w:val="1"/>
      <w:marLeft w:val="0"/>
      <w:marRight w:val="0"/>
      <w:marTop w:val="0"/>
      <w:marBottom w:val="0"/>
      <w:divBdr>
        <w:top w:val="none" w:sz="0" w:space="0" w:color="auto"/>
        <w:left w:val="none" w:sz="0" w:space="0" w:color="auto"/>
        <w:bottom w:val="none" w:sz="0" w:space="0" w:color="auto"/>
        <w:right w:val="none" w:sz="0" w:space="0" w:color="auto"/>
      </w:divBdr>
      <w:divsChild>
        <w:div w:id="1537425898">
          <w:marLeft w:val="0"/>
          <w:marRight w:val="0"/>
          <w:marTop w:val="0"/>
          <w:marBottom w:val="0"/>
          <w:divBdr>
            <w:top w:val="none" w:sz="0" w:space="0" w:color="auto"/>
            <w:left w:val="none" w:sz="0" w:space="0" w:color="auto"/>
            <w:bottom w:val="none" w:sz="0" w:space="0" w:color="auto"/>
            <w:right w:val="none" w:sz="0" w:space="0" w:color="auto"/>
          </w:divBdr>
          <w:divsChild>
            <w:div w:id="1450473796">
              <w:marLeft w:val="0"/>
              <w:marRight w:val="0"/>
              <w:marTop w:val="0"/>
              <w:marBottom w:val="0"/>
              <w:divBdr>
                <w:top w:val="none" w:sz="0" w:space="0" w:color="auto"/>
                <w:left w:val="none" w:sz="0" w:space="0" w:color="auto"/>
                <w:bottom w:val="none" w:sz="0" w:space="0" w:color="auto"/>
                <w:right w:val="none" w:sz="0" w:space="0" w:color="auto"/>
              </w:divBdr>
              <w:divsChild>
                <w:div w:id="3869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14309">
      <w:bodyDiv w:val="1"/>
      <w:marLeft w:val="0"/>
      <w:marRight w:val="0"/>
      <w:marTop w:val="0"/>
      <w:marBottom w:val="0"/>
      <w:divBdr>
        <w:top w:val="none" w:sz="0" w:space="0" w:color="auto"/>
        <w:left w:val="none" w:sz="0" w:space="0" w:color="auto"/>
        <w:bottom w:val="none" w:sz="0" w:space="0" w:color="auto"/>
        <w:right w:val="none" w:sz="0" w:space="0" w:color="auto"/>
      </w:divBdr>
      <w:divsChild>
        <w:div w:id="749277063">
          <w:marLeft w:val="0"/>
          <w:marRight w:val="0"/>
          <w:marTop w:val="0"/>
          <w:marBottom w:val="0"/>
          <w:divBdr>
            <w:top w:val="none" w:sz="0" w:space="0" w:color="auto"/>
            <w:left w:val="none" w:sz="0" w:space="0" w:color="auto"/>
            <w:bottom w:val="none" w:sz="0" w:space="0" w:color="auto"/>
            <w:right w:val="none" w:sz="0" w:space="0" w:color="auto"/>
          </w:divBdr>
          <w:divsChild>
            <w:div w:id="220874878">
              <w:marLeft w:val="0"/>
              <w:marRight w:val="0"/>
              <w:marTop w:val="0"/>
              <w:marBottom w:val="0"/>
              <w:divBdr>
                <w:top w:val="none" w:sz="0" w:space="0" w:color="auto"/>
                <w:left w:val="none" w:sz="0" w:space="0" w:color="auto"/>
                <w:bottom w:val="none" w:sz="0" w:space="0" w:color="auto"/>
                <w:right w:val="none" w:sz="0" w:space="0" w:color="auto"/>
              </w:divBdr>
              <w:divsChild>
                <w:div w:id="1667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4511">
      <w:bodyDiv w:val="1"/>
      <w:marLeft w:val="0"/>
      <w:marRight w:val="0"/>
      <w:marTop w:val="0"/>
      <w:marBottom w:val="0"/>
      <w:divBdr>
        <w:top w:val="none" w:sz="0" w:space="0" w:color="auto"/>
        <w:left w:val="none" w:sz="0" w:space="0" w:color="auto"/>
        <w:bottom w:val="none" w:sz="0" w:space="0" w:color="auto"/>
        <w:right w:val="none" w:sz="0" w:space="0" w:color="auto"/>
      </w:divBdr>
      <w:divsChild>
        <w:div w:id="1930917854">
          <w:marLeft w:val="0"/>
          <w:marRight w:val="0"/>
          <w:marTop w:val="0"/>
          <w:marBottom w:val="0"/>
          <w:divBdr>
            <w:top w:val="none" w:sz="0" w:space="0" w:color="auto"/>
            <w:left w:val="none" w:sz="0" w:space="0" w:color="auto"/>
            <w:bottom w:val="none" w:sz="0" w:space="0" w:color="auto"/>
            <w:right w:val="none" w:sz="0" w:space="0" w:color="auto"/>
          </w:divBdr>
          <w:divsChild>
            <w:div w:id="1328246622">
              <w:marLeft w:val="0"/>
              <w:marRight w:val="0"/>
              <w:marTop w:val="0"/>
              <w:marBottom w:val="0"/>
              <w:divBdr>
                <w:top w:val="none" w:sz="0" w:space="0" w:color="auto"/>
                <w:left w:val="none" w:sz="0" w:space="0" w:color="auto"/>
                <w:bottom w:val="none" w:sz="0" w:space="0" w:color="auto"/>
                <w:right w:val="none" w:sz="0" w:space="0" w:color="auto"/>
              </w:divBdr>
              <w:divsChild>
                <w:div w:id="277293898">
                  <w:marLeft w:val="0"/>
                  <w:marRight w:val="0"/>
                  <w:marTop w:val="0"/>
                  <w:marBottom w:val="0"/>
                  <w:divBdr>
                    <w:top w:val="none" w:sz="0" w:space="0" w:color="auto"/>
                    <w:left w:val="none" w:sz="0" w:space="0" w:color="auto"/>
                    <w:bottom w:val="none" w:sz="0" w:space="0" w:color="auto"/>
                    <w:right w:val="none" w:sz="0" w:space="0" w:color="auto"/>
                  </w:divBdr>
                </w:div>
              </w:divsChild>
            </w:div>
            <w:div w:id="331296581">
              <w:marLeft w:val="0"/>
              <w:marRight w:val="0"/>
              <w:marTop w:val="0"/>
              <w:marBottom w:val="0"/>
              <w:divBdr>
                <w:top w:val="none" w:sz="0" w:space="0" w:color="auto"/>
                <w:left w:val="none" w:sz="0" w:space="0" w:color="auto"/>
                <w:bottom w:val="none" w:sz="0" w:space="0" w:color="auto"/>
                <w:right w:val="none" w:sz="0" w:space="0" w:color="auto"/>
              </w:divBdr>
              <w:divsChild>
                <w:div w:id="628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512">
          <w:marLeft w:val="0"/>
          <w:marRight w:val="0"/>
          <w:marTop w:val="0"/>
          <w:marBottom w:val="0"/>
          <w:divBdr>
            <w:top w:val="none" w:sz="0" w:space="0" w:color="auto"/>
            <w:left w:val="none" w:sz="0" w:space="0" w:color="auto"/>
            <w:bottom w:val="none" w:sz="0" w:space="0" w:color="auto"/>
            <w:right w:val="none" w:sz="0" w:space="0" w:color="auto"/>
          </w:divBdr>
          <w:divsChild>
            <w:div w:id="370038541">
              <w:marLeft w:val="0"/>
              <w:marRight w:val="0"/>
              <w:marTop w:val="0"/>
              <w:marBottom w:val="0"/>
              <w:divBdr>
                <w:top w:val="none" w:sz="0" w:space="0" w:color="auto"/>
                <w:left w:val="none" w:sz="0" w:space="0" w:color="auto"/>
                <w:bottom w:val="none" w:sz="0" w:space="0" w:color="auto"/>
                <w:right w:val="none" w:sz="0" w:space="0" w:color="auto"/>
              </w:divBdr>
              <w:divsChild>
                <w:div w:id="6801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37678">
      <w:bodyDiv w:val="1"/>
      <w:marLeft w:val="0"/>
      <w:marRight w:val="0"/>
      <w:marTop w:val="0"/>
      <w:marBottom w:val="0"/>
      <w:divBdr>
        <w:top w:val="none" w:sz="0" w:space="0" w:color="auto"/>
        <w:left w:val="none" w:sz="0" w:space="0" w:color="auto"/>
        <w:bottom w:val="none" w:sz="0" w:space="0" w:color="auto"/>
        <w:right w:val="none" w:sz="0" w:space="0" w:color="auto"/>
      </w:divBdr>
      <w:divsChild>
        <w:div w:id="711073846">
          <w:marLeft w:val="0"/>
          <w:marRight w:val="0"/>
          <w:marTop w:val="0"/>
          <w:marBottom w:val="0"/>
          <w:divBdr>
            <w:top w:val="none" w:sz="0" w:space="0" w:color="auto"/>
            <w:left w:val="none" w:sz="0" w:space="0" w:color="auto"/>
            <w:bottom w:val="none" w:sz="0" w:space="0" w:color="auto"/>
            <w:right w:val="none" w:sz="0" w:space="0" w:color="auto"/>
          </w:divBdr>
          <w:divsChild>
            <w:div w:id="450902735">
              <w:marLeft w:val="0"/>
              <w:marRight w:val="0"/>
              <w:marTop w:val="0"/>
              <w:marBottom w:val="0"/>
              <w:divBdr>
                <w:top w:val="none" w:sz="0" w:space="0" w:color="auto"/>
                <w:left w:val="none" w:sz="0" w:space="0" w:color="auto"/>
                <w:bottom w:val="none" w:sz="0" w:space="0" w:color="auto"/>
                <w:right w:val="none" w:sz="0" w:space="0" w:color="auto"/>
              </w:divBdr>
              <w:divsChild>
                <w:div w:id="3435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01">
      <w:bodyDiv w:val="1"/>
      <w:marLeft w:val="0"/>
      <w:marRight w:val="0"/>
      <w:marTop w:val="0"/>
      <w:marBottom w:val="0"/>
      <w:divBdr>
        <w:top w:val="none" w:sz="0" w:space="0" w:color="auto"/>
        <w:left w:val="none" w:sz="0" w:space="0" w:color="auto"/>
        <w:bottom w:val="none" w:sz="0" w:space="0" w:color="auto"/>
        <w:right w:val="none" w:sz="0" w:space="0" w:color="auto"/>
      </w:divBdr>
      <w:divsChild>
        <w:div w:id="325136266">
          <w:marLeft w:val="0"/>
          <w:marRight w:val="0"/>
          <w:marTop w:val="0"/>
          <w:marBottom w:val="0"/>
          <w:divBdr>
            <w:top w:val="none" w:sz="0" w:space="0" w:color="auto"/>
            <w:left w:val="none" w:sz="0" w:space="0" w:color="auto"/>
            <w:bottom w:val="none" w:sz="0" w:space="0" w:color="auto"/>
            <w:right w:val="none" w:sz="0" w:space="0" w:color="auto"/>
          </w:divBdr>
          <w:divsChild>
            <w:div w:id="868105788">
              <w:marLeft w:val="0"/>
              <w:marRight w:val="0"/>
              <w:marTop w:val="0"/>
              <w:marBottom w:val="0"/>
              <w:divBdr>
                <w:top w:val="none" w:sz="0" w:space="0" w:color="auto"/>
                <w:left w:val="none" w:sz="0" w:space="0" w:color="auto"/>
                <w:bottom w:val="none" w:sz="0" w:space="0" w:color="auto"/>
                <w:right w:val="none" w:sz="0" w:space="0" w:color="auto"/>
              </w:divBdr>
              <w:divsChild>
                <w:div w:id="1837722853">
                  <w:marLeft w:val="0"/>
                  <w:marRight w:val="0"/>
                  <w:marTop w:val="0"/>
                  <w:marBottom w:val="0"/>
                  <w:divBdr>
                    <w:top w:val="none" w:sz="0" w:space="0" w:color="auto"/>
                    <w:left w:val="none" w:sz="0" w:space="0" w:color="auto"/>
                    <w:bottom w:val="none" w:sz="0" w:space="0" w:color="auto"/>
                    <w:right w:val="none" w:sz="0" w:space="0" w:color="auto"/>
                  </w:divBdr>
                  <w:divsChild>
                    <w:div w:id="9905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923208">
      <w:bodyDiv w:val="1"/>
      <w:marLeft w:val="0"/>
      <w:marRight w:val="0"/>
      <w:marTop w:val="0"/>
      <w:marBottom w:val="0"/>
      <w:divBdr>
        <w:top w:val="none" w:sz="0" w:space="0" w:color="auto"/>
        <w:left w:val="none" w:sz="0" w:space="0" w:color="auto"/>
        <w:bottom w:val="none" w:sz="0" w:space="0" w:color="auto"/>
        <w:right w:val="none" w:sz="0" w:space="0" w:color="auto"/>
      </w:divBdr>
      <w:divsChild>
        <w:div w:id="470902283">
          <w:marLeft w:val="0"/>
          <w:marRight w:val="0"/>
          <w:marTop w:val="0"/>
          <w:marBottom w:val="0"/>
          <w:divBdr>
            <w:top w:val="none" w:sz="0" w:space="0" w:color="auto"/>
            <w:left w:val="none" w:sz="0" w:space="0" w:color="auto"/>
            <w:bottom w:val="none" w:sz="0" w:space="0" w:color="auto"/>
            <w:right w:val="none" w:sz="0" w:space="0" w:color="auto"/>
          </w:divBdr>
          <w:divsChild>
            <w:div w:id="577640754">
              <w:marLeft w:val="0"/>
              <w:marRight w:val="0"/>
              <w:marTop w:val="0"/>
              <w:marBottom w:val="0"/>
              <w:divBdr>
                <w:top w:val="none" w:sz="0" w:space="0" w:color="auto"/>
                <w:left w:val="none" w:sz="0" w:space="0" w:color="auto"/>
                <w:bottom w:val="none" w:sz="0" w:space="0" w:color="auto"/>
                <w:right w:val="none" w:sz="0" w:space="0" w:color="auto"/>
              </w:divBdr>
              <w:divsChild>
                <w:div w:id="10686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52125">
      <w:bodyDiv w:val="1"/>
      <w:marLeft w:val="0"/>
      <w:marRight w:val="0"/>
      <w:marTop w:val="0"/>
      <w:marBottom w:val="0"/>
      <w:divBdr>
        <w:top w:val="none" w:sz="0" w:space="0" w:color="auto"/>
        <w:left w:val="none" w:sz="0" w:space="0" w:color="auto"/>
        <w:bottom w:val="none" w:sz="0" w:space="0" w:color="auto"/>
        <w:right w:val="none" w:sz="0" w:space="0" w:color="auto"/>
      </w:divBdr>
      <w:divsChild>
        <w:div w:id="1945578291">
          <w:marLeft w:val="0"/>
          <w:marRight w:val="0"/>
          <w:marTop w:val="0"/>
          <w:marBottom w:val="0"/>
          <w:divBdr>
            <w:top w:val="none" w:sz="0" w:space="0" w:color="auto"/>
            <w:left w:val="none" w:sz="0" w:space="0" w:color="auto"/>
            <w:bottom w:val="none" w:sz="0" w:space="0" w:color="auto"/>
            <w:right w:val="none" w:sz="0" w:space="0" w:color="auto"/>
          </w:divBdr>
          <w:divsChild>
            <w:div w:id="1772629332">
              <w:marLeft w:val="0"/>
              <w:marRight w:val="0"/>
              <w:marTop w:val="0"/>
              <w:marBottom w:val="0"/>
              <w:divBdr>
                <w:top w:val="none" w:sz="0" w:space="0" w:color="auto"/>
                <w:left w:val="none" w:sz="0" w:space="0" w:color="auto"/>
                <w:bottom w:val="none" w:sz="0" w:space="0" w:color="auto"/>
                <w:right w:val="none" w:sz="0" w:space="0" w:color="auto"/>
              </w:divBdr>
              <w:divsChild>
                <w:div w:id="869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2111">
      <w:bodyDiv w:val="1"/>
      <w:marLeft w:val="0"/>
      <w:marRight w:val="0"/>
      <w:marTop w:val="0"/>
      <w:marBottom w:val="0"/>
      <w:divBdr>
        <w:top w:val="none" w:sz="0" w:space="0" w:color="auto"/>
        <w:left w:val="none" w:sz="0" w:space="0" w:color="auto"/>
        <w:bottom w:val="none" w:sz="0" w:space="0" w:color="auto"/>
        <w:right w:val="none" w:sz="0" w:space="0" w:color="auto"/>
      </w:divBdr>
      <w:divsChild>
        <w:div w:id="1509632292">
          <w:marLeft w:val="0"/>
          <w:marRight w:val="0"/>
          <w:marTop w:val="0"/>
          <w:marBottom w:val="0"/>
          <w:divBdr>
            <w:top w:val="none" w:sz="0" w:space="0" w:color="auto"/>
            <w:left w:val="none" w:sz="0" w:space="0" w:color="auto"/>
            <w:bottom w:val="none" w:sz="0" w:space="0" w:color="auto"/>
            <w:right w:val="none" w:sz="0" w:space="0" w:color="auto"/>
          </w:divBdr>
          <w:divsChild>
            <w:div w:id="1957636728">
              <w:marLeft w:val="0"/>
              <w:marRight w:val="0"/>
              <w:marTop w:val="0"/>
              <w:marBottom w:val="0"/>
              <w:divBdr>
                <w:top w:val="none" w:sz="0" w:space="0" w:color="auto"/>
                <w:left w:val="none" w:sz="0" w:space="0" w:color="auto"/>
                <w:bottom w:val="none" w:sz="0" w:space="0" w:color="auto"/>
                <w:right w:val="none" w:sz="0" w:space="0" w:color="auto"/>
              </w:divBdr>
              <w:divsChild>
                <w:div w:id="6996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7712">
      <w:bodyDiv w:val="1"/>
      <w:marLeft w:val="0"/>
      <w:marRight w:val="0"/>
      <w:marTop w:val="0"/>
      <w:marBottom w:val="0"/>
      <w:divBdr>
        <w:top w:val="none" w:sz="0" w:space="0" w:color="auto"/>
        <w:left w:val="none" w:sz="0" w:space="0" w:color="auto"/>
        <w:bottom w:val="none" w:sz="0" w:space="0" w:color="auto"/>
        <w:right w:val="none" w:sz="0" w:space="0" w:color="auto"/>
      </w:divBdr>
      <w:divsChild>
        <w:div w:id="248123579">
          <w:marLeft w:val="0"/>
          <w:marRight w:val="0"/>
          <w:marTop w:val="0"/>
          <w:marBottom w:val="0"/>
          <w:divBdr>
            <w:top w:val="none" w:sz="0" w:space="0" w:color="auto"/>
            <w:left w:val="none" w:sz="0" w:space="0" w:color="auto"/>
            <w:bottom w:val="none" w:sz="0" w:space="0" w:color="auto"/>
            <w:right w:val="none" w:sz="0" w:space="0" w:color="auto"/>
          </w:divBdr>
          <w:divsChild>
            <w:div w:id="1263301026">
              <w:marLeft w:val="0"/>
              <w:marRight w:val="0"/>
              <w:marTop w:val="0"/>
              <w:marBottom w:val="0"/>
              <w:divBdr>
                <w:top w:val="none" w:sz="0" w:space="0" w:color="auto"/>
                <w:left w:val="none" w:sz="0" w:space="0" w:color="auto"/>
                <w:bottom w:val="none" w:sz="0" w:space="0" w:color="auto"/>
                <w:right w:val="none" w:sz="0" w:space="0" w:color="auto"/>
              </w:divBdr>
              <w:divsChild>
                <w:div w:id="642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845">
      <w:bodyDiv w:val="1"/>
      <w:marLeft w:val="0"/>
      <w:marRight w:val="0"/>
      <w:marTop w:val="0"/>
      <w:marBottom w:val="0"/>
      <w:divBdr>
        <w:top w:val="none" w:sz="0" w:space="0" w:color="auto"/>
        <w:left w:val="none" w:sz="0" w:space="0" w:color="auto"/>
        <w:bottom w:val="none" w:sz="0" w:space="0" w:color="auto"/>
        <w:right w:val="none" w:sz="0" w:space="0" w:color="auto"/>
      </w:divBdr>
      <w:divsChild>
        <w:div w:id="720984227">
          <w:marLeft w:val="0"/>
          <w:marRight w:val="0"/>
          <w:marTop w:val="0"/>
          <w:marBottom w:val="0"/>
          <w:divBdr>
            <w:top w:val="none" w:sz="0" w:space="0" w:color="auto"/>
            <w:left w:val="none" w:sz="0" w:space="0" w:color="auto"/>
            <w:bottom w:val="none" w:sz="0" w:space="0" w:color="auto"/>
            <w:right w:val="none" w:sz="0" w:space="0" w:color="auto"/>
          </w:divBdr>
          <w:divsChild>
            <w:div w:id="465974931">
              <w:marLeft w:val="0"/>
              <w:marRight w:val="0"/>
              <w:marTop w:val="0"/>
              <w:marBottom w:val="0"/>
              <w:divBdr>
                <w:top w:val="none" w:sz="0" w:space="0" w:color="auto"/>
                <w:left w:val="none" w:sz="0" w:space="0" w:color="auto"/>
                <w:bottom w:val="none" w:sz="0" w:space="0" w:color="auto"/>
                <w:right w:val="none" w:sz="0" w:space="0" w:color="auto"/>
              </w:divBdr>
              <w:divsChild>
                <w:div w:id="9196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82863">
      <w:bodyDiv w:val="1"/>
      <w:marLeft w:val="0"/>
      <w:marRight w:val="0"/>
      <w:marTop w:val="0"/>
      <w:marBottom w:val="0"/>
      <w:divBdr>
        <w:top w:val="none" w:sz="0" w:space="0" w:color="auto"/>
        <w:left w:val="none" w:sz="0" w:space="0" w:color="auto"/>
        <w:bottom w:val="none" w:sz="0" w:space="0" w:color="auto"/>
        <w:right w:val="none" w:sz="0" w:space="0" w:color="auto"/>
      </w:divBdr>
      <w:divsChild>
        <w:div w:id="977229246">
          <w:marLeft w:val="0"/>
          <w:marRight w:val="0"/>
          <w:marTop w:val="0"/>
          <w:marBottom w:val="0"/>
          <w:divBdr>
            <w:top w:val="none" w:sz="0" w:space="0" w:color="auto"/>
            <w:left w:val="none" w:sz="0" w:space="0" w:color="auto"/>
            <w:bottom w:val="none" w:sz="0" w:space="0" w:color="auto"/>
            <w:right w:val="none" w:sz="0" w:space="0" w:color="auto"/>
          </w:divBdr>
          <w:divsChild>
            <w:div w:id="1000887066">
              <w:marLeft w:val="0"/>
              <w:marRight w:val="0"/>
              <w:marTop w:val="0"/>
              <w:marBottom w:val="0"/>
              <w:divBdr>
                <w:top w:val="none" w:sz="0" w:space="0" w:color="auto"/>
                <w:left w:val="none" w:sz="0" w:space="0" w:color="auto"/>
                <w:bottom w:val="none" w:sz="0" w:space="0" w:color="auto"/>
                <w:right w:val="none" w:sz="0" w:space="0" w:color="auto"/>
              </w:divBdr>
              <w:divsChild>
                <w:div w:id="14523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aat@pompebled.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nderned.nl/cms/voor-ondernemingen/6-stappen-digitaal-inschrijv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hyperlink" Target="http://www.tenderned.nl"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nderned.nl/cms/voor-ondernemingen-aanmelden-en-inschrijven/vragen-stellen-een-aanbested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Format%20Beschrijvend%20document%20EA.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8015D-7B2F-4646-BFEC-2A1A0E0BE2EB}">
  <ds:schemaRefs>
    <ds:schemaRef ds:uri="http://schemas.microsoft.com/office/2006/metadata/contentType"/>
    <ds:schemaRef ds:uri="http://schemas.microsoft.com/office/2006/metadata/properties/metaAttributes"/>
    <ds:schemaRef ds:uri="http://www.w3.org/2000/xmlns/"/>
    <ds:schemaRef ds:uri="http://www.w3.org/2001/XMLSchema"/>
    <ds:schemaRef ds:uri="1ae0673c-31f8-4138-9309-2af19a31124a"/>
    <ds:schemaRef ds:uri="3840437a-79c2-4946-ba9b-535e40bacb6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2E5B6F-0675-43E3-B504-0CA3B3A253FF}">
  <ds:schemaRefs>
    <ds:schemaRef ds:uri="http://schemas.microsoft.com/office/2006/metadata/properties"/>
    <ds:schemaRef ds:uri="http://www.w3.org/2000/xmlns/"/>
    <ds:schemaRef ds:uri="1ae0673c-31f8-4138-9309-2af19a31124a"/>
    <ds:schemaRef ds:uri="http://www.w3.org/2001/XMLSchema-instance"/>
    <ds:schemaRef ds:uri="http://schemas.microsoft.com/office/infopath/2007/PartnerControls"/>
    <ds:schemaRef ds:uri="3840437a-79c2-4946-ba9b-535e40bacb68"/>
  </ds:schemaRefs>
</ds:datastoreItem>
</file>

<file path=customXml/itemProps3.xml><?xml version="1.0" encoding="utf-8"?>
<ds:datastoreItem xmlns:ds="http://schemas.openxmlformats.org/officeDocument/2006/customXml" ds:itemID="{F60C9005-A2F4-44C6-8A31-5D5CB9BDE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Format Beschrijvend document EA.dotx</Template>
  <TotalTime>1318</TotalTime>
  <Pages>20</Pages>
  <Words>9814</Words>
  <Characters>53983</Characters>
  <Application>Microsoft Office Word</Application>
  <DocSecurity>0</DocSecurity>
  <Lines>449</Lines>
  <Paragraphs>127</Paragraphs>
  <ScaleCrop>false</ScaleCrop>
  <HeadingPairs>
    <vt:vector size="2" baseType="variant">
      <vt:variant>
        <vt:lpstr>Titel</vt:lpstr>
      </vt:variant>
      <vt:variant>
        <vt:i4>1</vt:i4>
      </vt:variant>
    </vt:vector>
  </HeadingPairs>
  <TitlesOfParts>
    <vt:vector size="1" baseType="lpstr">
      <vt:lpstr>EA ERP Systeem Financieel en HRM</vt:lpstr>
    </vt:vector>
  </TitlesOfParts>
  <Manager/>
  <Company>Scholengroep Pompeblêd afd. inkoop</Company>
  <LinksUpToDate>false</LinksUpToDate>
  <CharactersWithSpaces>63670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ERP Systeem Financieel en HRM</dc:title>
  <dc:subject/>
  <dc:creator>Henk Schlingmann</dc:creator>
  <cp:keywords/>
  <dc:description/>
  <cp:lastModifiedBy>Henk Schlingmann</cp:lastModifiedBy>
  <cp:revision>566</cp:revision>
  <cp:lastPrinted>2023-03-27T11:30:00Z</cp:lastPrinted>
  <dcterms:created xsi:type="dcterms:W3CDTF">2023-02-17T10:26:00Z</dcterms:created>
  <dcterms:modified xsi:type="dcterms:W3CDTF">2023-06-21T10:57:00Z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