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5ACF6" w14:textId="2E4EB858" w:rsidR="00ED14AF" w:rsidRDefault="007D0138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 xml:space="preserve">Bijlage </w:t>
      </w:r>
      <w:r w:rsidR="00692518">
        <w:rPr>
          <w:sz w:val="28"/>
          <w:szCs w:val="32"/>
        </w:rPr>
        <w:t>G</w:t>
      </w:r>
      <w:r w:rsidR="00ED14AF">
        <w:rPr>
          <w:sz w:val="28"/>
          <w:szCs w:val="32"/>
        </w:rPr>
        <w:t xml:space="preserve"> </w:t>
      </w:r>
      <w:r w:rsidR="00692518">
        <w:rPr>
          <w:sz w:val="28"/>
          <w:szCs w:val="32"/>
        </w:rPr>
        <w:t>–</w:t>
      </w:r>
      <w:r w:rsidR="00ED14AF">
        <w:rPr>
          <w:sz w:val="28"/>
          <w:szCs w:val="32"/>
        </w:rPr>
        <w:t xml:space="preserve"> </w:t>
      </w:r>
      <w:r w:rsidR="00692518">
        <w:rPr>
          <w:sz w:val="28"/>
          <w:szCs w:val="32"/>
        </w:rPr>
        <w:t>Levertermijn voertuigen</w:t>
      </w:r>
    </w:p>
    <w:p w14:paraId="1D02CF9A" w14:textId="1D30D162" w:rsidR="00692518" w:rsidRPr="00692518" w:rsidRDefault="00692518" w:rsidP="00692518">
      <w:pPr>
        <w:rPr>
          <w:b/>
          <w:bCs/>
        </w:rPr>
      </w:pPr>
      <w:r w:rsidRPr="00692518">
        <w:rPr>
          <w:b/>
          <w:bCs/>
        </w:rPr>
        <w:t>Perceel 1</w:t>
      </w:r>
      <w:r w:rsidR="003A5534">
        <w:rPr>
          <w:b/>
          <w:bCs/>
        </w:rPr>
        <w:t xml:space="preserve"> – Elektrische voertuigen</w:t>
      </w:r>
    </w:p>
    <w:tbl>
      <w:tblPr>
        <w:tblStyle w:val="Tabelraster2"/>
        <w:tblW w:w="0" w:type="auto"/>
        <w:tblInd w:w="-5" w:type="dxa"/>
        <w:tblLook w:val="04A0" w:firstRow="1" w:lastRow="0" w:firstColumn="1" w:lastColumn="0" w:noHBand="0" w:noVBand="1"/>
      </w:tblPr>
      <w:tblGrid>
        <w:gridCol w:w="1701"/>
        <w:gridCol w:w="3945"/>
        <w:gridCol w:w="2027"/>
      </w:tblGrid>
      <w:tr w:rsidR="00692518" w:rsidRPr="00692518" w14:paraId="1A8E228E" w14:textId="1EDCA62E" w:rsidTr="00692518">
        <w:tc>
          <w:tcPr>
            <w:tcW w:w="1701" w:type="dxa"/>
            <w:shd w:val="clear" w:color="auto" w:fill="5DD1FF" w:themeFill="accent1" w:themeFillTint="99"/>
          </w:tcPr>
          <w:p w14:paraId="29607553" w14:textId="6CCA27BB" w:rsidR="00692518" w:rsidRPr="00692518" w:rsidRDefault="00692518" w:rsidP="00692518">
            <w:pPr>
              <w:snapToGrid w:val="0"/>
              <w:spacing w:after="80" w:line="240" w:lineRule="auto"/>
              <w:ind w:left="462" w:hanging="141"/>
              <w:contextualSpacing/>
              <w:rPr>
                <w:b/>
                <w:color w:val="0F214A"/>
              </w:rPr>
            </w:pPr>
            <w:r>
              <w:rPr>
                <w:b/>
                <w:color w:val="0F214A"/>
              </w:rPr>
              <w:t>Keuze</w:t>
            </w:r>
          </w:p>
        </w:tc>
        <w:tc>
          <w:tcPr>
            <w:tcW w:w="3945" w:type="dxa"/>
            <w:shd w:val="clear" w:color="auto" w:fill="5DD1FF" w:themeFill="accent1" w:themeFillTint="99"/>
          </w:tcPr>
          <w:p w14:paraId="22A8761D" w14:textId="17FEE9EA" w:rsidR="00692518" w:rsidRPr="00692518" w:rsidRDefault="00692518" w:rsidP="00692518">
            <w:pPr>
              <w:snapToGrid w:val="0"/>
              <w:spacing w:after="80" w:line="240" w:lineRule="auto"/>
              <w:ind w:left="708"/>
              <w:contextualSpacing/>
              <w:rPr>
                <w:b/>
                <w:color w:val="0F214A"/>
              </w:rPr>
            </w:pPr>
            <w:r w:rsidRPr="00692518">
              <w:rPr>
                <w:b/>
                <w:color w:val="0F214A"/>
              </w:rPr>
              <w:t>Levertijd per perceel</w:t>
            </w:r>
          </w:p>
        </w:tc>
        <w:tc>
          <w:tcPr>
            <w:tcW w:w="2027" w:type="dxa"/>
            <w:shd w:val="clear" w:color="auto" w:fill="5DD1FF" w:themeFill="accent1" w:themeFillTint="99"/>
          </w:tcPr>
          <w:p w14:paraId="11DFEAAF" w14:textId="57FEFEFD" w:rsidR="00692518" w:rsidRPr="00692518" w:rsidRDefault="00692518" w:rsidP="00692518">
            <w:pPr>
              <w:snapToGrid w:val="0"/>
              <w:spacing w:after="80" w:line="240" w:lineRule="auto"/>
              <w:ind w:left="348"/>
              <w:contextualSpacing/>
              <w:rPr>
                <w:b/>
                <w:color w:val="0F214A"/>
              </w:rPr>
            </w:pPr>
            <w:r>
              <w:rPr>
                <w:b/>
                <w:color w:val="0F214A"/>
              </w:rPr>
              <w:t>Maximale levertermijn</w:t>
            </w:r>
          </w:p>
        </w:tc>
      </w:tr>
      <w:tr w:rsidR="00692518" w:rsidRPr="00692518" w14:paraId="1F7D1F78" w14:textId="563B0959" w:rsidTr="00692518">
        <w:trPr>
          <w:trHeight w:val="439"/>
        </w:trPr>
        <w:tc>
          <w:tcPr>
            <w:tcW w:w="1701" w:type="dxa"/>
          </w:tcPr>
          <w:p w14:paraId="2F6145F6" w14:textId="445B799B" w:rsidR="00692518" w:rsidRPr="00692518" w:rsidRDefault="00692518" w:rsidP="00692518">
            <w:pPr>
              <w:snapToGrid w:val="0"/>
              <w:spacing w:after="80" w:line="240" w:lineRule="auto"/>
              <w:ind w:left="708"/>
              <w:contextualSpacing/>
              <w:rPr>
                <w:color w:val="0F214A"/>
              </w:rPr>
            </w:pPr>
            <w:r>
              <w:rPr>
                <w:rFonts w:cs="Arial"/>
                <w:color w:val="0F214A"/>
              </w:rPr>
              <w:t>□</w:t>
            </w:r>
          </w:p>
        </w:tc>
        <w:tc>
          <w:tcPr>
            <w:tcW w:w="3945" w:type="dxa"/>
          </w:tcPr>
          <w:p w14:paraId="59D0519D" w14:textId="7481B748" w:rsidR="00692518" w:rsidRPr="00692518" w:rsidRDefault="00692518" w:rsidP="00692518">
            <w:pPr>
              <w:snapToGrid w:val="0"/>
              <w:spacing w:after="80" w:line="240" w:lineRule="auto"/>
              <w:ind w:left="708"/>
              <w:contextualSpacing/>
              <w:rPr>
                <w:color w:val="0F214A"/>
              </w:rPr>
            </w:pPr>
            <w:r w:rsidRPr="00692518">
              <w:rPr>
                <w:color w:val="0F214A"/>
              </w:rPr>
              <w:t>Meer dan 18 maanden</w:t>
            </w:r>
          </w:p>
        </w:tc>
        <w:tc>
          <w:tcPr>
            <w:tcW w:w="2027" w:type="dxa"/>
          </w:tcPr>
          <w:p w14:paraId="31E28A01" w14:textId="77777777" w:rsidR="00692518" w:rsidRPr="00692518" w:rsidRDefault="00692518" w:rsidP="00692518">
            <w:pPr>
              <w:snapToGrid w:val="0"/>
              <w:spacing w:after="80" w:line="240" w:lineRule="auto"/>
              <w:ind w:left="348"/>
              <w:contextualSpacing/>
              <w:rPr>
                <w:color w:val="0F214A"/>
              </w:rPr>
            </w:pPr>
          </w:p>
        </w:tc>
      </w:tr>
      <w:tr w:rsidR="00692518" w:rsidRPr="00692518" w14:paraId="60326F1F" w14:textId="5AD506B4" w:rsidTr="00692518">
        <w:trPr>
          <w:trHeight w:val="416"/>
        </w:trPr>
        <w:tc>
          <w:tcPr>
            <w:tcW w:w="1701" w:type="dxa"/>
          </w:tcPr>
          <w:p w14:paraId="57431D1A" w14:textId="10F00B02" w:rsidR="00692518" w:rsidRPr="00692518" w:rsidRDefault="00692518" w:rsidP="00692518">
            <w:pPr>
              <w:snapToGrid w:val="0"/>
              <w:spacing w:after="80" w:line="240" w:lineRule="auto"/>
              <w:ind w:left="708"/>
              <w:contextualSpacing/>
              <w:rPr>
                <w:color w:val="0F214A"/>
              </w:rPr>
            </w:pPr>
            <w:r>
              <w:rPr>
                <w:rFonts w:cs="Arial"/>
                <w:color w:val="0F214A"/>
              </w:rPr>
              <w:t>□</w:t>
            </w:r>
          </w:p>
        </w:tc>
        <w:tc>
          <w:tcPr>
            <w:tcW w:w="3945" w:type="dxa"/>
          </w:tcPr>
          <w:p w14:paraId="1E2CFB96" w14:textId="41C5AB22" w:rsidR="00692518" w:rsidRPr="00692518" w:rsidRDefault="00692518" w:rsidP="00692518">
            <w:pPr>
              <w:snapToGrid w:val="0"/>
              <w:spacing w:after="80" w:line="240" w:lineRule="auto"/>
              <w:ind w:left="708"/>
              <w:contextualSpacing/>
              <w:rPr>
                <w:color w:val="0F214A"/>
              </w:rPr>
            </w:pPr>
            <w:r w:rsidRPr="00692518">
              <w:rPr>
                <w:color w:val="0F214A"/>
              </w:rPr>
              <w:t>Van 12 tot en met 18 maanden</w:t>
            </w:r>
          </w:p>
        </w:tc>
        <w:tc>
          <w:tcPr>
            <w:tcW w:w="2027" w:type="dxa"/>
          </w:tcPr>
          <w:p w14:paraId="396F0607" w14:textId="77777777" w:rsidR="00692518" w:rsidRPr="00692518" w:rsidRDefault="00692518" w:rsidP="00692518">
            <w:pPr>
              <w:snapToGrid w:val="0"/>
              <w:spacing w:after="80" w:line="240" w:lineRule="auto"/>
              <w:ind w:left="348"/>
              <w:contextualSpacing/>
              <w:rPr>
                <w:color w:val="0F214A"/>
              </w:rPr>
            </w:pPr>
          </w:p>
        </w:tc>
      </w:tr>
      <w:tr w:rsidR="00692518" w:rsidRPr="00692518" w14:paraId="53B478C9" w14:textId="7346FDD3" w:rsidTr="00692518">
        <w:trPr>
          <w:trHeight w:val="407"/>
        </w:trPr>
        <w:tc>
          <w:tcPr>
            <w:tcW w:w="1701" w:type="dxa"/>
          </w:tcPr>
          <w:p w14:paraId="2378FDF7" w14:textId="6A21EC8E" w:rsidR="00692518" w:rsidRPr="00692518" w:rsidRDefault="00692518" w:rsidP="00692518">
            <w:pPr>
              <w:snapToGrid w:val="0"/>
              <w:spacing w:after="80" w:line="240" w:lineRule="auto"/>
              <w:ind w:left="708"/>
              <w:contextualSpacing/>
              <w:rPr>
                <w:color w:val="0F214A"/>
              </w:rPr>
            </w:pPr>
            <w:r>
              <w:rPr>
                <w:rFonts w:cs="Arial"/>
                <w:color w:val="0F214A"/>
              </w:rPr>
              <w:t>□</w:t>
            </w:r>
          </w:p>
        </w:tc>
        <w:tc>
          <w:tcPr>
            <w:tcW w:w="3945" w:type="dxa"/>
          </w:tcPr>
          <w:p w14:paraId="09DDCFB5" w14:textId="5427894B" w:rsidR="00692518" w:rsidRPr="00692518" w:rsidRDefault="00692518" w:rsidP="00692518">
            <w:pPr>
              <w:snapToGrid w:val="0"/>
              <w:spacing w:after="80" w:line="240" w:lineRule="auto"/>
              <w:ind w:left="708"/>
              <w:contextualSpacing/>
              <w:rPr>
                <w:color w:val="0F214A"/>
              </w:rPr>
            </w:pPr>
            <w:r w:rsidRPr="00692518">
              <w:rPr>
                <w:color w:val="0F214A"/>
              </w:rPr>
              <w:t xml:space="preserve">Van </w:t>
            </w:r>
            <w:r w:rsidR="00E57CCF">
              <w:rPr>
                <w:color w:val="0F214A"/>
              </w:rPr>
              <w:t>2</w:t>
            </w:r>
            <w:r w:rsidRPr="00692518">
              <w:rPr>
                <w:color w:val="0F214A"/>
              </w:rPr>
              <w:t xml:space="preserve"> tot 12 maanden</w:t>
            </w:r>
          </w:p>
        </w:tc>
        <w:tc>
          <w:tcPr>
            <w:tcW w:w="2027" w:type="dxa"/>
          </w:tcPr>
          <w:p w14:paraId="05848C34" w14:textId="77777777" w:rsidR="00692518" w:rsidRPr="00692518" w:rsidRDefault="00692518" w:rsidP="00692518">
            <w:pPr>
              <w:snapToGrid w:val="0"/>
              <w:spacing w:after="80" w:line="240" w:lineRule="auto"/>
              <w:ind w:left="348"/>
              <w:contextualSpacing/>
              <w:rPr>
                <w:color w:val="0F214A"/>
              </w:rPr>
            </w:pPr>
          </w:p>
        </w:tc>
      </w:tr>
      <w:tr w:rsidR="00E57CCF" w:rsidRPr="00692518" w14:paraId="2EDED853" w14:textId="77777777" w:rsidTr="00692518">
        <w:trPr>
          <w:trHeight w:val="407"/>
        </w:trPr>
        <w:tc>
          <w:tcPr>
            <w:tcW w:w="1701" w:type="dxa"/>
          </w:tcPr>
          <w:p w14:paraId="7A41BCA4" w14:textId="35EFC800" w:rsidR="00E57CCF" w:rsidRDefault="00E57CCF" w:rsidP="00692518">
            <w:pPr>
              <w:snapToGrid w:val="0"/>
              <w:spacing w:after="80" w:line="240" w:lineRule="auto"/>
              <w:ind w:left="708"/>
              <w:contextualSpacing/>
              <w:rPr>
                <w:rFonts w:cs="Arial"/>
                <w:color w:val="0F214A"/>
              </w:rPr>
            </w:pPr>
            <w:r>
              <w:rPr>
                <w:rFonts w:cs="Arial"/>
                <w:color w:val="0F214A"/>
              </w:rPr>
              <w:t>□</w:t>
            </w:r>
          </w:p>
        </w:tc>
        <w:tc>
          <w:tcPr>
            <w:tcW w:w="3945" w:type="dxa"/>
          </w:tcPr>
          <w:p w14:paraId="46EEE999" w14:textId="756E8DCF" w:rsidR="00E57CCF" w:rsidRPr="00692518" w:rsidRDefault="00E57CCF" w:rsidP="00692518">
            <w:pPr>
              <w:snapToGrid w:val="0"/>
              <w:spacing w:after="80" w:line="240" w:lineRule="auto"/>
              <w:ind w:left="708"/>
              <w:contextualSpacing/>
              <w:rPr>
                <w:color w:val="0F214A"/>
              </w:rPr>
            </w:pPr>
            <w:r>
              <w:rPr>
                <w:color w:val="0F214A"/>
              </w:rPr>
              <w:t>Direct leverbaar</w:t>
            </w:r>
          </w:p>
        </w:tc>
        <w:tc>
          <w:tcPr>
            <w:tcW w:w="2027" w:type="dxa"/>
          </w:tcPr>
          <w:p w14:paraId="56845C89" w14:textId="77777777" w:rsidR="00E57CCF" w:rsidRPr="00692518" w:rsidRDefault="00E57CCF" w:rsidP="00692518">
            <w:pPr>
              <w:snapToGrid w:val="0"/>
              <w:spacing w:after="80" w:line="240" w:lineRule="auto"/>
              <w:ind w:left="348"/>
              <w:contextualSpacing/>
              <w:rPr>
                <w:color w:val="0F214A"/>
              </w:rPr>
            </w:pPr>
          </w:p>
        </w:tc>
      </w:tr>
    </w:tbl>
    <w:p w14:paraId="4D8A9F9E" w14:textId="77777777" w:rsidR="00692518" w:rsidRPr="00692518" w:rsidRDefault="00692518" w:rsidP="00692518">
      <w:pPr>
        <w:spacing w:after="0" w:line="240" w:lineRule="auto"/>
        <w:rPr>
          <w:color w:val="0F214A"/>
          <w:u w:val="single"/>
        </w:rPr>
      </w:pPr>
    </w:p>
    <w:p w14:paraId="3647A6AF" w14:textId="77777777" w:rsidR="00692518" w:rsidRDefault="00692518" w:rsidP="00692518"/>
    <w:p w14:paraId="5913A1BE" w14:textId="15CAC9AF" w:rsidR="00692518" w:rsidRPr="00692518" w:rsidRDefault="00692518" w:rsidP="00692518">
      <w:pPr>
        <w:rPr>
          <w:b/>
          <w:bCs/>
        </w:rPr>
      </w:pPr>
      <w:r w:rsidRPr="00692518">
        <w:rPr>
          <w:b/>
          <w:bCs/>
        </w:rPr>
        <w:t>Perceel 2</w:t>
      </w:r>
      <w:r w:rsidR="003A5534">
        <w:rPr>
          <w:b/>
          <w:bCs/>
        </w:rPr>
        <w:t xml:space="preserve"> – Hybride voertuig</w:t>
      </w:r>
    </w:p>
    <w:tbl>
      <w:tblPr>
        <w:tblStyle w:val="Tabelraster2"/>
        <w:tblW w:w="0" w:type="auto"/>
        <w:tblInd w:w="-5" w:type="dxa"/>
        <w:tblLook w:val="04A0" w:firstRow="1" w:lastRow="0" w:firstColumn="1" w:lastColumn="0" w:noHBand="0" w:noVBand="1"/>
      </w:tblPr>
      <w:tblGrid>
        <w:gridCol w:w="1701"/>
        <w:gridCol w:w="3945"/>
        <w:gridCol w:w="2027"/>
      </w:tblGrid>
      <w:tr w:rsidR="00692518" w:rsidRPr="00692518" w14:paraId="1F3FBB16" w14:textId="77777777" w:rsidTr="00903653">
        <w:tc>
          <w:tcPr>
            <w:tcW w:w="1701" w:type="dxa"/>
            <w:shd w:val="clear" w:color="auto" w:fill="5DD1FF" w:themeFill="accent1" w:themeFillTint="99"/>
          </w:tcPr>
          <w:p w14:paraId="6130E49E" w14:textId="77777777" w:rsidR="00692518" w:rsidRPr="00692518" w:rsidRDefault="00692518" w:rsidP="00903653">
            <w:pPr>
              <w:snapToGrid w:val="0"/>
              <w:spacing w:after="80" w:line="240" w:lineRule="auto"/>
              <w:ind w:left="462" w:hanging="141"/>
              <w:contextualSpacing/>
              <w:rPr>
                <w:b/>
                <w:color w:val="0F214A"/>
              </w:rPr>
            </w:pPr>
            <w:r>
              <w:rPr>
                <w:b/>
                <w:color w:val="0F214A"/>
              </w:rPr>
              <w:t>Keuze</w:t>
            </w:r>
          </w:p>
        </w:tc>
        <w:tc>
          <w:tcPr>
            <w:tcW w:w="3945" w:type="dxa"/>
            <w:shd w:val="clear" w:color="auto" w:fill="5DD1FF" w:themeFill="accent1" w:themeFillTint="99"/>
          </w:tcPr>
          <w:p w14:paraId="2BBF5F23" w14:textId="77777777" w:rsidR="00692518" w:rsidRPr="00692518" w:rsidRDefault="00692518" w:rsidP="00903653">
            <w:pPr>
              <w:snapToGrid w:val="0"/>
              <w:spacing w:after="80" w:line="240" w:lineRule="auto"/>
              <w:ind w:left="708"/>
              <w:contextualSpacing/>
              <w:rPr>
                <w:b/>
                <w:color w:val="0F214A"/>
              </w:rPr>
            </w:pPr>
            <w:r w:rsidRPr="00692518">
              <w:rPr>
                <w:b/>
                <w:color w:val="0F214A"/>
              </w:rPr>
              <w:t>Levertijd per perceel</w:t>
            </w:r>
          </w:p>
        </w:tc>
        <w:tc>
          <w:tcPr>
            <w:tcW w:w="2027" w:type="dxa"/>
            <w:shd w:val="clear" w:color="auto" w:fill="5DD1FF" w:themeFill="accent1" w:themeFillTint="99"/>
          </w:tcPr>
          <w:p w14:paraId="67B17E1B" w14:textId="77777777" w:rsidR="00692518" w:rsidRPr="00692518" w:rsidRDefault="00692518" w:rsidP="00903653">
            <w:pPr>
              <w:snapToGrid w:val="0"/>
              <w:spacing w:after="80" w:line="240" w:lineRule="auto"/>
              <w:ind w:left="348"/>
              <w:contextualSpacing/>
              <w:rPr>
                <w:b/>
                <w:color w:val="0F214A"/>
              </w:rPr>
            </w:pPr>
            <w:r>
              <w:rPr>
                <w:b/>
                <w:color w:val="0F214A"/>
              </w:rPr>
              <w:t>Maximale levertermijn</w:t>
            </w:r>
          </w:p>
        </w:tc>
      </w:tr>
      <w:tr w:rsidR="00692518" w:rsidRPr="00692518" w14:paraId="6E8F692D" w14:textId="77777777" w:rsidTr="00903653">
        <w:trPr>
          <w:trHeight w:val="439"/>
        </w:trPr>
        <w:tc>
          <w:tcPr>
            <w:tcW w:w="1701" w:type="dxa"/>
          </w:tcPr>
          <w:p w14:paraId="6AF8F655" w14:textId="77777777" w:rsidR="00692518" w:rsidRPr="00692518" w:rsidRDefault="00692518" w:rsidP="00903653">
            <w:pPr>
              <w:snapToGrid w:val="0"/>
              <w:spacing w:after="80" w:line="240" w:lineRule="auto"/>
              <w:ind w:left="708"/>
              <w:contextualSpacing/>
              <w:rPr>
                <w:color w:val="0F214A"/>
              </w:rPr>
            </w:pPr>
            <w:r>
              <w:rPr>
                <w:rFonts w:cs="Arial"/>
                <w:color w:val="0F214A"/>
              </w:rPr>
              <w:t>□</w:t>
            </w:r>
          </w:p>
        </w:tc>
        <w:tc>
          <w:tcPr>
            <w:tcW w:w="3945" w:type="dxa"/>
          </w:tcPr>
          <w:p w14:paraId="6C0F15AF" w14:textId="77777777" w:rsidR="00692518" w:rsidRPr="00692518" w:rsidRDefault="00692518" w:rsidP="00903653">
            <w:pPr>
              <w:snapToGrid w:val="0"/>
              <w:spacing w:after="80" w:line="240" w:lineRule="auto"/>
              <w:ind w:left="708"/>
              <w:contextualSpacing/>
              <w:rPr>
                <w:color w:val="0F214A"/>
              </w:rPr>
            </w:pPr>
            <w:r w:rsidRPr="00692518">
              <w:rPr>
                <w:color w:val="0F214A"/>
              </w:rPr>
              <w:t>Meer dan 18 maanden</w:t>
            </w:r>
          </w:p>
        </w:tc>
        <w:tc>
          <w:tcPr>
            <w:tcW w:w="2027" w:type="dxa"/>
          </w:tcPr>
          <w:p w14:paraId="19BFCFB1" w14:textId="77777777" w:rsidR="00692518" w:rsidRPr="00692518" w:rsidRDefault="00692518" w:rsidP="00903653">
            <w:pPr>
              <w:snapToGrid w:val="0"/>
              <w:spacing w:after="80" w:line="240" w:lineRule="auto"/>
              <w:ind w:left="348"/>
              <w:contextualSpacing/>
              <w:rPr>
                <w:color w:val="0F214A"/>
              </w:rPr>
            </w:pPr>
          </w:p>
        </w:tc>
      </w:tr>
      <w:tr w:rsidR="00692518" w:rsidRPr="00692518" w14:paraId="5AF4A03B" w14:textId="77777777" w:rsidTr="00903653">
        <w:trPr>
          <w:trHeight w:val="416"/>
        </w:trPr>
        <w:tc>
          <w:tcPr>
            <w:tcW w:w="1701" w:type="dxa"/>
          </w:tcPr>
          <w:p w14:paraId="0EC2E62D" w14:textId="77777777" w:rsidR="00692518" w:rsidRPr="00692518" w:rsidRDefault="00692518" w:rsidP="00903653">
            <w:pPr>
              <w:snapToGrid w:val="0"/>
              <w:spacing w:after="80" w:line="240" w:lineRule="auto"/>
              <w:ind w:left="708"/>
              <w:contextualSpacing/>
              <w:rPr>
                <w:color w:val="0F214A"/>
              </w:rPr>
            </w:pPr>
            <w:r>
              <w:rPr>
                <w:rFonts w:cs="Arial"/>
                <w:color w:val="0F214A"/>
              </w:rPr>
              <w:t>□</w:t>
            </w:r>
          </w:p>
        </w:tc>
        <w:tc>
          <w:tcPr>
            <w:tcW w:w="3945" w:type="dxa"/>
          </w:tcPr>
          <w:p w14:paraId="66050584" w14:textId="77777777" w:rsidR="00692518" w:rsidRPr="00692518" w:rsidRDefault="00692518" w:rsidP="00903653">
            <w:pPr>
              <w:snapToGrid w:val="0"/>
              <w:spacing w:after="80" w:line="240" w:lineRule="auto"/>
              <w:ind w:left="708"/>
              <w:contextualSpacing/>
              <w:rPr>
                <w:color w:val="0F214A"/>
              </w:rPr>
            </w:pPr>
            <w:r w:rsidRPr="00692518">
              <w:rPr>
                <w:color w:val="0F214A"/>
              </w:rPr>
              <w:t>Van 12 tot en met 18 maanden</w:t>
            </w:r>
          </w:p>
        </w:tc>
        <w:tc>
          <w:tcPr>
            <w:tcW w:w="2027" w:type="dxa"/>
          </w:tcPr>
          <w:p w14:paraId="69B1897E" w14:textId="77777777" w:rsidR="00692518" w:rsidRPr="00692518" w:rsidRDefault="00692518" w:rsidP="00903653">
            <w:pPr>
              <w:snapToGrid w:val="0"/>
              <w:spacing w:after="80" w:line="240" w:lineRule="auto"/>
              <w:ind w:left="348"/>
              <w:contextualSpacing/>
              <w:rPr>
                <w:color w:val="0F214A"/>
              </w:rPr>
            </w:pPr>
          </w:p>
        </w:tc>
      </w:tr>
      <w:tr w:rsidR="00692518" w:rsidRPr="00692518" w14:paraId="48F65F76" w14:textId="77777777" w:rsidTr="00903653">
        <w:trPr>
          <w:trHeight w:val="407"/>
        </w:trPr>
        <w:tc>
          <w:tcPr>
            <w:tcW w:w="1701" w:type="dxa"/>
          </w:tcPr>
          <w:p w14:paraId="75B3E221" w14:textId="77777777" w:rsidR="00692518" w:rsidRPr="00692518" w:rsidRDefault="00692518" w:rsidP="00903653">
            <w:pPr>
              <w:snapToGrid w:val="0"/>
              <w:spacing w:after="80" w:line="240" w:lineRule="auto"/>
              <w:ind w:left="708"/>
              <w:contextualSpacing/>
              <w:rPr>
                <w:color w:val="0F214A"/>
              </w:rPr>
            </w:pPr>
            <w:r>
              <w:rPr>
                <w:rFonts w:cs="Arial"/>
                <w:color w:val="0F214A"/>
              </w:rPr>
              <w:t>□</w:t>
            </w:r>
          </w:p>
        </w:tc>
        <w:tc>
          <w:tcPr>
            <w:tcW w:w="3945" w:type="dxa"/>
          </w:tcPr>
          <w:p w14:paraId="10F6FF02" w14:textId="7F6A7606" w:rsidR="00692518" w:rsidRPr="00692518" w:rsidRDefault="00692518" w:rsidP="00903653">
            <w:pPr>
              <w:snapToGrid w:val="0"/>
              <w:spacing w:after="80" w:line="240" w:lineRule="auto"/>
              <w:ind w:left="708"/>
              <w:contextualSpacing/>
              <w:rPr>
                <w:color w:val="0F214A"/>
              </w:rPr>
            </w:pPr>
            <w:r w:rsidRPr="00692518">
              <w:rPr>
                <w:color w:val="0F214A"/>
              </w:rPr>
              <w:t xml:space="preserve">Van </w:t>
            </w:r>
            <w:r w:rsidR="00E57CCF">
              <w:rPr>
                <w:color w:val="0F214A"/>
              </w:rPr>
              <w:t>2</w:t>
            </w:r>
            <w:r w:rsidRPr="00692518">
              <w:rPr>
                <w:color w:val="0F214A"/>
              </w:rPr>
              <w:t xml:space="preserve"> tot 12 maanden</w:t>
            </w:r>
          </w:p>
        </w:tc>
        <w:tc>
          <w:tcPr>
            <w:tcW w:w="2027" w:type="dxa"/>
          </w:tcPr>
          <w:p w14:paraId="6EA19C4E" w14:textId="77777777" w:rsidR="00692518" w:rsidRPr="00692518" w:rsidRDefault="00692518" w:rsidP="00903653">
            <w:pPr>
              <w:snapToGrid w:val="0"/>
              <w:spacing w:after="80" w:line="240" w:lineRule="auto"/>
              <w:ind w:left="348"/>
              <w:contextualSpacing/>
              <w:rPr>
                <w:color w:val="0F214A"/>
              </w:rPr>
            </w:pPr>
          </w:p>
        </w:tc>
      </w:tr>
      <w:tr w:rsidR="00E57CCF" w:rsidRPr="00692518" w14:paraId="36BA4092" w14:textId="77777777" w:rsidTr="00903653">
        <w:trPr>
          <w:trHeight w:val="407"/>
        </w:trPr>
        <w:tc>
          <w:tcPr>
            <w:tcW w:w="1701" w:type="dxa"/>
          </w:tcPr>
          <w:p w14:paraId="294CF24F" w14:textId="148A6222" w:rsidR="00E57CCF" w:rsidRDefault="00E57CCF" w:rsidP="00903653">
            <w:pPr>
              <w:snapToGrid w:val="0"/>
              <w:spacing w:after="80" w:line="240" w:lineRule="auto"/>
              <w:ind w:left="708"/>
              <w:contextualSpacing/>
              <w:rPr>
                <w:rFonts w:cs="Arial"/>
                <w:color w:val="0F214A"/>
              </w:rPr>
            </w:pPr>
            <w:r>
              <w:rPr>
                <w:rFonts w:cs="Arial"/>
                <w:color w:val="0F214A"/>
              </w:rPr>
              <w:t>□</w:t>
            </w:r>
          </w:p>
        </w:tc>
        <w:tc>
          <w:tcPr>
            <w:tcW w:w="3945" w:type="dxa"/>
          </w:tcPr>
          <w:p w14:paraId="07F89AFE" w14:textId="5292A743" w:rsidR="00E57CCF" w:rsidRPr="00692518" w:rsidRDefault="00E57CCF" w:rsidP="00903653">
            <w:pPr>
              <w:snapToGrid w:val="0"/>
              <w:spacing w:after="80" w:line="240" w:lineRule="auto"/>
              <w:ind w:left="708"/>
              <w:contextualSpacing/>
              <w:rPr>
                <w:color w:val="0F214A"/>
              </w:rPr>
            </w:pPr>
            <w:r>
              <w:rPr>
                <w:color w:val="0F214A"/>
              </w:rPr>
              <w:t>Direct leverbaar</w:t>
            </w:r>
          </w:p>
        </w:tc>
        <w:tc>
          <w:tcPr>
            <w:tcW w:w="2027" w:type="dxa"/>
          </w:tcPr>
          <w:p w14:paraId="675EB107" w14:textId="77777777" w:rsidR="00E57CCF" w:rsidRPr="00692518" w:rsidRDefault="00E57CCF" w:rsidP="00903653">
            <w:pPr>
              <w:snapToGrid w:val="0"/>
              <w:spacing w:after="80" w:line="240" w:lineRule="auto"/>
              <w:ind w:left="348"/>
              <w:contextualSpacing/>
              <w:rPr>
                <w:color w:val="0F214A"/>
              </w:rPr>
            </w:pPr>
          </w:p>
        </w:tc>
      </w:tr>
    </w:tbl>
    <w:p w14:paraId="2EB906EA" w14:textId="3FFFD42F" w:rsidR="00692518" w:rsidRDefault="00692518" w:rsidP="00692518">
      <w:pPr>
        <w:spacing w:after="0" w:line="240" w:lineRule="auto"/>
        <w:rPr>
          <w:color w:val="0F214A"/>
          <w:u w:val="single"/>
        </w:rPr>
      </w:pPr>
    </w:p>
    <w:p w14:paraId="547BDE33" w14:textId="5FF28D00" w:rsidR="00996726" w:rsidRDefault="00996726" w:rsidP="00692518">
      <w:pPr>
        <w:spacing w:after="0" w:line="240" w:lineRule="auto"/>
        <w:rPr>
          <w:color w:val="0F214A"/>
          <w:u w:val="single"/>
        </w:rPr>
      </w:pPr>
    </w:p>
    <w:p w14:paraId="7718202C" w14:textId="5EA255F7" w:rsidR="00996726" w:rsidRDefault="00996726" w:rsidP="00692518">
      <w:pPr>
        <w:spacing w:after="0" w:line="240" w:lineRule="auto"/>
        <w:rPr>
          <w:color w:val="0F214A"/>
          <w:u w:val="single"/>
        </w:rPr>
      </w:pPr>
    </w:p>
    <w:p w14:paraId="14C8D0C8" w14:textId="1EC125BA" w:rsidR="00996726" w:rsidRDefault="00996726" w:rsidP="00692518">
      <w:pPr>
        <w:spacing w:after="0" w:line="240" w:lineRule="auto"/>
        <w:rPr>
          <w:color w:val="0F214A"/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6095"/>
      </w:tblGrid>
      <w:tr w:rsidR="00996726" w14:paraId="0C496F03" w14:textId="77777777" w:rsidTr="00996726">
        <w:tc>
          <w:tcPr>
            <w:tcW w:w="1555" w:type="dxa"/>
          </w:tcPr>
          <w:p w14:paraId="64A9AA5C" w14:textId="4C3911AF" w:rsidR="00996726" w:rsidRPr="00996726" w:rsidRDefault="00996726" w:rsidP="00692518">
            <w:pPr>
              <w:spacing w:after="0" w:line="240" w:lineRule="auto"/>
              <w:rPr>
                <w:color w:val="0F214A"/>
              </w:rPr>
            </w:pPr>
            <w:r w:rsidRPr="00996726">
              <w:rPr>
                <w:color w:val="0F214A"/>
              </w:rPr>
              <w:t>Naam:</w:t>
            </w:r>
          </w:p>
        </w:tc>
        <w:tc>
          <w:tcPr>
            <w:tcW w:w="6095" w:type="dxa"/>
          </w:tcPr>
          <w:p w14:paraId="5BF976A5" w14:textId="77777777" w:rsidR="00996726" w:rsidRDefault="00996726" w:rsidP="00692518">
            <w:pPr>
              <w:spacing w:after="0" w:line="240" w:lineRule="auto"/>
              <w:rPr>
                <w:color w:val="0F214A"/>
                <w:u w:val="single"/>
              </w:rPr>
            </w:pPr>
          </w:p>
        </w:tc>
      </w:tr>
      <w:tr w:rsidR="00996726" w14:paraId="22511D02" w14:textId="77777777" w:rsidTr="00996726">
        <w:tc>
          <w:tcPr>
            <w:tcW w:w="1555" w:type="dxa"/>
          </w:tcPr>
          <w:p w14:paraId="78347C1C" w14:textId="2AA90F76" w:rsidR="00996726" w:rsidRPr="00996726" w:rsidRDefault="00996726" w:rsidP="00692518">
            <w:pPr>
              <w:spacing w:after="0" w:line="240" w:lineRule="auto"/>
              <w:rPr>
                <w:color w:val="0F214A"/>
              </w:rPr>
            </w:pPr>
            <w:r>
              <w:rPr>
                <w:color w:val="0F214A"/>
              </w:rPr>
              <w:t>Functie:</w:t>
            </w:r>
          </w:p>
        </w:tc>
        <w:tc>
          <w:tcPr>
            <w:tcW w:w="6095" w:type="dxa"/>
          </w:tcPr>
          <w:p w14:paraId="108A3CF4" w14:textId="77777777" w:rsidR="00996726" w:rsidRDefault="00996726" w:rsidP="00692518">
            <w:pPr>
              <w:spacing w:after="0" w:line="240" w:lineRule="auto"/>
              <w:rPr>
                <w:color w:val="0F214A"/>
                <w:u w:val="single"/>
              </w:rPr>
            </w:pPr>
          </w:p>
        </w:tc>
      </w:tr>
      <w:tr w:rsidR="00996726" w14:paraId="3E59DF10" w14:textId="77777777" w:rsidTr="00996726">
        <w:tc>
          <w:tcPr>
            <w:tcW w:w="1555" w:type="dxa"/>
          </w:tcPr>
          <w:p w14:paraId="1CD28A54" w14:textId="2292D620" w:rsidR="00996726" w:rsidRPr="00996726" w:rsidRDefault="00996726" w:rsidP="00692518">
            <w:pPr>
              <w:spacing w:after="0" w:line="240" w:lineRule="auto"/>
              <w:rPr>
                <w:color w:val="0F214A"/>
              </w:rPr>
            </w:pPr>
            <w:r>
              <w:rPr>
                <w:color w:val="0F214A"/>
              </w:rPr>
              <w:t>Bedrijf:</w:t>
            </w:r>
          </w:p>
        </w:tc>
        <w:tc>
          <w:tcPr>
            <w:tcW w:w="6095" w:type="dxa"/>
          </w:tcPr>
          <w:p w14:paraId="54117F9F" w14:textId="77777777" w:rsidR="00996726" w:rsidRDefault="00996726" w:rsidP="00692518">
            <w:pPr>
              <w:spacing w:after="0" w:line="240" w:lineRule="auto"/>
              <w:rPr>
                <w:color w:val="0F214A"/>
                <w:u w:val="single"/>
              </w:rPr>
            </w:pPr>
          </w:p>
        </w:tc>
      </w:tr>
      <w:tr w:rsidR="00996726" w14:paraId="5C5D15BE" w14:textId="77777777" w:rsidTr="00996726">
        <w:trPr>
          <w:trHeight w:val="1142"/>
        </w:trPr>
        <w:tc>
          <w:tcPr>
            <w:tcW w:w="1555" w:type="dxa"/>
          </w:tcPr>
          <w:p w14:paraId="18CF3CA9" w14:textId="02BAC6AE" w:rsidR="00996726" w:rsidRPr="00996726" w:rsidRDefault="00996726" w:rsidP="00692518">
            <w:pPr>
              <w:spacing w:after="0" w:line="240" w:lineRule="auto"/>
              <w:rPr>
                <w:color w:val="0F214A"/>
              </w:rPr>
            </w:pPr>
            <w:r>
              <w:rPr>
                <w:color w:val="0F214A"/>
              </w:rPr>
              <w:t>Handtekening:</w:t>
            </w:r>
          </w:p>
        </w:tc>
        <w:tc>
          <w:tcPr>
            <w:tcW w:w="6095" w:type="dxa"/>
          </w:tcPr>
          <w:p w14:paraId="6156DCAF" w14:textId="77777777" w:rsidR="00996726" w:rsidRDefault="00996726" w:rsidP="00692518">
            <w:pPr>
              <w:spacing w:after="0" w:line="240" w:lineRule="auto"/>
              <w:rPr>
                <w:color w:val="0F214A"/>
                <w:u w:val="single"/>
              </w:rPr>
            </w:pPr>
          </w:p>
        </w:tc>
      </w:tr>
      <w:tr w:rsidR="00996726" w14:paraId="1EBC652C" w14:textId="77777777" w:rsidTr="00996726">
        <w:tc>
          <w:tcPr>
            <w:tcW w:w="1555" w:type="dxa"/>
          </w:tcPr>
          <w:p w14:paraId="7A17F0A3" w14:textId="212C4254" w:rsidR="00996726" w:rsidRPr="00996726" w:rsidRDefault="00996726" w:rsidP="00692518">
            <w:pPr>
              <w:spacing w:after="0" w:line="240" w:lineRule="auto"/>
              <w:rPr>
                <w:color w:val="0F214A"/>
              </w:rPr>
            </w:pPr>
            <w:r>
              <w:rPr>
                <w:color w:val="0F214A"/>
              </w:rPr>
              <w:t>Datum:</w:t>
            </w:r>
          </w:p>
        </w:tc>
        <w:tc>
          <w:tcPr>
            <w:tcW w:w="6095" w:type="dxa"/>
          </w:tcPr>
          <w:p w14:paraId="03779C86" w14:textId="77777777" w:rsidR="00996726" w:rsidRDefault="00996726" w:rsidP="00692518">
            <w:pPr>
              <w:spacing w:after="0" w:line="240" w:lineRule="auto"/>
              <w:rPr>
                <w:color w:val="0F214A"/>
                <w:u w:val="single"/>
              </w:rPr>
            </w:pPr>
          </w:p>
        </w:tc>
      </w:tr>
    </w:tbl>
    <w:p w14:paraId="72D1108E" w14:textId="607A0E05" w:rsidR="00996726" w:rsidRDefault="00996726" w:rsidP="00A876A1">
      <w:pPr>
        <w:spacing w:after="0" w:line="240" w:lineRule="auto"/>
        <w:rPr>
          <w:color w:val="0F214A"/>
          <w:u w:val="single"/>
        </w:rPr>
      </w:pPr>
    </w:p>
    <w:p w14:paraId="4578C1CA" w14:textId="71A7EFDC" w:rsidR="00A876A1" w:rsidRPr="00A876A1" w:rsidRDefault="00A876A1" w:rsidP="00A876A1">
      <w:pPr>
        <w:spacing w:after="0" w:line="240" w:lineRule="auto"/>
        <w:rPr>
          <w:color w:val="0F214A"/>
          <w:sz w:val="16"/>
          <w:szCs w:val="16"/>
        </w:rPr>
      </w:pPr>
      <w:r>
        <w:rPr>
          <w:color w:val="0F214A"/>
          <w:sz w:val="16"/>
          <w:szCs w:val="16"/>
        </w:rPr>
        <w:t xml:space="preserve">                    (Dit formulier dient ondertekend en als PDF aan inschrijving te worden toegevoegd)</w:t>
      </w:r>
    </w:p>
    <w:sectPr w:rsidR="00A876A1" w:rsidRPr="00A876A1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6BA3E" w14:textId="77777777" w:rsidR="007D0138" w:rsidRDefault="007D0138" w:rsidP="00987C12">
      <w:r>
        <w:separator/>
      </w:r>
    </w:p>
    <w:p w14:paraId="4F83886E" w14:textId="77777777" w:rsidR="007D0138" w:rsidRDefault="007D0138" w:rsidP="00987C12"/>
    <w:p w14:paraId="0415CEBD" w14:textId="77777777" w:rsidR="007D0138" w:rsidRDefault="007D0138" w:rsidP="00987C12"/>
    <w:p w14:paraId="53A8D5EA" w14:textId="77777777" w:rsidR="007D0138" w:rsidRDefault="007D0138" w:rsidP="00987C12"/>
  </w:endnote>
  <w:endnote w:type="continuationSeparator" w:id="0">
    <w:p w14:paraId="5C37E66E" w14:textId="77777777" w:rsidR="007D0138" w:rsidRDefault="007D0138" w:rsidP="00987C12">
      <w:r>
        <w:continuationSeparator/>
      </w:r>
    </w:p>
    <w:p w14:paraId="678FDF74" w14:textId="77777777" w:rsidR="007D0138" w:rsidRDefault="007D0138" w:rsidP="00987C12"/>
    <w:p w14:paraId="157C48A6" w14:textId="77777777" w:rsidR="007D0138" w:rsidRDefault="007D0138" w:rsidP="00987C12"/>
    <w:p w14:paraId="5BFBC42C" w14:textId="77777777" w:rsidR="007D0138" w:rsidRDefault="007D0138" w:rsidP="00987C12"/>
  </w:endnote>
  <w:endnote w:type="continuationNotice" w:id="1">
    <w:p w14:paraId="2923F8A9" w14:textId="77777777" w:rsidR="007D0138" w:rsidRDefault="007D01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77F6F013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5764F446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28457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18EBD2A7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29FD0A5D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358E000F" wp14:editId="23A518EA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6B836660" w14:textId="57105A4D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A876A1">
      <w:rPr>
        <w:rStyle w:val="Paginanummer"/>
        <w:rFonts w:cs="Arial"/>
        <w:noProof/>
        <w:color w:val="FFFFFF" w:themeColor="text1"/>
        <w:sz w:val="15"/>
        <w:szCs w:val="15"/>
      </w:rPr>
      <w:t>1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2AFB73DA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00825" w14:textId="77777777" w:rsidR="007D0138" w:rsidRDefault="007D0138" w:rsidP="00987C12">
      <w:r>
        <w:separator/>
      </w:r>
    </w:p>
    <w:p w14:paraId="2B8549D6" w14:textId="77777777" w:rsidR="007D0138" w:rsidRDefault="007D0138" w:rsidP="00987C12"/>
    <w:p w14:paraId="336E5AC7" w14:textId="77777777" w:rsidR="007D0138" w:rsidRDefault="007D0138" w:rsidP="00987C12"/>
    <w:p w14:paraId="2B9D5B70" w14:textId="77777777" w:rsidR="007D0138" w:rsidRDefault="007D0138" w:rsidP="00987C12"/>
  </w:footnote>
  <w:footnote w:type="continuationSeparator" w:id="0">
    <w:p w14:paraId="2659AB82" w14:textId="77777777" w:rsidR="007D0138" w:rsidRDefault="007D0138" w:rsidP="00987C12">
      <w:r>
        <w:continuationSeparator/>
      </w:r>
    </w:p>
    <w:p w14:paraId="59155AF7" w14:textId="77777777" w:rsidR="007D0138" w:rsidRDefault="007D0138" w:rsidP="00987C12"/>
    <w:p w14:paraId="234F8D2D" w14:textId="77777777" w:rsidR="007D0138" w:rsidRDefault="007D0138" w:rsidP="00987C12"/>
    <w:p w14:paraId="3DE7A9DA" w14:textId="77777777" w:rsidR="007D0138" w:rsidRDefault="007D0138" w:rsidP="00987C12"/>
  </w:footnote>
  <w:footnote w:type="continuationNotice" w:id="1">
    <w:p w14:paraId="72B112F6" w14:textId="77777777" w:rsidR="007D0138" w:rsidRDefault="007D01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44E4F" w14:textId="77777777"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3AF1A87E" wp14:editId="63D9CCAD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80B63D3"/>
    <w:multiLevelType w:val="hybridMultilevel"/>
    <w:tmpl w:val="41827E48"/>
    <w:lvl w:ilvl="0" w:tplc="0413000B">
      <w:start w:val="1"/>
      <w:numFmt w:val="bullet"/>
      <w:lvlText w:val=""/>
      <w:lvlJc w:val="left"/>
      <w:pPr>
        <w:ind w:left="708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</w:abstractNum>
  <w:abstractNum w:abstractNumId="11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981665">
    <w:abstractNumId w:val="0"/>
  </w:num>
  <w:num w:numId="2" w16cid:durableId="786315479">
    <w:abstractNumId w:val="1"/>
  </w:num>
  <w:num w:numId="3" w16cid:durableId="1541163362">
    <w:abstractNumId w:val="2"/>
  </w:num>
  <w:num w:numId="4" w16cid:durableId="1673795191">
    <w:abstractNumId w:val="3"/>
  </w:num>
  <w:num w:numId="5" w16cid:durableId="1381202586">
    <w:abstractNumId w:val="8"/>
  </w:num>
  <w:num w:numId="6" w16cid:durableId="1806312431">
    <w:abstractNumId w:val="4"/>
  </w:num>
  <w:num w:numId="7" w16cid:durableId="271859182">
    <w:abstractNumId w:val="5"/>
  </w:num>
  <w:num w:numId="8" w16cid:durableId="1464615931">
    <w:abstractNumId w:val="6"/>
  </w:num>
  <w:num w:numId="9" w16cid:durableId="1218468439">
    <w:abstractNumId w:val="7"/>
  </w:num>
  <w:num w:numId="10" w16cid:durableId="1878933523">
    <w:abstractNumId w:val="9"/>
  </w:num>
  <w:num w:numId="11" w16cid:durableId="666907107">
    <w:abstractNumId w:val="17"/>
  </w:num>
  <w:num w:numId="12" w16cid:durableId="1757362564">
    <w:abstractNumId w:val="20"/>
  </w:num>
  <w:num w:numId="13" w16cid:durableId="1266232000">
    <w:abstractNumId w:val="23"/>
  </w:num>
  <w:num w:numId="14" w16cid:durableId="1336372608">
    <w:abstractNumId w:val="22"/>
  </w:num>
  <w:num w:numId="15" w16cid:durableId="171996062">
    <w:abstractNumId w:val="18"/>
  </w:num>
  <w:num w:numId="16" w16cid:durableId="1042024919">
    <w:abstractNumId w:val="16"/>
  </w:num>
  <w:num w:numId="17" w16cid:durableId="932860324">
    <w:abstractNumId w:val="14"/>
  </w:num>
  <w:num w:numId="18" w16cid:durableId="1248998039">
    <w:abstractNumId w:val="21"/>
  </w:num>
  <w:num w:numId="19" w16cid:durableId="617414779">
    <w:abstractNumId w:val="13"/>
  </w:num>
  <w:num w:numId="20" w16cid:durableId="2110663300">
    <w:abstractNumId w:val="12"/>
  </w:num>
  <w:num w:numId="21" w16cid:durableId="261960119">
    <w:abstractNumId w:val="19"/>
  </w:num>
  <w:num w:numId="22" w16cid:durableId="890917790">
    <w:abstractNumId w:val="15"/>
  </w:num>
  <w:num w:numId="23" w16cid:durableId="1124928063">
    <w:abstractNumId w:val="11"/>
  </w:num>
  <w:num w:numId="24" w16cid:durableId="2885158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138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85C8F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A5534"/>
    <w:rsid w:val="003B73BB"/>
    <w:rsid w:val="003C4C30"/>
    <w:rsid w:val="003E27B2"/>
    <w:rsid w:val="00405D56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92518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D0138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96726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876A1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A7FC0"/>
    <w:rsid w:val="00BD5715"/>
    <w:rsid w:val="00BF5014"/>
    <w:rsid w:val="00C108E7"/>
    <w:rsid w:val="00C36F17"/>
    <w:rsid w:val="00C435AF"/>
    <w:rsid w:val="00C614CC"/>
    <w:rsid w:val="00C7460E"/>
    <w:rsid w:val="00C905F9"/>
    <w:rsid w:val="00CA56D5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57CCF"/>
    <w:rsid w:val="00E6375C"/>
    <w:rsid w:val="00EB45F7"/>
    <w:rsid w:val="00ED14AF"/>
    <w:rsid w:val="00F11E79"/>
    <w:rsid w:val="00F162B4"/>
    <w:rsid w:val="00F16EDA"/>
    <w:rsid w:val="00F50A1B"/>
    <w:rsid w:val="00F555AB"/>
    <w:rsid w:val="00F73C71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6F885"/>
  <w15:chartTrackingRefBased/>
  <w15:docId w15:val="{F3CD1033-536D-4739-8FAF-DE96343C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  <w:style w:type="table" w:customStyle="1" w:styleId="Tabelraster2">
    <w:name w:val="Tabelraster2"/>
    <w:basedOn w:val="Standaardtabel"/>
    <w:next w:val="Tabelraster"/>
    <w:uiPriority w:val="39"/>
    <w:rsid w:val="00692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delingen\SCD_Inkoop\Afdeling%20Inkoop\9%20Sjablonen%20Team%20Inkoop\01%20Sjablonen%20bibliotheek\Bijlage%20X%20-%20Formulier%20Kerncompetentie.dotx" TargetMode="External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205393AF2A448A8062297DC2B987F" ma:contentTypeVersion="6" ma:contentTypeDescription="Een nieuw document maken." ma:contentTypeScope="" ma:versionID="2b3221c3e7be60e30d3e84759d75d8a4">
  <xsd:schema xmlns:xsd="http://www.w3.org/2001/XMLSchema" xmlns:xs="http://www.w3.org/2001/XMLSchema" xmlns:p="http://schemas.microsoft.com/office/2006/metadata/properties" xmlns:ns2="8b428640-740f-466a-a88c-cb8e7e88e48c" xmlns:ns3="455a6db1-a8de-4349-bad4-bfce57a8feb2" targetNamespace="http://schemas.microsoft.com/office/2006/metadata/properties" ma:root="true" ma:fieldsID="05b98271d58956829363ffec1a9d086e" ns2:_="" ns3:_="">
    <xsd:import namespace="8b428640-740f-466a-a88c-cb8e7e88e48c"/>
    <xsd:import namespace="455a6db1-a8de-4349-bad4-bfce57a8f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28640-740f-466a-a88c-cb8e7e88e4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a6db1-a8de-4349-bad4-bfce57a8f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E0954E-C134-46FF-88D6-E0D2770D8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28640-740f-466a-a88c-cb8e7e88e48c"/>
    <ds:schemaRef ds:uri="455a6db1-a8de-4349-bad4-bfce57a8f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X - Formulier Kerncompetentie</Template>
  <TotalTime>113</TotalTime>
  <Pages>1</Pages>
  <Words>88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Bont, RP de (Richard)</dc:creator>
  <cp:keywords/>
  <dc:description/>
  <cp:lastModifiedBy>Bont, RP de (Richard)</cp:lastModifiedBy>
  <cp:revision>6</cp:revision>
  <cp:lastPrinted>2020-09-04T16:56:00Z</cp:lastPrinted>
  <dcterms:created xsi:type="dcterms:W3CDTF">2023-03-14T07:19:00Z</dcterms:created>
  <dcterms:modified xsi:type="dcterms:W3CDTF">2023-03-16T15:12:00Z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0x010100257205393AF2A448A8062297DC2B987F</vt:lpwstr>
  </property>
</Properties>
</file>