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30FF5" w14:textId="77777777" w:rsidR="009F3872" w:rsidRPr="00121EB2" w:rsidRDefault="009F3872"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CF7EF4F" w14:textId="77777777" w:rsidR="009F3872" w:rsidRPr="00121EB2" w:rsidRDefault="009F3872"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EA4AA93" w14:textId="77777777" w:rsidR="009F3872" w:rsidRPr="002146DC" w:rsidRDefault="009F3872" w:rsidP="00895F3A">
      <w:pPr>
        <w:rPr>
          <w:rFonts w:asciiTheme="minorHAnsi" w:hAnsiTheme="minorHAnsi" w:cstheme="minorHAnsi"/>
          <w:b/>
          <w:sz w:val="22"/>
          <w:szCs w:val="22"/>
        </w:rPr>
      </w:pPr>
    </w:p>
    <w:p w14:paraId="0E30B36E" w14:textId="6ACC04C0" w:rsidR="009F3872" w:rsidRDefault="009F3872" w:rsidP="00121EB2">
      <w:pPr>
        <w:rPr>
          <w:rFonts w:asciiTheme="minorHAnsi" w:hAnsiTheme="minorHAnsi" w:cstheme="minorHAnsi"/>
          <w:sz w:val="22"/>
          <w:szCs w:val="22"/>
        </w:rPr>
      </w:pPr>
      <w:r w:rsidRPr="005245CC">
        <w:rPr>
          <w:rFonts w:ascii="Calibri" w:hAnsi="Calibri" w:cs="Arial"/>
          <w:b/>
          <w:sz w:val="24"/>
          <w:szCs w:val="24"/>
        </w:rPr>
        <w:t xml:space="preserve">Verklaring voldaan aan geschiktheidseisen met betrekking tot de Europese Aanbesteding </w:t>
      </w:r>
      <w:r w:rsidR="005245CC" w:rsidRPr="005245CC">
        <w:rPr>
          <w:rFonts w:ascii="Calibri" w:hAnsi="Calibri" w:cs="Arial"/>
          <w:b/>
          <w:sz w:val="24"/>
          <w:szCs w:val="24"/>
        </w:rPr>
        <w:t>2022-MF1500</w:t>
      </w:r>
      <w:r w:rsidRPr="005245CC">
        <w:rPr>
          <w:rFonts w:ascii="Calibri" w:hAnsi="Calibri" w:cs="Arial"/>
          <w:b/>
          <w:sz w:val="24"/>
          <w:szCs w:val="24"/>
        </w:rPr>
        <w:t xml:space="preserve"> ten behoeve van </w:t>
      </w:r>
      <w:r w:rsidR="005245CC" w:rsidRPr="005245CC">
        <w:rPr>
          <w:rFonts w:ascii="Calibri" w:hAnsi="Calibri" w:cs="Arial"/>
          <w:b/>
          <w:sz w:val="24"/>
          <w:szCs w:val="24"/>
        </w:rPr>
        <w:t>S</w:t>
      </w:r>
      <w:r w:rsidR="005245CC">
        <w:rPr>
          <w:rFonts w:ascii="Calibri" w:hAnsi="Calibri" w:cs="Arial"/>
          <w:b/>
          <w:sz w:val="24"/>
          <w:szCs w:val="24"/>
        </w:rPr>
        <w:t>tichting Christelijk Onderwijs Haaglanden</w:t>
      </w:r>
      <w:r w:rsidR="005245CC" w:rsidRPr="005245CC">
        <w:rPr>
          <w:rFonts w:ascii="Calibri" w:hAnsi="Calibri" w:cs="Arial"/>
          <w:b/>
          <w:sz w:val="24"/>
          <w:szCs w:val="24"/>
        </w:rPr>
        <w:t>.</w:t>
      </w:r>
      <w:r w:rsidRPr="00BF5D75">
        <w:rPr>
          <w:rFonts w:ascii="Calibri" w:hAnsi="Calibri" w:cs="Arial"/>
          <w:b/>
          <w:sz w:val="24"/>
          <w:szCs w:val="24"/>
        </w:rPr>
        <w:br/>
      </w:r>
    </w:p>
    <w:p w14:paraId="7D603755" w14:textId="77777777" w:rsidR="009F3872" w:rsidRPr="002146DC" w:rsidRDefault="009F3872"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6F37B6CE" w14:textId="77777777" w:rsidR="009F3872" w:rsidRPr="002146DC" w:rsidRDefault="009F3872" w:rsidP="00895F3A">
      <w:pPr>
        <w:rPr>
          <w:rFonts w:asciiTheme="minorHAnsi" w:hAnsiTheme="minorHAnsi" w:cstheme="minorHAnsi"/>
          <w:sz w:val="22"/>
          <w:szCs w:val="22"/>
        </w:rPr>
      </w:pPr>
    </w:p>
    <w:p w14:paraId="476CF1A6" w14:textId="77777777" w:rsidR="009F3872" w:rsidRPr="002146DC" w:rsidRDefault="009F3872"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97F4E0A" w14:textId="77777777" w:rsidR="009F3872" w:rsidRPr="002146DC" w:rsidRDefault="009F3872" w:rsidP="00895F3A">
      <w:pPr>
        <w:keepNext/>
        <w:jc w:val="both"/>
        <w:outlineLvl w:val="5"/>
        <w:rPr>
          <w:rFonts w:asciiTheme="minorHAnsi" w:hAnsiTheme="minorHAnsi" w:cstheme="minorHAnsi"/>
          <w:b/>
          <w:bCs/>
          <w:sz w:val="22"/>
          <w:szCs w:val="22"/>
        </w:rPr>
      </w:pPr>
    </w:p>
    <w:p w14:paraId="63E19C37" w14:textId="77777777" w:rsidR="009F3872" w:rsidRPr="002146DC" w:rsidRDefault="009F387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132C7DD" w14:textId="77777777" w:rsidR="009F3872" w:rsidRDefault="009F387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742A59F9" w14:textId="77777777" w:rsidR="009F3872" w:rsidRPr="002146DC" w:rsidRDefault="009F3872"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7CAACDB" w14:textId="77777777" w:rsidR="009F3872" w:rsidRPr="002146DC" w:rsidRDefault="009F3872" w:rsidP="00895F3A">
      <w:pPr>
        <w:jc w:val="both"/>
        <w:rPr>
          <w:rFonts w:asciiTheme="minorHAnsi" w:hAnsiTheme="minorHAnsi" w:cstheme="minorHAnsi"/>
          <w:sz w:val="22"/>
          <w:szCs w:val="22"/>
        </w:rPr>
      </w:pPr>
    </w:p>
    <w:p w14:paraId="555609BA" w14:textId="77777777" w:rsidR="009F3872" w:rsidRPr="002146DC" w:rsidRDefault="009F3872"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0BFF8F0" w14:textId="77777777" w:rsidR="009F3872" w:rsidRPr="002146DC" w:rsidRDefault="009F3872" w:rsidP="00895F3A">
      <w:pPr>
        <w:rPr>
          <w:rFonts w:asciiTheme="minorHAnsi" w:eastAsia="MS Mincho" w:hAnsiTheme="minorHAnsi" w:cstheme="minorHAnsi"/>
          <w:bCs/>
          <w:sz w:val="22"/>
          <w:szCs w:val="22"/>
        </w:rPr>
      </w:pPr>
    </w:p>
    <w:p w14:paraId="3FBDFD42" w14:textId="77777777" w:rsidR="009F3872" w:rsidRPr="00C0118D" w:rsidRDefault="009F3872"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6A9A04B" w14:textId="77777777" w:rsidR="009F3872" w:rsidRPr="00C0118D" w:rsidRDefault="009F3872" w:rsidP="00895F3A">
      <w:pPr>
        <w:ind w:left="426"/>
        <w:rPr>
          <w:rFonts w:asciiTheme="minorHAnsi" w:eastAsia="MS Mincho" w:hAnsiTheme="minorHAnsi" w:cstheme="minorHAnsi"/>
          <w:bCs/>
          <w:sz w:val="22"/>
          <w:szCs w:val="22"/>
        </w:rPr>
      </w:pPr>
    </w:p>
    <w:p w14:paraId="64775CD9" w14:textId="77777777" w:rsidR="009F3872" w:rsidRPr="00C0118D" w:rsidRDefault="009F3872"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231D78F" w14:textId="77777777" w:rsidR="009F3872" w:rsidRPr="00C0118D" w:rsidRDefault="009F3872" w:rsidP="00895F3A">
      <w:pPr>
        <w:ind w:left="426"/>
        <w:rPr>
          <w:rFonts w:asciiTheme="minorHAnsi" w:eastAsia="MS Mincho" w:hAnsiTheme="minorHAnsi" w:cstheme="minorHAnsi"/>
          <w:bCs/>
          <w:sz w:val="22"/>
          <w:szCs w:val="22"/>
        </w:rPr>
      </w:pPr>
    </w:p>
    <w:p w14:paraId="5D2763E9" w14:textId="77777777" w:rsidR="009F3872" w:rsidRPr="005245CC" w:rsidRDefault="009F3872" w:rsidP="000E2408">
      <w:pPr>
        <w:numPr>
          <w:ilvl w:val="0"/>
          <w:numId w:val="3"/>
        </w:numPr>
        <w:rPr>
          <w:rFonts w:asciiTheme="minorHAnsi" w:eastAsia="MS Mincho" w:hAnsiTheme="minorHAnsi" w:cstheme="minorHAnsi"/>
          <w:bCs/>
          <w:sz w:val="22"/>
          <w:szCs w:val="22"/>
        </w:rPr>
      </w:pPr>
      <w:r w:rsidRPr="005245CC">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4B30CF1D" w14:textId="77777777" w:rsidR="009F3872" w:rsidRDefault="009F3872"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9F3872" w14:paraId="17E7DA2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A8673D6" w14:textId="77777777" w:rsidR="009F3872" w:rsidRPr="00BF5D75" w:rsidRDefault="009F387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316AC97" w14:textId="77777777" w:rsidR="009F3872" w:rsidRDefault="009F3872"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9F3872" w14:paraId="4E05381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4A8AD9D" w14:textId="77777777" w:rsidR="009F3872" w:rsidRPr="00BF5D75" w:rsidRDefault="009F387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619274B" w14:textId="77777777" w:rsidR="009F3872" w:rsidRDefault="009F387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9F3872" w14:paraId="41650B10"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946C8DD" w14:textId="77777777" w:rsidR="009F3872" w:rsidRPr="00BF5D75" w:rsidRDefault="009F387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B94AAB0" w14:textId="77777777" w:rsidR="009F3872" w:rsidRDefault="009F3872"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9F3872" w14:paraId="74EADCA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C6638A8" w14:textId="77777777" w:rsidR="009F3872" w:rsidRPr="00BF5D75" w:rsidRDefault="009F3872"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89868AF" w14:textId="77777777" w:rsidR="009F3872" w:rsidRDefault="009F387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9F4F1BD" w14:textId="77777777" w:rsidR="009F3872" w:rsidRDefault="009F3872"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11F5884" w14:textId="77777777" w:rsidR="009F3872" w:rsidRDefault="009F3872" w:rsidP="00BE1A92">
      <w:pPr>
        <w:pStyle w:val="Koptekst"/>
        <w:tabs>
          <w:tab w:val="clear" w:pos="4536"/>
          <w:tab w:val="clear" w:pos="9072"/>
          <w:tab w:val="left" w:pos="1276"/>
        </w:tabs>
        <w:rPr>
          <w:rFonts w:ascii="Calibri" w:hAnsi="Calibri" w:cs="Arial"/>
          <w:sz w:val="22"/>
          <w:szCs w:val="22"/>
        </w:rPr>
        <w:sectPr w:rsidR="009F3872" w:rsidSect="00584A86">
          <w:headerReference w:type="default" r:id="rId8"/>
          <w:footerReference w:type="default" r:id="rId9"/>
          <w:pgSz w:w="11906" w:h="16838" w:code="9"/>
          <w:pgMar w:top="1985" w:right="926" w:bottom="567" w:left="1418" w:header="708" w:footer="708" w:gutter="0"/>
          <w:pgNumType w:start="1"/>
          <w:cols w:space="708"/>
        </w:sectPr>
      </w:pPr>
    </w:p>
    <w:p w14:paraId="5A93B12B" w14:textId="77777777" w:rsidR="009F3872" w:rsidRPr="005A61C6" w:rsidRDefault="009F3872" w:rsidP="00BE1A92">
      <w:pPr>
        <w:pStyle w:val="Koptekst"/>
        <w:tabs>
          <w:tab w:val="clear" w:pos="4536"/>
          <w:tab w:val="clear" w:pos="9072"/>
          <w:tab w:val="left" w:pos="1276"/>
        </w:tabs>
        <w:rPr>
          <w:rFonts w:ascii="Calibri" w:hAnsi="Calibri" w:cs="Arial"/>
          <w:sz w:val="22"/>
          <w:szCs w:val="22"/>
        </w:rPr>
      </w:pPr>
    </w:p>
    <w:sectPr w:rsidR="009F3872" w:rsidRPr="005A61C6" w:rsidSect="009F3872">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B9FE6" w14:textId="77777777" w:rsidR="009F3872" w:rsidRDefault="009F3872">
      <w:r>
        <w:separator/>
      </w:r>
    </w:p>
  </w:endnote>
  <w:endnote w:type="continuationSeparator" w:id="0">
    <w:p w14:paraId="40729EF6" w14:textId="77777777" w:rsidR="009F3872" w:rsidRDefault="009F3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FE8F" w14:textId="77777777" w:rsidR="009F3872" w:rsidRDefault="009F3872">
    <w:pPr>
      <w:pStyle w:val="Voettekst"/>
    </w:pPr>
    <w:r>
      <w:rPr>
        <w:noProof/>
      </w:rPr>
      <w:drawing>
        <wp:anchor distT="0" distB="0" distL="114300" distR="114300" simplePos="0" relativeHeight="251663360" behindDoc="1" locked="0" layoutInCell="1" allowOverlap="1" wp14:anchorId="66C6A1A4" wp14:editId="6D340131">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5A3D" w14:textId="77777777" w:rsidR="00BF5D75" w:rsidRDefault="00121EB2">
    <w:pPr>
      <w:pStyle w:val="Voettekst"/>
    </w:pPr>
    <w:r>
      <w:rPr>
        <w:noProof/>
      </w:rPr>
      <w:drawing>
        <wp:anchor distT="0" distB="0" distL="114300" distR="114300" simplePos="0" relativeHeight="251660288" behindDoc="1" locked="0" layoutInCell="1" allowOverlap="1" wp14:anchorId="2C2A6526" wp14:editId="717730E1">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AA24" w14:textId="77777777" w:rsidR="009F3872" w:rsidRDefault="009F3872">
      <w:r>
        <w:separator/>
      </w:r>
    </w:p>
  </w:footnote>
  <w:footnote w:type="continuationSeparator" w:id="0">
    <w:p w14:paraId="24CEFDDF" w14:textId="77777777" w:rsidR="009F3872" w:rsidRDefault="009F3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6F19" w14:textId="77777777" w:rsidR="009F3872" w:rsidRDefault="009F3872">
    <w:pPr>
      <w:pStyle w:val="Koptekst"/>
    </w:pPr>
    <w:r>
      <w:rPr>
        <w:noProof/>
      </w:rPr>
      <w:drawing>
        <wp:anchor distT="0" distB="0" distL="114300" distR="114300" simplePos="0" relativeHeight="251662336" behindDoc="1" locked="0" layoutInCell="1" allowOverlap="1" wp14:anchorId="5FF723A2" wp14:editId="271EE1BC">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1E49" w14:textId="77777777" w:rsidR="00121EB2" w:rsidRDefault="00121EB2">
    <w:pPr>
      <w:pStyle w:val="Koptekst"/>
    </w:pPr>
    <w:r>
      <w:rPr>
        <w:noProof/>
      </w:rPr>
      <w:drawing>
        <wp:anchor distT="0" distB="0" distL="114300" distR="114300" simplePos="0" relativeHeight="251659264" behindDoc="1" locked="0" layoutInCell="1" allowOverlap="1" wp14:anchorId="7F1EB539" wp14:editId="581B58CC">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596710">
    <w:abstractNumId w:val="2"/>
  </w:num>
  <w:num w:numId="2" w16cid:durableId="2074890038">
    <w:abstractNumId w:val="1"/>
  </w:num>
  <w:num w:numId="3" w16cid:durableId="66952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615E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5CC"/>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9F3872"/>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50AAA"/>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236</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2022-07-14T10:54:00Z</dcterms:created>
  <dcterms:modified xsi:type="dcterms:W3CDTF">2022-07-14T10:55:00Z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