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34F4D" w14:textId="77777777" w:rsidR="00CD6601" w:rsidRPr="000F6A94" w:rsidRDefault="00CD6601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5B662832" w14:textId="77777777" w:rsidR="00CD6601" w:rsidRPr="000F6A94" w:rsidRDefault="00CD6601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7920DD4D" w14:textId="77777777" w:rsidR="00CD6601" w:rsidRPr="005A61C6" w:rsidRDefault="00CD6601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7CD6DCB0" w14:textId="29226263" w:rsidR="00CD6601" w:rsidRPr="00233A50" w:rsidRDefault="00CD6601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233A50">
        <w:rPr>
          <w:rFonts w:ascii="Calibri" w:hAnsi="Calibri" w:cs="Arial"/>
          <w:b/>
          <w:sz w:val="24"/>
          <w:szCs w:val="24"/>
        </w:rPr>
        <w:t>Verklaring akkoord concept Overeenkomst en Programma van Eisen met betrekking tot de Europese</w:t>
      </w:r>
      <w:r w:rsidR="00233A50" w:rsidRPr="00233A50">
        <w:rPr>
          <w:rFonts w:ascii="Calibri" w:hAnsi="Calibri" w:cs="Arial"/>
          <w:b/>
          <w:sz w:val="24"/>
          <w:szCs w:val="24"/>
        </w:rPr>
        <w:t xml:space="preserve"> </w:t>
      </w:r>
      <w:r w:rsidRPr="00233A50">
        <w:rPr>
          <w:rFonts w:ascii="Calibri" w:hAnsi="Calibri" w:cs="Arial"/>
          <w:b/>
          <w:sz w:val="24"/>
          <w:szCs w:val="24"/>
        </w:rPr>
        <w:t xml:space="preserve">Aanbesteding </w:t>
      </w:r>
      <w:r w:rsidR="00233A50" w:rsidRPr="00233A50">
        <w:rPr>
          <w:rFonts w:ascii="Calibri" w:hAnsi="Calibri" w:cs="Arial"/>
          <w:b/>
          <w:sz w:val="24"/>
          <w:szCs w:val="24"/>
        </w:rPr>
        <w:t>2022-MF1500</w:t>
      </w:r>
      <w:r w:rsidRPr="00233A50">
        <w:rPr>
          <w:rFonts w:ascii="Calibri" w:hAnsi="Calibri" w:cs="Arial"/>
          <w:b/>
          <w:sz w:val="24"/>
          <w:szCs w:val="24"/>
        </w:rPr>
        <w:t xml:space="preserve"> ten behoeve van </w:t>
      </w:r>
      <w:r w:rsidR="00233A50" w:rsidRPr="00233A50">
        <w:rPr>
          <w:rFonts w:ascii="Calibri" w:hAnsi="Calibri" w:cs="Arial"/>
          <w:b/>
          <w:sz w:val="24"/>
          <w:szCs w:val="24"/>
        </w:rPr>
        <w:t>Stichting Christelijk Onderwijs Haaglanden</w:t>
      </w:r>
      <w:r w:rsidRPr="00233A50">
        <w:rPr>
          <w:rFonts w:ascii="Calibri" w:hAnsi="Calibri" w:cs="Arial"/>
          <w:b/>
          <w:sz w:val="24"/>
          <w:szCs w:val="24"/>
        </w:rPr>
        <w:t>.</w:t>
      </w:r>
      <w:r w:rsidRPr="00233A50">
        <w:rPr>
          <w:rFonts w:ascii="Calibri" w:hAnsi="Calibri" w:cs="Arial"/>
          <w:b/>
          <w:sz w:val="24"/>
          <w:szCs w:val="24"/>
        </w:rPr>
        <w:br/>
      </w:r>
    </w:p>
    <w:p w14:paraId="59DD46BE" w14:textId="77777777" w:rsidR="00CD6601" w:rsidRPr="00233A50" w:rsidRDefault="00CD6601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18EFDC24" w14:textId="77777777" w:rsidR="00CD6601" w:rsidRPr="00233A50" w:rsidRDefault="00CD6601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4DD00E2" w14:textId="77777777" w:rsidR="00CD6601" w:rsidRPr="00233A50" w:rsidRDefault="00CD6601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233A50">
        <w:rPr>
          <w:rFonts w:ascii="Calibri" w:hAnsi="Calibri" w:cs="Arial"/>
          <w:b/>
          <w:sz w:val="22"/>
          <w:szCs w:val="22"/>
        </w:rPr>
        <w:t>De ondergetekende</w:t>
      </w:r>
    </w:p>
    <w:p w14:paraId="6D77B398" w14:textId="77777777" w:rsidR="00CD6601" w:rsidRPr="00233A50" w:rsidRDefault="00CD6601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431B1BA" w14:textId="77777777" w:rsidR="00CD6601" w:rsidRPr="00233A50" w:rsidRDefault="00CD6601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233A50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 ……………………………………………………., geregistreerd bij de kamer van koophandel onder nummer …………………………………. en vertegenwoordigd door …………………………………………………………………in de hoedanigheid van ………………………………………..</w:t>
      </w:r>
    </w:p>
    <w:p w14:paraId="217BE871" w14:textId="77777777" w:rsidR="00CD6601" w:rsidRPr="00233A50" w:rsidRDefault="00CD6601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33A50">
        <w:rPr>
          <w:rFonts w:ascii="Calibri" w:hAnsi="Calibri" w:cs="Arial"/>
          <w:sz w:val="22"/>
          <w:szCs w:val="22"/>
        </w:rPr>
        <w:tab/>
      </w:r>
      <w:r w:rsidRPr="00233A50">
        <w:rPr>
          <w:rFonts w:ascii="Calibri" w:hAnsi="Calibri" w:cs="Arial"/>
          <w:sz w:val="22"/>
          <w:szCs w:val="22"/>
        </w:rPr>
        <w:tab/>
      </w:r>
      <w:r w:rsidRPr="00233A50">
        <w:rPr>
          <w:rFonts w:ascii="Calibri" w:hAnsi="Calibri" w:cs="Arial"/>
          <w:sz w:val="22"/>
          <w:szCs w:val="22"/>
        </w:rPr>
        <w:tab/>
      </w:r>
      <w:r w:rsidRPr="00233A50">
        <w:rPr>
          <w:rFonts w:ascii="Calibri" w:hAnsi="Calibri" w:cs="Arial"/>
          <w:sz w:val="22"/>
          <w:szCs w:val="22"/>
        </w:rPr>
        <w:tab/>
      </w:r>
      <w:r w:rsidRPr="00233A50">
        <w:rPr>
          <w:rFonts w:ascii="Calibri" w:hAnsi="Calibri" w:cs="Arial"/>
          <w:sz w:val="22"/>
          <w:szCs w:val="22"/>
        </w:rPr>
        <w:tab/>
      </w:r>
    </w:p>
    <w:p w14:paraId="2990EF8C" w14:textId="77777777" w:rsidR="00CD6601" w:rsidRPr="00233A50" w:rsidRDefault="00CD6601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233A50">
        <w:rPr>
          <w:rFonts w:ascii="Calibri" w:hAnsi="Calibri" w:cs="Arial"/>
          <w:b/>
          <w:sz w:val="22"/>
          <w:szCs w:val="22"/>
        </w:rPr>
        <w:t>verklaart hierbij het volgende:</w:t>
      </w:r>
    </w:p>
    <w:p w14:paraId="3842A60D" w14:textId="77777777" w:rsidR="00CD6601" w:rsidRPr="00233A50" w:rsidRDefault="00CD6601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FE9128B" w14:textId="77777777" w:rsidR="00CD6601" w:rsidRPr="00233A50" w:rsidRDefault="00CD6601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33A50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5B7945D2" w14:textId="404F551A" w:rsidR="00CD6601" w:rsidRPr="00233A50" w:rsidRDefault="00CD6601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33A50">
        <w:rPr>
          <w:rFonts w:ascii="Calibri" w:hAnsi="Calibri" w:cs="Arial"/>
          <w:sz w:val="22"/>
          <w:szCs w:val="22"/>
        </w:rPr>
        <w:t xml:space="preserve">aanbesteding </w:t>
      </w:r>
      <w:r w:rsidR="00233A50" w:rsidRPr="00233A50">
        <w:rPr>
          <w:rFonts w:ascii="Calibri" w:hAnsi="Calibri" w:cs="Arial"/>
          <w:sz w:val="22"/>
          <w:szCs w:val="22"/>
        </w:rPr>
        <w:t>2022-MF1500</w:t>
      </w:r>
      <w:r w:rsidRPr="00233A50">
        <w:rPr>
          <w:rFonts w:ascii="Calibri" w:hAnsi="Calibri" w:cs="Arial"/>
          <w:sz w:val="22"/>
          <w:szCs w:val="22"/>
        </w:rPr>
        <w:t>:</w:t>
      </w:r>
    </w:p>
    <w:p w14:paraId="567875B6" w14:textId="77777777" w:rsidR="00CD6601" w:rsidRPr="00233A50" w:rsidRDefault="00CD6601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6489A96" w14:textId="18870E35" w:rsidR="00CD6601" w:rsidRPr="00233A50" w:rsidRDefault="00CD6601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33A50">
        <w:rPr>
          <w:rFonts w:ascii="Calibri" w:hAnsi="Calibri" w:cs="Arial"/>
          <w:sz w:val="22"/>
          <w:szCs w:val="22"/>
        </w:rPr>
        <w:t xml:space="preserve">[Bijlage </w:t>
      </w:r>
      <w:r w:rsidR="00233A50" w:rsidRPr="00233A50">
        <w:rPr>
          <w:rFonts w:ascii="Calibri" w:hAnsi="Calibri" w:cs="Arial"/>
          <w:sz w:val="22"/>
          <w:szCs w:val="22"/>
        </w:rPr>
        <w:t>C</w:t>
      </w:r>
      <w:r w:rsidRPr="00233A50">
        <w:rPr>
          <w:rFonts w:ascii="Calibri" w:hAnsi="Calibri" w:cs="Calibri"/>
          <w:sz w:val="22"/>
          <w:szCs w:val="22"/>
        </w:rPr>
        <w:t xml:space="preserve"> </w:t>
      </w:r>
      <w:r w:rsidRPr="00233A50">
        <w:rPr>
          <w:rFonts w:ascii="Calibri" w:hAnsi="Calibri" w:cs="Calibri"/>
          <w:sz w:val="22"/>
          <w:szCs w:val="22"/>
        </w:rPr>
        <w:tab/>
        <w:t>Concept overeenkoms</w:t>
      </w:r>
      <w:r w:rsidR="00233A50" w:rsidRPr="00233A50">
        <w:rPr>
          <w:rFonts w:ascii="Calibri" w:hAnsi="Calibri" w:cs="Calibri"/>
          <w:sz w:val="22"/>
          <w:szCs w:val="22"/>
        </w:rPr>
        <w:t>t</w:t>
      </w:r>
    </w:p>
    <w:p w14:paraId="0A5F53AC" w14:textId="3671C0C8" w:rsidR="00CD6601" w:rsidRPr="00233A50" w:rsidRDefault="00CD6601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33A50">
        <w:rPr>
          <w:rFonts w:ascii="Calibri" w:hAnsi="Calibri" w:cs="Arial"/>
          <w:sz w:val="22"/>
          <w:szCs w:val="22"/>
        </w:rPr>
        <w:t xml:space="preserve">Bijlage </w:t>
      </w:r>
      <w:r w:rsidR="00233A50" w:rsidRPr="00233A50">
        <w:rPr>
          <w:rFonts w:ascii="Calibri" w:hAnsi="Calibri" w:cs="Arial"/>
          <w:sz w:val="22"/>
          <w:szCs w:val="22"/>
        </w:rPr>
        <w:t>D1</w:t>
      </w:r>
      <w:r w:rsidRPr="00233A50">
        <w:rPr>
          <w:rFonts w:ascii="Calibri" w:hAnsi="Calibri" w:cs="Calibri"/>
          <w:sz w:val="22"/>
          <w:szCs w:val="22"/>
        </w:rPr>
        <w:t xml:space="preserve"> </w:t>
      </w:r>
      <w:r w:rsidRPr="00233A50">
        <w:rPr>
          <w:rFonts w:ascii="Calibri" w:hAnsi="Calibri" w:cs="Calibri"/>
          <w:sz w:val="22"/>
          <w:szCs w:val="22"/>
        </w:rPr>
        <w:tab/>
        <w:t xml:space="preserve">Programma van Eisen </w:t>
      </w:r>
      <w:r w:rsidR="00233A50" w:rsidRPr="00233A50">
        <w:rPr>
          <w:rFonts w:ascii="Calibri" w:hAnsi="Calibri" w:cs="Calibri"/>
          <w:sz w:val="22"/>
          <w:szCs w:val="22"/>
        </w:rPr>
        <w:t>Multifunctionals</w:t>
      </w:r>
    </w:p>
    <w:p w14:paraId="0619A589" w14:textId="77777777" w:rsidR="00CD6601" w:rsidRDefault="00CD6601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0F02727" w14:textId="77777777" w:rsidR="00CD6601" w:rsidRDefault="00CD6601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81AC75B" w14:textId="77777777" w:rsidR="00CD6601" w:rsidRDefault="00CD6601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65EACC5" w14:textId="77777777" w:rsidR="00CD6601" w:rsidRDefault="00CD6601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917030B" w14:textId="77777777" w:rsidR="00CD6601" w:rsidRDefault="00CD6601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2DC9209" w14:textId="77777777" w:rsidR="00CD6601" w:rsidRPr="005A61C6" w:rsidRDefault="00CD6601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12DB69B2" w14:textId="77777777" w:rsidR="00CD6601" w:rsidRDefault="00CD6601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0672800C" w14:textId="77777777" w:rsidR="00CD6601" w:rsidRDefault="00CD6601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1A7108B" w14:textId="77777777" w:rsidR="00CD6601" w:rsidRDefault="00CD6601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31328993" w14:textId="77777777" w:rsidR="00CD6601" w:rsidRDefault="00CD6601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7AD4A796" w14:textId="77777777" w:rsidR="00CD6601" w:rsidRDefault="00CD6601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CD6601" w14:paraId="06AC8E77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4B2E27DE" w14:textId="77777777" w:rsidR="00CD6601" w:rsidRPr="00BF5D75" w:rsidRDefault="00CD6601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44BC4B96" w14:textId="77777777" w:rsidR="00CD6601" w:rsidRDefault="00CD6601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CD6601" w14:paraId="5F552714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24E21DF5" w14:textId="77777777" w:rsidR="00CD6601" w:rsidRPr="00BF5D75" w:rsidRDefault="00CD6601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11A418B9" w14:textId="77777777" w:rsidR="00CD6601" w:rsidRDefault="00CD6601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CD6601" w14:paraId="1146B183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60C91B1B" w14:textId="77777777" w:rsidR="00CD6601" w:rsidRPr="00BF5D75" w:rsidRDefault="00CD6601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1E21C9C8" w14:textId="77777777" w:rsidR="00CD6601" w:rsidRDefault="00CD6601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CD6601" w14:paraId="32B3CE4D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60149660" w14:textId="77777777" w:rsidR="00CD6601" w:rsidRPr="00BF5D75" w:rsidRDefault="00CD6601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10D9CC07" w14:textId="77777777" w:rsidR="00CD6601" w:rsidRDefault="00CD6601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0E74D248" w14:textId="77777777" w:rsidR="00CD6601" w:rsidRDefault="00CD6601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36FE3804" w14:textId="77777777" w:rsidR="00CD6601" w:rsidRDefault="00CD6601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CD6601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51B7B556" w14:textId="77777777" w:rsidR="00CD6601" w:rsidRPr="005A61C6" w:rsidRDefault="00CD6601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CD6601" w:rsidRPr="005A61C6" w:rsidSect="00CD6601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F1518" w14:textId="77777777" w:rsidR="00CD6601" w:rsidRDefault="00CD6601">
      <w:r>
        <w:separator/>
      </w:r>
    </w:p>
  </w:endnote>
  <w:endnote w:type="continuationSeparator" w:id="0">
    <w:p w14:paraId="127BF8E0" w14:textId="77777777" w:rsidR="00CD6601" w:rsidRDefault="00CD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3DBF7" w14:textId="77777777" w:rsidR="00CD6601" w:rsidRDefault="00CD6601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1C3E870" wp14:editId="23B8C690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C764A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31E6E9" wp14:editId="7F745DCB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000A7" w14:textId="77777777" w:rsidR="00CD6601" w:rsidRDefault="00CD6601">
      <w:r>
        <w:separator/>
      </w:r>
    </w:p>
  </w:footnote>
  <w:footnote w:type="continuationSeparator" w:id="0">
    <w:p w14:paraId="58BDA9DA" w14:textId="77777777" w:rsidR="00CD6601" w:rsidRDefault="00CD6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146E" w14:textId="77777777" w:rsidR="00CD6601" w:rsidRDefault="00CD6601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2C86FF5" wp14:editId="1E7BE319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B816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2A64CCC" wp14:editId="40DCD05A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33A50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2CE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D6601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21118A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2</TotalTime>
  <Pages>1</Pages>
  <Words>81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Mitchel Vos</cp:lastModifiedBy>
  <cp:revision>2</cp:revision>
  <cp:lastPrinted>2011-04-29T11:47:00Z</cp:lastPrinted>
  <dcterms:created xsi:type="dcterms:W3CDTF">2022-07-14T10:56:00Z</dcterms:created>
  <dcterms:modified xsi:type="dcterms:W3CDTF">2022-07-14T10:58:00Z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