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23C97F32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055337">
        <w:rPr>
          <w:color w:val="2E74B5"/>
        </w:rPr>
        <w:t>Selectiecriterium SC1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</w:t>
      </w:r>
      <w:r w:rsidR="00055337">
        <w:rPr>
          <w:color w:val="2E74B5"/>
        </w:rPr>
        <w:t>16-01-2023</w:t>
      </w:r>
    </w:p>
    <w:p w14:paraId="67139EB9" w14:textId="0ECA8DE2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</w:t>
      </w:r>
      <w:r w:rsidR="00055337">
        <w:rPr>
          <w:sz w:val="20"/>
        </w:rPr>
        <w:t>niet-</w:t>
      </w:r>
      <w:r w:rsidRPr="00540C1F">
        <w:rPr>
          <w:sz w:val="20"/>
        </w:rPr>
        <w:t xml:space="preserve">openbare aanbesteding </w:t>
      </w:r>
      <w:r w:rsidR="00055337">
        <w:rPr>
          <w:sz w:val="20"/>
        </w:rPr>
        <w:t>Objectenregistratie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7DD2791D" w14:textId="77777777" w:rsidR="008248E4" w:rsidRDefault="005474A5" w:rsidP="008248E4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  <w:r w:rsidR="008248E4">
        <w:rPr>
          <w:sz w:val="20"/>
          <w:u w:val="single"/>
          <w:lang w:val="nl"/>
        </w:rPr>
        <w:t>:</w:t>
      </w:r>
    </w:p>
    <w:bookmarkEnd w:id="1"/>
    <w:p w14:paraId="4C7ADD98" w14:textId="77777777" w:rsidR="00F05B86" w:rsidRPr="008E010E" w:rsidRDefault="00F05B86" w:rsidP="00F05B86">
      <w:pPr>
        <w:rPr>
          <w:rFonts w:cs="Arial"/>
          <w:sz w:val="20"/>
          <w:lang w:val="nl"/>
        </w:rPr>
      </w:pPr>
      <w:r w:rsidRPr="008E010E">
        <w:rPr>
          <w:rFonts w:cs="Arial"/>
          <w:sz w:val="20"/>
          <w:lang w:val="nl"/>
        </w:rPr>
        <w:t xml:space="preserve">De </w:t>
      </w:r>
      <w:r>
        <w:rPr>
          <w:rFonts w:cs="Arial"/>
          <w:sz w:val="20"/>
          <w:lang w:val="nl"/>
        </w:rPr>
        <w:t>beantwoording van dit Seleciecriterium</w:t>
      </w:r>
      <w:r w:rsidRPr="008E010E">
        <w:rPr>
          <w:rFonts w:cs="Arial"/>
          <w:sz w:val="20"/>
          <w:lang w:val="nl"/>
        </w:rPr>
        <w:t xml:space="preserve"> </w:t>
      </w:r>
      <w:r>
        <w:rPr>
          <w:rFonts w:cs="Arial"/>
          <w:sz w:val="20"/>
          <w:lang w:val="nl"/>
        </w:rPr>
        <w:t>mag maximaal 4 A4 omvatten</w:t>
      </w:r>
      <w:r w:rsidRPr="008E010E">
        <w:rPr>
          <w:rFonts w:cs="Arial"/>
          <w:sz w:val="20"/>
          <w:lang w:val="nl"/>
        </w:rPr>
        <w:t xml:space="preserve">. </w:t>
      </w:r>
      <w:r w:rsidRPr="008E010E">
        <w:rPr>
          <w:rFonts w:cs="Arial"/>
          <w:b/>
          <w:bCs/>
          <w:sz w:val="20"/>
          <w:lang w:val="nl"/>
        </w:rPr>
        <w:t>Dit is inclusief afbeeldingen, figuren etc.</w:t>
      </w:r>
      <w:r w:rsidRPr="008E010E">
        <w:rPr>
          <w:rFonts w:cs="Arial"/>
          <w:sz w:val="20"/>
          <w:lang w:val="nl"/>
        </w:rPr>
        <w:t xml:space="preserve"> In geval van overschrijding van het maximaal aantal aan te leveren pagina’s bij de gevraagde beantwoording, wordt het teveel aan aangeleverde pagina’s gesepareerd en niet meegenomen in de beoordeling; </w:t>
      </w:r>
    </w:p>
    <w:p w14:paraId="2093E8B6" w14:textId="77777777" w:rsidR="00F05B86" w:rsidRPr="00F05B86" w:rsidRDefault="00F05B86" w:rsidP="00F05B86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color w:val="000000" w:themeColor="text1"/>
          <w:sz w:val="20"/>
          <w:lang w:val="nl"/>
        </w:rPr>
      </w:pPr>
      <w:r w:rsidRPr="00F05B86">
        <w:rPr>
          <w:rFonts w:cs="Arial"/>
          <w:color w:val="000000" w:themeColor="text1"/>
          <w:sz w:val="20"/>
          <w:lang w:val="nl"/>
        </w:rPr>
        <w:t>Lettertype: Arial, tekengrootte minimaal 10;</w:t>
      </w:r>
    </w:p>
    <w:p w14:paraId="65535572" w14:textId="77777777" w:rsidR="00F05B86" w:rsidRPr="00F05B86" w:rsidRDefault="00F05B86" w:rsidP="00F05B86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color w:val="000000" w:themeColor="text1"/>
          <w:sz w:val="20"/>
          <w:lang w:val="nl"/>
        </w:rPr>
      </w:pPr>
      <w:r w:rsidRPr="00F05B86">
        <w:rPr>
          <w:rFonts w:cs="Arial"/>
          <w:color w:val="000000" w:themeColor="text1"/>
          <w:sz w:val="20"/>
          <w:lang w:val="nl"/>
        </w:rPr>
        <w:t xml:space="preserve">De uitwerking van het Selectiecriterium dient in dit document te worden gedaan, te beginnen vanaf de volgende pagina. Gegadigde dient de </w:t>
      </w:r>
      <w:r w:rsidRPr="00F05B86">
        <w:rPr>
          <w:rFonts w:cs="Arial"/>
          <w:color w:val="000000" w:themeColor="text1"/>
          <w:sz w:val="20"/>
          <w:highlight w:val="lightGray"/>
          <w:lang w:val="nl"/>
        </w:rPr>
        <w:t>grijs gearceerde onderdelen</w:t>
      </w:r>
      <w:r w:rsidRPr="00F05B86">
        <w:rPr>
          <w:rFonts w:cs="Arial"/>
          <w:color w:val="000000" w:themeColor="text1"/>
          <w:sz w:val="20"/>
          <w:lang w:val="nl"/>
        </w:rPr>
        <w:t xml:space="preserve"> te laten staan en daarachter zijn antwoord te formuleren, de </w:t>
      </w:r>
      <w:r w:rsidRPr="00F05B86">
        <w:rPr>
          <w:rFonts w:cs="Arial"/>
          <w:color w:val="000000" w:themeColor="text1"/>
          <w:sz w:val="20"/>
          <w:shd w:val="clear" w:color="auto" w:fill="F4EFB9"/>
        </w:rPr>
        <w:t>geel gearceerde tekst</w:t>
      </w:r>
      <w:r w:rsidRPr="00F05B86">
        <w:rPr>
          <w:rFonts w:cs="Arial"/>
          <w:color w:val="000000" w:themeColor="text1"/>
          <w:sz w:val="20"/>
          <w:lang w:val="nl"/>
        </w:rPr>
        <w:t xml:space="preserve"> dient Inschrijver weg te halen.</w:t>
      </w:r>
    </w:p>
    <w:p w14:paraId="4901F39E" w14:textId="77777777" w:rsidR="00F05B86" w:rsidRPr="00F05B86" w:rsidRDefault="00F05B86" w:rsidP="00F05B86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color w:val="000000" w:themeColor="text1"/>
          <w:sz w:val="20"/>
          <w:lang w:val="nl"/>
        </w:rPr>
      </w:pPr>
      <w:r w:rsidRPr="00F05B86">
        <w:rPr>
          <w:rFonts w:cs="Arial"/>
          <w:color w:val="000000" w:themeColor="text1"/>
          <w:sz w:val="20"/>
          <w:lang w:val="nl"/>
        </w:rPr>
        <w:t>Dit document hoeft niet ondertekend te worden;</w:t>
      </w:r>
    </w:p>
    <w:p w14:paraId="6AEBE23E" w14:textId="0F2D90FF" w:rsidR="00F05B86" w:rsidRPr="00F05B86" w:rsidRDefault="00F05B86" w:rsidP="00F05B86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  <w:color w:val="000000" w:themeColor="text1"/>
          <w:sz w:val="20"/>
          <w:lang w:val="nl"/>
        </w:rPr>
      </w:pPr>
      <w:r w:rsidRPr="00F05B86">
        <w:rPr>
          <w:rFonts w:cs="Arial"/>
          <w:color w:val="000000" w:themeColor="text1"/>
          <w:sz w:val="20"/>
          <w:lang w:val="nl"/>
        </w:rPr>
        <w:t xml:space="preserve">Voor een verdere toelichting over de verwachtingen bij dit Seleciecriterium, verwijst de gemeente naar de Selectieleidraad, paragraaf </w:t>
      </w:r>
      <w:r w:rsidR="008D036F">
        <w:rPr>
          <w:rFonts w:cs="Arial"/>
          <w:color w:val="000000" w:themeColor="text1"/>
          <w:sz w:val="20"/>
          <w:lang w:val="nl"/>
        </w:rPr>
        <w:t>4.2 [Selectiecriterium SC1</w:t>
      </w:r>
      <w:r w:rsidR="00F937D2">
        <w:rPr>
          <w:rFonts w:cs="Arial"/>
          <w:color w:val="000000" w:themeColor="text1"/>
          <w:sz w:val="20"/>
          <w:lang w:val="nl"/>
        </w:rPr>
        <w:t>: Visie op het onderwerp].</w:t>
      </w:r>
    </w:p>
    <w:p w14:paraId="1D590245" w14:textId="536E6D9A" w:rsidR="009B1AEE" w:rsidRPr="00F05B86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lang w:val="nl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439D8D92" w:rsidR="002605A2" w:rsidRPr="00540C1F" w:rsidRDefault="00055337" w:rsidP="002605A2">
      <w:pPr>
        <w:spacing w:line="240" w:lineRule="auto"/>
        <w:ind w:left="720" w:firstLine="720"/>
        <w:rPr>
          <w:sz w:val="20"/>
        </w:rPr>
      </w:pPr>
      <w:r w:rsidRPr="00540C1F">
        <w:rPr>
          <w:sz w:val="20"/>
        </w:rPr>
        <w:t>B</w:t>
      </w:r>
      <w:r w:rsidR="002605A2" w:rsidRPr="00540C1F">
        <w:rPr>
          <w:sz w:val="20"/>
        </w:rPr>
        <w:t>eschrijven</w:t>
      </w:r>
      <w:r>
        <w:rPr>
          <w:sz w:val="20"/>
        </w:rPr>
        <w:t>;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0EC20630" w14:textId="77777777" w:rsidR="00280601" w:rsidRDefault="00280601" w:rsidP="00C42F45">
      <w:pPr>
        <w:spacing w:line="276" w:lineRule="auto"/>
        <w:rPr>
          <w:rFonts w:cs="Arial"/>
          <w:b/>
          <w:bCs/>
          <w:sz w:val="20"/>
        </w:rPr>
      </w:pPr>
    </w:p>
    <w:p w14:paraId="72D93224" w14:textId="07919B8F" w:rsidR="00280601" w:rsidRPr="00540C1F" w:rsidRDefault="00055337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SC1</w:t>
      </w:r>
      <w:r w:rsidR="00C42F45" w:rsidRPr="00540C1F">
        <w:rPr>
          <w:rFonts w:cs="Arial"/>
          <w:b/>
          <w:bCs/>
          <w:sz w:val="20"/>
        </w:rPr>
        <w:t xml:space="preserve">: </w:t>
      </w:r>
      <w:r>
        <w:rPr>
          <w:rFonts w:cs="Arial"/>
          <w:b/>
          <w:bCs/>
          <w:sz w:val="20"/>
        </w:rPr>
        <w:t>Visie op het onderwerp</w:t>
      </w:r>
      <w:r w:rsidR="00280601">
        <w:rPr>
          <w:b/>
          <w:bCs/>
          <w:sz w:val="20"/>
          <w:lang w:val="nl"/>
        </w:rPr>
        <w:t xml:space="preserve"> </w:t>
      </w:r>
    </w:p>
    <w:p w14:paraId="1BDF2C11" w14:textId="1545B584" w:rsidR="00B94A40" w:rsidRPr="00055337" w:rsidRDefault="00055337" w:rsidP="00EF5381">
      <w:pPr>
        <w:spacing w:line="276" w:lineRule="auto"/>
        <w:rPr>
          <w:rFonts w:cs="Arial"/>
          <w:sz w:val="20"/>
        </w:rPr>
      </w:pPr>
      <w:r>
        <w:rPr>
          <w:sz w:val="20"/>
          <w:shd w:val="clear" w:color="auto" w:fill="F4EFB9"/>
        </w:rPr>
        <w:t>Beschrijving Gegadigde (dit weghalen)</w:t>
      </w:r>
    </w:p>
    <w:p w14:paraId="31E517A8" w14:textId="415CBB78" w:rsidR="008201AF" w:rsidRPr="00055337" w:rsidRDefault="008201AF">
      <w:pPr>
        <w:spacing w:line="240" w:lineRule="auto"/>
        <w:rPr>
          <w:rFonts w:cs="Arial"/>
          <w:sz w:val="20"/>
        </w:rPr>
      </w:pPr>
      <w:r w:rsidRPr="00055337">
        <w:rPr>
          <w:rFonts w:cs="Arial"/>
          <w:sz w:val="20"/>
        </w:rPr>
        <w:br w:type="page"/>
      </w:r>
    </w:p>
    <w:p w14:paraId="656A432F" w14:textId="77777777" w:rsidR="00EF5381" w:rsidRPr="00540C1F" w:rsidRDefault="00EF5381" w:rsidP="001D43AF">
      <w:pPr>
        <w:spacing w:line="276" w:lineRule="auto"/>
        <w:rPr>
          <w:sz w:val="20"/>
        </w:rPr>
      </w:pP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71CE2B66" w14:textId="4A1A6069" w:rsidR="00055337" w:rsidRDefault="00055337">
      <w:pPr>
        <w:spacing w:line="240" w:lineRule="auto"/>
        <w:rPr>
          <w:sz w:val="20"/>
          <w:highlight w:val="yellow"/>
        </w:rPr>
      </w:pPr>
      <w:r>
        <w:rPr>
          <w:sz w:val="20"/>
          <w:highlight w:val="yellow"/>
        </w:rPr>
        <w:br w:type="page"/>
      </w:r>
    </w:p>
    <w:p w14:paraId="70F176CE" w14:textId="7A67B4CB" w:rsidR="00055337" w:rsidRDefault="00055337">
      <w:pPr>
        <w:spacing w:line="240" w:lineRule="auto"/>
        <w:rPr>
          <w:sz w:val="20"/>
          <w:highlight w:val="yellow"/>
        </w:rPr>
      </w:pPr>
      <w:r>
        <w:rPr>
          <w:sz w:val="20"/>
          <w:highlight w:val="yellow"/>
        </w:rPr>
        <w:lastRenderedPageBreak/>
        <w:br w:type="page"/>
      </w:r>
    </w:p>
    <w:p w14:paraId="778FC89A" w14:textId="77777777" w:rsidR="00C42F45" w:rsidRPr="00EF1811" w:rsidRDefault="00C42F45" w:rsidP="00EF1811">
      <w:pPr>
        <w:spacing w:line="240" w:lineRule="auto"/>
        <w:rPr>
          <w:sz w:val="20"/>
          <w:highlight w:val="yellow"/>
        </w:rPr>
      </w:pPr>
    </w:p>
    <w:sectPr w:rsidR="00C42F45" w:rsidRPr="00EF1811" w:rsidSect="000553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E469" w14:textId="77777777" w:rsidR="006926FC" w:rsidRDefault="006926FC" w:rsidP="00BD0883">
      <w:pPr>
        <w:spacing w:line="240" w:lineRule="auto"/>
      </w:pPr>
      <w:r>
        <w:separator/>
      </w:r>
    </w:p>
  </w:endnote>
  <w:endnote w:type="continuationSeparator" w:id="0">
    <w:p w14:paraId="31E16EC5" w14:textId="77777777" w:rsidR="006926FC" w:rsidRDefault="006926FC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8074466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A3B3FC6" w14:textId="3CEFA6F1" w:rsidR="00055337" w:rsidRDefault="00055337" w:rsidP="00F1492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0587E5" w14:textId="77777777" w:rsidR="00055337" w:rsidRDefault="00055337" w:rsidP="0005533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4335987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06DE411" w14:textId="4D18C3BF" w:rsidR="00055337" w:rsidRDefault="00055337" w:rsidP="00F1492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6A33631B" w14:textId="77777777" w:rsidR="00055337" w:rsidRDefault="00055337" w:rsidP="00055337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014D" w14:textId="77777777" w:rsidR="00280601" w:rsidRDefault="002806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B948" w14:textId="77777777" w:rsidR="006926FC" w:rsidRDefault="006926FC" w:rsidP="00BD0883">
      <w:pPr>
        <w:spacing w:line="240" w:lineRule="auto"/>
      </w:pPr>
      <w:r>
        <w:separator/>
      </w:r>
    </w:p>
  </w:footnote>
  <w:footnote w:type="continuationSeparator" w:id="0">
    <w:p w14:paraId="633C0811" w14:textId="77777777" w:rsidR="006926FC" w:rsidRDefault="006926FC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6646" w14:textId="77777777" w:rsidR="00280601" w:rsidRDefault="002806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2B7E6843" w:rsidR="00EE6D76" w:rsidRDefault="00EE6D7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728B5D" wp14:editId="5B932281">
          <wp:simplePos x="0" y="0"/>
          <wp:positionH relativeFrom="column">
            <wp:posOffset>5410200</wp:posOffset>
          </wp:positionH>
          <wp:positionV relativeFrom="paragraph">
            <wp:posOffset>-330835</wp:posOffset>
          </wp:positionV>
          <wp:extent cx="1504887" cy="543208"/>
          <wp:effectExtent l="0" t="0" r="0" b="3175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87" cy="543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6BD9" w14:textId="77777777" w:rsidR="00280601" w:rsidRDefault="002806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8492A"/>
    <w:multiLevelType w:val="hybridMultilevel"/>
    <w:tmpl w:val="461A9F10"/>
    <w:lvl w:ilvl="0" w:tplc="C96CE3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7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9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1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27BCF"/>
    <w:multiLevelType w:val="hybridMultilevel"/>
    <w:tmpl w:val="2B4A31B2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8824261">
    <w:abstractNumId w:val="12"/>
  </w:num>
  <w:num w:numId="2" w16cid:durableId="1384713765">
    <w:abstractNumId w:val="12"/>
  </w:num>
  <w:num w:numId="3" w16cid:durableId="1100418328">
    <w:abstractNumId w:val="12"/>
  </w:num>
  <w:num w:numId="4" w16cid:durableId="920717063">
    <w:abstractNumId w:val="12"/>
  </w:num>
  <w:num w:numId="5" w16cid:durableId="80420355">
    <w:abstractNumId w:val="7"/>
  </w:num>
  <w:num w:numId="6" w16cid:durableId="1672180765">
    <w:abstractNumId w:val="10"/>
  </w:num>
  <w:num w:numId="7" w16cid:durableId="884365347">
    <w:abstractNumId w:val="9"/>
  </w:num>
  <w:num w:numId="8" w16cid:durableId="604312630">
    <w:abstractNumId w:val="4"/>
  </w:num>
  <w:num w:numId="9" w16cid:durableId="1984187970">
    <w:abstractNumId w:val="5"/>
  </w:num>
  <w:num w:numId="10" w16cid:durableId="1803839301">
    <w:abstractNumId w:val="11"/>
  </w:num>
  <w:num w:numId="11" w16cid:durableId="705331152">
    <w:abstractNumId w:val="0"/>
  </w:num>
  <w:num w:numId="12" w16cid:durableId="1945574035">
    <w:abstractNumId w:val="13"/>
  </w:num>
  <w:num w:numId="13" w16cid:durableId="862473637">
    <w:abstractNumId w:val="2"/>
  </w:num>
  <w:num w:numId="14" w16cid:durableId="360519629">
    <w:abstractNumId w:val="14"/>
  </w:num>
  <w:num w:numId="15" w16cid:durableId="1168209718">
    <w:abstractNumId w:val="15"/>
  </w:num>
  <w:num w:numId="16" w16cid:durableId="26601225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44757"/>
    <w:rsid w:val="00055337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0601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926FC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45CFA"/>
    <w:rsid w:val="00767A73"/>
    <w:rsid w:val="007945F7"/>
    <w:rsid w:val="007A373C"/>
    <w:rsid w:val="007D17D7"/>
    <w:rsid w:val="007F48AD"/>
    <w:rsid w:val="007F5BDF"/>
    <w:rsid w:val="008201AF"/>
    <w:rsid w:val="0082074B"/>
    <w:rsid w:val="008222D7"/>
    <w:rsid w:val="008248E4"/>
    <w:rsid w:val="00875EC5"/>
    <w:rsid w:val="0087736F"/>
    <w:rsid w:val="008844F9"/>
    <w:rsid w:val="0089082A"/>
    <w:rsid w:val="008A3172"/>
    <w:rsid w:val="008B5208"/>
    <w:rsid w:val="008C49A5"/>
    <w:rsid w:val="008D036F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5460"/>
    <w:rsid w:val="00CD41A5"/>
    <w:rsid w:val="00CD5D8B"/>
    <w:rsid w:val="00D10F62"/>
    <w:rsid w:val="00D141FD"/>
    <w:rsid w:val="00D22AB5"/>
    <w:rsid w:val="00D2788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22F64"/>
    <w:rsid w:val="00E633B8"/>
    <w:rsid w:val="00E806FD"/>
    <w:rsid w:val="00EB27AD"/>
    <w:rsid w:val="00EB4489"/>
    <w:rsid w:val="00ED0A65"/>
    <w:rsid w:val="00EE6D76"/>
    <w:rsid w:val="00EF1811"/>
    <w:rsid w:val="00EF5381"/>
    <w:rsid w:val="00F001F2"/>
    <w:rsid w:val="00F05B86"/>
    <w:rsid w:val="00F35FF3"/>
    <w:rsid w:val="00F44C96"/>
    <w:rsid w:val="00F57E07"/>
    <w:rsid w:val="00F86BB5"/>
    <w:rsid w:val="00F937D2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6C9A9D46F5D489CFBD8600617F845" ma:contentTypeVersion="2" ma:contentTypeDescription="Een nieuw document maken." ma:contentTypeScope="" ma:versionID="1e339435f805ca1dd93128e70acf38a9">
  <xsd:schema xmlns:xsd="http://www.w3.org/2001/XMLSchema" xmlns:xs="http://www.w3.org/2001/XMLSchema" xmlns:p="http://schemas.microsoft.com/office/2006/metadata/properties" xmlns:ns2="d2d4c38e-5a1d-4823-8124-b976b9d9f8b6" targetNamespace="http://schemas.microsoft.com/office/2006/metadata/properties" ma:root="true" ma:fieldsID="54e7a0a8267b86c458e67ad03805e3d7" ns2:_="">
    <xsd:import namespace="d2d4c38e-5a1d-4823-8124-b976b9d9f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c38e-5a1d-4823-8124-b976b9d9f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2E2D8-979B-412D-8A00-C62B4926D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4c38e-5a1d-4823-8124-b976b9d9f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29</TotalTime>
  <Pages>5</Pages>
  <Words>229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32</cp:revision>
  <cp:lastPrinted>2016-08-26T13:28:00Z</cp:lastPrinted>
  <dcterms:created xsi:type="dcterms:W3CDTF">2022-03-10T09:39:00Z</dcterms:created>
  <dcterms:modified xsi:type="dcterms:W3CDTF">2023-01-16T07:55:00Z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0x010100B236C9A9D46F5D489CFBD8600617F845</vt:lpwstr>
  </property>
</Properties>
</file>