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6B64FFAC" w14:textId="29AABE13" w:rsidR="00D44323" w:rsidRPr="00C1229B" w:rsidRDefault="00D44323" w:rsidP="00C17218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C17218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2 </w:t>
            </w: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Kerncompetenties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0FF2D11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  <w:r w:rsidR="00C17218">
              <w:rPr>
                <w:b/>
                <w:bCs/>
              </w:rPr>
              <w:t xml:space="preserve"> Integraal assortiment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1FA2C" w14:textId="7D138720" w:rsidR="00D44323" w:rsidRPr="00D44323" w:rsidRDefault="00C17218" w:rsidP="00C17218">
            <w:pPr>
              <w:rPr>
                <w:rFonts w:cs="Arial"/>
                <w:szCs w:val="20"/>
                <w:lang w:val="nl"/>
              </w:rPr>
            </w:pPr>
            <w:r w:rsidRPr="00C17218">
              <w:rPr>
                <w:rFonts w:cs="Arial"/>
                <w:szCs w:val="20"/>
                <w:lang w:val="nl"/>
              </w:rPr>
              <w:t>Inschrijver heeft een integraal assortiment van food en non-food producten geleverd aan een onderwijsinstelling gedurende een onafgebroken periode van minimaal 24 maanden met een waarde van minimaal € 600.000 gemiddeld op jaarbasis.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666BEBFD" w14:textId="15A8DB71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3A5925F3" w14:textId="77777777" w:rsidTr="002569E9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42F017F" w14:textId="555FE4A8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>
              <w:rPr>
                <w:b/>
                <w:bCs/>
                <w:szCs w:val="20"/>
              </w:rPr>
              <w:t>2</w:t>
            </w:r>
            <w:r w:rsidR="00C17218">
              <w:rPr>
                <w:b/>
                <w:bCs/>
                <w:szCs w:val="20"/>
              </w:rPr>
              <w:t xml:space="preserve"> Opdrachtgevers met meerdere afleverlocaties</w:t>
            </w:r>
          </w:p>
        </w:tc>
      </w:tr>
      <w:tr w:rsidR="00D44323" w:rsidRPr="00482F11" w14:paraId="3C849B1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911B9B1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0D69AF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9C22C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51EE518E" w14:textId="7C9667E9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11D4092" w14:textId="77777777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  <w:p w14:paraId="0F29672A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EBB8FB3" w14:textId="1F941654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7774D5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63DE19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047F2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9A1604F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7A8FBDF5" w14:textId="2EF88214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34DDE61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DE4397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D3DAF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584DB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16A35C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FD03D38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C970C6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F8373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50B219B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29E118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14043F" w14:textId="140CD59F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BF3BD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1E35782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90C31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8314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8A6486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40E192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505CD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1C5966" w14:textId="3F0803AB" w:rsidR="00D44323" w:rsidRPr="00D44323" w:rsidRDefault="00C17218" w:rsidP="00C17218">
            <w:pPr>
              <w:ind w:left="0" w:firstLine="0"/>
              <w:rPr>
                <w:rFonts w:cs="Arial"/>
                <w:szCs w:val="20"/>
                <w:lang w:val="nl"/>
              </w:rPr>
            </w:pPr>
            <w:r w:rsidRPr="00C17218">
              <w:rPr>
                <w:rFonts w:cs="Arial"/>
                <w:szCs w:val="20"/>
                <w:lang w:val="nl"/>
              </w:rPr>
              <w:t xml:space="preserve">Inschrijver heeft een integraal assortiment van food en non-food producten geleverd aan minimaal 12 locaties behorend tot één </w:t>
            </w:r>
            <w:r w:rsidRPr="00C17218">
              <w:rPr>
                <w:rFonts w:cs="Arial"/>
                <w:szCs w:val="20"/>
                <w:lang w:val="nl"/>
              </w:rPr>
              <w:lastRenderedPageBreak/>
              <w:t>organisatie gedurende een onafgebroken periode van minimaal 24 maanden.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9E656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lastRenderedPageBreak/>
              <w:t>ja / nee*</w:t>
            </w:r>
          </w:p>
          <w:p w14:paraId="75A45DC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DAF95A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4E42A347" w14:textId="77777777" w:rsidR="000F2FAF" w:rsidRPr="000F2FAF" w:rsidRDefault="000F2FAF" w:rsidP="000F2FAF">
      <w:pPr>
        <w:rPr>
          <w:sz w:val="16"/>
          <w:szCs w:val="18"/>
        </w:rPr>
      </w:pPr>
      <w:r w:rsidRPr="000F2FAF">
        <w:rPr>
          <w:sz w:val="16"/>
          <w:szCs w:val="18"/>
        </w:rPr>
        <w:lastRenderedPageBreak/>
        <w:t>* doorhalen wat niet van toepassing is</w:t>
      </w:r>
    </w:p>
    <w:p w14:paraId="7C59C4C5" w14:textId="4B6BE251" w:rsidR="00D44323" w:rsidRDefault="00D44323" w:rsidP="00C1051D"/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F3249"/>
    <w:multiLevelType w:val="hybridMultilevel"/>
    <w:tmpl w:val="924E4C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2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5885">
    <w:abstractNumId w:val="11"/>
  </w:num>
  <w:num w:numId="2" w16cid:durableId="804197646">
    <w:abstractNumId w:val="7"/>
  </w:num>
  <w:num w:numId="3" w16cid:durableId="203711323">
    <w:abstractNumId w:val="7"/>
  </w:num>
  <w:num w:numId="4" w16cid:durableId="781804851">
    <w:abstractNumId w:val="9"/>
  </w:num>
  <w:num w:numId="5" w16cid:durableId="662858996">
    <w:abstractNumId w:val="14"/>
  </w:num>
  <w:num w:numId="6" w16cid:durableId="937525065">
    <w:abstractNumId w:val="4"/>
  </w:num>
  <w:num w:numId="7" w16cid:durableId="1533570303">
    <w:abstractNumId w:val="1"/>
  </w:num>
  <w:num w:numId="8" w16cid:durableId="199784574">
    <w:abstractNumId w:val="2"/>
  </w:num>
  <w:num w:numId="9" w16cid:durableId="146866533">
    <w:abstractNumId w:val="12"/>
  </w:num>
  <w:num w:numId="10" w16cid:durableId="1138569112">
    <w:abstractNumId w:val="6"/>
  </w:num>
  <w:num w:numId="11" w16cid:durableId="1919707174">
    <w:abstractNumId w:val="5"/>
  </w:num>
  <w:num w:numId="12" w16cid:durableId="381095206">
    <w:abstractNumId w:val="3"/>
  </w:num>
  <w:num w:numId="13" w16cid:durableId="852375222">
    <w:abstractNumId w:val="8"/>
  </w:num>
  <w:num w:numId="14" w16cid:durableId="1726181107">
    <w:abstractNumId w:val="0"/>
  </w:num>
  <w:num w:numId="15" w16cid:durableId="1801340736">
    <w:abstractNumId w:val="13"/>
  </w:num>
  <w:num w:numId="16" w16cid:durableId="428625363">
    <w:abstractNumId w:val="15"/>
  </w:num>
  <w:num w:numId="17" w16cid:durableId="85557825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7218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c7db627-a19b-4420-ba46-d2da62c8f9f7" xsi:nil="true"/>
    <lcf76f155ced4ddcb4097134ff3c332f xmlns="8061c25d-d9d4-41e4-80cb-721e0931ef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20" ma:contentTypeDescription="Create a new document." ma:contentTypeScope="" ma:versionID="5d15dcdcacc57658802774764cac5dac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xmlns:ns4="9c7db627-a19b-4420-ba46-d2da62c8f9f7" targetNamespace="http://schemas.microsoft.com/office/2006/metadata/properties" ma:root="true" ma:fieldsID="ead0dd8218fd0b640ff39134822c413a" ns1:_="" ns2:_="" ns3:_="" ns4:_="">
    <xsd:import namespace="http://schemas.microsoft.com/sharepoint/v3"/>
    <xsd:import namespace="8061c25d-d9d4-41e4-80cb-721e0931eff7"/>
    <xsd:import namespace="fe0f7755-c0be-48ad-8ea3-60bcd36bc4db"/>
    <xsd:import namespace="9c7db627-a19b-4420-ba46-d2da62c8f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27928d4-2fba-4575-b28c-4dd47955e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db627-a19b-4420-ba46-d2da62c8f9f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c84be0-7387-407d-b457-ca1244273bc2}" ma:internalName="TaxCatchAll" ma:showField="CatchAllData" ma:web="fe0f7755-c0be-48ad-8ea3-60bcd36b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c7db627-a19b-4420-ba46-d2da62c8f9f7"/>
    <ds:schemaRef ds:uri="8061c25d-d9d4-41e4-80cb-721e0931eff7"/>
  </ds:schemaRefs>
</ds:datastoreItem>
</file>

<file path=customXml/itemProps2.xml><?xml version="1.0" encoding="utf-8"?>
<ds:datastoreItem xmlns:ds="http://schemas.openxmlformats.org/officeDocument/2006/customXml" ds:itemID="{65AC22E7-530F-4A7B-BE09-228E8C9BF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61c25d-d9d4-41e4-80cb-721e0931eff7"/>
    <ds:schemaRef ds:uri="fe0f7755-c0be-48ad-8ea3-60bcd36bc4db"/>
    <ds:schemaRef ds:uri="9c7db627-a19b-4420-ba46-d2da62c8f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9</TotalTime>
  <Pages>2</Pages>
  <Words>218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Daphne Bruggen van</cp:lastModifiedBy>
  <cp:revision>6</cp:revision>
  <cp:lastPrinted>2018-10-29T19:34:00Z</cp:lastPrinted>
  <dcterms:created xsi:type="dcterms:W3CDTF">2021-04-12T08:27:00Z</dcterms:created>
  <dcterms:modified xsi:type="dcterms:W3CDTF">2022-12-23T15:17:00Z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