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D76E4" w14:textId="0DBB026C" w:rsidR="00C46D0B" w:rsidRDefault="00C46D0B" w:rsidP="00463886">
      <w:pPr>
        <w:pStyle w:val="Kop1"/>
        <w:numPr>
          <w:ilvl w:val="0"/>
          <w:numId w:val="0"/>
        </w:numPr>
        <w:ind w:left="680" w:hanging="680"/>
      </w:pPr>
      <w:r>
        <w:t>Bijlage</w:t>
      </w:r>
      <w:r w:rsidR="001C5ED2">
        <w:t xml:space="preserve"> 9</w:t>
      </w:r>
      <w:r>
        <w:t xml:space="preserve"> </w:t>
      </w:r>
      <w:r w:rsidR="001C5ED2">
        <w:t xml:space="preserve">Modelopgave </w:t>
      </w:r>
      <w:r w:rsidR="009B342D">
        <w:t>referentieopdracht</w:t>
      </w:r>
    </w:p>
    <w:p w14:paraId="750737D1" w14:textId="6E8C7CF4" w:rsidR="00C46D0B" w:rsidRDefault="00C46D0B" w:rsidP="00C46D0B"/>
    <w:p w14:paraId="1EA2A0AB" w14:textId="79775D8E" w:rsidR="00D40046" w:rsidRPr="009B342D" w:rsidRDefault="00D40046" w:rsidP="00C46D0B">
      <w:r w:rsidRPr="009B342D">
        <w:t xml:space="preserve">Deze bijlage maakt onderdeel uit van de Aanbestedingsstukken voor de Aanbesteding </w:t>
      </w:r>
      <w:r w:rsidR="5F6AF2E4" w:rsidRPr="009B342D">
        <w:rPr>
          <w:b/>
          <w:bCs/>
        </w:rPr>
        <w:t>'Raamovereenkomst Leasemaatschappij'</w:t>
      </w:r>
      <w:r w:rsidR="5F6AF2E4" w:rsidRPr="009B342D">
        <w:t>.</w:t>
      </w:r>
    </w:p>
    <w:p w14:paraId="56935FEB" w14:textId="454BEA4F" w:rsidR="00D40046" w:rsidRPr="009B342D" w:rsidRDefault="00D40046" w:rsidP="00C46D0B"/>
    <w:p w14:paraId="0C68AFB2" w14:textId="1FC872E9" w:rsidR="00B67E35" w:rsidRPr="009B342D" w:rsidRDefault="00B67E35" w:rsidP="00C46D0B">
      <w:r w:rsidRPr="009B342D">
        <w:t>U gebruikt voor het opgeven van de referentieopdracht(en) het referentieformulier. Gebruik per referentieopdracht één formulier.</w:t>
      </w:r>
    </w:p>
    <w:p w14:paraId="1FF109E6" w14:textId="77777777" w:rsidR="00D40046" w:rsidRPr="009B342D" w:rsidRDefault="00D40046" w:rsidP="00D40046"/>
    <w:tbl>
      <w:tblPr>
        <w:tblStyle w:val="Tabel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4819"/>
      </w:tblGrid>
      <w:tr w:rsidR="007C5675" w:rsidRPr="009B342D" w14:paraId="5DB54072" w14:textId="77777777" w:rsidTr="00B67E35"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3B595824" w14:textId="77777777" w:rsidR="007C5675" w:rsidRPr="009B342D" w:rsidRDefault="007C5675" w:rsidP="007C5675">
            <w:pPr>
              <w:pStyle w:val="Tabeltekst"/>
              <w:rPr>
                <w:rFonts w:asciiTheme="minorHAnsi" w:hAnsiTheme="minorHAnsi"/>
                <w:sz w:val="18"/>
                <w:szCs w:val="18"/>
              </w:rPr>
            </w:pPr>
            <w:r w:rsidRPr="009B342D">
              <w:rPr>
                <w:rFonts w:asciiTheme="minorHAnsi" w:hAnsiTheme="minorHAnsi"/>
                <w:sz w:val="18"/>
                <w:szCs w:val="18"/>
              </w:rPr>
              <w:t>Naam van de referent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6D973ABC" w14:textId="77777777" w:rsidR="007C5675" w:rsidRPr="009B342D" w:rsidRDefault="007C5675" w:rsidP="00B67E35">
            <w:pPr>
              <w:pStyle w:val="Tabeltekst"/>
              <w:ind w:right="-278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C5675" w:rsidRPr="009B342D" w14:paraId="0B120344" w14:textId="77777777" w:rsidTr="00B67E35"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0D7642E3" w14:textId="77777777" w:rsidR="007C5675" w:rsidRPr="009B342D" w:rsidRDefault="007C5675" w:rsidP="007C5675">
            <w:pPr>
              <w:pStyle w:val="Tabeltekst"/>
              <w:rPr>
                <w:rFonts w:asciiTheme="minorHAnsi" w:hAnsiTheme="minorHAnsi"/>
                <w:sz w:val="18"/>
                <w:szCs w:val="18"/>
              </w:rPr>
            </w:pPr>
            <w:r w:rsidRPr="009B342D">
              <w:rPr>
                <w:rFonts w:asciiTheme="minorHAnsi" w:hAnsiTheme="minorHAnsi"/>
                <w:sz w:val="18"/>
                <w:szCs w:val="18"/>
              </w:rPr>
              <w:t>Contactpersoon en functie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0CF0C068" w14:textId="77777777" w:rsidR="007C5675" w:rsidRPr="009B342D" w:rsidRDefault="007C5675" w:rsidP="00B67E35">
            <w:pPr>
              <w:pStyle w:val="Tabeltekst"/>
              <w:ind w:right="-278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C5675" w:rsidRPr="009B342D" w14:paraId="564FE9AB" w14:textId="77777777" w:rsidTr="00B67E35"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4D1404FE" w14:textId="77777777" w:rsidR="007C5675" w:rsidRPr="009B342D" w:rsidRDefault="007C5675" w:rsidP="007C5675">
            <w:pPr>
              <w:pStyle w:val="Tabeltekst"/>
              <w:rPr>
                <w:rFonts w:asciiTheme="minorHAnsi" w:hAnsiTheme="minorHAnsi"/>
                <w:sz w:val="18"/>
                <w:szCs w:val="18"/>
              </w:rPr>
            </w:pPr>
            <w:r w:rsidRPr="009B342D">
              <w:rPr>
                <w:rFonts w:asciiTheme="minorHAnsi" w:hAnsiTheme="minorHAnsi"/>
                <w:sz w:val="18"/>
                <w:szCs w:val="18"/>
              </w:rPr>
              <w:t>Telefoonnummer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14107472" w14:textId="77777777" w:rsidR="007C5675" w:rsidRPr="009B342D" w:rsidRDefault="007C5675" w:rsidP="00B67E35">
            <w:pPr>
              <w:pStyle w:val="Tabeltekst"/>
              <w:ind w:right="-278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C5675" w:rsidRPr="009B342D" w14:paraId="58E98355" w14:textId="77777777" w:rsidTr="00B67E35"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52C41E0F" w14:textId="77777777" w:rsidR="007C5675" w:rsidRPr="009B342D" w:rsidRDefault="007C5675" w:rsidP="007C5675">
            <w:pPr>
              <w:pStyle w:val="Tabeltekst"/>
              <w:rPr>
                <w:rFonts w:asciiTheme="minorHAnsi" w:hAnsiTheme="minorHAnsi"/>
                <w:sz w:val="18"/>
                <w:szCs w:val="18"/>
              </w:rPr>
            </w:pPr>
            <w:r w:rsidRPr="009B342D">
              <w:rPr>
                <w:rFonts w:asciiTheme="minorHAnsi" w:hAnsiTheme="minorHAnsi"/>
                <w:sz w:val="18"/>
                <w:szCs w:val="18"/>
              </w:rPr>
              <w:t>E-mail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48C21697" w14:textId="77777777" w:rsidR="007C5675" w:rsidRPr="009B342D" w:rsidRDefault="007C5675" w:rsidP="00B67E35">
            <w:pPr>
              <w:pStyle w:val="Tabeltekst"/>
              <w:ind w:right="-278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C5675" w:rsidRPr="009B342D" w14:paraId="201223DF" w14:textId="77777777" w:rsidTr="00B67E35"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116043FA" w14:textId="77777777" w:rsidR="007C5675" w:rsidRPr="009B342D" w:rsidRDefault="007C5675" w:rsidP="007C5675">
            <w:pPr>
              <w:pStyle w:val="Tabelteks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351C771B" w14:textId="77777777" w:rsidR="007C5675" w:rsidRPr="009B342D" w:rsidRDefault="007C5675" w:rsidP="00B67E35">
            <w:pPr>
              <w:pStyle w:val="Tabeltekst"/>
              <w:ind w:right="-278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C5675" w:rsidRPr="009B342D" w14:paraId="5EAD078F" w14:textId="77777777" w:rsidTr="00B67E35"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72F6EC6A" w14:textId="77777777" w:rsidR="007C5675" w:rsidRPr="009B342D" w:rsidRDefault="007C5675" w:rsidP="007C5675">
            <w:pPr>
              <w:pStyle w:val="Tabeltekst"/>
              <w:rPr>
                <w:rFonts w:asciiTheme="minorHAnsi" w:hAnsiTheme="minorHAnsi"/>
                <w:sz w:val="18"/>
                <w:szCs w:val="18"/>
              </w:rPr>
            </w:pPr>
            <w:r w:rsidRPr="009B342D">
              <w:rPr>
                <w:rFonts w:asciiTheme="minorHAnsi" w:hAnsiTheme="minorHAnsi"/>
                <w:sz w:val="18"/>
                <w:szCs w:val="18"/>
              </w:rPr>
              <w:t>Omschrijving van de Opdracht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05D88683" w14:textId="77777777" w:rsidR="007C5675" w:rsidRPr="009B342D" w:rsidRDefault="007C5675" w:rsidP="00B67E35">
            <w:pPr>
              <w:pStyle w:val="Tabeltekst"/>
              <w:ind w:right="-278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C5675" w:rsidRPr="009B342D" w14:paraId="182220B8" w14:textId="77777777" w:rsidTr="00B67E35"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2F07ED17" w14:textId="77777777" w:rsidR="007C5675" w:rsidRPr="009B342D" w:rsidRDefault="007C5675" w:rsidP="007C5675">
            <w:pPr>
              <w:pStyle w:val="Tabeltekst"/>
              <w:rPr>
                <w:rFonts w:asciiTheme="minorHAnsi" w:hAnsiTheme="minorHAnsi"/>
                <w:sz w:val="18"/>
                <w:szCs w:val="18"/>
              </w:rPr>
            </w:pPr>
            <w:r w:rsidRPr="009B342D">
              <w:rPr>
                <w:rFonts w:asciiTheme="minorHAnsi" w:hAnsiTheme="minorHAnsi"/>
                <w:sz w:val="18"/>
                <w:szCs w:val="18"/>
              </w:rPr>
              <w:t xml:space="preserve">Opdracht uitgevoerd in combinatie? </w:t>
            </w:r>
          </w:p>
          <w:p w14:paraId="5E1F53A9" w14:textId="77777777" w:rsidR="007C5675" w:rsidRPr="009B342D" w:rsidRDefault="007C5675" w:rsidP="007C5675">
            <w:pPr>
              <w:pStyle w:val="Opsomteken1"/>
              <w:rPr>
                <w:rFonts w:asciiTheme="minorHAnsi" w:hAnsiTheme="minorHAnsi"/>
                <w:sz w:val="18"/>
                <w:szCs w:val="18"/>
              </w:rPr>
            </w:pPr>
            <w:r w:rsidRPr="009B342D">
              <w:rPr>
                <w:rFonts w:asciiTheme="minorHAnsi" w:hAnsiTheme="minorHAnsi"/>
                <w:sz w:val="18"/>
                <w:szCs w:val="18"/>
              </w:rPr>
              <w:t>Zo ja, benoem welke onderdelen van de opdracht door u zijn/ worden uitgevoerd?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72D95F18" w14:textId="77777777" w:rsidR="007C5675" w:rsidRPr="009B342D" w:rsidRDefault="007C5675" w:rsidP="00B67E35">
            <w:pPr>
              <w:pStyle w:val="Tabeltekst"/>
              <w:ind w:right="-278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C5675" w:rsidRPr="009B342D" w14:paraId="4C70F601" w14:textId="77777777" w:rsidTr="00B67E35"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704DF634" w14:textId="77777777" w:rsidR="007C5675" w:rsidRPr="009B342D" w:rsidRDefault="007C5675" w:rsidP="007C5675">
            <w:pPr>
              <w:pStyle w:val="Tabeltekst"/>
              <w:rPr>
                <w:rFonts w:asciiTheme="minorHAnsi" w:hAnsiTheme="minorHAnsi"/>
                <w:sz w:val="18"/>
                <w:szCs w:val="18"/>
              </w:rPr>
            </w:pPr>
            <w:r w:rsidRPr="009B342D">
              <w:rPr>
                <w:rFonts w:asciiTheme="minorHAnsi" w:hAnsiTheme="minorHAnsi"/>
                <w:sz w:val="18"/>
                <w:szCs w:val="18"/>
              </w:rPr>
              <w:t>Omvang van de Opdracht</w:t>
            </w:r>
          </w:p>
          <w:p w14:paraId="79EB0E0A" w14:textId="77777777" w:rsidR="007C5675" w:rsidRPr="009B342D" w:rsidRDefault="007C5675" w:rsidP="007C5675">
            <w:pPr>
              <w:pStyle w:val="Opsomteken1"/>
              <w:rPr>
                <w:rFonts w:asciiTheme="minorHAnsi" w:hAnsiTheme="minorHAnsi"/>
                <w:sz w:val="18"/>
                <w:szCs w:val="18"/>
              </w:rPr>
            </w:pPr>
            <w:r w:rsidRPr="009B342D">
              <w:rPr>
                <w:rFonts w:asciiTheme="minorHAnsi" w:hAnsiTheme="minorHAnsi"/>
                <w:sz w:val="18"/>
                <w:szCs w:val="18"/>
              </w:rPr>
              <w:t>Als u gebruik maakt van een nog niet (geheel) afgeronde Opdracht mogen alleen de werkelijk behaalde resultaten van de lopende overeenkomst worden opgegeven.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49869E3A" w14:textId="77777777" w:rsidR="007C5675" w:rsidRPr="009B342D" w:rsidRDefault="007C5675" w:rsidP="00B67E35">
            <w:pPr>
              <w:pStyle w:val="Tabelteks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C5675" w:rsidRPr="009B342D" w14:paraId="6CE845F0" w14:textId="77777777" w:rsidTr="00B67E35"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249A6386" w14:textId="77777777" w:rsidR="007C5675" w:rsidRPr="009B342D" w:rsidRDefault="007C5675" w:rsidP="007C5675">
            <w:pPr>
              <w:pStyle w:val="Tabelteks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51E8D961" w14:textId="77777777" w:rsidR="007C5675" w:rsidRPr="009B342D" w:rsidRDefault="007C5675" w:rsidP="00B67E35">
            <w:pPr>
              <w:pStyle w:val="Tabeltekst"/>
              <w:ind w:right="-278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C5675" w:rsidRPr="009B342D" w14:paraId="6D2AC95F" w14:textId="77777777" w:rsidTr="00B67E35"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25CFF104" w14:textId="77777777" w:rsidR="007C5675" w:rsidRPr="009B342D" w:rsidRDefault="007C5675" w:rsidP="007C5675">
            <w:pPr>
              <w:pStyle w:val="Tabeltekst"/>
              <w:rPr>
                <w:rFonts w:asciiTheme="minorHAnsi" w:hAnsiTheme="minorHAnsi"/>
                <w:sz w:val="18"/>
                <w:szCs w:val="18"/>
              </w:rPr>
            </w:pPr>
            <w:r w:rsidRPr="009B342D">
              <w:rPr>
                <w:rFonts w:asciiTheme="minorHAnsi" w:hAnsiTheme="minorHAnsi"/>
                <w:sz w:val="18"/>
                <w:szCs w:val="18"/>
              </w:rPr>
              <w:t>Startdatum Opdracht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355DDE6D" w14:textId="77777777" w:rsidR="007C5675" w:rsidRPr="009B342D" w:rsidRDefault="007C5675" w:rsidP="00B67E35">
            <w:pPr>
              <w:pStyle w:val="Tabeltekst"/>
              <w:ind w:right="-278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C5675" w:rsidRPr="009B342D" w14:paraId="07175604" w14:textId="77777777" w:rsidTr="00B67E35"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1D7C302F" w14:textId="77777777" w:rsidR="007C5675" w:rsidRPr="009B342D" w:rsidRDefault="007C5675" w:rsidP="007C5675">
            <w:pPr>
              <w:pStyle w:val="Tabeltekst"/>
              <w:rPr>
                <w:rFonts w:asciiTheme="minorHAnsi" w:hAnsiTheme="minorHAnsi"/>
                <w:sz w:val="18"/>
                <w:szCs w:val="18"/>
              </w:rPr>
            </w:pPr>
            <w:r w:rsidRPr="009B342D">
              <w:rPr>
                <w:rFonts w:asciiTheme="minorHAnsi" w:hAnsiTheme="minorHAnsi"/>
                <w:sz w:val="18"/>
                <w:szCs w:val="18"/>
              </w:rPr>
              <w:t xml:space="preserve">Einddatum Opdracht 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4051397D" w14:textId="77777777" w:rsidR="007C5675" w:rsidRPr="009B342D" w:rsidRDefault="007C5675" w:rsidP="00B67E35">
            <w:pPr>
              <w:pStyle w:val="Tabeltekst"/>
              <w:ind w:right="-278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C5675" w:rsidRPr="009B342D" w14:paraId="6430DEAF" w14:textId="77777777" w:rsidTr="00B67E35"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254B969F" w14:textId="77777777" w:rsidR="007C5675" w:rsidRPr="009B342D" w:rsidRDefault="007C5675" w:rsidP="007C5675">
            <w:pPr>
              <w:pStyle w:val="Tabelteks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5FDE09F5" w14:textId="77777777" w:rsidR="007C5675" w:rsidRPr="009B342D" w:rsidRDefault="007C5675" w:rsidP="00B67E35">
            <w:pPr>
              <w:pStyle w:val="Tabeltekst"/>
              <w:ind w:right="-278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C5675" w:rsidRPr="009B342D" w14:paraId="586720BF" w14:textId="77777777" w:rsidTr="00B67E35"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41DBC1E1" w14:textId="77777777" w:rsidR="007C5675" w:rsidRPr="009B342D" w:rsidRDefault="007C5675" w:rsidP="007C5675">
            <w:pPr>
              <w:pStyle w:val="Tabeltekst"/>
              <w:rPr>
                <w:rFonts w:asciiTheme="minorHAnsi" w:hAnsiTheme="minorHAnsi"/>
                <w:sz w:val="18"/>
                <w:szCs w:val="18"/>
              </w:rPr>
            </w:pPr>
            <w:r w:rsidRPr="009B342D">
              <w:rPr>
                <w:rFonts w:asciiTheme="minorHAnsi" w:hAnsiTheme="minorHAnsi"/>
                <w:sz w:val="18"/>
                <w:szCs w:val="18"/>
              </w:rPr>
              <w:t>Naam Inschrijver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26A9BA91" w14:textId="77777777" w:rsidR="007C5675" w:rsidRPr="009B342D" w:rsidRDefault="007C5675" w:rsidP="00B67E35">
            <w:pPr>
              <w:pStyle w:val="Tabeltekst"/>
              <w:ind w:right="-278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C5675" w:rsidRPr="009B342D" w14:paraId="171FFC91" w14:textId="77777777" w:rsidTr="00B67E35"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07601196" w14:textId="77777777" w:rsidR="007C5675" w:rsidRPr="009B342D" w:rsidRDefault="007C5675" w:rsidP="007C5675">
            <w:pPr>
              <w:pStyle w:val="Tabeltekst"/>
              <w:rPr>
                <w:rFonts w:asciiTheme="minorHAnsi" w:hAnsiTheme="minorHAnsi"/>
                <w:sz w:val="18"/>
                <w:szCs w:val="18"/>
              </w:rPr>
            </w:pPr>
            <w:r w:rsidRPr="009B342D">
              <w:rPr>
                <w:rFonts w:asciiTheme="minorHAnsi" w:hAnsiTheme="minorHAnsi"/>
                <w:sz w:val="18"/>
                <w:szCs w:val="18"/>
              </w:rPr>
              <w:t>Datum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0B8F64F0" w14:textId="77777777" w:rsidR="007C5675" w:rsidRPr="009B342D" w:rsidRDefault="007C5675" w:rsidP="00B67E35">
            <w:pPr>
              <w:pStyle w:val="Tabeltekst"/>
              <w:ind w:right="-278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C5675" w:rsidRPr="009B342D" w14:paraId="4A873F3E" w14:textId="77777777" w:rsidTr="00B67E35"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4129150D" w14:textId="77777777" w:rsidR="007C5675" w:rsidRPr="009B342D" w:rsidRDefault="007C5675" w:rsidP="007C5675">
            <w:pPr>
              <w:pStyle w:val="Tabelteks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60196D69" w14:textId="77777777" w:rsidR="007C5675" w:rsidRPr="009B342D" w:rsidRDefault="007C5675" w:rsidP="00B67E35">
            <w:pPr>
              <w:pStyle w:val="Tabeltekst"/>
              <w:ind w:right="-278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C5675" w:rsidRPr="009B342D" w14:paraId="3CEA0286" w14:textId="77777777" w:rsidTr="00B67E35"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41920F28" w14:textId="77777777" w:rsidR="007C5675" w:rsidRPr="009B342D" w:rsidRDefault="007C5675" w:rsidP="007C5675">
            <w:pPr>
              <w:pStyle w:val="Tabeltekst"/>
              <w:rPr>
                <w:rFonts w:asciiTheme="minorHAnsi" w:hAnsiTheme="minorHAnsi"/>
                <w:sz w:val="18"/>
                <w:szCs w:val="18"/>
              </w:rPr>
            </w:pPr>
            <w:r w:rsidRPr="009B342D">
              <w:rPr>
                <w:rFonts w:asciiTheme="minorHAnsi" w:hAnsiTheme="minorHAnsi"/>
                <w:sz w:val="18"/>
                <w:szCs w:val="18"/>
              </w:rPr>
              <w:t>Tevredenheidsverklaring toegevoegd?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1B5C3F02" w14:textId="77777777" w:rsidR="007C5675" w:rsidRPr="009B342D" w:rsidRDefault="007C5675" w:rsidP="00B67E35">
            <w:pPr>
              <w:pStyle w:val="Tabeltekst"/>
              <w:ind w:right="-278"/>
              <w:rPr>
                <w:rFonts w:asciiTheme="minorHAnsi" w:hAnsiTheme="minorHAnsi"/>
                <w:sz w:val="18"/>
                <w:szCs w:val="18"/>
              </w:rPr>
            </w:pPr>
            <w:r w:rsidRPr="009B342D">
              <w:rPr>
                <w:rFonts w:asciiTheme="minorHAnsi" w:hAnsiTheme="minorHAnsi"/>
                <w:sz w:val="18"/>
                <w:szCs w:val="18"/>
              </w:rPr>
              <w:t>Ja</w:t>
            </w:r>
          </w:p>
        </w:tc>
      </w:tr>
      <w:tr w:rsidR="00D40046" w:rsidRPr="009B342D" w14:paraId="33F7997A" w14:textId="77777777" w:rsidTr="00B67E35">
        <w:tc>
          <w:tcPr>
            <w:tcW w:w="4253" w:type="dxa"/>
            <w:tcBorders>
              <w:top w:val="single" w:sz="4" w:space="0" w:color="auto"/>
              <w:bottom w:val="single" w:sz="2" w:space="0" w:color="auto"/>
            </w:tcBorders>
          </w:tcPr>
          <w:p w14:paraId="5CA8CD44" w14:textId="77777777" w:rsidR="00D40046" w:rsidRPr="009B342D" w:rsidRDefault="00D40046" w:rsidP="000B6BE6">
            <w:pPr>
              <w:pStyle w:val="Tabelteks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2" w:space="0" w:color="auto"/>
            </w:tcBorders>
          </w:tcPr>
          <w:p w14:paraId="52D79839" w14:textId="77777777" w:rsidR="00D40046" w:rsidRPr="009B342D" w:rsidRDefault="00D40046" w:rsidP="00B67E35">
            <w:pPr>
              <w:pStyle w:val="Tabeltekst"/>
              <w:ind w:right="-278"/>
              <w:rPr>
                <w:rFonts w:asciiTheme="minorHAnsi" w:hAnsiTheme="minorHAnsi"/>
                <w:sz w:val="18"/>
                <w:szCs w:val="18"/>
                <w:highlight w:val="yellow"/>
              </w:rPr>
            </w:pPr>
          </w:p>
        </w:tc>
      </w:tr>
    </w:tbl>
    <w:p w14:paraId="20175251" w14:textId="7B471068" w:rsidR="00D40046" w:rsidRPr="009B342D" w:rsidRDefault="00D40046" w:rsidP="00C46D0B"/>
    <w:p w14:paraId="704D5C04" w14:textId="7782284C" w:rsidR="007C5675" w:rsidRPr="009B342D" w:rsidRDefault="007C5675" w:rsidP="00C46D0B">
      <w:r w:rsidRPr="009B342D">
        <w:t>We behouden ons het recht voor om de door u opgegeven referentie(s) op juistheid en volledigheid te controleren. Ook kunnen wij zonder tussenkomst en/of toestemming van u contact opnemen met één of meer referenties.</w:t>
      </w:r>
    </w:p>
    <w:sectPr w:rsidR="007C5675" w:rsidRPr="009B342D" w:rsidSect="007903AE">
      <w:headerReference w:type="default" r:id="rId11"/>
      <w:footerReference w:type="default" r:id="rId12"/>
      <w:pgSz w:w="11906" w:h="16838" w:code="9"/>
      <w:pgMar w:top="1701" w:right="1418" w:bottom="1588" w:left="1418" w:header="709" w:footer="39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3A095" w14:textId="77777777" w:rsidR="002D1809" w:rsidRDefault="002D1809" w:rsidP="00E44CB7">
      <w:pPr>
        <w:spacing w:after="0"/>
      </w:pPr>
      <w:r>
        <w:separator/>
      </w:r>
    </w:p>
  </w:endnote>
  <w:endnote w:type="continuationSeparator" w:id="0">
    <w:p w14:paraId="0B51D17B" w14:textId="77777777" w:rsidR="002D1809" w:rsidRDefault="002D1809" w:rsidP="00E44CB7">
      <w:pPr>
        <w:spacing w:after="0"/>
      </w:pPr>
      <w:r>
        <w:continuationSeparator/>
      </w:r>
    </w:p>
  </w:endnote>
  <w:endnote w:type="continuationNotice" w:id="1">
    <w:p w14:paraId="4D06F46E" w14:textId="77777777" w:rsidR="002D1809" w:rsidRDefault="002D180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6DDB0" w14:textId="77777777" w:rsidR="00CD03BD" w:rsidRDefault="00CD03BD" w:rsidP="00626477">
    <w:pPr>
      <w:jc w:val="center"/>
    </w:pPr>
    <w:r>
      <w:rPr>
        <w:noProof/>
        <w:color w:val="000000"/>
        <w:lang w:eastAsia="nl-NL"/>
      </w:rPr>
      <w:drawing>
        <wp:anchor distT="0" distB="0" distL="114300" distR="114300" simplePos="0" relativeHeight="251658240" behindDoc="1" locked="0" layoutInCell="1" allowOverlap="1" wp14:anchorId="6CBA55EE" wp14:editId="437F8705">
          <wp:simplePos x="0" y="0"/>
          <wp:positionH relativeFrom="page">
            <wp:posOffset>442595</wp:posOffset>
          </wp:positionH>
          <wp:positionV relativeFrom="page">
            <wp:posOffset>9991090</wp:posOffset>
          </wp:positionV>
          <wp:extent cx="6818400" cy="360000"/>
          <wp:effectExtent l="0" t="0" r="0" b="2540"/>
          <wp:wrapNone/>
          <wp:docPr id="3" name="Picture 3" descr="cid:66B0DE14-E552-4AB9-B816-A2BD421CA4A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99140DE9-2A3F-4013-B068-308578C21BE3" descr="cid:66B0DE14-E552-4AB9-B816-A2BD421CA4A8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84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B5CB2">
      <w:rPr>
        <w:color w:val="595959" w:themeColor="text1" w:themeTint="A6"/>
        <w:sz w:val="15"/>
      </w:rPr>
      <w:t xml:space="preserve">Pagina </w:t>
    </w:r>
    <w:r w:rsidRPr="0050765B">
      <w:rPr>
        <w:b/>
        <w:color w:val="595959" w:themeColor="text1" w:themeTint="A6"/>
        <w:sz w:val="15"/>
      </w:rPr>
      <w:fldChar w:fldCharType="begin"/>
    </w:r>
    <w:r w:rsidRPr="0050765B">
      <w:rPr>
        <w:b/>
        <w:color w:val="595959" w:themeColor="text1" w:themeTint="A6"/>
        <w:sz w:val="15"/>
      </w:rPr>
      <w:instrText xml:space="preserve"> PAGE </w:instrText>
    </w:r>
    <w:r w:rsidRPr="0050765B">
      <w:rPr>
        <w:b/>
        <w:color w:val="595959" w:themeColor="text1" w:themeTint="A6"/>
        <w:sz w:val="15"/>
      </w:rPr>
      <w:fldChar w:fldCharType="separate"/>
    </w:r>
    <w:r>
      <w:rPr>
        <w:b/>
        <w:noProof/>
        <w:color w:val="595959" w:themeColor="text1" w:themeTint="A6"/>
        <w:sz w:val="15"/>
      </w:rPr>
      <w:t>7</w:t>
    </w:r>
    <w:r w:rsidRPr="0050765B">
      <w:rPr>
        <w:b/>
        <w:color w:val="595959" w:themeColor="text1" w:themeTint="A6"/>
        <w:sz w:val="15"/>
      </w:rPr>
      <w:fldChar w:fldCharType="end"/>
    </w:r>
    <w:r w:rsidRPr="00CB5CB2">
      <w:rPr>
        <w:color w:val="595959" w:themeColor="text1" w:themeTint="A6"/>
        <w:sz w:val="15"/>
      </w:rPr>
      <w:t xml:space="preserve"> van </w:t>
    </w:r>
    <w:r w:rsidRPr="0050765B">
      <w:rPr>
        <w:b/>
        <w:color w:val="595959" w:themeColor="text1" w:themeTint="A6"/>
        <w:sz w:val="15"/>
      </w:rPr>
      <w:fldChar w:fldCharType="begin"/>
    </w:r>
    <w:r w:rsidRPr="0050765B">
      <w:rPr>
        <w:b/>
        <w:color w:val="595959" w:themeColor="text1" w:themeTint="A6"/>
        <w:sz w:val="15"/>
      </w:rPr>
      <w:instrText xml:space="preserve"> NUMPAGES </w:instrText>
    </w:r>
    <w:r w:rsidRPr="0050765B">
      <w:rPr>
        <w:b/>
        <w:color w:val="595959" w:themeColor="text1" w:themeTint="A6"/>
        <w:sz w:val="15"/>
      </w:rPr>
      <w:fldChar w:fldCharType="separate"/>
    </w:r>
    <w:r>
      <w:rPr>
        <w:b/>
        <w:noProof/>
        <w:color w:val="595959" w:themeColor="text1" w:themeTint="A6"/>
        <w:sz w:val="15"/>
      </w:rPr>
      <w:t>11</w:t>
    </w:r>
    <w:r w:rsidRPr="0050765B">
      <w:rPr>
        <w:b/>
        <w:color w:val="595959" w:themeColor="text1" w:themeTint="A6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C431F" w14:textId="77777777" w:rsidR="002D1809" w:rsidRDefault="002D1809" w:rsidP="00E44CB7">
      <w:pPr>
        <w:spacing w:after="0"/>
      </w:pPr>
      <w:r>
        <w:separator/>
      </w:r>
    </w:p>
  </w:footnote>
  <w:footnote w:type="continuationSeparator" w:id="0">
    <w:p w14:paraId="077355F8" w14:textId="77777777" w:rsidR="002D1809" w:rsidRDefault="002D1809" w:rsidP="00E44CB7">
      <w:pPr>
        <w:spacing w:after="0"/>
      </w:pPr>
      <w:r>
        <w:continuationSeparator/>
      </w:r>
    </w:p>
  </w:footnote>
  <w:footnote w:type="continuationNotice" w:id="1">
    <w:p w14:paraId="4EEF269B" w14:textId="77777777" w:rsidR="002D1809" w:rsidRDefault="002D180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977B0" w14:textId="6081B2DA" w:rsidR="00CD03BD" w:rsidRPr="00BB124A" w:rsidRDefault="00000000" w:rsidP="00552C38">
    <w:pPr>
      <w:pStyle w:val="Koptekst"/>
      <w:rPr>
        <w:color w:val="595959" w:themeColor="text1" w:themeTint="A6"/>
        <w:sz w:val="13"/>
        <w:szCs w:val="13"/>
      </w:rPr>
    </w:pPr>
    <w:sdt>
      <w:sdtPr>
        <w:rPr>
          <w:color w:val="595959" w:themeColor="text1" w:themeTint="A6"/>
          <w:sz w:val="13"/>
          <w:szCs w:val="13"/>
        </w:rPr>
        <w:alias w:val="Documentsoort/Titel/Procesnr/Versienr/JJJJMMDD"/>
        <w:tag w:val="Documentsoort/Titel/Procesnr/Versienr/JJJJMMDD"/>
        <w:id w:val="1031233317"/>
        <w:placeholder>
          <w:docPart w:val="62EB53C7F3604F78BA0F7C4315324D80"/>
        </w:placeholder>
      </w:sdtPr>
      <w:sdtContent>
        <w:r w:rsidR="00AD7D6E">
          <w:rPr>
            <w:color w:val="595959" w:themeColor="text1" w:themeTint="A6"/>
            <w:sz w:val="13"/>
            <w:szCs w:val="13"/>
          </w:rPr>
          <w:t xml:space="preserve">Modelopgave referentieopdracht </w:t>
        </w:r>
        <w:r w:rsidR="001C5ED2">
          <w:rPr>
            <w:color w:val="595959" w:themeColor="text1" w:themeTint="A6"/>
            <w:sz w:val="13"/>
            <w:szCs w:val="13"/>
          </w:rPr>
          <w:t>aanbesteding Raamovereenkomst leasemaatschappij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37E7F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7229F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FA7C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45662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6C4CC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72F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E243C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C08E9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50C96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9D210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1" w15:restartNumberingAfterBreak="0">
    <w:nsid w:val="0BBE29FE"/>
    <w:multiLevelType w:val="hybridMultilevel"/>
    <w:tmpl w:val="EA26763A"/>
    <w:lvl w:ilvl="0" w:tplc="11C4FCD4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CA5849"/>
    <w:multiLevelType w:val="hybridMultilevel"/>
    <w:tmpl w:val="51F21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A020F9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3A337E9F"/>
    <w:multiLevelType w:val="hybridMultilevel"/>
    <w:tmpl w:val="B6489F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E14379"/>
    <w:multiLevelType w:val="hybridMultilevel"/>
    <w:tmpl w:val="6A92C3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5144B65"/>
    <w:multiLevelType w:val="hybridMultilevel"/>
    <w:tmpl w:val="3E246F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140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 w16cid:durableId="1805196008">
    <w:abstractNumId w:val="9"/>
  </w:num>
  <w:num w:numId="2" w16cid:durableId="2108037954">
    <w:abstractNumId w:val="7"/>
  </w:num>
  <w:num w:numId="3" w16cid:durableId="1680737478">
    <w:abstractNumId w:val="6"/>
  </w:num>
  <w:num w:numId="4" w16cid:durableId="2016104490">
    <w:abstractNumId w:val="5"/>
  </w:num>
  <w:num w:numId="5" w16cid:durableId="64764989">
    <w:abstractNumId w:val="4"/>
  </w:num>
  <w:num w:numId="6" w16cid:durableId="1585266187">
    <w:abstractNumId w:val="8"/>
  </w:num>
  <w:num w:numId="7" w16cid:durableId="101650762">
    <w:abstractNumId w:val="3"/>
  </w:num>
  <w:num w:numId="8" w16cid:durableId="519785701">
    <w:abstractNumId w:val="2"/>
  </w:num>
  <w:num w:numId="9" w16cid:durableId="639044495">
    <w:abstractNumId w:val="1"/>
  </w:num>
  <w:num w:numId="10" w16cid:durableId="1420756852">
    <w:abstractNumId w:val="0"/>
  </w:num>
  <w:num w:numId="11" w16cid:durableId="468590476">
    <w:abstractNumId w:val="14"/>
  </w:num>
  <w:num w:numId="12" w16cid:durableId="1987781551">
    <w:abstractNumId w:val="16"/>
  </w:num>
  <w:num w:numId="13" w16cid:durableId="733967985">
    <w:abstractNumId w:val="12"/>
  </w:num>
  <w:num w:numId="14" w16cid:durableId="92674195">
    <w:abstractNumId w:val="15"/>
  </w:num>
  <w:num w:numId="15" w16cid:durableId="507141040">
    <w:abstractNumId w:val="11"/>
  </w:num>
  <w:num w:numId="16" w16cid:durableId="1429306884">
    <w:abstractNumId w:val="10"/>
  </w:num>
  <w:num w:numId="17" w16cid:durableId="392581483">
    <w:abstractNumId w:val="18"/>
  </w:num>
  <w:num w:numId="18" w16cid:durableId="1815172431">
    <w:abstractNumId w:val="13"/>
  </w:num>
  <w:num w:numId="19" w16cid:durableId="187498598">
    <w:abstractNumId w:val="13"/>
    <w:lvlOverride w:ilvl="0">
      <w:startOverride w:val="1"/>
    </w:lvlOverride>
  </w:num>
  <w:num w:numId="20" w16cid:durableId="1323851746">
    <w:abstractNumId w:val="13"/>
    <w:lvlOverride w:ilvl="0">
      <w:startOverride w:val="1"/>
    </w:lvlOverride>
  </w:num>
  <w:num w:numId="21" w16cid:durableId="54089571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F04"/>
    <w:rsid w:val="000127B4"/>
    <w:rsid w:val="00024B1B"/>
    <w:rsid w:val="00025F95"/>
    <w:rsid w:val="00043DE7"/>
    <w:rsid w:val="00047B4F"/>
    <w:rsid w:val="0005035B"/>
    <w:rsid w:val="00063974"/>
    <w:rsid w:val="00095E3C"/>
    <w:rsid w:val="00097049"/>
    <w:rsid w:val="000A2E3A"/>
    <w:rsid w:val="000A5463"/>
    <w:rsid w:val="000B5ED1"/>
    <w:rsid w:val="000D3080"/>
    <w:rsid w:val="000F4334"/>
    <w:rsid w:val="00121CE9"/>
    <w:rsid w:val="001233F3"/>
    <w:rsid w:val="00124C05"/>
    <w:rsid w:val="001360B4"/>
    <w:rsid w:val="00137314"/>
    <w:rsid w:val="001409C3"/>
    <w:rsid w:val="00142890"/>
    <w:rsid w:val="001462F5"/>
    <w:rsid w:val="001476B0"/>
    <w:rsid w:val="001546D1"/>
    <w:rsid w:val="0015504F"/>
    <w:rsid w:val="00161D3D"/>
    <w:rsid w:val="00164CC1"/>
    <w:rsid w:val="001733BD"/>
    <w:rsid w:val="00175980"/>
    <w:rsid w:val="001812AF"/>
    <w:rsid w:val="0018293B"/>
    <w:rsid w:val="001A1352"/>
    <w:rsid w:val="001B11E1"/>
    <w:rsid w:val="001C430E"/>
    <w:rsid w:val="001C4BBD"/>
    <w:rsid w:val="001C589F"/>
    <w:rsid w:val="001C5ED2"/>
    <w:rsid w:val="001D1B34"/>
    <w:rsid w:val="001D27AE"/>
    <w:rsid w:val="001D6643"/>
    <w:rsid w:val="001D6816"/>
    <w:rsid w:val="001E27B5"/>
    <w:rsid w:val="001E30A2"/>
    <w:rsid w:val="001E3A65"/>
    <w:rsid w:val="001E5907"/>
    <w:rsid w:val="001F2D39"/>
    <w:rsid w:val="001F30FE"/>
    <w:rsid w:val="001F74A4"/>
    <w:rsid w:val="002054B2"/>
    <w:rsid w:val="00205EED"/>
    <w:rsid w:val="002107ED"/>
    <w:rsid w:val="0021567F"/>
    <w:rsid w:val="00217A59"/>
    <w:rsid w:val="0022257C"/>
    <w:rsid w:val="00223169"/>
    <w:rsid w:val="00225D26"/>
    <w:rsid w:val="0023256C"/>
    <w:rsid w:val="00235FCD"/>
    <w:rsid w:val="002369D7"/>
    <w:rsid w:val="00240ACD"/>
    <w:rsid w:val="00241FEB"/>
    <w:rsid w:val="00242078"/>
    <w:rsid w:val="00243BB0"/>
    <w:rsid w:val="002511EE"/>
    <w:rsid w:val="00261E93"/>
    <w:rsid w:val="0026379A"/>
    <w:rsid w:val="002654B9"/>
    <w:rsid w:val="00265B5D"/>
    <w:rsid w:val="002972E1"/>
    <w:rsid w:val="002A3CD3"/>
    <w:rsid w:val="002A6D51"/>
    <w:rsid w:val="002B252A"/>
    <w:rsid w:val="002D1809"/>
    <w:rsid w:val="002F79DA"/>
    <w:rsid w:val="00300C47"/>
    <w:rsid w:val="0031069B"/>
    <w:rsid w:val="0033127E"/>
    <w:rsid w:val="00334E4F"/>
    <w:rsid w:val="00364A5C"/>
    <w:rsid w:val="00382A2A"/>
    <w:rsid w:val="00386E50"/>
    <w:rsid w:val="003952E8"/>
    <w:rsid w:val="003A4C8A"/>
    <w:rsid w:val="003B3ADF"/>
    <w:rsid w:val="003C6BD5"/>
    <w:rsid w:val="003C7CB5"/>
    <w:rsid w:val="003D1DC3"/>
    <w:rsid w:val="003D2F10"/>
    <w:rsid w:val="003D386D"/>
    <w:rsid w:val="003D6FDC"/>
    <w:rsid w:val="003E0732"/>
    <w:rsid w:val="00431F6C"/>
    <w:rsid w:val="00440F14"/>
    <w:rsid w:val="004442CD"/>
    <w:rsid w:val="00451CF3"/>
    <w:rsid w:val="00452005"/>
    <w:rsid w:val="004557F4"/>
    <w:rsid w:val="00463886"/>
    <w:rsid w:val="00466101"/>
    <w:rsid w:val="00470D31"/>
    <w:rsid w:val="00471C72"/>
    <w:rsid w:val="004862E8"/>
    <w:rsid w:val="004A6FCD"/>
    <w:rsid w:val="004C67D5"/>
    <w:rsid w:val="004D54A4"/>
    <w:rsid w:val="004D6788"/>
    <w:rsid w:val="004D7297"/>
    <w:rsid w:val="004F1019"/>
    <w:rsid w:val="005068F7"/>
    <w:rsid w:val="0051064D"/>
    <w:rsid w:val="005112AC"/>
    <w:rsid w:val="00516D86"/>
    <w:rsid w:val="00520AA5"/>
    <w:rsid w:val="00522340"/>
    <w:rsid w:val="005337D4"/>
    <w:rsid w:val="00542237"/>
    <w:rsid w:val="005460E8"/>
    <w:rsid w:val="00551010"/>
    <w:rsid w:val="00552C38"/>
    <w:rsid w:val="005560DD"/>
    <w:rsid w:val="00556D1D"/>
    <w:rsid w:val="0056189F"/>
    <w:rsid w:val="00563642"/>
    <w:rsid w:val="005957A4"/>
    <w:rsid w:val="00596690"/>
    <w:rsid w:val="005A391B"/>
    <w:rsid w:val="005B45AC"/>
    <w:rsid w:val="005B6228"/>
    <w:rsid w:val="005C11A7"/>
    <w:rsid w:val="005E13CF"/>
    <w:rsid w:val="005E662E"/>
    <w:rsid w:val="005E7E2A"/>
    <w:rsid w:val="005F71FA"/>
    <w:rsid w:val="00602EC2"/>
    <w:rsid w:val="006048E4"/>
    <w:rsid w:val="00610EF7"/>
    <w:rsid w:val="00623DC0"/>
    <w:rsid w:val="00626477"/>
    <w:rsid w:val="00635FCC"/>
    <w:rsid w:val="00640770"/>
    <w:rsid w:val="00644B10"/>
    <w:rsid w:val="00646ED7"/>
    <w:rsid w:val="00650F14"/>
    <w:rsid w:val="00666A3E"/>
    <w:rsid w:val="006809C7"/>
    <w:rsid w:val="00686B92"/>
    <w:rsid w:val="00691848"/>
    <w:rsid w:val="006A0B5E"/>
    <w:rsid w:val="006A2203"/>
    <w:rsid w:val="006A3799"/>
    <w:rsid w:val="006B6EE8"/>
    <w:rsid w:val="006C4BDE"/>
    <w:rsid w:val="006C63DD"/>
    <w:rsid w:val="006C6EA1"/>
    <w:rsid w:val="006D12B5"/>
    <w:rsid w:val="006D3FFE"/>
    <w:rsid w:val="006E4515"/>
    <w:rsid w:val="006F65F4"/>
    <w:rsid w:val="0071366C"/>
    <w:rsid w:val="00717FCB"/>
    <w:rsid w:val="0072300B"/>
    <w:rsid w:val="007264E2"/>
    <w:rsid w:val="007300BF"/>
    <w:rsid w:val="007359CD"/>
    <w:rsid w:val="00743EBB"/>
    <w:rsid w:val="0075181D"/>
    <w:rsid w:val="00753F94"/>
    <w:rsid w:val="007577E7"/>
    <w:rsid w:val="00760D03"/>
    <w:rsid w:val="007746D4"/>
    <w:rsid w:val="007875AF"/>
    <w:rsid w:val="007903AE"/>
    <w:rsid w:val="007A3A4E"/>
    <w:rsid w:val="007A6308"/>
    <w:rsid w:val="007A6362"/>
    <w:rsid w:val="007B36F7"/>
    <w:rsid w:val="007C1850"/>
    <w:rsid w:val="007C4DA6"/>
    <w:rsid w:val="007C5675"/>
    <w:rsid w:val="007D09B3"/>
    <w:rsid w:val="007D196C"/>
    <w:rsid w:val="007D1972"/>
    <w:rsid w:val="007D3A17"/>
    <w:rsid w:val="007D5FD7"/>
    <w:rsid w:val="007D64A1"/>
    <w:rsid w:val="007F28CF"/>
    <w:rsid w:val="007F4DD4"/>
    <w:rsid w:val="0081593D"/>
    <w:rsid w:val="00817D16"/>
    <w:rsid w:val="00821079"/>
    <w:rsid w:val="00822706"/>
    <w:rsid w:val="00824A02"/>
    <w:rsid w:val="00826932"/>
    <w:rsid w:val="00844217"/>
    <w:rsid w:val="00844276"/>
    <w:rsid w:val="00845E63"/>
    <w:rsid w:val="0085197D"/>
    <w:rsid w:val="00852A66"/>
    <w:rsid w:val="0088191B"/>
    <w:rsid w:val="00884375"/>
    <w:rsid w:val="00890A38"/>
    <w:rsid w:val="00891F7E"/>
    <w:rsid w:val="00893C6A"/>
    <w:rsid w:val="008A347C"/>
    <w:rsid w:val="008A6B3D"/>
    <w:rsid w:val="008B439B"/>
    <w:rsid w:val="008B4EC8"/>
    <w:rsid w:val="008C14C4"/>
    <w:rsid w:val="008C1525"/>
    <w:rsid w:val="008C2F04"/>
    <w:rsid w:val="008D46AC"/>
    <w:rsid w:val="008E04D2"/>
    <w:rsid w:val="008E3C8E"/>
    <w:rsid w:val="008F3C73"/>
    <w:rsid w:val="008F6639"/>
    <w:rsid w:val="008F7CB3"/>
    <w:rsid w:val="0090171E"/>
    <w:rsid w:val="009048F5"/>
    <w:rsid w:val="00921607"/>
    <w:rsid w:val="0092230F"/>
    <w:rsid w:val="00926FEB"/>
    <w:rsid w:val="00954075"/>
    <w:rsid w:val="00965003"/>
    <w:rsid w:val="00967568"/>
    <w:rsid w:val="009701FA"/>
    <w:rsid w:val="009702D2"/>
    <w:rsid w:val="009869F0"/>
    <w:rsid w:val="00992102"/>
    <w:rsid w:val="009A4341"/>
    <w:rsid w:val="009B342D"/>
    <w:rsid w:val="009B6FD0"/>
    <w:rsid w:val="009C63EB"/>
    <w:rsid w:val="009D19B2"/>
    <w:rsid w:val="009D1A83"/>
    <w:rsid w:val="009E7E6E"/>
    <w:rsid w:val="00A0308E"/>
    <w:rsid w:val="00A059E0"/>
    <w:rsid w:val="00A06F2E"/>
    <w:rsid w:val="00A119EB"/>
    <w:rsid w:val="00A13DEA"/>
    <w:rsid w:val="00A220C3"/>
    <w:rsid w:val="00A319B6"/>
    <w:rsid w:val="00A3581A"/>
    <w:rsid w:val="00A36F4E"/>
    <w:rsid w:val="00A47F1B"/>
    <w:rsid w:val="00A53BD6"/>
    <w:rsid w:val="00A6667C"/>
    <w:rsid w:val="00A70AE1"/>
    <w:rsid w:val="00A925EC"/>
    <w:rsid w:val="00A93494"/>
    <w:rsid w:val="00AA50EA"/>
    <w:rsid w:val="00AA5DE4"/>
    <w:rsid w:val="00AA6B13"/>
    <w:rsid w:val="00AB0079"/>
    <w:rsid w:val="00AB5646"/>
    <w:rsid w:val="00AB7ECF"/>
    <w:rsid w:val="00AD1B5C"/>
    <w:rsid w:val="00AD27C2"/>
    <w:rsid w:val="00AD6C5A"/>
    <w:rsid w:val="00AD7D6E"/>
    <w:rsid w:val="00AE1D6B"/>
    <w:rsid w:val="00AE2514"/>
    <w:rsid w:val="00AF0FB2"/>
    <w:rsid w:val="00AF27DD"/>
    <w:rsid w:val="00AF41E3"/>
    <w:rsid w:val="00B06939"/>
    <w:rsid w:val="00B135CA"/>
    <w:rsid w:val="00B1421B"/>
    <w:rsid w:val="00B2308B"/>
    <w:rsid w:val="00B32D00"/>
    <w:rsid w:val="00B3778C"/>
    <w:rsid w:val="00B37C32"/>
    <w:rsid w:val="00B41CC6"/>
    <w:rsid w:val="00B4613F"/>
    <w:rsid w:val="00B54C3C"/>
    <w:rsid w:val="00B551FD"/>
    <w:rsid w:val="00B56E06"/>
    <w:rsid w:val="00B67E35"/>
    <w:rsid w:val="00B713A1"/>
    <w:rsid w:val="00B75C41"/>
    <w:rsid w:val="00B829CE"/>
    <w:rsid w:val="00B83D3B"/>
    <w:rsid w:val="00B878F8"/>
    <w:rsid w:val="00B96910"/>
    <w:rsid w:val="00BA088A"/>
    <w:rsid w:val="00BB1A88"/>
    <w:rsid w:val="00BB2F71"/>
    <w:rsid w:val="00BD683D"/>
    <w:rsid w:val="00BE01DD"/>
    <w:rsid w:val="00BF61D3"/>
    <w:rsid w:val="00C04A92"/>
    <w:rsid w:val="00C060A3"/>
    <w:rsid w:val="00C40E5F"/>
    <w:rsid w:val="00C46D0B"/>
    <w:rsid w:val="00C52D44"/>
    <w:rsid w:val="00C66BBF"/>
    <w:rsid w:val="00C673BE"/>
    <w:rsid w:val="00C94DE8"/>
    <w:rsid w:val="00C95316"/>
    <w:rsid w:val="00C95479"/>
    <w:rsid w:val="00C96DAB"/>
    <w:rsid w:val="00CA06CB"/>
    <w:rsid w:val="00CB404F"/>
    <w:rsid w:val="00CC037E"/>
    <w:rsid w:val="00CD03BD"/>
    <w:rsid w:val="00CD10CE"/>
    <w:rsid w:val="00CE0B5C"/>
    <w:rsid w:val="00CE2E7C"/>
    <w:rsid w:val="00CF1C64"/>
    <w:rsid w:val="00CF3A48"/>
    <w:rsid w:val="00CF6D4F"/>
    <w:rsid w:val="00D17BE4"/>
    <w:rsid w:val="00D2158D"/>
    <w:rsid w:val="00D3378B"/>
    <w:rsid w:val="00D356BB"/>
    <w:rsid w:val="00D40046"/>
    <w:rsid w:val="00D53979"/>
    <w:rsid w:val="00D56731"/>
    <w:rsid w:val="00D57581"/>
    <w:rsid w:val="00D57688"/>
    <w:rsid w:val="00D60036"/>
    <w:rsid w:val="00D614E6"/>
    <w:rsid w:val="00D617C3"/>
    <w:rsid w:val="00D6348B"/>
    <w:rsid w:val="00D837D0"/>
    <w:rsid w:val="00D8410D"/>
    <w:rsid w:val="00D9291C"/>
    <w:rsid w:val="00D93A45"/>
    <w:rsid w:val="00DA30DC"/>
    <w:rsid w:val="00DC67F2"/>
    <w:rsid w:val="00DE6BF9"/>
    <w:rsid w:val="00DF2B16"/>
    <w:rsid w:val="00E022D3"/>
    <w:rsid w:val="00E0244E"/>
    <w:rsid w:val="00E065BE"/>
    <w:rsid w:val="00E2094E"/>
    <w:rsid w:val="00E20B5D"/>
    <w:rsid w:val="00E3177A"/>
    <w:rsid w:val="00E32001"/>
    <w:rsid w:val="00E43BDA"/>
    <w:rsid w:val="00E44CB7"/>
    <w:rsid w:val="00E501E9"/>
    <w:rsid w:val="00E55EE2"/>
    <w:rsid w:val="00E740C9"/>
    <w:rsid w:val="00E764C0"/>
    <w:rsid w:val="00E8108D"/>
    <w:rsid w:val="00E83493"/>
    <w:rsid w:val="00E84157"/>
    <w:rsid w:val="00E853A4"/>
    <w:rsid w:val="00E911B7"/>
    <w:rsid w:val="00E93E8A"/>
    <w:rsid w:val="00E968C8"/>
    <w:rsid w:val="00EA00D0"/>
    <w:rsid w:val="00EA4AF5"/>
    <w:rsid w:val="00EB3A91"/>
    <w:rsid w:val="00EC07F7"/>
    <w:rsid w:val="00EC3FC7"/>
    <w:rsid w:val="00ED4F7C"/>
    <w:rsid w:val="00EE1A2C"/>
    <w:rsid w:val="00EE6B1E"/>
    <w:rsid w:val="00EF4F2A"/>
    <w:rsid w:val="00F01D56"/>
    <w:rsid w:val="00F0771F"/>
    <w:rsid w:val="00F15B46"/>
    <w:rsid w:val="00F217AE"/>
    <w:rsid w:val="00F37B5F"/>
    <w:rsid w:val="00F37D5E"/>
    <w:rsid w:val="00F6091D"/>
    <w:rsid w:val="00F65C13"/>
    <w:rsid w:val="00F744A6"/>
    <w:rsid w:val="00F855B9"/>
    <w:rsid w:val="00F918E0"/>
    <w:rsid w:val="00F92E73"/>
    <w:rsid w:val="00FA1BBF"/>
    <w:rsid w:val="00FA67F1"/>
    <w:rsid w:val="00FA6F16"/>
    <w:rsid w:val="00FB7F58"/>
    <w:rsid w:val="00FC543C"/>
    <w:rsid w:val="00FE30A3"/>
    <w:rsid w:val="00FE5E2F"/>
    <w:rsid w:val="00FF1B6C"/>
    <w:rsid w:val="00FF66A0"/>
    <w:rsid w:val="38816772"/>
    <w:rsid w:val="480AF300"/>
    <w:rsid w:val="4B42A0F8"/>
    <w:rsid w:val="4FFCDC88"/>
    <w:rsid w:val="5F6AF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E0F200"/>
  <w15:chartTrackingRefBased/>
  <w15:docId w15:val="{A4206778-8F7A-46F0-88EF-17C4D87A8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>
      <w:pPr>
        <w:spacing w:after="160"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5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7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7" w:qFormat="1"/>
    <w:lsdException w:name="Intense Quote" w:uiPriority="7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CC037E"/>
    <w:pPr>
      <w:spacing w:after="60" w:line="240" w:lineRule="auto"/>
    </w:pPr>
  </w:style>
  <w:style w:type="paragraph" w:styleId="Kop1">
    <w:name w:val="heading 1"/>
    <w:basedOn w:val="Standaard"/>
    <w:next w:val="Standaard"/>
    <w:link w:val="Kop1Char"/>
    <w:qFormat/>
    <w:rsid w:val="00E55EE2"/>
    <w:pPr>
      <w:keepNext/>
      <w:keepLines/>
      <w:numPr>
        <w:numId w:val="11"/>
      </w:numPr>
      <w:spacing w:before="240" w:after="240"/>
      <w:ind w:left="680" w:hanging="680"/>
      <w:outlineLvl w:val="0"/>
    </w:pPr>
    <w:rPr>
      <w:rFonts w:asciiTheme="majorHAnsi" w:eastAsiaTheme="majorEastAsia" w:hAnsiTheme="majorHAnsi" w:cstheme="majorBidi"/>
      <w:b/>
      <w:caps/>
      <w:sz w:val="24"/>
      <w:szCs w:val="32"/>
    </w:rPr>
  </w:style>
  <w:style w:type="paragraph" w:styleId="Kop2">
    <w:name w:val="heading 2"/>
    <w:basedOn w:val="Standaard"/>
    <w:next w:val="Standaard"/>
    <w:link w:val="Kop2Char"/>
    <w:qFormat/>
    <w:rsid w:val="00E55EE2"/>
    <w:pPr>
      <w:keepNext/>
      <w:keepLines/>
      <w:numPr>
        <w:ilvl w:val="1"/>
        <w:numId w:val="11"/>
      </w:numPr>
      <w:spacing w:before="360" w:after="180"/>
      <w:ind w:left="680" w:hanging="68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Kop3">
    <w:name w:val="heading 3"/>
    <w:basedOn w:val="Standaard"/>
    <w:next w:val="Standaard"/>
    <w:link w:val="Kop3Char"/>
    <w:qFormat/>
    <w:rsid w:val="00E55EE2"/>
    <w:pPr>
      <w:keepNext/>
      <w:keepLines/>
      <w:numPr>
        <w:ilvl w:val="2"/>
        <w:numId w:val="11"/>
      </w:numPr>
      <w:spacing w:before="180" w:after="40"/>
      <w:ind w:left="680" w:hanging="680"/>
      <w:outlineLvl w:val="2"/>
    </w:pPr>
    <w:rPr>
      <w:rFonts w:asciiTheme="majorHAnsi" w:eastAsiaTheme="majorEastAsia" w:hAnsiTheme="majorHAnsi" w:cstheme="majorBidi"/>
      <w:b/>
      <w:i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qFormat/>
    <w:rsid w:val="001812AF"/>
    <w:pPr>
      <w:keepNext/>
      <w:keepLines/>
      <w:numPr>
        <w:ilvl w:val="3"/>
        <w:numId w:val="1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668E2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812AF"/>
    <w:pPr>
      <w:keepNext/>
      <w:keepLines/>
      <w:numPr>
        <w:ilvl w:val="4"/>
        <w:numId w:val="11"/>
      </w:numPr>
      <w:spacing w:before="40" w:after="0"/>
      <w:outlineLvl w:val="4"/>
    </w:pPr>
    <w:rPr>
      <w:rFonts w:asciiTheme="majorHAnsi" w:eastAsiaTheme="majorEastAsia" w:hAnsiTheme="majorHAnsi" w:cstheme="majorBidi"/>
      <w:color w:val="668E27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812AF"/>
    <w:pPr>
      <w:keepNext/>
      <w:keepLines/>
      <w:numPr>
        <w:ilvl w:val="5"/>
        <w:numId w:val="11"/>
      </w:numPr>
      <w:spacing w:before="40" w:after="0"/>
      <w:outlineLvl w:val="5"/>
    </w:pPr>
    <w:rPr>
      <w:rFonts w:asciiTheme="majorHAnsi" w:eastAsiaTheme="majorEastAsia" w:hAnsiTheme="majorHAnsi" w:cstheme="majorBidi"/>
      <w:color w:val="445E1A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812AF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445E1A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812AF"/>
    <w:pPr>
      <w:keepNext/>
      <w:keepLines/>
      <w:numPr>
        <w:ilvl w:val="7"/>
        <w:numId w:val="1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812AF"/>
    <w:pPr>
      <w:keepNext/>
      <w:keepLines/>
      <w:numPr>
        <w:ilvl w:val="8"/>
        <w:numId w:val="1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2"/>
    <w:unhideWhenUsed/>
    <w:rsid w:val="00E44CB7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2"/>
    <w:rsid w:val="00E44CB7"/>
  </w:style>
  <w:style w:type="paragraph" w:styleId="Titel">
    <w:name w:val="Title"/>
    <w:basedOn w:val="Standaard"/>
    <w:next w:val="Standaard"/>
    <w:link w:val="TitelChar"/>
    <w:uiPriority w:val="22"/>
    <w:qFormat/>
    <w:rsid w:val="00CF6D4F"/>
    <w:pPr>
      <w:spacing w:after="0"/>
      <w:contextualSpacing/>
    </w:pPr>
    <w:rPr>
      <w:rFonts w:asciiTheme="majorHAnsi" w:eastAsiaTheme="majorEastAsia" w:hAnsiTheme="majorHAnsi" w:cstheme="majorBidi"/>
      <w:b/>
      <w:caps/>
      <w:color w:val="FFFFFF" w:themeColor="background1"/>
      <w:spacing w:val="-10"/>
      <w:kern w:val="28"/>
      <w:sz w:val="32"/>
      <w:szCs w:val="56"/>
    </w:rPr>
  </w:style>
  <w:style w:type="character" w:customStyle="1" w:styleId="TitelChar">
    <w:name w:val="Titel Char"/>
    <w:basedOn w:val="Standaardalinea-lettertype"/>
    <w:link w:val="Titel"/>
    <w:uiPriority w:val="22"/>
    <w:rsid w:val="00CF6D4F"/>
    <w:rPr>
      <w:rFonts w:asciiTheme="majorHAnsi" w:eastAsiaTheme="majorEastAsia" w:hAnsiTheme="majorHAnsi" w:cstheme="majorBidi"/>
      <w:b/>
      <w:caps/>
      <w:color w:val="FFFFFF" w:themeColor="background1"/>
      <w:spacing w:val="-10"/>
      <w:kern w:val="28"/>
      <w:sz w:val="32"/>
      <w:szCs w:val="56"/>
    </w:rPr>
  </w:style>
  <w:style w:type="character" w:styleId="Tekstvantijdelijkeaanduiding">
    <w:name w:val="Placeholder Text"/>
    <w:basedOn w:val="Standaardalinea-lettertype"/>
    <w:uiPriority w:val="99"/>
    <w:semiHidden/>
    <w:rsid w:val="00A319B6"/>
    <w:rPr>
      <w:color w:val="808080"/>
    </w:rPr>
  </w:style>
  <w:style w:type="paragraph" w:styleId="Ondertitel">
    <w:name w:val="Subtitle"/>
    <w:basedOn w:val="Standaard"/>
    <w:next w:val="Standaard"/>
    <w:link w:val="OndertitelChar"/>
    <w:uiPriority w:val="23"/>
    <w:qFormat/>
    <w:rsid w:val="00CF6D4F"/>
    <w:pPr>
      <w:numPr>
        <w:ilvl w:val="1"/>
      </w:numPr>
    </w:pPr>
    <w:rPr>
      <w:rFonts w:eastAsiaTheme="minorEastAsia"/>
      <w:i/>
      <w:color w:val="FFFFFF" w:themeColor="background1"/>
      <w:spacing w:val="15"/>
      <w:sz w:val="24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23"/>
    <w:rsid w:val="00CF6D4F"/>
    <w:rPr>
      <w:rFonts w:eastAsiaTheme="minorEastAsia"/>
      <w:i/>
      <w:color w:val="FFFFFF" w:themeColor="background1"/>
      <w:spacing w:val="15"/>
      <w:sz w:val="24"/>
      <w:szCs w:val="22"/>
    </w:rPr>
  </w:style>
  <w:style w:type="character" w:customStyle="1" w:styleId="Kop1Char">
    <w:name w:val="Kop 1 Char"/>
    <w:basedOn w:val="Standaardalinea-lettertype"/>
    <w:link w:val="Kop1"/>
    <w:rsid w:val="00E55EE2"/>
    <w:rPr>
      <w:rFonts w:asciiTheme="majorHAnsi" w:eastAsiaTheme="majorEastAsia" w:hAnsiTheme="majorHAnsi" w:cstheme="majorBidi"/>
      <w:b/>
      <w:caps/>
      <w:sz w:val="24"/>
      <w:szCs w:val="32"/>
    </w:rPr>
  </w:style>
  <w:style w:type="character" w:customStyle="1" w:styleId="Kop2Char">
    <w:name w:val="Kop 2 Char"/>
    <w:basedOn w:val="Standaardalinea-lettertype"/>
    <w:link w:val="Kop2"/>
    <w:rsid w:val="00E55EE2"/>
    <w:rPr>
      <w:rFonts w:asciiTheme="majorHAnsi" w:eastAsiaTheme="majorEastAsia" w:hAnsiTheme="majorHAnsi" w:cstheme="majorBidi"/>
      <w:b/>
      <w:szCs w:val="26"/>
    </w:rPr>
  </w:style>
  <w:style w:type="character" w:customStyle="1" w:styleId="Kop3Char">
    <w:name w:val="Kop 3 Char"/>
    <w:basedOn w:val="Standaardalinea-lettertype"/>
    <w:link w:val="Kop3"/>
    <w:rsid w:val="00E55EE2"/>
    <w:rPr>
      <w:rFonts w:asciiTheme="majorHAnsi" w:eastAsiaTheme="majorEastAsia" w:hAnsiTheme="majorHAnsi" w:cstheme="majorBidi"/>
      <w:b/>
      <w:i/>
      <w:szCs w:val="24"/>
    </w:rPr>
  </w:style>
  <w:style w:type="paragraph" w:styleId="Kopvaninhoudsopgave">
    <w:name w:val="TOC Heading"/>
    <w:basedOn w:val="Standaard"/>
    <w:next w:val="Standaard"/>
    <w:uiPriority w:val="13"/>
    <w:qFormat/>
    <w:rsid w:val="00EC3FC7"/>
    <w:pPr>
      <w:spacing w:after="480" w:line="259" w:lineRule="auto"/>
    </w:pPr>
    <w:rPr>
      <w:b/>
      <w:caps/>
      <w:sz w:val="32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025F95"/>
    <w:pPr>
      <w:tabs>
        <w:tab w:val="left" w:pos="851"/>
        <w:tab w:val="right" w:leader="dot" w:pos="9060"/>
      </w:tabs>
      <w:spacing w:after="100" w:line="259" w:lineRule="auto"/>
      <w:ind w:left="851" w:hanging="851"/>
    </w:pPr>
    <w:rPr>
      <w:rFonts w:eastAsiaTheme="minorEastAsia" w:cs="Times New Roman"/>
      <w:sz w:val="20"/>
      <w:szCs w:val="2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C3FC7"/>
    <w:pPr>
      <w:tabs>
        <w:tab w:val="left" w:pos="851"/>
        <w:tab w:val="right" w:leader="dot" w:pos="9060"/>
      </w:tabs>
      <w:spacing w:after="100" w:line="259" w:lineRule="auto"/>
      <w:ind w:left="851" w:hanging="851"/>
    </w:pPr>
    <w:rPr>
      <w:rFonts w:eastAsiaTheme="minorEastAsia" w:cs="Times New Roman"/>
      <w:b/>
      <w:caps/>
      <w:sz w:val="22"/>
      <w:szCs w:val="22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520AA5"/>
    <w:pPr>
      <w:tabs>
        <w:tab w:val="left" w:pos="851"/>
        <w:tab w:val="right" w:leader="dot" w:pos="9060"/>
      </w:tabs>
      <w:spacing w:after="100" w:line="259" w:lineRule="auto"/>
      <w:ind w:left="851" w:hanging="851"/>
    </w:pPr>
    <w:rPr>
      <w:rFonts w:eastAsiaTheme="minorEastAsia" w:cs="Times New Roman"/>
      <w:i/>
      <w:szCs w:val="22"/>
      <w:lang w:eastAsia="nl-NL"/>
    </w:rPr>
  </w:style>
  <w:style w:type="character" w:styleId="Hyperlink">
    <w:name w:val="Hyperlink"/>
    <w:basedOn w:val="Standaardalinea-lettertype"/>
    <w:uiPriority w:val="99"/>
    <w:rsid w:val="008E3C8E"/>
    <w:rPr>
      <w:color w:val="89BE35" w:themeColor="accent1"/>
      <w:u w:val="singl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812AF"/>
    <w:rPr>
      <w:rFonts w:asciiTheme="majorHAnsi" w:eastAsiaTheme="majorEastAsia" w:hAnsiTheme="majorHAnsi" w:cstheme="majorBidi"/>
      <w:i/>
      <w:iCs/>
      <w:color w:val="668E27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812AF"/>
    <w:rPr>
      <w:rFonts w:asciiTheme="majorHAnsi" w:eastAsiaTheme="majorEastAsia" w:hAnsiTheme="majorHAnsi" w:cstheme="majorBidi"/>
      <w:color w:val="668E27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812AF"/>
    <w:rPr>
      <w:rFonts w:asciiTheme="majorHAnsi" w:eastAsiaTheme="majorEastAsia" w:hAnsiTheme="majorHAnsi" w:cstheme="majorBidi"/>
      <w:color w:val="445E1A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812AF"/>
    <w:rPr>
      <w:rFonts w:asciiTheme="majorHAnsi" w:eastAsiaTheme="majorEastAsia" w:hAnsiTheme="majorHAnsi" w:cstheme="majorBidi"/>
      <w:i/>
      <w:iCs/>
      <w:color w:val="445E1A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812A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812A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RapportgegevensKop">
    <w:name w:val="Rapportgegevens Kop"/>
    <w:basedOn w:val="Standaard"/>
    <w:next w:val="Standaard"/>
    <w:uiPriority w:val="11"/>
    <w:qFormat/>
    <w:rsid w:val="001A1352"/>
    <w:pPr>
      <w:spacing w:before="400" w:after="200"/>
    </w:pPr>
    <w:rPr>
      <w:b/>
      <w:caps/>
    </w:rPr>
  </w:style>
  <w:style w:type="paragraph" w:customStyle="1" w:styleId="Rapportgegevens">
    <w:name w:val="Rapportgegevens"/>
    <w:basedOn w:val="Standaard"/>
    <w:uiPriority w:val="11"/>
    <w:qFormat/>
    <w:rsid w:val="00CC037E"/>
    <w:pPr>
      <w:tabs>
        <w:tab w:val="left" w:pos="2835"/>
        <w:tab w:val="left" w:pos="3402"/>
      </w:tabs>
      <w:spacing w:after="40"/>
    </w:pPr>
  </w:style>
  <w:style w:type="paragraph" w:styleId="Lijstalinea">
    <w:name w:val="List Paragraph"/>
    <w:basedOn w:val="Standaard"/>
    <w:uiPriority w:val="34"/>
    <w:qFormat/>
    <w:rsid w:val="002654B9"/>
    <w:pPr>
      <w:ind w:left="720"/>
    </w:pPr>
  </w:style>
  <w:style w:type="paragraph" w:customStyle="1" w:styleId="RapportgegevensTitel">
    <w:name w:val="Rapportgegevens Titel"/>
    <w:basedOn w:val="RapportgegevensKop"/>
    <w:next w:val="Rapportgegevens"/>
    <w:uiPriority w:val="11"/>
    <w:qFormat/>
    <w:rsid w:val="00C96DAB"/>
    <w:pPr>
      <w:spacing w:before="4560"/>
    </w:pPr>
  </w:style>
  <w:style w:type="paragraph" w:styleId="Voettekst">
    <w:name w:val="footer"/>
    <w:basedOn w:val="Standaard"/>
    <w:link w:val="VoettekstChar"/>
    <w:uiPriority w:val="99"/>
    <w:unhideWhenUsed/>
    <w:rsid w:val="00B37C32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B37C32"/>
  </w:style>
  <w:style w:type="paragraph" w:customStyle="1" w:styleId="VoorbladgegevensTitel">
    <w:name w:val="Voorbladgegevens Titel"/>
    <w:basedOn w:val="Standaard"/>
    <w:next w:val="Standaard"/>
    <w:uiPriority w:val="11"/>
    <w:qFormat/>
    <w:rsid w:val="00C96DAB"/>
    <w:pPr>
      <w:spacing w:after="240" w:line="264" w:lineRule="auto"/>
    </w:pPr>
    <w:rPr>
      <w:b/>
      <w:caps/>
      <w:color w:val="4C4217"/>
    </w:rPr>
  </w:style>
  <w:style w:type="paragraph" w:customStyle="1" w:styleId="Voorbladgegevens">
    <w:name w:val="Voorbladgegevens"/>
    <w:basedOn w:val="Standaard"/>
    <w:uiPriority w:val="11"/>
    <w:qFormat/>
    <w:rsid w:val="00C96DAB"/>
    <w:pPr>
      <w:tabs>
        <w:tab w:val="left" w:pos="2835"/>
        <w:tab w:val="left" w:pos="3402"/>
      </w:tabs>
      <w:spacing w:after="40" w:line="264" w:lineRule="auto"/>
    </w:pPr>
  </w:style>
  <w:style w:type="table" w:styleId="Tabelraster">
    <w:name w:val="Table Grid"/>
    <w:basedOn w:val="Standaardtabel"/>
    <w:uiPriority w:val="59"/>
    <w:rsid w:val="00635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B713A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713A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713A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713A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713A1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713A1"/>
    <w:pPr>
      <w:spacing w:after="0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713A1"/>
    <w:rPr>
      <w:rFonts w:ascii="Segoe UI" w:hAnsi="Segoe UI" w:cs="Segoe UI"/>
    </w:rPr>
  </w:style>
  <w:style w:type="paragraph" w:customStyle="1" w:styleId="TitelLeidraad">
    <w:name w:val="Titel Leidraad"/>
    <w:autoRedefine/>
    <w:uiPriority w:val="1"/>
    <w:qFormat/>
    <w:rsid w:val="00CD03BD"/>
    <w:pPr>
      <w:spacing w:after="0"/>
    </w:pPr>
    <w:rPr>
      <w:rFonts w:asciiTheme="majorHAnsi" w:eastAsiaTheme="majorEastAsia" w:hAnsiTheme="majorHAnsi" w:cstheme="majorBidi"/>
      <w:b/>
      <w:caps/>
      <w:color w:val="FFFFFF" w:themeColor="background1"/>
      <w:spacing w:val="-10"/>
      <w:kern w:val="28"/>
      <w:sz w:val="32"/>
      <w:szCs w:val="56"/>
    </w:rPr>
  </w:style>
  <w:style w:type="paragraph" w:customStyle="1" w:styleId="OndertitelLeidraad">
    <w:name w:val="Ondertitel Leidraad"/>
    <w:uiPriority w:val="1"/>
    <w:qFormat/>
    <w:rsid w:val="000127B4"/>
    <w:pPr>
      <w:spacing w:after="0"/>
    </w:pPr>
    <w:rPr>
      <w:rFonts w:eastAsiaTheme="minorEastAsia"/>
      <w:i/>
      <w:color w:val="FFFFFF" w:themeColor="background1"/>
      <w:spacing w:val="15"/>
      <w:sz w:val="24"/>
      <w:szCs w:val="22"/>
    </w:rPr>
  </w:style>
  <w:style w:type="paragraph" w:customStyle="1" w:styleId="Opsomteken1">
    <w:name w:val="Opsomteken 1"/>
    <w:basedOn w:val="Lijstalinea"/>
    <w:qFormat/>
    <w:rsid w:val="007C5675"/>
    <w:pPr>
      <w:numPr>
        <w:numId w:val="16"/>
      </w:numPr>
      <w:tabs>
        <w:tab w:val="num" w:pos="360"/>
      </w:tabs>
      <w:spacing w:after="0" w:line="255" w:lineRule="atLeast"/>
      <w:ind w:left="170" w:hanging="170"/>
      <w:contextualSpacing/>
    </w:pPr>
    <w:rPr>
      <w:rFonts w:ascii="Verdana" w:hAnsi="Verdana"/>
      <w:sz w:val="20"/>
      <w:szCs w:val="22"/>
    </w:rPr>
  </w:style>
  <w:style w:type="paragraph" w:customStyle="1" w:styleId="Opsomteken2">
    <w:name w:val="Opsomteken 2"/>
    <w:basedOn w:val="Opsomteken1"/>
    <w:qFormat/>
    <w:rsid w:val="007C5675"/>
    <w:pPr>
      <w:numPr>
        <w:numId w:val="17"/>
      </w:numPr>
      <w:tabs>
        <w:tab w:val="num" w:pos="360"/>
      </w:tabs>
      <w:ind w:left="340" w:hanging="170"/>
    </w:pPr>
  </w:style>
  <w:style w:type="paragraph" w:customStyle="1" w:styleId="Opsomnummer1">
    <w:name w:val="Opsomnummer 1"/>
    <w:basedOn w:val="Lijstalinea"/>
    <w:qFormat/>
    <w:rsid w:val="007C5675"/>
    <w:pPr>
      <w:numPr>
        <w:numId w:val="18"/>
      </w:numPr>
      <w:tabs>
        <w:tab w:val="num" w:pos="360"/>
      </w:tabs>
      <w:spacing w:after="0" w:line="255" w:lineRule="atLeast"/>
      <w:ind w:left="720" w:firstLine="0"/>
      <w:contextualSpacing/>
    </w:pPr>
    <w:rPr>
      <w:rFonts w:ascii="Verdana" w:hAnsi="Verdana"/>
      <w:sz w:val="20"/>
      <w:szCs w:val="22"/>
    </w:rPr>
  </w:style>
  <w:style w:type="paragraph" w:customStyle="1" w:styleId="Tabelsubkop">
    <w:name w:val="Tabelsubkop"/>
    <w:basedOn w:val="Standaard"/>
    <w:qFormat/>
    <w:rsid w:val="006C4BDE"/>
    <w:pPr>
      <w:spacing w:after="0" w:line="227" w:lineRule="atLeast"/>
    </w:pPr>
    <w:rPr>
      <w:rFonts w:ascii="Arial" w:hAnsi="Arial"/>
      <w:b/>
      <w:sz w:val="17"/>
      <w:szCs w:val="17"/>
    </w:rPr>
  </w:style>
  <w:style w:type="paragraph" w:customStyle="1" w:styleId="Tabeltekst">
    <w:name w:val="Tabeltekst"/>
    <w:basedOn w:val="Standaard"/>
    <w:qFormat/>
    <w:rsid w:val="00D57581"/>
    <w:pPr>
      <w:spacing w:after="0" w:line="255" w:lineRule="atLeast"/>
    </w:pPr>
    <w:rPr>
      <w:rFonts w:ascii="Verdana" w:hAnsi="Verdana"/>
      <w:sz w:val="17"/>
      <w:szCs w:val="17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C4BDE"/>
    <w:pPr>
      <w:spacing w:after="0"/>
    </w:pPr>
    <w:rPr>
      <w:rFonts w:ascii="Arial" w:hAnsi="Arial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C4BDE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C4BDE"/>
    <w:rPr>
      <w:vertAlign w:val="superscript"/>
    </w:rPr>
  </w:style>
  <w:style w:type="paragraph" w:customStyle="1" w:styleId="Subkop">
    <w:name w:val="Subkop"/>
    <w:uiPriority w:val="1"/>
    <w:qFormat/>
    <w:rsid w:val="006C4BDE"/>
    <w:pPr>
      <w:spacing w:after="0"/>
      <w:ind w:left="794" w:hanging="794"/>
    </w:pPr>
    <w:rPr>
      <w:rFonts w:asciiTheme="majorHAnsi" w:eastAsiaTheme="majorEastAsia" w:hAnsiTheme="majorHAnsi" w:cstheme="majorBidi"/>
      <w:b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66B0DE14-E552-4AB9-B816-A2BD421CA4A8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Office\Sjablonen\Sjablonen\OD%20NHN\Projectmatig%20werken\Projectplan%202020%20OD%20NH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2EB53C7F3604F78BA0F7C4315324D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C3AA31-D02F-4F27-9937-101FBD80D573}"/>
      </w:docPartPr>
      <w:docPartBody>
        <w:p w:rsidR="005068F7" w:rsidRDefault="005068F7">
          <w:pPr>
            <w:pStyle w:val="62EB53C7F3604F78BA0F7C4315324D80"/>
          </w:pPr>
          <w:r w:rsidRPr="00844217">
            <w:rPr>
              <w:color w:val="595959" w:themeColor="text1" w:themeTint="A6"/>
              <w:sz w:val="13"/>
              <w:szCs w:val="13"/>
            </w:rPr>
            <w:t>Documentsoort/Titel/Procesnr/Versienr/JJJJMMD</w:t>
          </w:r>
          <w:r>
            <w:rPr>
              <w:color w:val="595959" w:themeColor="text1" w:themeTint="A6"/>
              <w:sz w:val="13"/>
              <w:szCs w:val="13"/>
            </w:rPr>
            <w:t>D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A63FD"/>
    <w:multiLevelType w:val="multilevel"/>
    <w:tmpl w:val="7B1C7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55E152E"/>
    <w:multiLevelType w:val="multilevel"/>
    <w:tmpl w:val="89CCC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18D5875"/>
    <w:multiLevelType w:val="multilevel"/>
    <w:tmpl w:val="9954C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0441F23"/>
    <w:multiLevelType w:val="multilevel"/>
    <w:tmpl w:val="7FB25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24F6461"/>
    <w:multiLevelType w:val="multilevel"/>
    <w:tmpl w:val="43904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93269574">
    <w:abstractNumId w:val="3"/>
  </w:num>
  <w:num w:numId="2" w16cid:durableId="42755724">
    <w:abstractNumId w:val="2"/>
  </w:num>
  <w:num w:numId="3" w16cid:durableId="1902673854">
    <w:abstractNumId w:val="4"/>
  </w:num>
  <w:num w:numId="4" w16cid:durableId="98063881">
    <w:abstractNumId w:val="1"/>
  </w:num>
  <w:num w:numId="5" w16cid:durableId="55443900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8F7"/>
    <w:rsid w:val="000F76B8"/>
    <w:rsid w:val="001F734A"/>
    <w:rsid w:val="002A61DD"/>
    <w:rsid w:val="00346A36"/>
    <w:rsid w:val="003A6AA8"/>
    <w:rsid w:val="003E2748"/>
    <w:rsid w:val="0046622F"/>
    <w:rsid w:val="005068F7"/>
    <w:rsid w:val="00553F86"/>
    <w:rsid w:val="00567EFE"/>
    <w:rsid w:val="005975F8"/>
    <w:rsid w:val="005A47B7"/>
    <w:rsid w:val="005D6ADB"/>
    <w:rsid w:val="00682170"/>
    <w:rsid w:val="007B1343"/>
    <w:rsid w:val="00825C8E"/>
    <w:rsid w:val="008F5182"/>
    <w:rsid w:val="00977C38"/>
    <w:rsid w:val="00BC2D02"/>
    <w:rsid w:val="00C63A92"/>
    <w:rsid w:val="00D02D48"/>
    <w:rsid w:val="00E3476A"/>
    <w:rsid w:val="00E6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02D48"/>
    <w:rPr>
      <w:color w:val="808080"/>
    </w:rPr>
  </w:style>
  <w:style w:type="paragraph" w:customStyle="1" w:styleId="62EB53C7F3604F78BA0F7C4315324D80">
    <w:name w:val="62EB53C7F3604F78BA0F7C4315324D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Badge">
  <a:themeElements>
    <a:clrScheme name="RUD NHN">
      <a:dk1>
        <a:sysClr val="windowText" lastClr="000000"/>
      </a:dk1>
      <a:lt1>
        <a:sysClr val="window" lastClr="FFFFFF"/>
      </a:lt1>
      <a:dk2>
        <a:srgbClr val="4D4C17"/>
      </a:dk2>
      <a:lt2>
        <a:srgbClr val="F3F3F2"/>
      </a:lt2>
      <a:accent1>
        <a:srgbClr val="89BE35"/>
      </a:accent1>
      <a:accent2>
        <a:srgbClr val="4C4217"/>
      </a:accent2>
      <a:accent3>
        <a:srgbClr val="82368C"/>
      </a:accent3>
      <a:accent4>
        <a:srgbClr val="46B2B5"/>
      </a:accent4>
      <a:accent5>
        <a:srgbClr val="D36F68"/>
      </a:accent5>
      <a:accent6>
        <a:srgbClr val="826276"/>
      </a:accent6>
      <a:hlink>
        <a:srgbClr val="46B2B5"/>
      </a:hlink>
      <a:folHlink>
        <a:srgbClr val="A46694"/>
      </a:folHlink>
    </a:clrScheme>
    <a:fontScheme name="RUD NHN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Badg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in">
          <a:solidFill>
            <a:schemeClr val="phClr"/>
          </a:solidFill>
          <a:prstDash val="solid"/>
        </a:ln>
        <a:ln w="12700" cap="flat" cmpd="sng" algn="in">
          <a:solidFill>
            <a:schemeClr val="phClr"/>
          </a:solidFill>
          <a:prstDash val="solid"/>
        </a:ln>
        <a:ln w="50800" cap="flat" cmpd="sng" algn="in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5400" dir="5400000" algn="ctr" rotWithShape="0">
              <a:srgbClr val="000000">
                <a:alpha val="2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dge" id="{71A07785-5930-41D4-9A83-E23602B48E98}" vid="{771EA782-DFA6-45B1-AEA3-661F1715B31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7A544A5A1FA249AEB5D7EC956E0952" ma:contentTypeVersion="10" ma:contentTypeDescription="Een nieuw document maken." ma:contentTypeScope="" ma:versionID="3b9d6dfd7ca0a86c11141adc4a04350c">
  <xsd:schema xmlns:xsd="http://www.w3.org/2001/XMLSchema" xmlns:xs="http://www.w3.org/2001/XMLSchema" xmlns:p="http://schemas.microsoft.com/office/2006/metadata/properties" xmlns:ns2="38655f8e-bd28-47a3-962d-45434b477c1e" xmlns:ns3="76244e22-53f2-4b4c-9423-0257d3d1dc5b" targetNamespace="http://schemas.microsoft.com/office/2006/metadata/properties" ma:root="true" ma:fieldsID="10fe51a9e87a4e4014c1c94447585e21" ns2:_="" ns3:_="">
    <xsd:import namespace="38655f8e-bd28-47a3-962d-45434b477c1e"/>
    <xsd:import namespace="76244e22-53f2-4b4c-9423-0257d3d1dc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655f8e-bd28-47a3-962d-45434b477c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44e22-53f2-4b4c-9423-0257d3d1dc5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DF4BF-DD30-4269-96E3-1C1218E94F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329F280-2472-414F-A42F-079F8C588E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E7D4DE-D02E-413E-9B23-7F6A88F3FB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655f8e-bd28-47a3-962d-45434b477c1e"/>
    <ds:schemaRef ds:uri="76244e22-53f2-4b4c-9423-0257d3d1d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44F3F0-2EF0-46CF-8F66-272974959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Projectplan 2020 OD NHN</Template>
  <TotalTime>6</TotalTime>
  <Pages>1</Pages>
  <Words>160</Words>
  <Characters>883</Characters>
  <Application>Microsoft Office Word</Application>
  <DocSecurity>0</DocSecurity>
  <Lines>7</Lines>
  <Paragraphs>2</Paragraphs>
  <ScaleCrop>false</ScaleCrop>
  <Manager/>
  <Company>Omgevingsdienst Noord-Holland Noord (OD NHN)</Company>
  <LinksUpToDate>false</LinksUpToDate>
  <CharactersWithSpaces>1041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Projectplan</dc:title>
  <dc:subject/>
  <dc:creator>Omgevingsdienst</dc:creator>
  <cp:keywords/>
  <dc:description/>
  <cp:lastModifiedBy>Els Bonenkamp</cp:lastModifiedBy>
  <cp:revision>28</cp:revision>
  <dcterms:created xsi:type="dcterms:W3CDTF">2021-03-08T13:56:00Z</dcterms:created>
  <dcterms:modified xsi:type="dcterms:W3CDTF">2023-03-08T09:59:00Z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0x0101005A7A544A5A1FA249AEB5D7EC956E0952</vt:lpwstr>
  </property>
</Properties>
</file>