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8.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BC55C" w14:textId="0DAE87A1" w:rsidR="00003F56" w:rsidRPr="009B1F80" w:rsidRDefault="00E219CF">
      <w:r w:rsidRPr="009B1F80">
        <w:rPr>
          <w:noProof/>
        </w:rPr>
        <w:drawing>
          <wp:anchor distT="0" distB="0" distL="114300" distR="114300" simplePos="0" relativeHeight="251658242" behindDoc="0" locked="0" layoutInCell="1" allowOverlap="1" wp14:anchorId="7B95E4CE" wp14:editId="1CEC99C7">
            <wp:simplePos x="0" y="0"/>
            <wp:positionH relativeFrom="column">
              <wp:posOffset>3376177</wp:posOffset>
            </wp:positionH>
            <wp:positionV relativeFrom="paragraph">
              <wp:posOffset>-75518</wp:posOffset>
            </wp:positionV>
            <wp:extent cx="2356579" cy="733245"/>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64638" cy="735753"/>
                    </a:xfrm>
                    <a:prstGeom prst="rect">
                      <a:avLst/>
                    </a:prstGeom>
                  </pic:spPr>
                </pic:pic>
              </a:graphicData>
            </a:graphic>
            <wp14:sizeRelH relativeFrom="margin">
              <wp14:pctWidth>0</wp14:pctWidth>
            </wp14:sizeRelH>
            <wp14:sizeRelV relativeFrom="margin">
              <wp14:pctHeight>0</wp14:pctHeight>
            </wp14:sizeRelV>
          </wp:anchor>
        </w:drawing>
      </w:r>
      <w:r w:rsidR="00003F56" w:rsidRPr="009B1F80">
        <w:br w:type="page"/>
      </w:r>
    </w:p>
    <w:p w14:paraId="6A4F1FBA" w14:textId="77777777" w:rsidR="00003F56" w:rsidRPr="009B1F80" w:rsidRDefault="00003F56" w:rsidP="00335E6C"/>
    <w:p w14:paraId="78812372" w14:textId="7AF63782" w:rsidR="00003F56" w:rsidRPr="009B1F80" w:rsidRDefault="003473CD" w:rsidP="00335E6C">
      <w:pPr>
        <w:pStyle w:val="Pag2Titel"/>
        <w:pageBreakBefore w:val="0"/>
      </w:pPr>
      <w:fldSimple w:instr=" DOCVARIABLE Titel ">
        <w:r w:rsidR="009B1F80">
          <w:t xml:space="preserve">Selectieleidraad </w:t>
        </w:r>
      </w:fldSimple>
    </w:p>
    <w:p w14:paraId="0D39B671" w14:textId="77777777" w:rsidR="00003F56" w:rsidRPr="009B1F80" w:rsidRDefault="00003F56" w:rsidP="00335E6C"/>
    <w:p w14:paraId="7A18C16C" w14:textId="225D5431" w:rsidR="00003F56" w:rsidRPr="009B1F80" w:rsidRDefault="003473CD" w:rsidP="00335E6C">
      <w:pPr>
        <w:pStyle w:val="Kop2geennummering"/>
      </w:pPr>
      <w:fldSimple w:instr=" DOCVARIABLE Subtitel ">
        <w:r w:rsidR="009B1F80">
          <w:t>Nieuwbouw van een dubbele sporthal Zuidlaren</w:t>
        </w:r>
      </w:fldSimple>
    </w:p>
    <w:p w14:paraId="22C14B2A" w14:textId="77777777" w:rsidR="00A759B4" w:rsidRPr="009B1F80" w:rsidRDefault="00A759B4" w:rsidP="00335E6C">
      <w:pPr>
        <w:pStyle w:val="Kop2geennummering"/>
      </w:pPr>
    </w:p>
    <w:p w14:paraId="6C6D58B5" w14:textId="7B37F259" w:rsidR="00003F56" w:rsidRPr="009B1F80" w:rsidRDefault="003473CD" w:rsidP="00335E6C">
      <w:pPr>
        <w:pStyle w:val="Kop2geennummering"/>
      </w:pPr>
      <w:fldSimple w:instr=" DOCVARIABLE Subtitel2 ">
        <w:r w:rsidR="009B1F80">
          <w:t>Europese niet-openbare procedure</w:t>
        </w:r>
      </w:fldSimple>
    </w:p>
    <w:p w14:paraId="39F0F86A" w14:textId="77777777" w:rsidR="00A759B4" w:rsidRPr="009B1F80" w:rsidRDefault="00A759B4" w:rsidP="00A759B4">
      <w:pPr>
        <w:rPr>
          <w:sz w:val="24"/>
          <w:szCs w:val="24"/>
          <w:highlight w:val="yellow"/>
        </w:rPr>
      </w:pPr>
    </w:p>
    <w:p w14:paraId="21D4D903" w14:textId="57FBB003" w:rsidR="00003F56" w:rsidRPr="009B1F80" w:rsidRDefault="002E1795" w:rsidP="00335E6C">
      <w:r w:rsidRPr="009B1F80">
        <w:t xml:space="preserve">Zaaknummer: </w:t>
      </w:r>
      <w:r w:rsidR="00D92CC4" w:rsidRPr="009B1F80">
        <w:tab/>
      </w:r>
      <w:r w:rsidR="00EF0747" w:rsidRPr="009B1F80">
        <w:tab/>
      </w:r>
      <w:r w:rsidR="00E178EC" w:rsidRPr="00E178EC">
        <w:t>Z1378253</w:t>
      </w:r>
    </w:p>
    <w:p w14:paraId="7D9609F3" w14:textId="74DFF29A" w:rsidR="00003F56" w:rsidRPr="009B1F80" w:rsidRDefault="003473CD" w:rsidP="00003F56">
      <w:fldSimple w:instr=" DOCVARIABLE projectnummer_vertaal ">
        <w:r w:rsidR="009B1F80">
          <w:t>projectnummer</w:t>
        </w:r>
      </w:fldSimple>
      <w:r w:rsidR="00003F56" w:rsidRPr="009B1F80">
        <w:t xml:space="preserve"> </w:t>
      </w:r>
      <w:r w:rsidR="00003F56" w:rsidRPr="009B1F80">
        <w:tab/>
      </w:r>
      <w:r w:rsidR="00EF0747" w:rsidRPr="009B1F80">
        <w:tab/>
      </w:r>
      <w:r w:rsidR="002E1795" w:rsidRPr="009B1F80">
        <w:t>04</w:t>
      </w:r>
      <w:r w:rsidR="00230CA0" w:rsidRPr="009B1F80">
        <w:t>7</w:t>
      </w:r>
      <w:r w:rsidR="00EF0747" w:rsidRPr="009B1F80">
        <w:t>5</w:t>
      </w:r>
      <w:r w:rsidR="00230CA0" w:rsidRPr="009B1F80">
        <w:t>859.100</w:t>
      </w:r>
    </w:p>
    <w:p w14:paraId="336D4880" w14:textId="77777777" w:rsidR="009B1F80" w:rsidRDefault="003473CD" w:rsidP="00003F56">
      <w:fldSimple w:instr=" DOCVARIABLE DocumentnummerVertaal ">
        <w:r w:rsidR="009B1F80">
          <w:t xml:space="preserve">documentnummer </w:t>
        </w:r>
      </w:fldSimple>
      <w:r w:rsidR="00EF0747" w:rsidRPr="009B1F80">
        <w:tab/>
      </w:r>
      <w:fldSimple w:instr=" DOCVARIABLE Documentnummer ">
        <w:r w:rsidR="009B1F80">
          <w:t>0475859.SL</w:t>
        </w:r>
      </w:fldSimple>
      <w:r w:rsidR="00003F56" w:rsidRPr="009B1F80">
        <w:fldChar w:fldCharType="begin"/>
      </w:r>
      <w:r w:rsidR="00003F56" w:rsidRPr="009B1F80">
        <w:instrText xml:space="preserve"> DOCVARIABLE DocumentnummerLegeRegel </w:instrText>
      </w:r>
      <w:r w:rsidR="00003F56" w:rsidRPr="009B1F80">
        <w:fldChar w:fldCharType="separate"/>
      </w:r>
    </w:p>
    <w:p w14:paraId="664F89E0" w14:textId="3A10CCD3" w:rsidR="00003F56" w:rsidRPr="009B1F80" w:rsidRDefault="00003F56" w:rsidP="00003F56">
      <w:r w:rsidRPr="009B1F80">
        <w:fldChar w:fldCharType="end"/>
      </w:r>
      <w:fldSimple w:instr=" DOCVARIABLE Status ">
        <w:r w:rsidR="009B1F80">
          <w:t>definitief</w:t>
        </w:r>
      </w:fldSimple>
      <w:r w:rsidRPr="009B1F80">
        <w:t xml:space="preserve"> </w:t>
      </w:r>
      <w:r w:rsidRPr="009B1F80">
        <w:fldChar w:fldCharType="begin"/>
      </w:r>
      <w:r w:rsidRPr="009B1F80">
        <w:instrText xml:space="preserve"> IF </w:instrText>
      </w:r>
      <w:fldSimple w:instr=" DOCVARIABLE Revisienummer ">
        <w:r w:rsidR="009B1F80">
          <w:instrText>1</w:instrText>
        </w:r>
      </w:fldSimple>
      <w:r w:rsidRPr="009B1F80">
        <w:instrText xml:space="preserve"> &lt;&gt; " " </w:instrText>
      </w:r>
      <w:fldSimple w:instr=" DOCVARIABLE Revisie_vertaal ">
        <w:r w:rsidR="009B1F80">
          <w:instrText>revisie</w:instrText>
        </w:r>
      </w:fldSimple>
      <w:r w:rsidRPr="009B1F80">
        <w:instrText xml:space="preserve"> </w:instrText>
      </w:r>
      <w:r w:rsidRPr="009B1F80">
        <w:fldChar w:fldCharType="separate"/>
      </w:r>
      <w:r w:rsidR="009B1F80">
        <w:rPr>
          <w:noProof/>
        </w:rPr>
        <w:t>revisie</w:t>
      </w:r>
      <w:r w:rsidRPr="009B1F80">
        <w:fldChar w:fldCharType="end"/>
      </w:r>
      <w:r w:rsidRPr="009B1F80">
        <w:t xml:space="preserve"> </w:t>
      </w:r>
      <w:r w:rsidRPr="009B1F80">
        <w:tab/>
      </w:r>
      <w:r w:rsidR="00EF0747" w:rsidRPr="009B1F80">
        <w:tab/>
      </w:r>
      <w:fldSimple w:instr=" DOCVARIABLE Revisienummer ">
        <w:r w:rsidR="009B1F80">
          <w:t>1</w:t>
        </w:r>
      </w:fldSimple>
    </w:p>
    <w:p w14:paraId="1469541C" w14:textId="42629FCC" w:rsidR="00003F56" w:rsidRPr="009B1F80" w:rsidRDefault="00003F56" w:rsidP="00003F56">
      <w:r w:rsidRPr="009B1F80">
        <w:t>datum</w:t>
      </w:r>
      <w:r w:rsidRPr="009B1F80">
        <w:tab/>
      </w:r>
      <w:r w:rsidRPr="009B1F80">
        <w:tab/>
      </w:r>
      <w:r w:rsidR="00EF0747" w:rsidRPr="009B1F80">
        <w:tab/>
      </w:r>
      <w:fldSimple w:instr=" DOCVARIABLE Datum ">
        <w:r w:rsidR="009B1F80">
          <w:t>28 oktober 2022</w:t>
        </w:r>
      </w:fldSimple>
    </w:p>
    <w:p w14:paraId="27CC6F58" w14:textId="77777777" w:rsidR="00003F56" w:rsidRPr="009B1F80" w:rsidRDefault="00003F56" w:rsidP="00335E6C"/>
    <w:p w14:paraId="68D84D25" w14:textId="77777777" w:rsidR="00003F56" w:rsidRPr="009B1F80" w:rsidRDefault="00003F56" w:rsidP="00335E6C"/>
    <w:p w14:paraId="226A6AEC" w14:textId="77777777" w:rsidR="009B1F80" w:rsidRDefault="003473CD" w:rsidP="00335E6C">
      <w:pPr>
        <w:pStyle w:val="Kop2geennummering"/>
      </w:pPr>
      <w:fldSimple w:instr=" DOCVARIABLE Auteur_s_ ">
        <w:r w:rsidR="009B1F80">
          <w:t>Auteurs</w:t>
        </w:r>
      </w:fldSimple>
      <w:r w:rsidR="00003F56" w:rsidRPr="009B1F80">
        <w:fldChar w:fldCharType="begin"/>
      </w:r>
      <w:r w:rsidR="00003F56" w:rsidRPr="009B1F80">
        <w:instrText xml:space="preserve"> DOCVARIABLE Auteur_s_LegeRegel </w:instrText>
      </w:r>
      <w:r w:rsidR="00003F56" w:rsidRPr="009B1F80">
        <w:fldChar w:fldCharType="separate"/>
      </w:r>
    </w:p>
    <w:p w14:paraId="262ECB41" w14:textId="4AA3C77F" w:rsidR="00003F56" w:rsidRPr="009B1F80" w:rsidRDefault="00003F56" w:rsidP="00335E6C">
      <w:pPr>
        <w:pStyle w:val="Kop2geennummering"/>
      </w:pPr>
      <w:r w:rsidRPr="009B1F80">
        <w:fldChar w:fldCharType="end"/>
      </w:r>
      <w:r w:rsidRPr="009B1F80">
        <w:rPr>
          <w:b w:val="0"/>
          <w:color w:val="auto"/>
          <w:sz w:val="20"/>
          <w:szCs w:val="22"/>
        </w:rPr>
        <w:fldChar w:fldCharType="begin"/>
      </w:r>
      <w:r w:rsidRPr="009B1F80">
        <w:rPr>
          <w:b w:val="0"/>
          <w:color w:val="auto"/>
          <w:sz w:val="20"/>
          <w:szCs w:val="22"/>
        </w:rPr>
        <w:instrText xml:space="preserve"> DOCVARIABLE Auteurs \* CHARFORMAT </w:instrText>
      </w:r>
      <w:r w:rsidRPr="009B1F80">
        <w:rPr>
          <w:b w:val="0"/>
          <w:color w:val="auto"/>
          <w:sz w:val="20"/>
          <w:szCs w:val="22"/>
        </w:rPr>
        <w:fldChar w:fldCharType="separate"/>
      </w:r>
      <w:r w:rsidR="009B1F80">
        <w:rPr>
          <w:b w:val="0"/>
          <w:color w:val="auto"/>
          <w:sz w:val="20"/>
          <w:szCs w:val="22"/>
        </w:rPr>
        <w:t>Mark Terpstra</w:t>
      </w:r>
      <w:r w:rsidRPr="009B1F80">
        <w:rPr>
          <w:b w:val="0"/>
          <w:color w:val="auto"/>
          <w:sz w:val="20"/>
          <w:szCs w:val="22"/>
        </w:rPr>
        <w:fldChar w:fldCharType="end"/>
      </w:r>
    </w:p>
    <w:p w14:paraId="6C384943" w14:textId="77777777" w:rsidR="00003F56" w:rsidRPr="009B1F80" w:rsidRDefault="00003F56" w:rsidP="00335E6C">
      <w:bookmarkStart w:id="0" w:name="VrijgaveHandtekening"/>
      <w:bookmarkEnd w:id="0"/>
    </w:p>
    <w:p w14:paraId="465F8893" w14:textId="77777777" w:rsidR="00003F56" w:rsidRPr="009B1F80" w:rsidRDefault="00003F56" w:rsidP="00003F56">
      <w:pPr>
        <w:rPr>
          <w:i/>
          <w:highlight w:val="green"/>
        </w:rPr>
      </w:pPr>
    </w:p>
    <w:p w14:paraId="6423CF44" w14:textId="77777777" w:rsidR="00003F56" w:rsidRPr="009B1F80" w:rsidRDefault="00003F56" w:rsidP="00003F56"/>
    <w:p w14:paraId="4CD34D20" w14:textId="7CA10AE6" w:rsidR="00A66894" w:rsidRPr="009B1F80" w:rsidRDefault="00A66894" w:rsidP="00003F56">
      <w:pPr>
        <w:rPr>
          <w:color w:val="FF0000"/>
        </w:rPr>
      </w:pPr>
    </w:p>
    <w:p w14:paraId="1A7882B3" w14:textId="492C07C6" w:rsidR="00003F56" w:rsidRPr="009B1F80" w:rsidRDefault="00676644" w:rsidP="00896F60">
      <w:pPr>
        <w:spacing w:after="720"/>
        <w:rPr>
          <w:color w:val="006283"/>
        </w:rPr>
        <w:sectPr w:rsidR="00003F56" w:rsidRPr="009B1F80" w:rsidSect="00335E6C">
          <w:headerReference w:type="default" r:id="rId12"/>
          <w:footerReference w:type="default" r:id="rId13"/>
          <w:headerReference w:type="first" r:id="rId14"/>
          <w:footerReference w:type="first" r:id="rId15"/>
          <w:pgSz w:w="11906" w:h="16838" w:code="9"/>
          <w:pgMar w:top="2211" w:right="1559" w:bottom="1418" w:left="2410" w:header="425" w:footer="1824" w:gutter="0"/>
          <w:pgNumType w:start="1"/>
          <w:cols w:space="708"/>
          <w:titlePg/>
          <w:docGrid w:linePitch="360"/>
        </w:sectPr>
      </w:pPr>
      <w:r>
        <w:rPr>
          <w:noProof/>
          <w:lang w:eastAsia="nl-NL"/>
        </w:rPr>
        <w:drawing>
          <wp:anchor distT="0" distB="0" distL="114300" distR="114300" simplePos="0" relativeHeight="251671040" behindDoc="0" locked="0" layoutInCell="1" allowOverlap="1" wp14:anchorId="3B03B709" wp14:editId="64F538DA">
            <wp:simplePos x="0" y="0"/>
            <wp:positionH relativeFrom="column">
              <wp:posOffset>4249373</wp:posOffset>
            </wp:positionH>
            <wp:positionV relativeFrom="paragraph">
              <wp:posOffset>4477101</wp:posOffset>
            </wp:positionV>
            <wp:extent cx="1259809" cy="498143"/>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59809" cy="498143"/>
                    </a:xfrm>
                    <a:prstGeom prst="rect">
                      <a:avLst/>
                    </a:prstGeom>
                  </pic:spPr>
                </pic:pic>
              </a:graphicData>
            </a:graphic>
          </wp:anchor>
        </w:drawing>
      </w:r>
      <w:r w:rsidR="00901F22">
        <w:rPr>
          <w:noProof/>
          <w:lang w:eastAsia="nl-NL"/>
        </w:rPr>
        <w:drawing>
          <wp:anchor distT="0" distB="0" distL="114300" distR="114300" simplePos="0" relativeHeight="251667968" behindDoc="0" locked="0" layoutInCell="1" allowOverlap="1" wp14:anchorId="33254DEE" wp14:editId="21E04FF2">
            <wp:simplePos x="0" y="0"/>
            <wp:positionH relativeFrom="column">
              <wp:posOffset>3000669</wp:posOffset>
            </wp:positionH>
            <wp:positionV relativeFrom="paragraph">
              <wp:posOffset>4477110</wp:posOffset>
            </wp:positionV>
            <wp:extent cx="784746" cy="558887"/>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84746" cy="558887"/>
                    </a:xfrm>
                    <a:prstGeom prst="rect">
                      <a:avLst/>
                    </a:prstGeom>
                  </pic:spPr>
                </pic:pic>
              </a:graphicData>
            </a:graphic>
            <wp14:sizeRelH relativeFrom="margin">
              <wp14:pctWidth>0</wp14:pctWidth>
            </wp14:sizeRelH>
            <wp14:sizeRelV relativeFrom="margin">
              <wp14:pctHeight>0</wp14:pctHeight>
            </wp14:sizeRelV>
          </wp:anchor>
        </w:drawing>
      </w:r>
      <w:r w:rsidR="00B51212" w:rsidRPr="009B1F80">
        <w:rPr>
          <w:noProof/>
          <w:lang w:eastAsia="nl-NL"/>
        </w:rPr>
        <mc:AlternateContent>
          <mc:Choice Requires="wps">
            <w:drawing>
              <wp:anchor distT="0" distB="0" distL="114300" distR="114300" simplePos="0" relativeHeight="251646464" behindDoc="0" locked="0" layoutInCell="1" allowOverlap="1" wp14:anchorId="0D1497CB" wp14:editId="5F95E78A">
                <wp:simplePos x="0" y="0"/>
                <wp:positionH relativeFrom="margin">
                  <wp:posOffset>0</wp:posOffset>
                </wp:positionH>
                <wp:positionV relativeFrom="page">
                  <wp:posOffset>6543675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3D658" w14:textId="2F20CEB6" w:rsidR="009946FE" w:rsidRPr="00D65690" w:rsidRDefault="009946FE" w:rsidP="00335E6C">
                            <w:pPr>
                              <w:pStyle w:val="Kop2geennummering"/>
                            </w:pPr>
                            <w:r>
                              <w:fldChar w:fldCharType="begin"/>
                            </w:r>
                            <w:r w:rsidRPr="009B1F80">
                              <w:instrText xml:space="preserve"> DOCVARIABLE Opdrachtgever_vertaal </w:instrText>
                            </w:r>
                            <w:r>
                              <w:fldChar w:fldCharType="separate"/>
                            </w:r>
                            <w:r w:rsidR="009B1F80">
                              <w:t>Opdrachtgever</w:t>
                            </w:r>
                            <w:r>
                              <w:fldChar w:fldCharType="end"/>
                            </w:r>
                          </w:p>
                          <w:p w14:paraId="4AA2AC89" w14:textId="557EE8F9" w:rsidR="009946FE" w:rsidRPr="00961A30" w:rsidRDefault="00FD11EC" w:rsidP="00335E6C">
                            <w:r>
                              <w:fldChar w:fldCharType="begin"/>
                            </w:r>
                            <w:r w:rsidRPr="009B1F80">
                              <w:instrText xml:space="preserve"> DOCVARIABLE Opdrachtgever </w:instrText>
                            </w:r>
                            <w:r>
                              <w:fldChar w:fldCharType="separate"/>
                            </w:r>
                            <w:r w:rsidR="009B1F80">
                              <w:t>Gemeente Tynaarlo</w:t>
                            </w:r>
                            <w:r>
                              <w:fldChar w:fldCharType="end"/>
                            </w:r>
                          </w:p>
                          <w:p w14:paraId="5DC1D0F2" w14:textId="5862A051" w:rsidR="009946FE" w:rsidRPr="00961A30" w:rsidRDefault="00FD11EC" w:rsidP="00335E6C">
                            <w:r>
                              <w:fldChar w:fldCharType="begin"/>
                            </w:r>
                            <w:r w:rsidRPr="009B1F80">
                              <w:instrText xml:space="preserve"> DOCVARIABLE OpdrachtgeverAdres </w:instrText>
                            </w:r>
                            <w:r>
                              <w:fldChar w:fldCharType="separate"/>
                            </w:r>
                            <w:r w:rsidR="009B1F80">
                              <w:t>Kornoeljeplein 1</w:t>
                            </w:r>
                            <w:r>
                              <w:fldChar w:fldCharType="end"/>
                            </w:r>
                          </w:p>
                          <w:p w14:paraId="6F79B132" w14:textId="3D6860ED" w:rsidR="009946FE" w:rsidRPr="00961A30" w:rsidRDefault="00FD11EC" w:rsidP="00335E6C">
                            <w:r>
                              <w:fldChar w:fldCharType="begin"/>
                            </w:r>
                            <w:r w:rsidRPr="009B1F80">
                              <w:instrText xml:space="preserve"> DOCVARIABLE OpdrachtgeverPostcode </w:instrText>
                            </w:r>
                            <w:r>
                              <w:fldChar w:fldCharType="separate"/>
                            </w:r>
                            <w:r w:rsidR="009B1F80">
                              <w:t>9481 AW</w:t>
                            </w:r>
                            <w:r>
                              <w:fldChar w:fldCharType="end"/>
                            </w:r>
                            <w:r w:rsidR="009946FE" w:rsidRPr="00961A30">
                              <w:t xml:space="preserve"> </w:t>
                            </w:r>
                          </w:p>
                          <w:p w14:paraId="2A8FD0D6" w14:textId="104CC763" w:rsidR="009946FE" w:rsidRDefault="00FD11EC" w:rsidP="00335E6C">
                            <w:r>
                              <w:fldChar w:fldCharType="begin"/>
                            </w:r>
                            <w:r w:rsidRPr="009B1F80">
                              <w:instrText xml:space="preserve"> DOCVARIABLE OpdrachtgeverPlaats </w:instrText>
                            </w:r>
                            <w:r>
                              <w:fldChar w:fldCharType="separate"/>
                            </w:r>
                            <w:r w:rsidR="009B1F80">
                              <w:t>VRIES</w:t>
                            </w:r>
                            <w:r>
                              <w:fldChar w:fldCharType="end"/>
                            </w:r>
                          </w:p>
                          <w:p w14:paraId="6A4B7D61" w14:textId="77777777" w:rsidR="009946FE" w:rsidRDefault="009946FE" w:rsidP="00335E6C"/>
                          <w:p w14:paraId="6D15D1B2" w14:textId="77777777" w:rsidR="009946FE" w:rsidRPr="002B0A45" w:rsidRDefault="009946F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497CB" id="_x0000_t202" coordsize="21600,21600" o:spt="202" path="m,l,21600r21600,l21600,xe">
                <v:stroke joinstyle="miter"/>
                <v:path gradientshapeok="t" o:connecttype="rect"/>
              </v:shapetype>
              <v:shape id="Tekstvak 31" o:spid="_x0000_s1026" type="#_x0000_t202" style="position:absolute;margin-left:0;margin-top:515.25pt;width:354.85pt;height:100.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" filled="f" stroked="f" strokeweight=".5pt">
                <v:textbox inset="0,0,0,0">
                  <w:txbxContent>
                    <w:p w14:paraId="07E3D658" w14:textId="2F20CEB6" w:rsidR="009946FE" w:rsidRPr="00D65690" w:rsidRDefault="009946FE" w:rsidP="00335E6C">
                      <w:pPr>
                        <w:pStyle w:val="Kop2geennummering"/>
                      </w:pPr>
                      <w:r>
                        <w:fldChar w:fldCharType="begin"/>
                      </w:r>
                      <w:r w:rsidRPr="009B1F80">
                        <w:instrText xml:space="preserve"> DOCVARIABLE Opdrachtgever_vertaal </w:instrText>
                      </w:r>
                      <w:r>
                        <w:fldChar w:fldCharType="separate"/>
                      </w:r>
                      <w:r w:rsidR="009B1F80">
                        <w:t>Opdrachtgever</w:t>
                      </w:r>
                      <w:r>
                        <w:fldChar w:fldCharType="end"/>
                      </w:r>
                    </w:p>
                    <w:p w14:paraId="4AA2AC89" w14:textId="557EE8F9" w:rsidR="009946FE" w:rsidRPr="00961A30" w:rsidRDefault="00FD11EC" w:rsidP="00335E6C">
                      <w:r>
                        <w:fldChar w:fldCharType="begin"/>
                      </w:r>
                      <w:r w:rsidRPr="009B1F80">
                        <w:instrText xml:space="preserve"> DOCVARIABLE Opdrachtgever </w:instrText>
                      </w:r>
                      <w:r>
                        <w:fldChar w:fldCharType="separate"/>
                      </w:r>
                      <w:r w:rsidR="009B1F80">
                        <w:t>Gemeente Tynaarlo</w:t>
                      </w:r>
                      <w:r>
                        <w:fldChar w:fldCharType="end"/>
                      </w:r>
                    </w:p>
                    <w:p w14:paraId="5DC1D0F2" w14:textId="5862A051" w:rsidR="009946FE" w:rsidRPr="00961A30" w:rsidRDefault="00FD11EC" w:rsidP="00335E6C">
                      <w:r>
                        <w:fldChar w:fldCharType="begin"/>
                      </w:r>
                      <w:r w:rsidRPr="009B1F80">
                        <w:instrText xml:space="preserve"> DOCVARIABLE OpdrachtgeverAdres </w:instrText>
                      </w:r>
                      <w:r>
                        <w:fldChar w:fldCharType="separate"/>
                      </w:r>
                      <w:r w:rsidR="009B1F80">
                        <w:t>Kornoeljeplein 1</w:t>
                      </w:r>
                      <w:r>
                        <w:fldChar w:fldCharType="end"/>
                      </w:r>
                    </w:p>
                    <w:p w14:paraId="6F79B132" w14:textId="3D6860ED" w:rsidR="009946FE" w:rsidRPr="00961A30" w:rsidRDefault="00FD11EC" w:rsidP="00335E6C">
                      <w:r>
                        <w:fldChar w:fldCharType="begin"/>
                      </w:r>
                      <w:r w:rsidRPr="009B1F80">
                        <w:instrText xml:space="preserve"> DOCVARIABLE OpdrachtgeverPostcode </w:instrText>
                      </w:r>
                      <w:r>
                        <w:fldChar w:fldCharType="separate"/>
                      </w:r>
                      <w:r w:rsidR="009B1F80">
                        <w:t>9481 AW</w:t>
                      </w:r>
                      <w:r>
                        <w:fldChar w:fldCharType="end"/>
                      </w:r>
                      <w:r w:rsidR="009946FE" w:rsidRPr="00961A30">
                        <w:t xml:space="preserve"> </w:t>
                      </w:r>
                    </w:p>
                    <w:p w14:paraId="2A8FD0D6" w14:textId="104CC763" w:rsidR="009946FE" w:rsidRDefault="00FD11EC" w:rsidP="00335E6C">
                      <w:r>
                        <w:fldChar w:fldCharType="begin"/>
                      </w:r>
                      <w:r w:rsidRPr="009B1F80">
                        <w:instrText xml:space="preserve"> DOCVARIABLE OpdrachtgeverPlaats </w:instrText>
                      </w:r>
                      <w:r>
                        <w:fldChar w:fldCharType="separate"/>
                      </w:r>
                      <w:r w:rsidR="009B1F80">
                        <w:t>VRIES</w:t>
                      </w:r>
                      <w:r>
                        <w:fldChar w:fldCharType="end"/>
                      </w:r>
                    </w:p>
                    <w:p w14:paraId="6A4B7D61" w14:textId="77777777" w:rsidR="009946FE" w:rsidRDefault="009946FE" w:rsidP="00335E6C"/>
                    <w:p w14:paraId="6D15D1B2" w14:textId="77777777" w:rsidR="009946FE" w:rsidRPr="002B0A45" w:rsidRDefault="009946FE" w:rsidP="00335E6C"/>
                  </w:txbxContent>
                </v:textbox>
                <w10:wrap anchorx="margin" anchory="page"/>
              </v:shape>
            </w:pict>
          </mc:Fallback>
        </mc:AlternateContent>
      </w:r>
      <w:r w:rsidR="00003F56" w:rsidRPr="009B1F80">
        <w:rPr>
          <w:noProof/>
          <w:lang w:eastAsia="nl-NL"/>
        </w:rPr>
        <mc:AlternateContent>
          <mc:Choice Requires="wps">
            <w:drawing>
              <wp:anchor distT="0" distB="0" distL="114300" distR="114300" simplePos="0" relativeHeight="251649536" behindDoc="0" locked="0" layoutInCell="1" allowOverlap="1" wp14:anchorId="0D1497CF" wp14:editId="0D1497D0">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9946FE" w:rsidRPr="00CB36FF" w14:paraId="5E6F7C7E" w14:textId="77777777" w:rsidTr="00335E6C">
                              <w:tc>
                                <w:tcPr>
                                  <w:tcW w:w="1039" w:type="dxa"/>
                                  <w:tcBorders>
                                    <w:top w:val="nil"/>
                                    <w:left w:val="nil"/>
                                    <w:bottom w:val="nil"/>
                                    <w:right w:val="nil"/>
                                  </w:tcBorders>
                                  <w:tcMar>
                                    <w:left w:w="0" w:type="dxa"/>
                                    <w:right w:w="0" w:type="dxa"/>
                                  </w:tcMar>
                                  <w:vAlign w:val="bottom"/>
                                </w:tcPr>
                                <w:p w14:paraId="329752E7" w14:textId="3EF34050" w:rsidR="009946FE" w:rsidRPr="00CB36FF" w:rsidRDefault="009946FE" w:rsidP="00335E6C">
                                  <w:pPr>
                                    <w:pStyle w:val="Vrijgave"/>
                                  </w:pPr>
                                  <w:r>
                                    <w:fldChar w:fldCharType="begin"/>
                                  </w:r>
                                  <w:r w:rsidRPr="009B1F80">
                                    <w:instrText xml:space="preserve"> DOCVARIABLE Datum_vertaal </w:instrText>
                                  </w:r>
                                  <w:r>
                                    <w:fldChar w:fldCharType="separate"/>
                                  </w:r>
                                  <w:r w:rsidR="009B1F80">
                                    <w:t>datum</w:t>
                                  </w:r>
                                  <w:r>
                                    <w:fldChar w:fldCharType="end"/>
                                  </w:r>
                                  <w:r w:rsidRPr="00CB36FF">
                                    <w:t xml:space="preserve"> </w:t>
                                  </w:r>
                                  <w:r>
                                    <w:fldChar w:fldCharType="begin"/>
                                  </w:r>
                                  <w:r w:rsidRPr="009B1F80">
                                    <w:instrText xml:space="preserve"> DOCVARIABLE Vrijgave_vertaal \* Lower </w:instrText>
                                  </w:r>
                                  <w:r>
                                    <w:fldChar w:fldCharType="separate"/>
                                  </w:r>
                                  <w:r w:rsidR="009B1F80">
                                    <w:t>vrijgave</w:t>
                                  </w:r>
                                  <w:r>
                                    <w:fldChar w:fldCharType="end"/>
                                  </w:r>
                                </w:p>
                              </w:tc>
                              <w:tc>
                                <w:tcPr>
                                  <w:tcW w:w="136" w:type="dxa"/>
                                  <w:tcBorders>
                                    <w:top w:val="nil"/>
                                    <w:left w:val="nil"/>
                                    <w:bottom w:val="nil"/>
                                    <w:right w:val="nil"/>
                                  </w:tcBorders>
                                  <w:noWrap/>
                                  <w:tcMar>
                                    <w:left w:w="0" w:type="dxa"/>
                                    <w:right w:w="0" w:type="dxa"/>
                                  </w:tcMar>
                                  <w:vAlign w:val="bottom"/>
                                </w:tcPr>
                                <w:p w14:paraId="72542F2C" w14:textId="77777777" w:rsidR="009946FE" w:rsidRPr="00CB36FF" w:rsidRDefault="009946FE" w:rsidP="00335E6C">
                                  <w:pPr>
                                    <w:pStyle w:val="Vrijgave"/>
                                  </w:pPr>
                                </w:p>
                              </w:tc>
                              <w:tc>
                                <w:tcPr>
                                  <w:tcW w:w="2665" w:type="dxa"/>
                                  <w:tcBorders>
                                    <w:top w:val="nil"/>
                                    <w:left w:val="nil"/>
                                    <w:bottom w:val="nil"/>
                                    <w:right w:val="nil"/>
                                  </w:tcBorders>
                                  <w:tcMar>
                                    <w:left w:w="0" w:type="dxa"/>
                                    <w:right w:w="0" w:type="dxa"/>
                                  </w:tcMar>
                                  <w:vAlign w:val="bottom"/>
                                </w:tcPr>
                                <w:p w14:paraId="22A2A139" w14:textId="47656A0F" w:rsidR="009946FE" w:rsidRPr="00CB36FF" w:rsidRDefault="009946FE" w:rsidP="00335E6C">
                                  <w:pPr>
                                    <w:pStyle w:val="Vrijgave"/>
                                  </w:pPr>
                                  <w:r>
                                    <w:fldChar w:fldCharType="begin"/>
                                  </w:r>
                                  <w:r w:rsidRPr="009B1F80">
                                    <w:instrText xml:space="preserve"> DOCVARIABLE Beschrijving_vertaal </w:instrText>
                                  </w:r>
                                  <w:r>
                                    <w:fldChar w:fldCharType="separate"/>
                                  </w:r>
                                  <w:r w:rsidR="009B1F80">
                                    <w:t>beschrijving</w:t>
                                  </w:r>
                                  <w:r>
                                    <w:fldChar w:fldCharType="end"/>
                                  </w:r>
                                  <w:r w:rsidRPr="00CB36FF">
                                    <w:t xml:space="preserve"> </w:t>
                                  </w:r>
                                  <w:r>
                                    <w:fldChar w:fldCharType="begin"/>
                                  </w:r>
                                  <w:r w:rsidRPr="009B1F80">
                                    <w:instrText xml:space="preserve"> DOCVARIABLE Revisie_vertaal </w:instrText>
                                  </w:r>
                                  <w:r>
                                    <w:fldChar w:fldCharType="separate"/>
                                  </w:r>
                                  <w:r w:rsidR="009B1F80">
                                    <w:t>revisie</w:t>
                                  </w:r>
                                  <w:r>
                                    <w:fldChar w:fldCharType="end"/>
                                  </w:r>
                                  <w:r>
                                    <w:t xml:space="preserve"> </w:t>
                                  </w:r>
                                  <w:r>
                                    <w:fldChar w:fldCharType="begin"/>
                                  </w:r>
                                  <w:r w:rsidRPr="009B1F80">
                                    <w:instrText xml:space="preserve"> DOCVARIABLE Revisienummer </w:instrText>
                                  </w:r>
                                  <w:r>
                                    <w:fldChar w:fldCharType="separate"/>
                                  </w:r>
                                  <w:r w:rsidR="009B1F80">
                                    <w:t>1</w:t>
                                  </w:r>
                                  <w:r>
                                    <w:fldChar w:fldCharType="end"/>
                                  </w:r>
                                </w:p>
                              </w:tc>
                              <w:tc>
                                <w:tcPr>
                                  <w:tcW w:w="136" w:type="dxa"/>
                                  <w:tcBorders>
                                    <w:top w:val="nil"/>
                                    <w:left w:val="nil"/>
                                    <w:bottom w:val="nil"/>
                                    <w:right w:val="nil"/>
                                  </w:tcBorders>
                                  <w:tcMar>
                                    <w:left w:w="0" w:type="dxa"/>
                                    <w:right w:w="0" w:type="dxa"/>
                                  </w:tcMar>
                                  <w:vAlign w:val="bottom"/>
                                </w:tcPr>
                                <w:p w14:paraId="540FD375" w14:textId="77777777" w:rsidR="009946FE" w:rsidRPr="00CB36FF" w:rsidRDefault="009946FE" w:rsidP="00335E6C">
                                  <w:pPr>
                                    <w:pStyle w:val="Vrijgave"/>
                                  </w:pPr>
                                </w:p>
                              </w:tc>
                              <w:tc>
                                <w:tcPr>
                                  <w:tcW w:w="1899" w:type="dxa"/>
                                  <w:tcBorders>
                                    <w:top w:val="nil"/>
                                    <w:left w:val="nil"/>
                                    <w:bottom w:val="nil"/>
                                    <w:right w:val="nil"/>
                                  </w:tcBorders>
                                  <w:tcMar>
                                    <w:left w:w="0" w:type="dxa"/>
                                    <w:right w:w="0" w:type="dxa"/>
                                  </w:tcMar>
                                  <w:vAlign w:val="bottom"/>
                                </w:tcPr>
                                <w:p w14:paraId="7E3021D7" w14:textId="2F9F8967" w:rsidR="009946FE" w:rsidRPr="00CB36FF" w:rsidRDefault="009946FE" w:rsidP="00335E6C">
                                  <w:pPr>
                                    <w:pStyle w:val="Vrijgave"/>
                                  </w:pPr>
                                  <w:r>
                                    <w:fldChar w:fldCharType="begin"/>
                                  </w:r>
                                  <w:r w:rsidRPr="009B1F80">
                                    <w:instrText xml:space="preserve"> DOCVARIABLE Goedkeuring_vertaal </w:instrText>
                                  </w:r>
                                  <w:r>
                                    <w:fldChar w:fldCharType="separate"/>
                                  </w:r>
                                  <w:r w:rsidR="009B1F80">
                                    <w:t>gecontroleerd</w:t>
                                  </w:r>
                                  <w:r>
                                    <w:fldChar w:fldCharType="end"/>
                                  </w:r>
                                </w:p>
                              </w:tc>
                              <w:tc>
                                <w:tcPr>
                                  <w:tcW w:w="136" w:type="dxa"/>
                                  <w:tcBorders>
                                    <w:top w:val="nil"/>
                                    <w:left w:val="nil"/>
                                    <w:bottom w:val="nil"/>
                                    <w:right w:val="nil"/>
                                  </w:tcBorders>
                                  <w:tcMar>
                                    <w:left w:w="0" w:type="dxa"/>
                                    <w:right w:w="0" w:type="dxa"/>
                                  </w:tcMar>
                                  <w:vAlign w:val="bottom"/>
                                </w:tcPr>
                                <w:p w14:paraId="178F3C5B" w14:textId="77777777" w:rsidR="009946FE" w:rsidRPr="00CB36FF" w:rsidRDefault="009946FE" w:rsidP="00335E6C">
                                  <w:pPr>
                                    <w:pStyle w:val="Vrijgave"/>
                                  </w:pPr>
                                </w:p>
                              </w:tc>
                              <w:tc>
                                <w:tcPr>
                                  <w:tcW w:w="1899" w:type="dxa"/>
                                  <w:tcBorders>
                                    <w:top w:val="nil"/>
                                    <w:left w:val="nil"/>
                                    <w:bottom w:val="nil"/>
                                    <w:right w:val="nil"/>
                                  </w:tcBorders>
                                  <w:tcMar>
                                    <w:left w:w="0" w:type="dxa"/>
                                    <w:right w:w="0" w:type="dxa"/>
                                  </w:tcMar>
                                  <w:vAlign w:val="bottom"/>
                                </w:tcPr>
                                <w:p w14:paraId="6D0B1D49" w14:textId="651BFF6C" w:rsidR="009946FE" w:rsidRPr="00CB36FF" w:rsidRDefault="009946FE" w:rsidP="00335E6C">
                                  <w:pPr>
                                    <w:pStyle w:val="Vrijgave"/>
                                  </w:pPr>
                                  <w:r>
                                    <w:fldChar w:fldCharType="begin"/>
                                  </w:r>
                                  <w:r w:rsidRPr="009B1F80">
                                    <w:instrText xml:space="preserve"> DOCVARIABLE Vrijgave_vertaal  \* Lower </w:instrText>
                                  </w:r>
                                  <w:r>
                                    <w:fldChar w:fldCharType="separate"/>
                                  </w:r>
                                  <w:r w:rsidR="009B1F80">
                                    <w:t>vrijgave</w:t>
                                  </w:r>
                                  <w:r>
                                    <w:fldChar w:fldCharType="end"/>
                                  </w:r>
                                </w:p>
                              </w:tc>
                            </w:tr>
                            <w:tr w:rsidR="009946FE" w:rsidRPr="00CB36FF" w14:paraId="1DAB8FFF" w14:textId="77777777" w:rsidTr="00335E6C">
                              <w:trPr>
                                <w:trHeight w:hRule="exact" w:val="240"/>
                              </w:trPr>
                              <w:tc>
                                <w:tcPr>
                                  <w:tcW w:w="1039" w:type="dxa"/>
                                  <w:tcBorders>
                                    <w:top w:val="nil"/>
                                    <w:right w:val="nil"/>
                                  </w:tcBorders>
                                  <w:vAlign w:val="center"/>
                                </w:tcPr>
                                <w:p w14:paraId="7607DB17" w14:textId="133C8630" w:rsidR="009946FE" w:rsidRPr="00CB36FF" w:rsidRDefault="00676644" w:rsidP="00335E6C">
                                  <w:pPr>
                                    <w:pStyle w:val="Vrijgave"/>
                                  </w:pPr>
                                  <w:r>
                                    <w:t>28-10-2022</w:t>
                                  </w:r>
                                </w:p>
                              </w:tc>
                              <w:tc>
                                <w:tcPr>
                                  <w:tcW w:w="136" w:type="dxa"/>
                                  <w:tcBorders>
                                    <w:top w:val="nil"/>
                                    <w:left w:val="nil"/>
                                    <w:bottom w:val="nil"/>
                                  </w:tcBorders>
                                  <w:noWrap/>
                                  <w:tcMar>
                                    <w:left w:w="0" w:type="dxa"/>
                                    <w:right w:w="0" w:type="dxa"/>
                                  </w:tcMar>
                                  <w:vAlign w:val="center"/>
                                </w:tcPr>
                                <w:p w14:paraId="266D0216" w14:textId="77777777" w:rsidR="009946FE" w:rsidRPr="00CB36FF" w:rsidRDefault="009946FE" w:rsidP="00335E6C">
                                  <w:pPr>
                                    <w:pStyle w:val="Vrijgave"/>
                                  </w:pPr>
                                </w:p>
                              </w:tc>
                              <w:tc>
                                <w:tcPr>
                                  <w:tcW w:w="2665" w:type="dxa"/>
                                  <w:tcBorders>
                                    <w:top w:val="nil"/>
                                    <w:right w:val="nil"/>
                                  </w:tcBorders>
                                  <w:tcMar>
                                    <w:left w:w="108" w:type="dxa"/>
                                  </w:tcMar>
                                  <w:vAlign w:val="center"/>
                                </w:tcPr>
                                <w:p w14:paraId="3EF5BBDE" w14:textId="15BF8917" w:rsidR="009946FE" w:rsidRPr="00CB36FF" w:rsidRDefault="009946FE" w:rsidP="00335E6C">
                                  <w:pPr>
                                    <w:pStyle w:val="Vrijgave"/>
                                  </w:pPr>
                                  <w:r w:rsidRPr="00CB36FF">
                                    <w:fldChar w:fldCharType="begin"/>
                                  </w:r>
                                  <w:r w:rsidRPr="009B1F80">
                                    <w:instrText xml:space="preserve"> DOCVARIABLE BeschrijvingRevisie </w:instrText>
                                  </w:r>
                                  <w:r w:rsidRPr="00CB36FF">
                                    <w:fldChar w:fldCharType="separate"/>
                                  </w:r>
                                  <w:r w:rsidR="009B1F80">
                                    <w:t>definitief</w:t>
                                  </w:r>
                                  <w:r w:rsidRPr="00CB36FF">
                                    <w:fldChar w:fldCharType="end"/>
                                  </w:r>
                                </w:p>
                              </w:tc>
                              <w:tc>
                                <w:tcPr>
                                  <w:tcW w:w="136" w:type="dxa"/>
                                  <w:tcBorders>
                                    <w:top w:val="nil"/>
                                    <w:left w:val="nil"/>
                                    <w:bottom w:val="nil"/>
                                  </w:tcBorders>
                                  <w:vAlign w:val="center"/>
                                </w:tcPr>
                                <w:p w14:paraId="7434FE20" w14:textId="77777777" w:rsidR="009946FE" w:rsidRPr="00CB36FF" w:rsidRDefault="009946FE" w:rsidP="00335E6C">
                                  <w:pPr>
                                    <w:pStyle w:val="Vrijgave"/>
                                  </w:pPr>
                                </w:p>
                              </w:tc>
                              <w:tc>
                                <w:tcPr>
                                  <w:tcW w:w="1899" w:type="dxa"/>
                                  <w:tcBorders>
                                    <w:top w:val="nil"/>
                                    <w:right w:val="nil"/>
                                  </w:tcBorders>
                                  <w:shd w:val="clear" w:color="auto" w:fill="auto"/>
                                  <w:tcMar>
                                    <w:left w:w="108" w:type="dxa"/>
                                    <w:right w:w="0" w:type="dxa"/>
                                  </w:tcMar>
                                  <w:vAlign w:val="center"/>
                                </w:tcPr>
                                <w:p w14:paraId="30060098" w14:textId="63EF0E71" w:rsidR="009946FE" w:rsidRPr="00E16638" w:rsidRDefault="00901F22" w:rsidP="00335E6C">
                                  <w:pPr>
                                    <w:pStyle w:val="Vrijgave"/>
                                    <w:rPr>
                                      <w:b/>
                                      <w:bCs/>
                                    </w:rPr>
                                  </w:pPr>
                                  <w:r>
                                    <w:t>Michael Sapulette</w:t>
                                  </w:r>
                                  <w:r w:rsidRPr="00E16638">
                                    <w:rPr>
                                      <w:b/>
                                      <w:bCs/>
                                    </w:rPr>
                                    <w:t xml:space="preserve"> </w:t>
                                  </w:r>
                                </w:p>
                              </w:tc>
                              <w:tc>
                                <w:tcPr>
                                  <w:tcW w:w="136" w:type="dxa"/>
                                  <w:tcBorders>
                                    <w:top w:val="nil"/>
                                    <w:left w:val="nil"/>
                                    <w:bottom w:val="nil"/>
                                  </w:tcBorders>
                                  <w:shd w:val="clear" w:color="auto" w:fill="auto"/>
                                  <w:vAlign w:val="center"/>
                                </w:tcPr>
                                <w:p w14:paraId="7151A181" w14:textId="77777777" w:rsidR="009946FE" w:rsidRPr="00CB36FF" w:rsidRDefault="009946FE" w:rsidP="00335E6C">
                                  <w:pPr>
                                    <w:pStyle w:val="Vrijgave"/>
                                  </w:pPr>
                                </w:p>
                              </w:tc>
                              <w:tc>
                                <w:tcPr>
                                  <w:tcW w:w="1899" w:type="dxa"/>
                                  <w:tcBorders>
                                    <w:top w:val="nil"/>
                                    <w:right w:val="nil"/>
                                  </w:tcBorders>
                                  <w:shd w:val="clear" w:color="auto" w:fill="auto"/>
                                  <w:tcMar>
                                    <w:left w:w="108" w:type="dxa"/>
                                    <w:right w:w="0" w:type="dxa"/>
                                  </w:tcMar>
                                  <w:vAlign w:val="center"/>
                                </w:tcPr>
                                <w:p w14:paraId="63ADCD58" w14:textId="636F2D68" w:rsidR="009946FE" w:rsidRPr="00CB36FF" w:rsidRDefault="009946FE" w:rsidP="00335E6C">
                                  <w:pPr>
                                    <w:pStyle w:val="Vrijgave"/>
                                  </w:pPr>
                                  <w:r w:rsidRPr="00CB36FF">
                                    <w:fldChar w:fldCharType="begin"/>
                                  </w:r>
                                  <w:r w:rsidRPr="009B1F80">
                                    <w:instrText xml:space="preserve"> DOCVARIABLE Vrijgave </w:instrText>
                                  </w:r>
                                  <w:r w:rsidRPr="00CB36FF">
                                    <w:fldChar w:fldCharType="separate"/>
                                  </w:r>
                                  <w:r w:rsidR="009B1F80">
                                    <w:t>Rob Verkerk</w:t>
                                  </w:r>
                                  <w:r w:rsidRPr="00CB36FF">
                                    <w:fldChar w:fldCharType="end"/>
                                  </w:r>
                                </w:p>
                              </w:tc>
                            </w:tr>
                          </w:tbl>
                          <w:p w14:paraId="59BFFA1C" w14:textId="77777777" w:rsidR="009946FE" w:rsidRPr="002B0A45" w:rsidRDefault="009946F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497CF" id="Tekstvak 30" o:spid="_x0000_s1027" type="#_x0000_t202" style="position:absolute;margin-left:-.55pt;margin-top:639.3pt;width:396.55pt;height:56.6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9946FE" w:rsidRPr="00CB36FF" w14:paraId="5E6F7C7E" w14:textId="77777777" w:rsidTr="00335E6C">
                        <w:tc>
                          <w:tcPr>
                            <w:tcW w:w="1039" w:type="dxa"/>
                            <w:tcBorders>
                              <w:top w:val="nil"/>
                              <w:left w:val="nil"/>
                              <w:bottom w:val="nil"/>
                              <w:right w:val="nil"/>
                            </w:tcBorders>
                            <w:tcMar>
                              <w:left w:w="0" w:type="dxa"/>
                              <w:right w:w="0" w:type="dxa"/>
                            </w:tcMar>
                            <w:vAlign w:val="bottom"/>
                          </w:tcPr>
                          <w:p w14:paraId="329752E7" w14:textId="3EF34050" w:rsidR="009946FE" w:rsidRPr="00CB36FF" w:rsidRDefault="009946FE" w:rsidP="00335E6C">
                            <w:pPr>
                              <w:pStyle w:val="Vrijgave"/>
                            </w:pPr>
                            <w:r>
                              <w:fldChar w:fldCharType="begin"/>
                            </w:r>
                            <w:r w:rsidRPr="009B1F80">
                              <w:instrText xml:space="preserve"> DOCVARIABLE Datum_vertaal </w:instrText>
                            </w:r>
                            <w:r>
                              <w:fldChar w:fldCharType="separate"/>
                            </w:r>
                            <w:r w:rsidR="009B1F80">
                              <w:t>datum</w:t>
                            </w:r>
                            <w:r>
                              <w:fldChar w:fldCharType="end"/>
                            </w:r>
                            <w:r w:rsidRPr="00CB36FF">
                              <w:t xml:space="preserve"> </w:t>
                            </w:r>
                            <w:r>
                              <w:fldChar w:fldCharType="begin"/>
                            </w:r>
                            <w:r w:rsidRPr="009B1F80">
                              <w:instrText xml:space="preserve"> DOCVARIABLE Vrijgave_vertaal \* Lower </w:instrText>
                            </w:r>
                            <w:r>
                              <w:fldChar w:fldCharType="separate"/>
                            </w:r>
                            <w:r w:rsidR="009B1F80">
                              <w:t>vrijgave</w:t>
                            </w:r>
                            <w:r>
                              <w:fldChar w:fldCharType="end"/>
                            </w:r>
                          </w:p>
                        </w:tc>
                        <w:tc>
                          <w:tcPr>
                            <w:tcW w:w="136" w:type="dxa"/>
                            <w:tcBorders>
                              <w:top w:val="nil"/>
                              <w:left w:val="nil"/>
                              <w:bottom w:val="nil"/>
                              <w:right w:val="nil"/>
                            </w:tcBorders>
                            <w:noWrap/>
                            <w:tcMar>
                              <w:left w:w="0" w:type="dxa"/>
                              <w:right w:w="0" w:type="dxa"/>
                            </w:tcMar>
                            <w:vAlign w:val="bottom"/>
                          </w:tcPr>
                          <w:p w14:paraId="72542F2C" w14:textId="77777777" w:rsidR="009946FE" w:rsidRPr="00CB36FF" w:rsidRDefault="009946FE" w:rsidP="00335E6C">
                            <w:pPr>
                              <w:pStyle w:val="Vrijgave"/>
                            </w:pPr>
                          </w:p>
                        </w:tc>
                        <w:tc>
                          <w:tcPr>
                            <w:tcW w:w="2665" w:type="dxa"/>
                            <w:tcBorders>
                              <w:top w:val="nil"/>
                              <w:left w:val="nil"/>
                              <w:bottom w:val="nil"/>
                              <w:right w:val="nil"/>
                            </w:tcBorders>
                            <w:tcMar>
                              <w:left w:w="0" w:type="dxa"/>
                              <w:right w:w="0" w:type="dxa"/>
                            </w:tcMar>
                            <w:vAlign w:val="bottom"/>
                          </w:tcPr>
                          <w:p w14:paraId="22A2A139" w14:textId="47656A0F" w:rsidR="009946FE" w:rsidRPr="00CB36FF" w:rsidRDefault="009946FE" w:rsidP="00335E6C">
                            <w:pPr>
                              <w:pStyle w:val="Vrijgave"/>
                            </w:pPr>
                            <w:r>
                              <w:fldChar w:fldCharType="begin"/>
                            </w:r>
                            <w:r w:rsidRPr="009B1F80">
                              <w:instrText xml:space="preserve"> DOCVARIABLE Beschrijving_vertaal </w:instrText>
                            </w:r>
                            <w:r>
                              <w:fldChar w:fldCharType="separate"/>
                            </w:r>
                            <w:r w:rsidR="009B1F80">
                              <w:t>beschrijving</w:t>
                            </w:r>
                            <w:r>
                              <w:fldChar w:fldCharType="end"/>
                            </w:r>
                            <w:r w:rsidRPr="00CB36FF">
                              <w:t xml:space="preserve"> </w:t>
                            </w:r>
                            <w:r>
                              <w:fldChar w:fldCharType="begin"/>
                            </w:r>
                            <w:r w:rsidRPr="009B1F80">
                              <w:instrText xml:space="preserve"> DOCVARIABLE Revisie_vertaal </w:instrText>
                            </w:r>
                            <w:r>
                              <w:fldChar w:fldCharType="separate"/>
                            </w:r>
                            <w:r w:rsidR="009B1F80">
                              <w:t>revisie</w:t>
                            </w:r>
                            <w:r>
                              <w:fldChar w:fldCharType="end"/>
                            </w:r>
                            <w:r>
                              <w:t xml:space="preserve"> </w:t>
                            </w:r>
                            <w:r>
                              <w:fldChar w:fldCharType="begin"/>
                            </w:r>
                            <w:r w:rsidRPr="009B1F80">
                              <w:instrText xml:space="preserve"> DOCVARIABLE Revisienummer </w:instrText>
                            </w:r>
                            <w:r>
                              <w:fldChar w:fldCharType="separate"/>
                            </w:r>
                            <w:r w:rsidR="009B1F80">
                              <w:t>1</w:t>
                            </w:r>
                            <w:r>
                              <w:fldChar w:fldCharType="end"/>
                            </w:r>
                          </w:p>
                        </w:tc>
                        <w:tc>
                          <w:tcPr>
                            <w:tcW w:w="136" w:type="dxa"/>
                            <w:tcBorders>
                              <w:top w:val="nil"/>
                              <w:left w:val="nil"/>
                              <w:bottom w:val="nil"/>
                              <w:right w:val="nil"/>
                            </w:tcBorders>
                            <w:tcMar>
                              <w:left w:w="0" w:type="dxa"/>
                              <w:right w:w="0" w:type="dxa"/>
                            </w:tcMar>
                            <w:vAlign w:val="bottom"/>
                          </w:tcPr>
                          <w:p w14:paraId="540FD375" w14:textId="77777777" w:rsidR="009946FE" w:rsidRPr="00CB36FF" w:rsidRDefault="009946FE" w:rsidP="00335E6C">
                            <w:pPr>
                              <w:pStyle w:val="Vrijgave"/>
                            </w:pPr>
                          </w:p>
                        </w:tc>
                        <w:tc>
                          <w:tcPr>
                            <w:tcW w:w="1899" w:type="dxa"/>
                            <w:tcBorders>
                              <w:top w:val="nil"/>
                              <w:left w:val="nil"/>
                              <w:bottom w:val="nil"/>
                              <w:right w:val="nil"/>
                            </w:tcBorders>
                            <w:tcMar>
                              <w:left w:w="0" w:type="dxa"/>
                              <w:right w:w="0" w:type="dxa"/>
                            </w:tcMar>
                            <w:vAlign w:val="bottom"/>
                          </w:tcPr>
                          <w:p w14:paraId="7E3021D7" w14:textId="2F9F8967" w:rsidR="009946FE" w:rsidRPr="00CB36FF" w:rsidRDefault="009946FE" w:rsidP="00335E6C">
                            <w:pPr>
                              <w:pStyle w:val="Vrijgave"/>
                            </w:pPr>
                            <w:r>
                              <w:fldChar w:fldCharType="begin"/>
                            </w:r>
                            <w:r w:rsidRPr="009B1F80">
                              <w:instrText xml:space="preserve"> DOCVARIABLE Goedkeuring_vertaal </w:instrText>
                            </w:r>
                            <w:r>
                              <w:fldChar w:fldCharType="separate"/>
                            </w:r>
                            <w:r w:rsidR="009B1F80">
                              <w:t>gecontroleerd</w:t>
                            </w:r>
                            <w:r>
                              <w:fldChar w:fldCharType="end"/>
                            </w:r>
                          </w:p>
                        </w:tc>
                        <w:tc>
                          <w:tcPr>
                            <w:tcW w:w="136" w:type="dxa"/>
                            <w:tcBorders>
                              <w:top w:val="nil"/>
                              <w:left w:val="nil"/>
                              <w:bottom w:val="nil"/>
                              <w:right w:val="nil"/>
                            </w:tcBorders>
                            <w:tcMar>
                              <w:left w:w="0" w:type="dxa"/>
                              <w:right w:w="0" w:type="dxa"/>
                            </w:tcMar>
                            <w:vAlign w:val="bottom"/>
                          </w:tcPr>
                          <w:p w14:paraId="178F3C5B" w14:textId="77777777" w:rsidR="009946FE" w:rsidRPr="00CB36FF" w:rsidRDefault="009946FE" w:rsidP="00335E6C">
                            <w:pPr>
                              <w:pStyle w:val="Vrijgave"/>
                            </w:pPr>
                          </w:p>
                        </w:tc>
                        <w:tc>
                          <w:tcPr>
                            <w:tcW w:w="1899" w:type="dxa"/>
                            <w:tcBorders>
                              <w:top w:val="nil"/>
                              <w:left w:val="nil"/>
                              <w:bottom w:val="nil"/>
                              <w:right w:val="nil"/>
                            </w:tcBorders>
                            <w:tcMar>
                              <w:left w:w="0" w:type="dxa"/>
                              <w:right w:w="0" w:type="dxa"/>
                            </w:tcMar>
                            <w:vAlign w:val="bottom"/>
                          </w:tcPr>
                          <w:p w14:paraId="6D0B1D49" w14:textId="651BFF6C" w:rsidR="009946FE" w:rsidRPr="00CB36FF" w:rsidRDefault="009946FE" w:rsidP="00335E6C">
                            <w:pPr>
                              <w:pStyle w:val="Vrijgave"/>
                            </w:pPr>
                            <w:r>
                              <w:fldChar w:fldCharType="begin"/>
                            </w:r>
                            <w:r w:rsidRPr="009B1F80">
                              <w:instrText xml:space="preserve"> DOCVARIABLE Vrijgave_vertaal  \* Lower </w:instrText>
                            </w:r>
                            <w:r>
                              <w:fldChar w:fldCharType="separate"/>
                            </w:r>
                            <w:r w:rsidR="009B1F80">
                              <w:t>vrijgave</w:t>
                            </w:r>
                            <w:r>
                              <w:fldChar w:fldCharType="end"/>
                            </w:r>
                          </w:p>
                        </w:tc>
                      </w:tr>
                      <w:tr w:rsidR="009946FE" w:rsidRPr="00CB36FF" w14:paraId="1DAB8FFF" w14:textId="77777777" w:rsidTr="00335E6C">
                        <w:trPr>
                          <w:trHeight w:hRule="exact" w:val="240"/>
                        </w:trPr>
                        <w:tc>
                          <w:tcPr>
                            <w:tcW w:w="1039" w:type="dxa"/>
                            <w:tcBorders>
                              <w:top w:val="nil"/>
                              <w:right w:val="nil"/>
                            </w:tcBorders>
                            <w:vAlign w:val="center"/>
                          </w:tcPr>
                          <w:p w14:paraId="7607DB17" w14:textId="133C8630" w:rsidR="009946FE" w:rsidRPr="00CB36FF" w:rsidRDefault="00676644" w:rsidP="00335E6C">
                            <w:pPr>
                              <w:pStyle w:val="Vrijgave"/>
                            </w:pPr>
                            <w:r>
                              <w:t>28-10-2022</w:t>
                            </w:r>
                          </w:p>
                        </w:tc>
                        <w:tc>
                          <w:tcPr>
                            <w:tcW w:w="136" w:type="dxa"/>
                            <w:tcBorders>
                              <w:top w:val="nil"/>
                              <w:left w:val="nil"/>
                              <w:bottom w:val="nil"/>
                            </w:tcBorders>
                            <w:noWrap/>
                            <w:tcMar>
                              <w:left w:w="0" w:type="dxa"/>
                              <w:right w:w="0" w:type="dxa"/>
                            </w:tcMar>
                            <w:vAlign w:val="center"/>
                          </w:tcPr>
                          <w:p w14:paraId="266D0216" w14:textId="77777777" w:rsidR="009946FE" w:rsidRPr="00CB36FF" w:rsidRDefault="009946FE" w:rsidP="00335E6C">
                            <w:pPr>
                              <w:pStyle w:val="Vrijgave"/>
                            </w:pPr>
                          </w:p>
                        </w:tc>
                        <w:tc>
                          <w:tcPr>
                            <w:tcW w:w="2665" w:type="dxa"/>
                            <w:tcBorders>
                              <w:top w:val="nil"/>
                              <w:right w:val="nil"/>
                            </w:tcBorders>
                            <w:tcMar>
                              <w:left w:w="108" w:type="dxa"/>
                            </w:tcMar>
                            <w:vAlign w:val="center"/>
                          </w:tcPr>
                          <w:p w14:paraId="3EF5BBDE" w14:textId="15BF8917" w:rsidR="009946FE" w:rsidRPr="00CB36FF" w:rsidRDefault="009946FE" w:rsidP="00335E6C">
                            <w:pPr>
                              <w:pStyle w:val="Vrijgave"/>
                            </w:pPr>
                            <w:r w:rsidRPr="00CB36FF">
                              <w:fldChar w:fldCharType="begin"/>
                            </w:r>
                            <w:r w:rsidRPr="009B1F80">
                              <w:instrText xml:space="preserve"> DOCVARIABLE BeschrijvingRevisie </w:instrText>
                            </w:r>
                            <w:r w:rsidRPr="00CB36FF">
                              <w:fldChar w:fldCharType="separate"/>
                            </w:r>
                            <w:r w:rsidR="009B1F80">
                              <w:t>definitief</w:t>
                            </w:r>
                            <w:r w:rsidRPr="00CB36FF">
                              <w:fldChar w:fldCharType="end"/>
                            </w:r>
                          </w:p>
                        </w:tc>
                        <w:tc>
                          <w:tcPr>
                            <w:tcW w:w="136" w:type="dxa"/>
                            <w:tcBorders>
                              <w:top w:val="nil"/>
                              <w:left w:val="nil"/>
                              <w:bottom w:val="nil"/>
                            </w:tcBorders>
                            <w:vAlign w:val="center"/>
                          </w:tcPr>
                          <w:p w14:paraId="7434FE20" w14:textId="77777777" w:rsidR="009946FE" w:rsidRPr="00CB36FF" w:rsidRDefault="009946FE" w:rsidP="00335E6C">
                            <w:pPr>
                              <w:pStyle w:val="Vrijgave"/>
                            </w:pPr>
                          </w:p>
                        </w:tc>
                        <w:tc>
                          <w:tcPr>
                            <w:tcW w:w="1899" w:type="dxa"/>
                            <w:tcBorders>
                              <w:top w:val="nil"/>
                              <w:right w:val="nil"/>
                            </w:tcBorders>
                            <w:shd w:val="clear" w:color="auto" w:fill="auto"/>
                            <w:tcMar>
                              <w:left w:w="108" w:type="dxa"/>
                              <w:right w:w="0" w:type="dxa"/>
                            </w:tcMar>
                            <w:vAlign w:val="center"/>
                          </w:tcPr>
                          <w:p w14:paraId="30060098" w14:textId="63EF0E71" w:rsidR="009946FE" w:rsidRPr="00E16638" w:rsidRDefault="00901F22" w:rsidP="00335E6C">
                            <w:pPr>
                              <w:pStyle w:val="Vrijgave"/>
                              <w:rPr>
                                <w:b/>
                                <w:bCs/>
                              </w:rPr>
                            </w:pPr>
                            <w:r>
                              <w:t>Michael Sapulette</w:t>
                            </w:r>
                            <w:r w:rsidRPr="00E16638">
                              <w:rPr>
                                <w:b/>
                                <w:bCs/>
                              </w:rPr>
                              <w:t xml:space="preserve"> </w:t>
                            </w:r>
                          </w:p>
                        </w:tc>
                        <w:tc>
                          <w:tcPr>
                            <w:tcW w:w="136" w:type="dxa"/>
                            <w:tcBorders>
                              <w:top w:val="nil"/>
                              <w:left w:val="nil"/>
                              <w:bottom w:val="nil"/>
                            </w:tcBorders>
                            <w:shd w:val="clear" w:color="auto" w:fill="auto"/>
                            <w:vAlign w:val="center"/>
                          </w:tcPr>
                          <w:p w14:paraId="7151A181" w14:textId="77777777" w:rsidR="009946FE" w:rsidRPr="00CB36FF" w:rsidRDefault="009946FE" w:rsidP="00335E6C">
                            <w:pPr>
                              <w:pStyle w:val="Vrijgave"/>
                            </w:pPr>
                          </w:p>
                        </w:tc>
                        <w:tc>
                          <w:tcPr>
                            <w:tcW w:w="1899" w:type="dxa"/>
                            <w:tcBorders>
                              <w:top w:val="nil"/>
                              <w:right w:val="nil"/>
                            </w:tcBorders>
                            <w:shd w:val="clear" w:color="auto" w:fill="auto"/>
                            <w:tcMar>
                              <w:left w:w="108" w:type="dxa"/>
                              <w:right w:w="0" w:type="dxa"/>
                            </w:tcMar>
                            <w:vAlign w:val="center"/>
                          </w:tcPr>
                          <w:p w14:paraId="63ADCD58" w14:textId="636F2D68" w:rsidR="009946FE" w:rsidRPr="00CB36FF" w:rsidRDefault="009946FE" w:rsidP="00335E6C">
                            <w:pPr>
                              <w:pStyle w:val="Vrijgave"/>
                            </w:pPr>
                            <w:r w:rsidRPr="00CB36FF">
                              <w:fldChar w:fldCharType="begin"/>
                            </w:r>
                            <w:r w:rsidRPr="009B1F80">
                              <w:instrText xml:space="preserve"> DOCVARIABLE Vrijgave </w:instrText>
                            </w:r>
                            <w:r w:rsidRPr="00CB36FF">
                              <w:fldChar w:fldCharType="separate"/>
                            </w:r>
                            <w:r w:rsidR="009B1F80">
                              <w:t>Rob Verkerk</w:t>
                            </w:r>
                            <w:r w:rsidRPr="00CB36FF">
                              <w:fldChar w:fldCharType="end"/>
                            </w:r>
                          </w:p>
                        </w:tc>
                      </w:tr>
                    </w:tbl>
                    <w:p w14:paraId="59BFFA1C" w14:textId="77777777" w:rsidR="009946FE" w:rsidRPr="002B0A45" w:rsidRDefault="009946FE" w:rsidP="00335E6C"/>
                  </w:txbxContent>
                </v:textbox>
                <w10:wrap anchorx="margin" anchory="margin"/>
              </v:shape>
            </w:pict>
          </mc:Fallback>
        </mc:AlternateContent>
      </w:r>
    </w:p>
    <w:p w14:paraId="24A1787B" w14:textId="77777777" w:rsidR="00335E6C" w:rsidRPr="009B1F80" w:rsidRDefault="00011583" w:rsidP="00E15078">
      <w:pPr>
        <w:pStyle w:val="Kop1"/>
        <w:numPr>
          <w:ilvl w:val="0"/>
          <w:numId w:val="0"/>
        </w:numPr>
      </w:pPr>
      <w:bookmarkStart w:id="1" w:name="docStartPointText"/>
      <w:bookmarkStart w:id="2" w:name="_Toc117864621"/>
      <w:bookmarkEnd w:id="1"/>
      <w:r w:rsidRPr="009B1F80">
        <w:lastRenderedPageBreak/>
        <w:t>Lijst van bijlagen en modellen</w:t>
      </w:r>
      <w:bookmarkEnd w:id="2"/>
    </w:p>
    <w:p w14:paraId="6197D50F" w14:textId="77777777" w:rsidR="00011583" w:rsidRPr="009B1F80" w:rsidRDefault="00011583" w:rsidP="00011583">
      <w:pPr>
        <w:rPr>
          <w:b/>
          <w:sz w:val="24"/>
          <w:u w:val="single"/>
        </w:rPr>
      </w:pPr>
      <w:r w:rsidRPr="009B1F80">
        <w:rPr>
          <w:b/>
          <w:sz w:val="24"/>
          <w:u w:val="single"/>
        </w:rPr>
        <w:t>Algemeen</w:t>
      </w:r>
    </w:p>
    <w:p w14:paraId="18D57A24" w14:textId="77777777" w:rsidR="00483CAE" w:rsidRPr="009B1F80" w:rsidRDefault="00483CAE" w:rsidP="00483CAE">
      <w:bookmarkStart w:id="3" w:name="_Toc379370564"/>
      <w:bookmarkStart w:id="4" w:name="_Toc380583009"/>
      <w:bookmarkStart w:id="5" w:name="_Toc415746388"/>
      <w:bookmarkStart w:id="6" w:name="_Toc415826451"/>
      <w:bookmarkStart w:id="7" w:name="_Toc430182998"/>
      <w:bookmarkStart w:id="8" w:name="_Toc462220467"/>
    </w:p>
    <w:p w14:paraId="021271FB" w14:textId="6B9F17DE" w:rsidR="00116692" w:rsidRPr="009B1F80" w:rsidRDefault="00DF32C6" w:rsidP="00483CAE">
      <w:pPr>
        <w:pStyle w:val="Lijstalinea"/>
        <w:numPr>
          <w:ilvl w:val="0"/>
          <w:numId w:val="30"/>
        </w:numPr>
        <w:ind w:left="284" w:hanging="284"/>
        <w:rPr>
          <w:b/>
          <w:bCs/>
          <w:color w:val="00769E" w:themeColor="accent2"/>
          <w:sz w:val="24"/>
          <w:szCs w:val="24"/>
        </w:rPr>
      </w:pPr>
      <w:r w:rsidRPr="009B1F80">
        <w:rPr>
          <w:b/>
          <w:bCs/>
          <w:color w:val="00769E" w:themeColor="accent2"/>
          <w:sz w:val="24"/>
          <w:szCs w:val="24"/>
        </w:rPr>
        <w:t>Werkterrein</w:t>
      </w:r>
    </w:p>
    <w:p w14:paraId="50BB7AD0" w14:textId="7566C14C" w:rsidR="00011583" w:rsidRPr="009B1F80" w:rsidRDefault="00011583" w:rsidP="00483CAE">
      <w:pPr>
        <w:pStyle w:val="Lijstalinea"/>
        <w:numPr>
          <w:ilvl w:val="0"/>
          <w:numId w:val="30"/>
        </w:numPr>
        <w:ind w:left="284" w:hanging="284"/>
        <w:rPr>
          <w:b/>
          <w:bCs/>
          <w:color w:val="00769E" w:themeColor="accent2"/>
          <w:sz w:val="24"/>
          <w:szCs w:val="24"/>
        </w:rPr>
      </w:pPr>
      <w:r w:rsidRPr="009B1F80">
        <w:rPr>
          <w:b/>
          <w:bCs/>
          <w:color w:val="00769E" w:themeColor="accent2"/>
          <w:sz w:val="24"/>
          <w:szCs w:val="24"/>
        </w:rPr>
        <w:t>Selectiematrix</w:t>
      </w:r>
      <w:bookmarkEnd w:id="3"/>
      <w:bookmarkEnd w:id="4"/>
      <w:bookmarkEnd w:id="5"/>
      <w:bookmarkEnd w:id="6"/>
      <w:bookmarkEnd w:id="7"/>
      <w:bookmarkEnd w:id="8"/>
      <w:r w:rsidRPr="009B1F80">
        <w:rPr>
          <w:b/>
          <w:bCs/>
          <w:color w:val="00769E" w:themeColor="accent2"/>
          <w:sz w:val="24"/>
          <w:szCs w:val="24"/>
        </w:rPr>
        <w:t xml:space="preserve"> </w:t>
      </w:r>
    </w:p>
    <w:p w14:paraId="1650992B" w14:textId="77777777" w:rsidR="00011583" w:rsidRPr="009B1F80" w:rsidRDefault="00011583" w:rsidP="00011583"/>
    <w:p w14:paraId="2D10B1B5" w14:textId="77777777" w:rsidR="00011583" w:rsidRPr="009B1F80" w:rsidRDefault="00011583" w:rsidP="00011583">
      <w:pPr>
        <w:rPr>
          <w:b/>
          <w:sz w:val="24"/>
          <w:u w:val="single"/>
        </w:rPr>
      </w:pPr>
      <w:r w:rsidRPr="009B1F80">
        <w:rPr>
          <w:b/>
          <w:sz w:val="24"/>
          <w:u w:val="single"/>
        </w:rPr>
        <w:t>Relevant voor het indienen bij de aanmelding:</w:t>
      </w:r>
    </w:p>
    <w:p w14:paraId="747E313C" w14:textId="77777777" w:rsidR="00483CAE" w:rsidRPr="009B1F80" w:rsidRDefault="00483CAE" w:rsidP="00011583">
      <w:pPr>
        <w:rPr>
          <w:b/>
          <w:sz w:val="24"/>
          <w:u w:val="single"/>
        </w:rPr>
      </w:pPr>
    </w:p>
    <w:p w14:paraId="2833CBC0" w14:textId="77777777" w:rsidR="005917AD" w:rsidRPr="009B1F80" w:rsidRDefault="005917AD" w:rsidP="002B61DE">
      <w:pPr>
        <w:pStyle w:val="Lijstalinea"/>
        <w:numPr>
          <w:ilvl w:val="0"/>
          <w:numId w:val="30"/>
        </w:numPr>
        <w:ind w:left="284" w:hanging="284"/>
        <w:rPr>
          <w:b/>
          <w:bCs/>
          <w:color w:val="00769E" w:themeColor="accent2"/>
          <w:sz w:val="24"/>
          <w:szCs w:val="24"/>
        </w:rPr>
      </w:pPr>
      <w:bookmarkStart w:id="9" w:name="_Toc462220468"/>
      <w:bookmarkStart w:id="10" w:name="_Toc415746389"/>
      <w:bookmarkStart w:id="11" w:name="_Toc415826452"/>
      <w:bookmarkStart w:id="12" w:name="_Toc430182999"/>
      <w:r w:rsidRPr="009B1F80">
        <w:rPr>
          <w:b/>
          <w:bCs/>
          <w:color w:val="00769E" w:themeColor="accent2"/>
          <w:sz w:val="24"/>
          <w:szCs w:val="24"/>
        </w:rPr>
        <w:t>Model Aanmeldingsformulier</w:t>
      </w:r>
      <w:bookmarkEnd w:id="9"/>
    </w:p>
    <w:p w14:paraId="661C4F74" w14:textId="77777777" w:rsidR="00483CAE" w:rsidRPr="009B1F80" w:rsidRDefault="00483CAE" w:rsidP="002B61DE">
      <w:pPr>
        <w:rPr>
          <w:b/>
          <w:bCs/>
          <w:color w:val="00769E" w:themeColor="accent2"/>
          <w:sz w:val="24"/>
          <w:szCs w:val="24"/>
        </w:rPr>
      </w:pPr>
    </w:p>
    <w:p w14:paraId="6720F2A6" w14:textId="77777777" w:rsidR="00011583" w:rsidRPr="009B1F80" w:rsidRDefault="00AF2567" w:rsidP="002B61DE">
      <w:pPr>
        <w:pStyle w:val="Lijstalinea"/>
        <w:numPr>
          <w:ilvl w:val="0"/>
          <w:numId w:val="30"/>
        </w:numPr>
        <w:ind w:left="284" w:hanging="284"/>
        <w:rPr>
          <w:b/>
          <w:bCs/>
          <w:color w:val="00769E" w:themeColor="accent2"/>
          <w:sz w:val="24"/>
          <w:szCs w:val="24"/>
        </w:rPr>
      </w:pPr>
      <w:bookmarkStart w:id="13" w:name="_Toc462220469"/>
      <w:r w:rsidRPr="009B1F80">
        <w:rPr>
          <w:b/>
          <w:bCs/>
          <w:color w:val="00769E" w:themeColor="accent2"/>
          <w:sz w:val="24"/>
          <w:szCs w:val="24"/>
        </w:rPr>
        <w:t>Uniform</w:t>
      </w:r>
      <w:r w:rsidR="00011583" w:rsidRPr="009B1F80">
        <w:rPr>
          <w:b/>
          <w:bCs/>
          <w:color w:val="00769E" w:themeColor="accent2"/>
          <w:sz w:val="24"/>
          <w:szCs w:val="24"/>
        </w:rPr>
        <w:t xml:space="preserve"> E</w:t>
      </w:r>
      <w:r w:rsidRPr="009B1F80">
        <w:rPr>
          <w:b/>
          <w:bCs/>
          <w:color w:val="00769E" w:themeColor="accent2"/>
          <w:sz w:val="24"/>
          <w:szCs w:val="24"/>
        </w:rPr>
        <w:t>urop</w:t>
      </w:r>
      <w:r w:rsidR="003E1883" w:rsidRPr="009B1F80">
        <w:rPr>
          <w:b/>
          <w:bCs/>
          <w:color w:val="00769E" w:themeColor="accent2"/>
          <w:sz w:val="24"/>
          <w:szCs w:val="24"/>
        </w:rPr>
        <w:t xml:space="preserve">ees Aanbestedingsdocument </w:t>
      </w:r>
      <w:r w:rsidR="00011583" w:rsidRPr="009B1F80">
        <w:rPr>
          <w:b/>
          <w:bCs/>
          <w:color w:val="00769E" w:themeColor="accent2"/>
          <w:sz w:val="24"/>
          <w:szCs w:val="24"/>
        </w:rPr>
        <w:t>(separaat bijgevoegd)</w:t>
      </w:r>
      <w:bookmarkEnd w:id="10"/>
      <w:bookmarkEnd w:id="11"/>
      <w:bookmarkEnd w:id="12"/>
      <w:bookmarkEnd w:id="13"/>
    </w:p>
    <w:p w14:paraId="73025896" w14:textId="77777777" w:rsidR="00483CAE" w:rsidRPr="009B1F80" w:rsidRDefault="00483CAE" w:rsidP="00483CAE">
      <w:pPr>
        <w:pStyle w:val="Lijstalinea"/>
        <w:numPr>
          <w:ilvl w:val="0"/>
          <w:numId w:val="0"/>
        </w:numPr>
        <w:ind w:left="284"/>
        <w:rPr>
          <w:b/>
          <w:bCs/>
          <w:color w:val="00769E" w:themeColor="accent2"/>
          <w:sz w:val="24"/>
          <w:szCs w:val="24"/>
        </w:rPr>
      </w:pPr>
      <w:bookmarkStart w:id="14" w:name="_Toc286817222"/>
      <w:bookmarkStart w:id="15" w:name="_Toc415746390"/>
      <w:bookmarkStart w:id="16" w:name="_Toc415826453"/>
      <w:bookmarkStart w:id="17" w:name="_Toc430183000"/>
      <w:bookmarkStart w:id="18" w:name="_Toc462220470"/>
    </w:p>
    <w:p w14:paraId="3C0D5F83" w14:textId="77777777" w:rsidR="00011583" w:rsidRPr="009B1F80" w:rsidRDefault="00011583" w:rsidP="00483CAE">
      <w:pPr>
        <w:pStyle w:val="Lijstalinea"/>
        <w:numPr>
          <w:ilvl w:val="0"/>
          <w:numId w:val="30"/>
        </w:numPr>
        <w:ind w:left="284" w:hanging="284"/>
        <w:rPr>
          <w:b/>
          <w:bCs/>
          <w:color w:val="00769E" w:themeColor="accent2"/>
          <w:sz w:val="24"/>
          <w:szCs w:val="24"/>
        </w:rPr>
      </w:pPr>
      <w:r w:rsidRPr="009B1F80">
        <w:rPr>
          <w:b/>
          <w:bCs/>
          <w:color w:val="00769E" w:themeColor="accent2"/>
          <w:sz w:val="24"/>
          <w:szCs w:val="24"/>
        </w:rPr>
        <w:t xml:space="preserve">Model A1 </w:t>
      </w:r>
      <w:bookmarkEnd w:id="14"/>
      <w:r w:rsidRPr="009B1F80">
        <w:rPr>
          <w:b/>
          <w:bCs/>
          <w:color w:val="00769E" w:themeColor="accent2"/>
          <w:sz w:val="24"/>
          <w:szCs w:val="24"/>
        </w:rPr>
        <w:tab/>
        <w:t>Verklaring opgave referentieprojecten</w:t>
      </w:r>
      <w:bookmarkEnd w:id="15"/>
      <w:bookmarkEnd w:id="16"/>
      <w:bookmarkEnd w:id="17"/>
      <w:bookmarkEnd w:id="18"/>
    </w:p>
    <w:p w14:paraId="68160984" w14:textId="77777777" w:rsidR="00483CAE" w:rsidRPr="009B1F80" w:rsidRDefault="00483CAE" w:rsidP="00483CAE">
      <w:pPr>
        <w:pStyle w:val="Lijstalinea"/>
        <w:numPr>
          <w:ilvl w:val="0"/>
          <w:numId w:val="0"/>
        </w:numPr>
        <w:ind w:left="284"/>
        <w:rPr>
          <w:b/>
          <w:bCs/>
          <w:color w:val="00769E" w:themeColor="accent2"/>
          <w:sz w:val="24"/>
          <w:szCs w:val="24"/>
        </w:rPr>
      </w:pPr>
    </w:p>
    <w:p w14:paraId="3078007E" w14:textId="77777777" w:rsidR="00011583" w:rsidRPr="009B1F80" w:rsidRDefault="00011583" w:rsidP="00483CAE">
      <w:pPr>
        <w:pStyle w:val="Lijstalinea"/>
        <w:numPr>
          <w:ilvl w:val="0"/>
          <w:numId w:val="30"/>
        </w:numPr>
        <w:ind w:left="284" w:hanging="284"/>
        <w:rPr>
          <w:b/>
          <w:bCs/>
          <w:color w:val="00769E" w:themeColor="accent2"/>
          <w:sz w:val="24"/>
          <w:szCs w:val="24"/>
        </w:rPr>
      </w:pPr>
      <w:bookmarkStart w:id="19" w:name="_Toc377133009"/>
      <w:bookmarkStart w:id="20" w:name="_Toc379370568"/>
      <w:bookmarkStart w:id="21" w:name="_Toc380583012"/>
      <w:bookmarkStart w:id="22" w:name="_Toc415746391"/>
      <w:bookmarkStart w:id="23" w:name="_Toc415826454"/>
      <w:bookmarkStart w:id="24" w:name="_Toc430183001"/>
      <w:bookmarkStart w:id="25" w:name="_Toc462220471"/>
      <w:bookmarkStart w:id="26" w:name="_Toc286817223"/>
      <w:r w:rsidRPr="009B1F80">
        <w:rPr>
          <w:b/>
          <w:bCs/>
          <w:color w:val="00769E" w:themeColor="accent2"/>
          <w:sz w:val="24"/>
          <w:szCs w:val="24"/>
        </w:rPr>
        <w:t xml:space="preserve">Model A2 </w:t>
      </w:r>
      <w:r w:rsidRPr="009B1F80">
        <w:rPr>
          <w:b/>
          <w:bCs/>
          <w:color w:val="00769E" w:themeColor="accent2"/>
          <w:sz w:val="24"/>
          <w:szCs w:val="24"/>
        </w:rPr>
        <w:tab/>
        <w:t>Opgave referentieproject voor een werk</w:t>
      </w:r>
      <w:bookmarkEnd w:id="19"/>
      <w:bookmarkEnd w:id="20"/>
      <w:bookmarkEnd w:id="21"/>
      <w:bookmarkEnd w:id="22"/>
      <w:bookmarkEnd w:id="23"/>
      <w:bookmarkEnd w:id="24"/>
      <w:bookmarkEnd w:id="25"/>
    </w:p>
    <w:p w14:paraId="06B7BF10" w14:textId="77777777" w:rsidR="00483CAE" w:rsidRPr="009B1F80" w:rsidRDefault="00483CAE" w:rsidP="00483CAE">
      <w:pPr>
        <w:pStyle w:val="Lijstalinea"/>
        <w:numPr>
          <w:ilvl w:val="0"/>
          <w:numId w:val="0"/>
        </w:numPr>
        <w:ind w:left="284"/>
        <w:rPr>
          <w:b/>
          <w:bCs/>
          <w:color w:val="00769E" w:themeColor="accent2"/>
          <w:sz w:val="24"/>
          <w:szCs w:val="24"/>
        </w:rPr>
      </w:pPr>
    </w:p>
    <w:p w14:paraId="522981C2" w14:textId="77777777" w:rsidR="00011583" w:rsidRPr="009B1F80" w:rsidRDefault="00011583" w:rsidP="00483CAE">
      <w:pPr>
        <w:pStyle w:val="Lijstalinea"/>
        <w:numPr>
          <w:ilvl w:val="0"/>
          <w:numId w:val="30"/>
        </w:numPr>
        <w:ind w:left="284" w:hanging="284"/>
        <w:rPr>
          <w:b/>
          <w:bCs/>
          <w:color w:val="00769E" w:themeColor="accent2"/>
          <w:sz w:val="24"/>
          <w:szCs w:val="24"/>
        </w:rPr>
      </w:pPr>
      <w:bookmarkStart w:id="27" w:name="_Toc377133010"/>
      <w:bookmarkStart w:id="28" w:name="_Toc379370569"/>
      <w:bookmarkStart w:id="29" w:name="_Toc380583013"/>
      <w:bookmarkStart w:id="30" w:name="_Toc415746392"/>
      <w:bookmarkStart w:id="31" w:name="_Toc415826455"/>
      <w:bookmarkStart w:id="32" w:name="_Toc430183002"/>
      <w:bookmarkStart w:id="33" w:name="_Toc462220472"/>
      <w:r w:rsidRPr="009B1F80">
        <w:rPr>
          <w:b/>
          <w:bCs/>
          <w:color w:val="00769E" w:themeColor="accent2"/>
          <w:sz w:val="24"/>
          <w:szCs w:val="24"/>
        </w:rPr>
        <w:t>Model A3</w:t>
      </w:r>
      <w:r w:rsidRPr="009B1F80">
        <w:rPr>
          <w:b/>
          <w:bCs/>
          <w:color w:val="00769E" w:themeColor="accent2"/>
          <w:sz w:val="24"/>
          <w:szCs w:val="24"/>
        </w:rPr>
        <w:tab/>
        <w:t>Opgave referentieproject voor een dienst</w:t>
      </w:r>
      <w:bookmarkEnd w:id="27"/>
      <w:bookmarkEnd w:id="28"/>
      <w:bookmarkEnd w:id="29"/>
      <w:bookmarkEnd w:id="30"/>
      <w:bookmarkEnd w:id="31"/>
      <w:bookmarkEnd w:id="32"/>
      <w:bookmarkEnd w:id="33"/>
    </w:p>
    <w:p w14:paraId="1D63CB1E" w14:textId="77777777" w:rsidR="00011583" w:rsidRPr="009B1F80" w:rsidRDefault="00011583" w:rsidP="00011583"/>
    <w:bookmarkEnd w:id="26"/>
    <w:p w14:paraId="6751F70C" w14:textId="77777777" w:rsidR="00011583" w:rsidRPr="009B1F80" w:rsidRDefault="00011583" w:rsidP="00011583">
      <w:pPr>
        <w:rPr>
          <w:b/>
          <w:sz w:val="24"/>
          <w:u w:val="single"/>
        </w:rPr>
      </w:pPr>
      <w:r w:rsidRPr="009B1F80">
        <w:rPr>
          <w:b/>
          <w:sz w:val="24"/>
          <w:u w:val="single"/>
        </w:rPr>
        <w:t>Relevant voor het indienen op verzoek en indien van toepassing:</w:t>
      </w:r>
    </w:p>
    <w:p w14:paraId="4E7F71AF" w14:textId="77777777" w:rsidR="00483CAE" w:rsidRPr="009B1F80" w:rsidRDefault="00483CAE" w:rsidP="00011583">
      <w:pPr>
        <w:rPr>
          <w:b/>
          <w:sz w:val="24"/>
          <w:u w:val="single"/>
        </w:rPr>
      </w:pPr>
    </w:p>
    <w:p w14:paraId="0A3916C0" w14:textId="77777777" w:rsidR="00011583" w:rsidRPr="009B1F80" w:rsidRDefault="00011583" w:rsidP="00483CAE">
      <w:pPr>
        <w:pStyle w:val="Lijstalinea"/>
        <w:numPr>
          <w:ilvl w:val="0"/>
          <w:numId w:val="30"/>
        </w:numPr>
        <w:ind w:left="284" w:hanging="284"/>
        <w:rPr>
          <w:b/>
          <w:bCs/>
          <w:color w:val="00769E" w:themeColor="accent2"/>
          <w:sz w:val="24"/>
          <w:szCs w:val="24"/>
        </w:rPr>
      </w:pPr>
      <w:bookmarkStart w:id="34" w:name="_Toc415746395"/>
      <w:bookmarkStart w:id="35" w:name="_Toc415826458"/>
      <w:bookmarkStart w:id="36" w:name="_Toc430183003"/>
      <w:bookmarkStart w:id="37" w:name="_Toc462220473"/>
      <w:bookmarkStart w:id="38" w:name="_Toc415746393"/>
      <w:bookmarkStart w:id="39" w:name="_Toc415826456"/>
      <w:r w:rsidRPr="009B1F80">
        <w:rPr>
          <w:b/>
          <w:bCs/>
          <w:color w:val="00769E" w:themeColor="accent2"/>
          <w:sz w:val="24"/>
          <w:szCs w:val="24"/>
        </w:rPr>
        <w:t xml:space="preserve">Model B1 </w:t>
      </w:r>
      <w:r w:rsidRPr="009B1F80">
        <w:rPr>
          <w:b/>
          <w:bCs/>
          <w:color w:val="00769E" w:themeColor="accent2"/>
          <w:sz w:val="24"/>
          <w:szCs w:val="24"/>
        </w:rPr>
        <w:tab/>
        <w:t>Verklaring aansprakelijkheden bij combinatievorming</w:t>
      </w:r>
      <w:bookmarkEnd w:id="34"/>
      <w:bookmarkEnd w:id="35"/>
      <w:bookmarkEnd w:id="36"/>
      <w:bookmarkEnd w:id="37"/>
      <w:r w:rsidRPr="009B1F80">
        <w:rPr>
          <w:b/>
          <w:bCs/>
          <w:color w:val="00769E" w:themeColor="accent2"/>
          <w:sz w:val="24"/>
          <w:szCs w:val="24"/>
        </w:rPr>
        <w:t xml:space="preserve"> </w:t>
      </w:r>
    </w:p>
    <w:p w14:paraId="4B2A84DD" w14:textId="77777777" w:rsidR="00483CAE" w:rsidRPr="009B1F80" w:rsidRDefault="00483CAE" w:rsidP="00483CAE">
      <w:pPr>
        <w:pStyle w:val="Lijstalinea"/>
        <w:numPr>
          <w:ilvl w:val="0"/>
          <w:numId w:val="0"/>
        </w:numPr>
        <w:ind w:left="284"/>
        <w:rPr>
          <w:b/>
          <w:bCs/>
          <w:color w:val="00769E" w:themeColor="accent2"/>
          <w:sz w:val="24"/>
          <w:szCs w:val="24"/>
        </w:rPr>
      </w:pPr>
    </w:p>
    <w:p w14:paraId="3937E635" w14:textId="77777777" w:rsidR="00011583" w:rsidRPr="009B1F80" w:rsidRDefault="00011583" w:rsidP="00483CAE">
      <w:pPr>
        <w:pStyle w:val="Lijstalinea"/>
        <w:numPr>
          <w:ilvl w:val="0"/>
          <w:numId w:val="30"/>
        </w:numPr>
        <w:ind w:left="284" w:hanging="284"/>
        <w:rPr>
          <w:b/>
          <w:bCs/>
          <w:color w:val="00769E" w:themeColor="accent2"/>
          <w:sz w:val="24"/>
          <w:szCs w:val="24"/>
        </w:rPr>
      </w:pPr>
      <w:bookmarkStart w:id="40" w:name="_Toc430183004"/>
      <w:bookmarkStart w:id="41" w:name="_Toc462220474"/>
      <w:r w:rsidRPr="009B1F80">
        <w:rPr>
          <w:b/>
          <w:bCs/>
          <w:color w:val="00769E" w:themeColor="accent2"/>
          <w:sz w:val="24"/>
          <w:szCs w:val="24"/>
        </w:rPr>
        <w:t xml:space="preserve">Model B2 </w:t>
      </w:r>
      <w:r w:rsidRPr="009B1F80">
        <w:rPr>
          <w:b/>
          <w:bCs/>
          <w:color w:val="00769E" w:themeColor="accent2"/>
          <w:sz w:val="24"/>
          <w:szCs w:val="24"/>
        </w:rPr>
        <w:tab/>
        <w:t>Verklaring omtrent beroep op bekwaamheid</w:t>
      </w:r>
      <w:bookmarkEnd w:id="38"/>
      <w:bookmarkEnd w:id="39"/>
      <w:bookmarkEnd w:id="40"/>
      <w:bookmarkEnd w:id="41"/>
    </w:p>
    <w:p w14:paraId="30874384" w14:textId="77777777" w:rsidR="00483CAE" w:rsidRPr="009B1F80" w:rsidRDefault="00483CAE" w:rsidP="00483CAE">
      <w:pPr>
        <w:pStyle w:val="Lijstalinea"/>
        <w:numPr>
          <w:ilvl w:val="0"/>
          <w:numId w:val="0"/>
        </w:numPr>
        <w:ind w:left="284"/>
        <w:rPr>
          <w:b/>
          <w:bCs/>
          <w:color w:val="00769E" w:themeColor="accent2"/>
          <w:sz w:val="24"/>
          <w:szCs w:val="24"/>
        </w:rPr>
      </w:pPr>
    </w:p>
    <w:p w14:paraId="2DBA6906" w14:textId="77777777" w:rsidR="00011583" w:rsidRPr="009B1F80" w:rsidRDefault="00011583" w:rsidP="00011583"/>
    <w:p w14:paraId="104B2235" w14:textId="77777777" w:rsidR="00C856B3" w:rsidRPr="009B1F80" w:rsidRDefault="0092144C" w:rsidP="00E50FCE">
      <w:pPr>
        <w:pStyle w:val="Kop3"/>
        <w:sectPr w:rsidR="00C856B3" w:rsidRPr="009B1F80" w:rsidSect="00F57792">
          <w:headerReference w:type="even" r:id="rId18"/>
          <w:headerReference w:type="default" r:id="rId19"/>
          <w:footerReference w:type="even" r:id="rId20"/>
          <w:footerReference w:type="default" r:id="rId21"/>
          <w:headerReference w:type="first" r:id="rId22"/>
          <w:footerReference w:type="first" r:id="rId23"/>
          <w:pgSz w:w="11906" w:h="16838" w:code="9"/>
          <w:pgMar w:top="1843" w:right="1559" w:bottom="1135" w:left="2410" w:header="425" w:footer="0" w:gutter="0"/>
          <w:pgNumType w:start="1"/>
          <w:cols w:space="708"/>
          <w:titlePg/>
          <w:docGrid w:linePitch="360"/>
        </w:sectPr>
      </w:pPr>
      <w:r w:rsidRPr="009B1F80">
        <w:br w:type="page"/>
      </w:r>
    </w:p>
    <w:p w14:paraId="0F7B5A60" w14:textId="62E06594" w:rsidR="00F146FD" w:rsidRPr="009B1F80" w:rsidRDefault="00F146FD" w:rsidP="000C3670">
      <w:pPr>
        <w:pStyle w:val="Kop1"/>
        <w:numPr>
          <w:ilvl w:val="0"/>
          <w:numId w:val="0"/>
        </w:numPr>
        <w:rPr>
          <w:sz w:val="24"/>
          <w:szCs w:val="24"/>
        </w:rPr>
      </w:pPr>
      <w:r w:rsidRPr="009B1F80">
        <w:rPr>
          <w:sz w:val="24"/>
          <w:szCs w:val="24"/>
        </w:rPr>
        <w:lastRenderedPageBreak/>
        <w:fldChar w:fldCharType="begin"/>
      </w:r>
      <w:r w:rsidRPr="009B1F80">
        <w:rPr>
          <w:sz w:val="24"/>
          <w:szCs w:val="24"/>
        </w:rPr>
        <w:instrText xml:space="preserve"> DOCVARIABLE Bijlage_vertaal \* FirstCap </w:instrText>
      </w:r>
      <w:r w:rsidRPr="009B1F80">
        <w:rPr>
          <w:sz w:val="24"/>
          <w:szCs w:val="24"/>
        </w:rPr>
        <w:fldChar w:fldCharType="separate"/>
      </w:r>
      <w:bookmarkStart w:id="42" w:name="_Toc114648732"/>
      <w:bookmarkStart w:id="43" w:name="_Toc115855283"/>
      <w:bookmarkStart w:id="44" w:name="_Toc116908628"/>
      <w:bookmarkStart w:id="45" w:name="_Toc116908967"/>
      <w:bookmarkStart w:id="46" w:name="_Toc117864622"/>
      <w:r w:rsidR="009B1F80">
        <w:rPr>
          <w:sz w:val="24"/>
          <w:szCs w:val="24"/>
        </w:rPr>
        <w:t>Bijlage</w:t>
      </w:r>
      <w:r w:rsidRPr="009B1F80">
        <w:rPr>
          <w:sz w:val="24"/>
          <w:szCs w:val="24"/>
        </w:rPr>
        <w:fldChar w:fldCharType="end"/>
      </w:r>
      <w:r w:rsidRPr="009B1F80">
        <w:rPr>
          <w:sz w:val="24"/>
          <w:szCs w:val="24"/>
        </w:rPr>
        <w:t xml:space="preserve"> </w:t>
      </w:r>
      <w:r w:rsidRPr="009B1F80">
        <w:rPr>
          <w:sz w:val="24"/>
          <w:szCs w:val="24"/>
        </w:rPr>
        <w:fldChar w:fldCharType="begin"/>
      </w:r>
      <w:r w:rsidRPr="009B1F80">
        <w:rPr>
          <w:sz w:val="24"/>
          <w:szCs w:val="24"/>
        </w:rPr>
        <w:instrText xml:space="preserve"> SEQ Bijlage </w:instrText>
      </w:r>
      <w:r w:rsidRPr="009B1F80">
        <w:rPr>
          <w:sz w:val="24"/>
          <w:szCs w:val="24"/>
        </w:rPr>
        <w:fldChar w:fldCharType="separate"/>
      </w:r>
      <w:r w:rsidR="004D6049">
        <w:rPr>
          <w:noProof/>
          <w:sz w:val="24"/>
          <w:szCs w:val="24"/>
        </w:rPr>
        <w:t>1</w:t>
      </w:r>
      <w:r w:rsidRPr="009B1F80">
        <w:rPr>
          <w:noProof/>
          <w:sz w:val="24"/>
          <w:szCs w:val="24"/>
        </w:rPr>
        <w:fldChar w:fldCharType="end"/>
      </w:r>
      <w:r w:rsidRPr="009B1F80">
        <w:rPr>
          <w:sz w:val="24"/>
          <w:szCs w:val="24"/>
        </w:rPr>
        <w:t xml:space="preserve"> Wer</w:t>
      </w:r>
      <w:r w:rsidR="000C3670" w:rsidRPr="009B1F80">
        <w:rPr>
          <w:sz w:val="24"/>
          <w:szCs w:val="24"/>
        </w:rPr>
        <w:t>k</w:t>
      </w:r>
      <w:r w:rsidR="00652D03" w:rsidRPr="009B1F80">
        <w:rPr>
          <w:sz w:val="24"/>
          <w:szCs w:val="24"/>
        </w:rPr>
        <w:t>terrein</w:t>
      </w:r>
      <w:bookmarkEnd w:id="42"/>
      <w:bookmarkEnd w:id="43"/>
      <w:bookmarkEnd w:id="44"/>
      <w:bookmarkEnd w:id="45"/>
      <w:bookmarkEnd w:id="46"/>
      <w:r w:rsidRPr="009B1F80">
        <w:rPr>
          <w:sz w:val="24"/>
          <w:szCs w:val="24"/>
        </w:rPr>
        <w:t xml:space="preserve"> </w:t>
      </w:r>
    </w:p>
    <w:p w14:paraId="61A78199" w14:textId="77777777" w:rsidR="00F146FD" w:rsidRPr="009B1F80" w:rsidRDefault="00F146FD">
      <w:pPr>
        <w:rPr>
          <w:b/>
          <w:color w:val="267AA1"/>
          <w:sz w:val="24"/>
          <w:szCs w:val="24"/>
        </w:rPr>
      </w:pPr>
      <w:r w:rsidRPr="009B1F80">
        <w:rPr>
          <w:sz w:val="24"/>
          <w:szCs w:val="24"/>
        </w:rPr>
        <w:br w:type="page"/>
      </w:r>
    </w:p>
    <w:p w14:paraId="2D6C0121" w14:textId="02780B0B" w:rsidR="00C856B3" w:rsidRPr="009B1F80" w:rsidRDefault="00C856B3" w:rsidP="00C53C46">
      <w:pPr>
        <w:pStyle w:val="Kop1"/>
        <w:numPr>
          <w:ilvl w:val="0"/>
          <w:numId w:val="0"/>
        </w:numPr>
        <w:rPr>
          <w:sz w:val="24"/>
          <w:szCs w:val="24"/>
        </w:rPr>
      </w:pPr>
      <w:r w:rsidRPr="009B1F80">
        <w:rPr>
          <w:sz w:val="24"/>
          <w:szCs w:val="24"/>
        </w:rPr>
        <w:lastRenderedPageBreak/>
        <w:fldChar w:fldCharType="begin"/>
      </w:r>
      <w:r w:rsidRPr="009B1F80">
        <w:rPr>
          <w:sz w:val="24"/>
          <w:szCs w:val="24"/>
        </w:rPr>
        <w:instrText xml:space="preserve"> DOCVARIABLE Bijlage_vertaal \* FirstCap </w:instrText>
      </w:r>
      <w:r w:rsidRPr="009B1F80">
        <w:rPr>
          <w:sz w:val="24"/>
          <w:szCs w:val="24"/>
        </w:rPr>
        <w:fldChar w:fldCharType="separate"/>
      </w:r>
      <w:bookmarkStart w:id="47" w:name="_Toc431393628"/>
      <w:bookmarkStart w:id="48" w:name="_Toc431393983"/>
      <w:bookmarkStart w:id="49" w:name="_Toc431394043"/>
      <w:bookmarkStart w:id="50" w:name="_Toc431394372"/>
      <w:bookmarkStart w:id="51" w:name="_Toc431394431"/>
      <w:bookmarkStart w:id="52" w:name="_Toc431456371"/>
      <w:bookmarkStart w:id="53" w:name="_Toc433026614"/>
      <w:bookmarkStart w:id="54" w:name="_Toc433200285"/>
      <w:bookmarkStart w:id="55" w:name="_Toc435018380"/>
      <w:bookmarkStart w:id="56" w:name="_Toc455137775"/>
      <w:bookmarkStart w:id="57" w:name="_Toc455384902"/>
      <w:bookmarkStart w:id="58" w:name="_Toc455758980"/>
      <w:bookmarkStart w:id="59" w:name="_Toc456101676"/>
      <w:bookmarkStart w:id="60" w:name="_Toc462220476"/>
      <w:bookmarkStart w:id="61" w:name="_Toc462221585"/>
      <w:bookmarkStart w:id="62" w:name="_Toc464634539"/>
      <w:bookmarkStart w:id="63" w:name="_Toc464634600"/>
      <w:bookmarkStart w:id="64" w:name="_Toc464635151"/>
      <w:bookmarkStart w:id="65" w:name="_Toc464635929"/>
      <w:bookmarkStart w:id="66" w:name="_Toc464636743"/>
      <w:bookmarkStart w:id="67" w:name="_Toc464636787"/>
      <w:bookmarkStart w:id="68" w:name="_Toc464636993"/>
      <w:bookmarkStart w:id="69" w:name="_Toc464637174"/>
      <w:bookmarkStart w:id="70" w:name="_Toc480809564"/>
      <w:bookmarkStart w:id="71" w:name="_Toc491865685"/>
      <w:bookmarkStart w:id="72" w:name="_Toc55395936"/>
      <w:bookmarkStart w:id="73" w:name="_Toc111033727"/>
      <w:bookmarkStart w:id="74" w:name="_Toc114560386"/>
      <w:bookmarkStart w:id="75" w:name="_Toc114648733"/>
      <w:bookmarkStart w:id="76" w:name="_Toc115855284"/>
      <w:bookmarkStart w:id="77" w:name="_Toc116908629"/>
      <w:bookmarkStart w:id="78" w:name="_Toc116908968"/>
      <w:bookmarkStart w:id="79" w:name="_Toc117864623"/>
      <w:r w:rsidR="009B1F80">
        <w:rPr>
          <w:sz w:val="24"/>
          <w:szCs w:val="24"/>
        </w:rPr>
        <w:t>Bijlage</w:t>
      </w:r>
      <w:r w:rsidRPr="009B1F80">
        <w:rPr>
          <w:sz w:val="24"/>
          <w:szCs w:val="24"/>
        </w:rPr>
        <w:fldChar w:fldCharType="end"/>
      </w:r>
      <w:r w:rsidRPr="009B1F80">
        <w:rPr>
          <w:sz w:val="24"/>
          <w:szCs w:val="24"/>
        </w:rPr>
        <w:t xml:space="preserve"> </w:t>
      </w:r>
      <w:r w:rsidRPr="009B1F80">
        <w:rPr>
          <w:sz w:val="24"/>
          <w:szCs w:val="24"/>
        </w:rPr>
        <w:fldChar w:fldCharType="begin"/>
      </w:r>
      <w:r w:rsidRPr="009B1F80">
        <w:rPr>
          <w:sz w:val="24"/>
          <w:szCs w:val="24"/>
        </w:rPr>
        <w:instrText xml:space="preserve"> SEQ Bijlage </w:instrText>
      </w:r>
      <w:r w:rsidRPr="009B1F80">
        <w:rPr>
          <w:sz w:val="24"/>
          <w:szCs w:val="24"/>
        </w:rPr>
        <w:fldChar w:fldCharType="separate"/>
      </w:r>
      <w:r w:rsidR="004D6049">
        <w:rPr>
          <w:noProof/>
          <w:sz w:val="24"/>
          <w:szCs w:val="24"/>
        </w:rPr>
        <w:t>2</w:t>
      </w:r>
      <w:r w:rsidRPr="009B1F80">
        <w:rPr>
          <w:noProof/>
          <w:sz w:val="24"/>
          <w:szCs w:val="24"/>
        </w:rPr>
        <w:fldChar w:fldCharType="end"/>
      </w:r>
      <w:r w:rsidRPr="009B1F80">
        <w:rPr>
          <w:sz w:val="24"/>
          <w:szCs w:val="24"/>
        </w:rPr>
        <w:t xml:space="preserve"> Selectiematrix</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9B1F80">
        <w:rPr>
          <w:sz w:val="24"/>
          <w:szCs w:val="24"/>
        </w:rPr>
        <w:t xml:space="preserve"> </w:t>
      </w:r>
    </w:p>
    <w:p w14:paraId="23741978" w14:textId="77777777" w:rsidR="00C856B3" w:rsidRPr="009B1F80" w:rsidRDefault="00C856B3" w:rsidP="00C53C46"/>
    <w:tbl>
      <w:tblPr>
        <w:tblStyle w:val="Tabelraster"/>
        <w:tblW w:w="8216" w:type="dxa"/>
        <w:tblLook w:val="04A0" w:firstRow="1" w:lastRow="0" w:firstColumn="1" w:lastColumn="0" w:noHBand="0" w:noVBand="1"/>
      </w:tblPr>
      <w:tblGrid>
        <w:gridCol w:w="499"/>
        <w:gridCol w:w="5733"/>
        <w:gridCol w:w="1984"/>
      </w:tblGrid>
      <w:tr w:rsidR="00110F1D" w:rsidRPr="009B1F80" w14:paraId="7AC6D024" w14:textId="77777777" w:rsidTr="00F42B3F">
        <w:tc>
          <w:tcPr>
            <w:tcW w:w="499" w:type="dxa"/>
            <w:shd w:val="clear" w:color="auto" w:fill="B8D4E2" w:themeFill="accent4"/>
          </w:tcPr>
          <w:p w14:paraId="2EB968E0" w14:textId="77777777" w:rsidR="00110F1D" w:rsidRPr="009B1F80" w:rsidRDefault="00110F1D" w:rsidP="009A0ED7">
            <w:pPr>
              <w:spacing w:after="160" w:line="259" w:lineRule="auto"/>
              <w:rPr>
                <w:b/>
                <w:sz w:val="18"/>
                <w:szCs w:val="18"/>
              </w:rPr>
            </w:pPr>
            <w:r w:rsidRPr="009B1F80">
              <w:rPr>
                <w:b/>
                <w:sz w:val="18"/>
                <w:szCs w:val="18"/>
              </w:rPr>
              <w:t>Nr.</w:t>
            </w:r>
          </w:p>
        </w:tc>
        <w:tc>
          <w:tcPr>
            <w:tcW w:w="5733" w:type="dxa"/>
            <w:shd w:val="clear" w:color="auto" w:fill="B8D4E2" w:themeFill="accent4"/>
          </w:tcPr>
          <w:p w14:paraId="19F92415" w14:textId="77777777" w:rsidR="00110F1D" w:rsidRPr="009B1F80" w:rsidRDefault="00110F1D" w:rsidP="009A0ED7">
            <w:pPr>
              <w:spacing w:after="160" w:line="259" w:lineRule="auto"/>
              <w:rPr>
                <w:b/>
                <w:sz w:val="24"/>
              </w:rPr>
            </w:pPr>
            <w:r w:rsidRPr="009B1F80">
              <w:rPr>
                <w:b/>
                <w:sz w:val="18"/>
                <w:szCs w:val="18"/>
              </w:rPr>
              <w:t>Selectiecriterium</w:t>
            </w:r>
          </w:p>
        </w:tc>
        <w:tc>
          <w:tcPr>
            <w:tcW w:w="1984" w:type="dxa"/>
            <w:shd w:val="clear" w:color="auto" w:fill="B8D4E2" w:themeFill="accent4"/>
          </w:tcPr>
          <w:p w14:paraId="05E9F0C8" w14:textId="77777777" w:rsidR="00110F1D" w:rsidRPr="009B1F80" w:rsidRDefault="00110F1D" w:rsidP="009A0ED7">
            <w:pPr>
              <w:spacing w:after="160" w:line="259" w:lineRule="auto"/>
              <w:jc w:val="center"/>
              <w:rPr>
                <w:b/>
                <w:sz w:val="24"/>
              </w:rPr>
            </w:pPr>
            <w:r w:rsidRPr="009B1F80">
              <w:rPr>
                <w:b/>
                <w:sz w:val="18"/>
                <w:szCs w:val="18"/>
              </w:rPr>
              <w:t>Punten</w:t>
            </w:r>
          </w:p>
        </w:tc>
      </w:tr>
      <w:tr w:rsidR="00E5636D" w:rsidRPr="009B1F80" w14:paraId="7511F539" w14:textId="77777777" w:rsidTr="00F42B3F">
        <w:tc>
          <w:tcPr>
            <w:tcW w:w="499" w:type="dxa"/>
          </w:tcPr>
          <w:p w14:paraId="2DFCE544" w14:textId="77777777" w:rsidR="00E5636D" w:rsidRPr="009B1F80" w:rsidRDefault="00E5636D" w:rsidP="009A0ED7">
            <w:pPr>
              <w:spacing w:after="160" w:line="259" w:lineRule="auto"/>
              <w:rPr>
                <w:b/>
                <w:sz w:val="18"/>
                <w:szCs w:val="18"/>
              </w:rPr>
            </w:pPr>
            <w:r w:rsidRPr="009B1F80">
              <w:rPr>
                <w:b/>
                <w:sz w:val="18"/>
                <w:szCs w:val="18"/>
              </w:rPr>
              <w:t>S-1</w:t>
            </w:r>
          </w:p>
        </w:tc>
        <w:tc>
          <w:tcPr>
            <w:tcW w:w="5733" w:type="dxa"/>
          </w:tcPr>
          <w:p w14:paraId="6A6278A9" w14:textId="6C91F37F" w:rsidR="00FA78C4" w:rsidRPr="009B1F80" w:rsidRDefault="00034D56" w:rsidP="00FA78C4">
            <w:r w:rsidRPr="009B1F80">
              <w:t>D</w:t>
            </w:r>
            <w:r w:rsidR="00FA78C4" w:rsidRPr="009B1F80">
              <w:t xml:space="preserve">e door de Gegadigde ingebrachte Architect dient in de tien (10) jaar voorafgaande aan de datum van aanmelding voor deze selectie, naar behoren en op vakkundige als ook regelmatige wijze te hebben opgesteld, verleend uitstel daarbij inbegrepen, ten minste één </w:t>
            </w:r>
            <w:r w:rsidR="00FA78C4" w:rsidRPr="009B1F80">
              <w:rPr>
                <w:b/>
                <w:bCs/>
              </w:rPr>
              <w:t>definitief ontwerp</w:t>
            </w:r>
            <w:r w:rsidR="00FA78C4" w:rsidRPr="009B1F80">
              <w:t xml:space="preserve"> volgens definitie uit de Standaard Taak Beschrijving 201</w:t>
            </w:r>
            <w:r w:rsidR="00237D12">
              <w:t>1</w:t>
            </w:r>
            <w:r w:rsidR="00FA78C4" w:rsidRPr="009B1F80">
              <w:t>, (DNR-STB 201</w:t>
            </w:r>
            <w:r w:rsidR="00237D12">
              <w:t>1</w:t>
            </w:r>
            <w:r w:rsidR="00FA78C4" w:rsidRPr="009B1F80">
              <w:t xml:space="preserve">) van een </w:t>
            </w:r>
            <w:r w:rsidR="00FA78C4" w:rsidRPr="009B1F80">
              <w:rPr>
                <w:b/>
                <w:bCs/>
              </w:rPr>
              <w:t>sporthal</w:t>
            </w:r>
            <w:r w:rsidR="00FA78C4" w:rsidRPr="009B1F80">
              <w:t xml:space="preserve"> (minimale afmetingen: sportvloer 24x44,2m/1200m2 BVO) en een daaraan gekoppelde andere binnensportaccommodatie (bijvoorbeeld een gymzaal, squashbaan etc.) met een minimum oppervlak van 250m2 BVO.</w:t>
            </w:r>
          </w:p>
          <w:p w14:paraId="096F22BE" w14:textId="5EBBE646" w:rsidR="00B35342" w:rsidRPr="009B1F80" w:rsidRDefault="00FA78C4" w:rsidP="00FA78C4">
            <w:pPr>
              <w:spacing w:after="160" w:line="259" w:lineRule="auto"/>
              <w:rPr>
                <w:b/>
                <w:sz w:val="18"/>
                <w:szCs w:val="18"/>
                <w:highlight w:val="yellow"/>
              </w:rPr>
            </w:pPr>
            <w:r w:rsidRPr="009B1F80">
              <w:t>Het ontwerp dient tevens daadwerkelijk te zijn gerealiseerd.</w:t>
            </w:r>
          </w:p>
        </w:tc>
        <w:tc>
          <w:tcPr>
            <w:tcW w:w="1984" w:type="dxa"/>
          </w:tcPr>
          <w:p w14:paraId="2C9F4475" w14:textId="699118CA" w:rsidR="00E5636D" w:rsidRPr="009B1F80" w:rsidRDefault="00761C63" w:rsidP="002C5CE6">
            <w:pPr>
              <w:spacing w:after="160" w:line="259" w:lineRule="auto"/>
              <w:jc w:val="center"/>
              <w:rPr>
                <w:b/>
                <w:sz w:val="18"/>
                <w:szCs w:val="18"/>
                <w:highlight w:val="yellow"/>
              </w:rPr>
            </w:pPr>
            <w:r w:rsidRPr="009B1F80">
              <w:rPr>
                <w:b/>
                <w:sz w:val="18"/>
                <w:szCs w:val="18"/>
              </w:rPr>
              <w:t>1</w:t>
            </w:r>
          </w:p>
        </w:tc>
      </w:tr>
      <w:tr w:rsidR="00FA78C4" w:rsidRPr="009B1F80" w14:paraId="505E9BA6" w14:textId="77777777" w:rsidTr="00F42B3F">
        <w:tc>
          <w:tcPr>
            <w:tcW w:w="499" w:type="dxa"/>
          </w:tcPr>
          <w:p w14:paraId="70A94ED0" w14:textId="708557A0" w:rsidR="00FA78C4" w:rsidRPr="009B1F80" w:rsidRDefault="00FA78C4" w:rsidP="00FA78C4">
            <w:pPr>
              <w:spacing w:after="160" w:line="259" w:lineRule="auto"/>
              <w:rPr>
                <w:b/>
                <w:sz w:val="18"/>
                <w:szCs w:val="18"/>
              </w:rPr>
            </w:pPr>
            <w:r w:rsidRPr="009B1F80">
              <w:rPr>
                <w:b/>
                <w:sz w:val="18"/>
                <w:szCs w:val="18"/>
              </w:rPr>
              <w:t>S-2</w:t>
            </w:r>
          </w:p>
        </w:tc>
        <w:tc>
          <w:tcPr>
            <w:tcW w:w="5733" w:type="dxa"/>
          </w:tcPr>
          <w:p w14:paraId="24A657CD" w14:textId="274C0CFF" w:rsidR="00FA78C4" w:rsidRPr="009B1F80" w:rsidRDefault="00FA78C4" w:rsidP="00FA78C4">
            <w:pPr>
              <w:spacing w:after="160" w:line="259" w:lineRule="auto"/>
            </w:pPr>
            <w:r w:rsidRPr="009B1F80">
              <w:t xml:space="preserve">De door de Gegadigde ingebrachte Architect dient in de tien (10) jaar voorafgaande aan de datum van aanmelding voor deze selectie, naar behoren en op vakkundige als ook regelmatige wijze te hebben opgesteld, verleend uitstel daarbij inbegrepen, ten minste één </w:t>
            </w:r>
            <w:r w:rsidRPr="009B1F80">
              <w:rPr>
                <w:b/>
                <w:bCs/>
              </w:rPr>
              <w:t>definitief ontwerp</w:t>
            </w:r>
            <w:r w:rsidRPr="009B1F80">
              <w:t xml:space="preserve"> volgens definitie uit de Standaard Taak Beschrijving 201</w:t>
            </w:r>
            <w:r w:rsidR="00237D12">
              <w:t>1</w:t>
            </w:r>
            <w:r w:rsidRPr="009B1F80">
              <w:t>, (DNR-STB 201</w:t>
            </w:r>
            <w:r w:rsidR="00237D12">
              <w:t>1</w:t>
            </w:r>
            <w:r w:rsidRPr="009B1F80">
              <w:t xml:space="preserve">) van een </w:t>
            </w:r>
            <w:r w:rsidRPr="009B1F80">
              <w:rPr>
                <w:b/>
                <w:bCs/>
              </w:rPr>
              <w:t>dubbele</w:t>
            </w:r>
            <w:r w:rsidRPr="009B1F80">
              <w:t xml:space="preserve"> </w:t>
            </w:r>
            <w:r w:rsidRPr="009B1F80">
              <w:rPr>
                <w:b/>
                <w:bCs/>
              </w:rPr>
              <w:t>sporthal</w:t>
            </w:r>
            <w:r w:rsidRPr="009B1F80">
              <w:t xml:space="preserve"> (minimale afmetingen: sportvloer 24x44,2m/1200m2 BVO).</w:t>
            </w:r>
          </w:p>
          <w:p w14:paraId="2A417840" w14:textId="1C831D5B" w:rsidR="00FA78C4" w:rsidRPr="009B1F80" w:rsidRDefault="00FA78C4" w:rsidP="00FA78C4">
            <w:pPr>
              <w:spacing w:after="160" w:line="259" w:lineRule="auto"/>
            </w:pPr>
            <w:r w:rsidRPr="009B1F80">
              <w:t>Het ontwerp dient daarbij daadwerkelijk te zijn gerealiseerd.</w:t>
            </w:r>
          </w:p>
        </w:tc>
        <w:tc>
          <w:tcPr>
            <w:tcW w:w="1984" w:type="dxa"/>
          </w:tcPr>
          <w:p w14:paraId="2CAEFE4D" w14:textId="2A7A6BB1" w:rsidR="00FA78C4" w:rsidRPr="009B1F80" w:rsidRDefault="00034D56" w:rsidP="00FA78C4">
            <w:pPr>
              <w:spacing w:after="160" w:line="259" w:lineRule="auto"/>
              <w:jc w:val="center"/>
              <w:rPr>
                <w:b/>
                <w:sz w:val="18"/>
                <w:szCs w:val="18"/>
              </w:rPr>
            </w:pPr>
            <w:r w:rsidRPr="009B1F80">
              <w:rPr>
                <w:b/>
                <w:sz w:val="18"/>
                <w:szCs w:val="18"/>
              </w:rPr>
              <w:t>2</w:t>
            </w:r>
          </w:p>
        </w:tc>
      </w:tr>
      <w:tr w:rsidR="00FA78C4" w:rsidRPr="009B1F80" w14:paraId="0E8B96CD" w14:textId="77777777" w:rsidTr="00F42B3F">
        <w:tc>
          <w:tcPr>
            <w:tcW w:w="499" w:type="dxa"/>
          </w:tcPr>
          <w:p w14:paraId="723127C9" w14:textId="77777777" w:rsidR="00FA78C4" w:rsidRPr="009B1F80" w:rsidRDefault="00FA78C4" w:rsidP="00FA78C4">
            <w:pPr>
              <w:spacing w:after="160" w:line="259" w:lineRule="auto"/>
              <w:rPr>
                <w:b/>
                <w:sz w:val="18"/>
                <w:szCs w:val="18"/>
              </w:rPr>
            </w:pPr>
          </w:p>
        </w:tc>
        <w:tc>
          <w:tcPr>
            <w:tcW w:w="5733" w:type="dxa"/>
          </w:tcPr>
          <w:p w14:paraId="62D0438D" w14:textId="318D9932" w:rsidR="00FA78C4" w:rsidRPr="009B1F80" w:rsidRDefault="00FA78C4" w:rsidP="00FA78C4">
            <w:pPr>
              <w:spacing w:after="160" w:line="259" w:lineRule="auto"/>
              <w:rPr>
                <w:b/>
                <w:sz w:val="18"/>
                <w:szCs w:val="18"/>
              </w:rPr>
            </w:pPr>
            <w:r w:rsidRPr="009B1F80">
              <w:rPr>
                <w:b/>
                <w:sz w:val="18"/>
                <w:szCs w:val="18"/>
              </w:rPr>
              <w:t>Maximum totaalscore (S-1</w:t>
            </w:r>
            <w:r w:rsidR="00034D56" w:rsidRPr="009B1F80">
              <w:rPr>
                <w:b/>
                <w:sz w:val="18"/>
                <w:szCs w:val="18"/>
              </w:rPr>
              <w:t xml:space="preserve"> + S-2</w:t>
            </w:r>
            <w:r w:rsidRPr="009B1F80">
              <w:rPr>
                <w:b/>
                <w:sz w:val="18"/>
                <w:szCs w:val="18"/>
              </w:rPr>
              <w:t>)</w:t>
            </w:r>
          </w:p>
        </w:tc>
        <w:tc>
          <w:tcPr>
            <w:tcW w:w="1984" w:type="dxa"/>
          </w:tcPr>
          <w:p w14:paraId="0E3B2874" w14:textId="5C3C6D9C" w:rsidR="00FA78C4" w:rsidRPr="009B1F80" w:rsidRDefault="00034D56" w:rsidP="00FA78C4">
            <w:pPr>
              <w:spacing w:after="160" w:line="259" w:lineRule="auto"/>
              <w:jc w:val="center"/>
              <w:rPr>
                <w:b/>
                <w:sz w:val="18"/>
                <w:szCs w:val="18"/>
              </w:rPr>
            </w:pPr>
            <w:r w:rsidRPr="009B1F80">
              <w:rPr>
                <w:b/>
                <w:sz w:val="18"/>
                <w:szCs w:val="18"/>
              </w:rPr>
              <w:t>3</w:t>
            </w:r>
          </w:p>
        </w:tc>
      </w:tr>
    </w:tbl>
    <w:p w14:paraId="3134D212" w14:textId="77777777" w:rsidR="00F42B3F" w:rsidRPr="009B1F80" w:rsidRDefault="00F42B3F" w:rsidP="002676FF">
      <w:pPr>
        <w:ind w:hanging="1134"/>
        <w:rPr>
          <w:b/>
          <w:color w:val="267AA1"/>
          <w:sz w:val="28"/>
          <w:szCs w:val="28"/>
        </w:rPr>
      </w:pPr>
      <w:bookmarkStart w:id="80" w:name="_Toc464634540"/>
    </w:p>
    <w:p w14:paraId="0B8835E2" w14:textId="77777777" w:rsidR="00F42B3F" w:rsidRPr="009B1F80" w:rsidRDefault="00F42B3F">
      <w:pPr>
        <w:rPr>
          <w:b/>
          <w:color w:val="267AA1"/>
          <w:sz w:val="28"/>
          <w:szCs w:val="28"/>
        </w:rPr>
      </w:pPr>
      <w:r w:rsidRPr="009B1F80">
        <w:rPr>
          <w:b/>
          <w:color w:val="267AA1"/>
          <w:sz w:val="28"/>
          <w:szCs w:val="28"/>
        </w:rPr>
        <w:br w:type="page"/>
      </w:r>
    </w:p>
    <w:p w14:paraId="39F76E2D" w14:textId="526BC598" w:rsidR="00DC17DF" w:rsidRPr="009B1F80" w:rsidRDefault="00DC17DF" w:rsidP="002676FF">
      <w:pPr>
        <w:ind w:hanging="1134"/>
        <w:rPr>
          <w:b/>
          <w:color w:val="267AA1"/>
          <w:sz w:val="28"/>
          <w:szCs w:val="28"/>
        </w:rPr>
      </w:pPr>
      <w:r w:rsidRPr="009B1F80">
        <w:rPr>
          <w:b/>
          <w:color w:val="267AA1"/>
          <w:sz w:val="28"/>
          <w:szCs w:val="28"/>
        </w:rPr>
        <w:lastRenderedPageBreak/>
        <w:t>Model Aanmeldingsformulier</w:t>
      </w:r>
      <w:bookmarkEnd w:id="80"/>
      <w:r w:rsidRPr="009B1F80">
        <w:rPr>
          <w:b/>
          <w:color w:val="267AA1"/>
          <w:sz w:val="28"/>
          <w:szCs w:val="28"/>
        </w:rPr>
        <w:t xml:space="preserve"> </w:t>
      </w:r>
    </w:p>
    <w:p w14:paraId="644A7921" w14:textId="77777777" w:rsidR="002676FF" w:rsidRPr="009B1F80" w:rsidRDefault="002676FF" w:rsidP="002676FF">
      <w:pPr>
        <w:ind w:hanging="1134"/>
        <w:rPr>
          <w:b/>
          <w:color w:val="267AA1"/>
          <w:sz w:val="24"/>
          <w:szCs w:val="24"/>
        </w:rPr>
      </w:pPr>
    </w:p>
    <w:p w14:paraId="1815DD74" w14:textId="66073FEC" w:rsidR="00DC17DF" w:rsidRPr="009B1F80" w:rsidRDefault="00DC17DF" w:rsidP="00DC17DF">
      <w:pPr>
        <w:ind w:left="-1134"/>
        <w:rPr>
          <w:sz w:val="22"/>
          <w:highlight w:val="yellow"/>
        </w:rPr>
      </w:pPr>
      <w:r w:rsidRPr="009B1F80">
        <w:rPr>
          <w:b/>
          <w:color w:val="267AA1"/>
          <w:sz w:val="24"/>
          <w:szCs w:val="24"/>
        </w:rPr>
        <w:t xml:space="preserve">Aanmeldingsformulier </w:t>
      </w:r>
      <w:r w:rsidR="00110F1D" w:rsidRPr="009B1F80">
        <w:rPr>
          <w:sz w:val="22"/>
        </w:rPr>
        <w:t>Nie</w:t>
      </w:r>
      <w:r w:rsidR="000E6F5A" w:rsidRPr="009B1F80">
        <w:rPr>
          <w:sz w:val="22"/>
        </w:rPr>
        <w:t>uwbouw dubbele sporthal Zuidlaren</w:t>
      </w:r>
    </w:p>
    <w:p w14:paraId="5D83798F" w14:textId="77777777" w:rsidR="00DC17DF" w:rsidRPr="009B1F80" w:rsidRDefault="00DC17DF" w:rsidP="00DC17DF">
      <w:pPr>
        <w:ind w:left="-1134"/>
      </w:pPr>
    </w:p>
    <w:p w14:paraId="17DB4D33" w14:textId="77777777" w:rsidR="00DC17DF" w:rsidRPr="009B1F80" w:rsidRDefault="00DC17DF" w:rsidP="00DC17DF">
      <w:pPr>
        <w:ind w:left="-1134"/>
        <w:rPr>
          <w:b/>
          <w:bCs/>
          <w:sz w:val="22"/>
          <w:u w:val="single"/>
        </w:rPr>
      </w:pPr>
      <w:r w:rsidRPr="009B1F80">
        <w:rPr>
          <w:b/>
          <w:bCs/>
          <w:sz w:val="22"/>
          <w:u w:val="single"/>
        </w:rPr>
        <w:t>Onderneming</w:t>
      </w:r>
    </w:p>
    <w:p w14:paraId="532D66BB" w14:textId="77777777" w:rsidR="00DC17DF" w:rsidRPr="009B1F80"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9B1F80" w14:paraId="79583989" w14:textId="77777777" w:rsidTr="00DC17DF">
        <w:tc>
          <w:tcPr>
            <w:tcW w:w="3050" w:type="dxa"/>
          </w:tcPr>
          <w:p w14:paraId="0FCAFF89" w14:textId="77777777" w:rsidR="00DC17DF" w:rsidRPr="009B1F80" w:rsidRDefault="00DC17DF" w:rsidP="00DC17DF">
            <w:pPr>
              <w:rPr>
                <w:szCs w:val="20"/>
              </w:rPr>
            </w:pPr>
          </w:p>
          <w:p w14:paraId="79B9D7F3" w14:textId="77777777" w:rsidR="00DC17DF" w:rsidRPr="009B1F80" w:rsidRDefault="00DC17DF" w:rsidP="00DC17DF">
            <w:pPr>
              <w:rPr>
                <w:szCs w:val="20"/>
              </w:rPr>
            </w:pPr>
            <w:r w:rsidRPr="009B1F80">
              <w:rPr>
                <w:szCs w:val="20"/>
              </w:rPr>
              <w:t>Naam onderneming met rechtsvorm:</w:t>
            </w:r>
            <w:r w:rsidRPr="009B1F80">
              <w:rPr>
                <w:szCs w:val="20"/>
              </w:rPr>
              <w:tab/>
            </w:r>
          </w:p>
        </w:tc>
        <w:tc>
          <w:tcPr>
            <w:tcW w:w="4877" w:type="dxa"/>
          </w:tcPr>
          <w:p w14:paraId="699E736B" w14:textId="77777777" w:rsidR="00DC17DF" w:rsidRPr="009B1F80" w:rsidRDefault="00DC17DF" w:rsidP="00DC17DF">
            <w:pPr>
              <w:ind w:left="-1134"/>
              <w:rPr>
                <w:szCs w:val="20"/>
              </w:rPr>
            </w:pPr>
          </w:p>
          <w:p w14:paraId="7EBED0AB" w14:textId="77777777" w:rsidR="00DC17DF" w:rsidRPr="009B1F80" w:rsidRDefault="00DC17DF" w:rsidP="00DC17DF">
            <w:pPr>
              <w:ind w:left="-1134"/>
              <w:rPr>
                <w:szCs w:val="20"/>
              </w:rPr>
            </w:pPr>
            <w:r w:rsidRPr="009B1F80">
              <w:rPr>
                <w:szCs w:val="20"/>
              </w:rPr>
              <w:t>……………………………………………………………….……………………</w:t>
            </w:r>
          </w:p>
        </w:tc>
      </w:tr>
      <w:tr w:rsidR="00DC17DF" w:rsidRPr="009B1F80" w14:paraId="3C97CA47" w14:textId="77777777" w:rsidTr="00DC17DF">
        <w:tc>
          <w:tcPr>
            <w:tcW w:w="3050" w:type="dxa"/>
          </w:tcPr>
          <w:p w14:paraId="48A44211" w14:textId="77777777" w:rsidR="00DC17DF" w:rsidRPr="009B1F80" w:rsidRDefault="00DC17DF" w:rsidP="00DC17DF">
            <w:pPr>
              <w:rPr>
                <w:szCs w:val="20"/>
              </w:rPr>
            </w:pPr>
          </w:p>
          <w:p w14:paraId="60876568" w14:textId="77777777" w:rsidR="00DC17DF" w:rsidRPr="009B1F80" w:rsidRDefault="00DC17DF" w:rsidP="00DC17DF">
            <w:pPr>
              <w:rPr>
                <w:szCs w:val="20"/>
              </w:rPr>
            </w:pPr>
            <w:r w:rsidRPr="009B1F80">
              <w:rPr>
                <w:szCs w:val="20"/>
              </w:rPr>
              <w:t>Nr inschrijving handelsregister:</w:t>
            </w:r>
          </w:p>
        </w:tc>
        <w:tc>
          <w:tcPr>
            <w:tcW w:w="4877" w:type="dxa"/>
          </w:tcPr>
          <w:p w14:paraId="454A41D0" w14:textId="77777777" w:rsidR="00DC17DF" w:rsidRPr="009B1F80" w:rsidRDefault="00DC17DF" w:rsidP="00DC17DF">
            <w:pPr>
              <w:ind w:left="-1134"/>
              <w:rPr>
                <w:szCs w:val="20"/>
              </w:rPr>
            </w:pPr>
          </w:p>
          <w:p w14:paraId="4CCBAC24" w14:textId="77777777" w:rsidR="00DC17DF" w:rsidRPr="009B1F80" w:rsidRDefault="00DC17DF" w:rsidP="00DC17DF">
            <w:pPr>
              <w:ind w:left="-1134"/>
              <w:rPr>
                <w:szCs w:val="20"/>
              </w:rPr>
            </w:pPr>
            <w:r w:rsidRPr="009B1F80">
              <w:rPr>
                <w:szCs w:val="20"/>
              </w:rPr>
              <w:t>…………………………………………</w:t>
            </w:r>
            <w:r w:rsidRPr="009B1F80">
              <w:rPr>
                <w:szCs w:val="20"/>
              </w:rPr>
              <w:tab/>
            </w:r>
          </w:p>
        </w:tc>
      </w:tr>
      <w:tr w:rsidR="00DC17DF" w:rsidRPr="009B1F80" w14:paraId="13B62863" w14:textId="77777777" w:rsidTr="00DC17DF">
        <w:tc>
          <w:tcPr>
            <w:tcW w:w="3050" w:type="dxa"/>
          </w:tcPr>
          <w:p w14:paraId="2637E088" w14:textId="77777777" w:rsidR="00DC17DF" w:rsidRPr="009B1F80" w:rsidRDefault="00DC17DF" w:rsidP="00DC17DF">
            <w:pPr>
              <w:rPr>
                <w:szCs w:val="20"/>
              </w:rPr>
            </w:pPr>
          </w:p>
          <w:p w14:paraId="48AD99F9" w14:textId="77777777" w:rsidR="00DC17DF" w:rsidRPr="009B1F80" w:rsidRDefault="00DC17DF" w:rsidP="00DC17DF">
            <w:pPr>
              <w:rPr>
                <w:szCs w:val="20"/>
              </w:rPr>
            </w:pPr>
            <w:r w:rsidRPr="009B1F80">
              <w:rPr>
                <w:szCs w:val="20"/>
              </w:rPr>
              <w:t>Postadres</w:t>
            </w:r>
          </w:p>
        </w:tc>
        <w:tc>
          <w:tcPr>
            <w:tcW w:w="4877" w:type="dxa"/>
          </w:tcPr>
          <w:p w14:paraId="46F8B3C2" w14:textId="77777777" w:rsidR="00DC17DF" w:rsidRPr="009B1F80" w:rsidRDefault="00DC17DF" w:rsidP="00DC17DF">
            <w:pPr>
              <w:ind w:left="-1134"/>
              <w:rPr>
                <w:szCs w:val="20"/>
              </w:rPr>
            </w:pPr>
          </w:p>
          <w:p w14:paraId="4E14EC32" w14:textId="77777777" w:rsidR="00DC17DF" w:rsidRPr="009B1F80" w:rsidRDefault="00DC17DF" w:rsidP="00DC17DF">
            <w:pPr>
              <w:ind w:left="-1134"/>
              <w:rPr>
                <w:szCs w:val="20"/>
              </w:rPr>
            </w:pPr>
            <w:r w:rsidRPr="009B1F80">
              <w:rPr>
                <w:szCs w:val="20"/>
              </w:rPr>
              <w:t>Postbus …………</w:t>
            </w:r>
          </w:p>
        </w:tc>
      </w:tr>
      <w:tr w:rsidR="00DC17DF" w:rsidRPr="009B1F80" w14:paraId="19F24C7D" w14:textId="77777777" w:rsidTr="00DC17DF">
        <w:tc>
          <w:tcPr>
            <w:tcW w:w="3050" w:type="dxa"/>
          </w:tcPr>
          <w:p w14:paraId="4E3818DC" w14:textId="77777777" w:rsidR="00DC17DF" w:rsidRPr="009B1F80" w:rsidRDefault="00DC17DF" w:rsidP="00DC17DF">
            <w:pPr>
              <w:rPr>
                <w:szCs w:val="20"/>
              </w:rPr>
            </w:pPr>
          </w:p>
          <w:p w14:paraId="591E80EB" w14:textId="77777777" w:rsidR="00DC17DF" w:rsidRPr="009B1F80" w:rsidRDefault="00DC17DF" w:rsidP="00DC17DF">
            <w:pPr>
              <w:rPr>
                <w:szCs w:val="20"/>
              </w:rPr>
            </w:pPr>
            <w:r w:rsidRPr="009B1F80">
              <w:rPr>
                <w:szCs w:val="20"/>
              </w:rPr>
              <w:t xml:space="preserve">Postcode en plaats </w:t>
            </w:r>
            <w:r w:rsidRPr="009B1F80">
              <w:rPr>
                <w:szCs w:val="20"/>
              </w:rPr>
              <w:tab/>
            </w:r>
          </w:p>
        </w:tc>
        <w:tc>
          <w:tcPr>
            <w:tcW w:w="4877" w:type="dxa"/>
          </w:tcPr>
          <w:p w14:paraId="02449EC7" w14:textId="77777777" w:rsidR="00DC17DF" w:rsidRPr="009B1F80" w:rsidRDefault="00DC17DF" w:rsidP="00DC17DF">
            <w:pPr>
              <w:ind w:left="-1134"/>
              <w:rPr>
                <w:szCs w:val="20"/>
              </w:rPr>
            </w:pPr>
          </w:p>
          <w:p w14:paraId="1D8BDEE2" w14:textId="77777777" w:rsidR="00DC17DF" w:rsidRPr="009B1F80" w:rsidRDefault="00DC17DF" w:rsidP="00DC17DF">
            <w:pPr>
              <w:ind w:left="-1134"/>
              <w:rPr>
                <w:szCs w:val="20"/>
              </w:rPr>
            </w:pPr>
            <w:r w:rsidRPr="009B1F80">
              <w:rPr>
                <w:szCs w:val="20"/>
              </w:rPr>
              <w:t>…………….. , ……………………………………………………………………</w:t>
            </w:r>
          </w:p>
        </w:tc>
      </w:tr>
      <w:tr w:rsidR="00DC17DF" w:rsidRPr="009B1F80" w14:paraId="669DB416" w14:textId="77777777" w:rsidTr="00DC17DF">
        <w:tc>
          <w:tcPr>
            <w:tcW w:w="3050" w:type="dxa"/>
          </w:tcPr>
          <w:p w14:paraId="7F6D0D5B" w14:textId="77777777" w:rsidR="00DC17DF" w:rsidRPr="009B1F80" w:rsidRDefault="00DC17DF" w:rsidP="00DC17DF">
            <w:pPr>
              <w:rPr>
                <w:szCs w:val="20"/>
              </w:rPr>
            </w:pPr>
          </w:p>
          <w:p w14:paraId="15A653DF" w14:textId="77777777" w:rsidR="00DC17DF" w:rsidRPr="009B1F80" w:rsidRDefault="00DC17DF" w:rsidP="00DC17DF">
            <w:pPr>
              <w:rPr>
                <w:szCs w:val="20"/>
              </w:rPr>
            </w:pPr>
            <w:r w:rsidRPr="009B1F80">
              <w:rPr>
                <w:szCs w:val="20"/>
              </w:rPr>
              <w:t>Land</w:t>
            </w:r>
            <w:r w:rsidRPr="009B1F80">
              <w:rPr>
                <w:szCs w:val="20"/>
              </w:rPr>
              <w:tab/>
            </w:r>
          </w:p>
        </w:tc>
        <w:tc>
          <w:tcPr>
            <w:tcW w:w="4877" w:type="dxa"/>
          </w:tcPr>
          <w:p w14:paraId="28EC5693" w14:textId="77777777" w:rsidR="00DC17DF" w:rsidRPr="009B1F80" w:rsidRDefault="00DC17DF" w:rsidP="00DC17DF">
            <w:pPr>
              <w:ind w:left="-1134"/>
              <w:rPr>
                <w:szCs w:val="20"/>
              </w:rPr>
            </w:pPr>
          </w:p>
          <w:p w14:paraId="0DC20099" w14:textId="77777777" w:rsidR="00DC17DF" w:rsidRPr="009B1F80" w:rsidRDefault="00DC17DF" w:rsidP="00DC17DF">
            <w:pPr>
              <w:ind w:left="-1134"/>
              <w:rPr>
                <w:szCs w:val="20"/>
              </w:rPr>
            </w:pPr>
            <w:r w:rsidRPr="009B1F80">
              <w:rPr>
                <w:szCs w:val="20"/>
              </w:rPr>
              <w:t>..</w:t>
            </w:r>
          </w:p>
        </w:tc>
      </w:tr>
      <w:tr w:rsidR="00DC17DF" w:rsidRPr="009B1F80" w14:paraId="3C397621" w14:textId="77777777" w:rsidTr="00DC17DF">
        <w:tc>
          <w:tcPr>
            <w:tcW w:w="3050" w:type="dxa"/>
          </w:tcPr>
          <w:p w14:paraId="4B12AD46" w14:textId="77777777" w:rsidR="00DC17DF" w:rsidRPr="009B1F80" w:rsidRDefault="00DC17DF" w:rsidP="00DC17DF">
            <w:pPr>
              <w:rPr>
                <w:szCs w:val="20"/>
              </w:rPr>
            </w:pPr>
          </w:p>
          <w:p w14:paraId="268E24E2" w14:textId="77777777" w:rsidR="00DC17DF" w:rsidRPr="009B1F80" w:rsidRDefault="00DC17DF" w:rsidP="00DC17DF">
            <w:pPr>
              <w:rPr>
                <w:szCs w:val="20"/>
              </w:rPr>
            </w:pPr>
            <w:r w:rsidRPr="009B1F80">
              <w:rPr>
                <w:szCs w:val="20"/>
              </w:rPr>
              <w:t>Telefoon</w:t>
            </w:r>
          </w:p>
        </w:tc>
        <w:tc>
          <w:tcPr>
            <w:tcW w:w="4877" w:type="dxa"/>
          </w:tcPr>
          <w:p w14:paraId="3629AC66" w14:textId="77777777" w:rsidR="00DC17DF" w:rsidRPr="009B1F80" w:rsidRDefault="00DC17DF" w:rsidP="00DC17DF">
            <w:pPr>
              <w:ind w:left="-1134"/>
              <w:rPr>
                <w:szCs w:val="20"/>
              </w:rPr>
            </w:pPr>
          </w:p>
          <w:p w14:paraId="77C784AA" w14:textId="77777777" w:rsidR="00DC17DF" w:rsidRPr="009B1F80" w:rsidRDefault="00DC17DF" w:rsidP="00DC17DF">
            <w:pPr>
              <w:ind w:left="-1134"/>
              <w:rPr>
                <w:szCs w:val="20"/>
              </w:rPr>
            </w:pPr>
            <w:r w:rsidRPr="009B1F80">
              <w:rPr>
                <w:szCs w:val="20"/>
              </w:rPr>
              <w:t>…………………………………………</w:t>
            </w:r>
            <w:r w:rsidRPr="009B1F80">
              <w:rPr>
                <w:szCs w:val="20"/>
              </w:rPr>
              <w:tab/>
            </w:r>
          </w:p>
        </w:tc>
      </w:tr>
    </w:tbl>
    <w:p w14:paraId="037599F2" w14:textId="77777777" w:rsidR="00DC17DF" w:rsidRPr="009B1F80" w:rsidRDefault="00DC17DF" w:rsidP="00DC17DF">
      <w:pPr>
        <w:ind w:left="-1134"/>
        <w:rPr>
          <w:sz w:val="22"/>
        </w:rPr>
      </w:pPr>
    </w:p>
    <w:p w14:paraId="519F971B" w14:textId="77777777" w:rsidR="00DC17DF" w:rsidRPr="009B1F80" w:rsidRDefault="00DC17DF" w:rsidP="00DC17DF">
      <w:pPr>
        <w:ind w:left="-1134"/>
        <w:rPr>
          <w:b/>
          <w:bCs/>
          <w:sz w:val="10"/>
          <w:szCs w:val="10"/>
          <w:u w:val="single"/>
        </w:rPr>
      </w:pPr>
      <w:r w:rsidRPr="009B1F80">
        <w:rPr>
          <w:b/>
          <w:bCs/>
          <w:sz w:val="22"/>
          <w:u w:val="single"/>
        </w:rPr>
        <w:t>Contactpersoon</w:t>
      </w:r>
    </w:p>
    <w:p w14:paraId="7274B781" w14:textId="77777777" w:rsidR="00DC17DF" w:rsidRPr="009B1F80"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9B1F80" w14:paraId="2A76CC66" w14:textId="77777777" w:rsidTr="00DC17DF">
        <w:tc>
          <w:tcPr>
            <w:tcW w:w="1353" w:type="dxa"/>
          </w:tcPr>
          <w:p w14:paraId="02B0C1C2" w14:textId="77777777" w:rsidR="00DC17DF" w:rsidRPr="009B1F80" w:rsidRDefault="00DC17DF" w:rsidP="00DC17DF">
            <w:pPr>
              <w:rPr>
                <w:szCs w:val="20"/>
              </w:rPr>
            </w:pPr>
          </w:p>
          <w:p w14:paraId="5205E68C" w14:textId="77777777" w:rsidR="00DC17DF" w:rsidRPr="009B1F80" w:rsidRDefault="00DC17DF" w:rsidP="00DC17DF">
            <w:pPr>
              <w:rPr>
                <w:szCs w:val="20"/>
              </w:rPr>
            </w:pPr>
            <w:r w:rsidRPr="009B1F80">
              <w:rPr>
                <w:szCs w:val="20"/>
              </w:rPr>
              <w:t>Naam</w:t>
            </w:r>
            <w:r w:rsidRPr="009B1F80">
              <w:rPr>
                <w:szCs w:val="20"/>
              </w:rPr>
              <w:tab/>
            </w:r>
          </w:p>
        </w:tc>
        <w:tc>
          <w:tcPr>
            <w:tcW w:w="6574" w:type="dxa"/>
          </w:tcPr>
          <w:p w14:paraId="476A761B" w14:textId="77777777" w:rsidR="00DC17DF" w:rsidRPr="009B1F80" w:rsidRDefault="00DC17DF" w:rsidP="00DC17DF">
            <w:pPr>
              <w:rPr>
                <w:szCs w:val="20"/>
              </w:rPr>
            </w:pPr>
          </w:p>
          <w:p w14:paraId="5A41D435" w14:textId="77777777" w:rsidR="00DC17DF" w:rsidRPr="009B1F80" w:rsidRDefault="00DC17DF" w:rsidP="00DC17DF">
            <w:pPr>
              <w:rPr>
                <w:szCs w:val="20"/>
              </w:rPr>
            </w:pPr>
            <w:r w:rsidRPr="009B1F80">
              <w:rPr>
                <w:szCs w:val="20"/>
              </w:rPr>
              <w:t>………………………………………….</w:t>
            </w:r>
          </w:p>
        </w:tc>
      </w:tr>
      <w:tr w:rsidR="00DC17DF" w:rsidRPr="009B1F80" w14:paraId="195DE598" w14:textId="77777777" w:rsidTr="00DC17DF">
        <w:tc>
          <w:tcPr>
            <w:tcW w:w="1353" w:type="dxa"/>
          </w:tcPr>
          <w:p w14:paraId="2A8C220C" w14:textId="77777777" w:rsidR="00DC17DF" w:rsidRPr="009B1F80" w:rsidRDefault="00DC17DF" w:rsidP="00DC17DF">
            <w:pPr>
              <w:rPr>
                <w:szCs w:val="20"/>
              </w:rPr>
            </w:pPr>
          </w:p>
          <w:p w14:paraId="5D02FAA7" w14:textId="77777777" w:rsidR="00DC17DF" w:rsidRPr="009B1F80" w:rsidRDefault="00DC17DF" w:rsidP="00DC17DF">
            <w:pPr>
              <w:rPr>
                <w:szCs w:val="20"/>
              </w:rPr>
            </w:pPr>
            <w:r w:rsidRPr="009B1F80">
              <w:rPr>
                <w:szCs w:val="20"/>
              </w:rPr>
              <w:t>Functie</w:t>
            </w:r>
            <w:r w:rsidRPr="009B1F80">
              <w:rPr>
                <w:szCs w:val="20"/>
              </w:rPr>
              <w:tab/>
            </w:r>
          </w:p>
        </w:tc>
        <w:tc>
          <w:tcPr>
            <w:tcW w:w="6574" w:type="dxa"/>
          </w:tcPr>
          <w:p w14:paraId="5656BFC5" w14:textId="77777777" w:rsidR="00DC17DF" w:rsidRPr="009B1F80" w:rsidRDefault="00DC17DF" w:rsidP="00DC17DF">
            <w:pPr>
              <w:rPr>
                <w:szCs w:val="20"/>
              </w:rPr>
            </w:pPr>
          </w:p>
          <w:p w14:paraId="5907C002" w14:textId="77777777" w:rsidR="00DC17DF" w:rsidRPr="009B1F80" w:rsidRDefault="00DC17DF" w:rsidP="00DC17DF">
            <w:pPr>
              <w:rPr>
                <w:szCs w:val="20"/>
              </w:rPr>
            </w:pPr>
            <w:r w:rsidRPr="009B1F80">
              <w:rPr>
                <w:szCs w:val="20"/>
              </w:rPr>
              <w:t>………………………………………….</w:t>
            </w:r>
          </w:p>
        </w:tc>
      </w:tr>
      <w:tr w:rsidR="00DC17DF" w:rsidRPr="009B1F80" w14:paraId="28F97F76" w14:textId="77777777" w:rsidTr="00DC17DF">
        <w:tc>
          <w:tcPr>
            <w:tcW w:w="1353" w:type="dxa"/>
          </w:tcPr>
          <w:p w14:paraId="423DBC07" w14:textId="77777777" w:rsidR="00DC17DF" w:rsidRPr="009B1F80" w:rsidRDefault="00DC17DF" w:rsidP="00DC17DF">
            <w:pPr>
              <w:rPr>
                <w:szCs w:val="20"/>
              </w:rPr>
            </w:pPr>
          </w:p>
          <w:p w14:paraId="55634124" w14:textId="77777777" w:rsidR="00DC17DF" w:rsidRPr="009B1F80" w:rsidRDefault="00DC17DF" w:rsidP="00DC17DF">
            <w:pPr>
              <w:rPr>
                <w:szCs w:val="20"/>
              </w:rPr>
            </w:pPr>
            <w:r w:rsidRPr="009B1F80">
              <w:rPr>
                <w:szCs w:val="20"/>
              </w:rPr>
              <w:t>Telefoon</w:t>
            </w:r>
          </w:p>
        </w:tc>
        <w:tc>
          <w:tcPr>
            <w:tcW w:w="6574" w:type="dxa"/>
          </w:tcPr>
          <w:p w14:paraId="5BC6F1CB" w14:textId="77777777" w:rsidR="00DC17DF" w:rsidRPr="009B1F80" w:rsidRDefault="00DC17DF" w:rsidP="00DC17DF">
            <w:pPr>
              <w:rPr>
                <w:szCs w:val="20"/>
              </w:rPr>
            </w:pPr>
          </w:p>
          <w:p w14:paraId="7A36F247" w14:textId="77777777" w:rsidR="00DC17DF" w:rsidRPr="009B1F80" w:rsidRDefault="00DC17DF" w:rsidP="00DC17DF">
            <w:pPr>
              <w:rPr>
                <w:szCs w:val="20"/>
              </w:rPr>
            </w:pPr>
            <w:r w:rsidRPr="009B1F80">
              <w:rPr>
                <w:szCs w:val="20"/>
              </w:rPr>
              <w:t>………………………………………….</w:t>
            </w:r>
          </w:p>
        </w:tc>
      </w:tr>
      <w:tr w:rsidR="00DC17DF" w:rsidRPr="009B1F80" w14:paraId="7C1FD198" w14:textId="77777777" w:rsidTr="00DC17DF">
        <w:tc>
          <w:tcPr>
            <w:tcW w:w="1353" w:type="dxa"/>
          </w:tcPr>
          <w:p w14:paraId="069B9A7A" w14:textId="77777777" w:rsidR="00DC17DF" w:rsidRPr="009B1F80" w:rsidRDefault="00DC17DF" w:rsidP="00DC17DF">
            <w:pPr>
              <w:rPr>
                <w:szCs w:val="20"/>
              </w:rPr>
            </w:pPr>
          </w:p>
          <w:p w14:paraId="1A81EE2C" w14:textId="77777777" w:rsidR="00DC17DF" w:rsidRPr="009B1F80" w:rsidRDefault="00DC17DF" w:rsidP="00DC17DF">
            <w:pPr>
              <w:rPr>
                <w:szCs w:val="20"/>
              </w:rPr>
            </w:pPr>
            <w:r w:rsidRPr="009B1F80">
              <w:rPr>
                <w:szCs w:val="20"/>
              </w:rPr>
              <w:t>e-mail</w:t>
            </w:r>
            <w:r w:rsidRPr="009B1F80">
              <w:rPr>
                <w:szCs w:val="20"/>
              </w:rPr>
              <w:tab/>
            </w:r>
          </w:p>
        </w:tc>
        <w:tc>
          <w:tcPr>
            <w:tcW w:w="6574" w:type="dxa"/>
          </w:tcPr>
          <w:p w14:paraId="059ADC23" w14:textId="77777777" w:rsidR="00DC17DF" w:rsidRPr="009B1F80" w:rsidRDefault="00DC17DF" w:rsidP="00DC17DF">
            <w:pPr>
              <w:rPr>
                <w:szCs w:val="20"/>
              </w:rPr>
            </w:pPr>
          </w:p>
          <w:p w14:paraId="20FBEF80" w14:textId="77777777" w:rsidR="00DC17DF" w:rsidRPr="009B1F80" w:rsidRDefault="00DC17DF" w:rsidP="00DC17DF">
            <w:pPr>
              <w:rPr>
                <w:szCs w:val="20"/>
              </w:rPr>
            </w:pPr>
            <w:r w:rsidRPr="009B1F80">
              <w:rPr>
                <w:szCs w:val="20"/>
              </w:rPr>
              <w:t>………………………………. @ ……………………………….</w:t>
            </w:r>
          </w:p>
        </w:tc>
      </w:tr>
    </w:tbl>
    <w:p w14:paraId="6BB8BB16" w14:textId="77777777" w:rsidR="00DC17DF" w:rsidRPr="009B1F80" w:rsidRDefault="00DC17DF" w:rsidP="00DC17DF">
      <w:pPr>
        <w:ind w:left="-1134"/>
        <w:rPr>
          <w:sz w:val="22"/>
        </w:rPr>
      </w:pPr>
      <w:r w:rsidRPr="009B1F80">
        <w:rPr>
          <w:sz w:val="22"/>
        </w:rPr>
        <w:tab/>
        <w:t xml:space="preserve"> </w:t>
      </w:r>
    </w:p>
    <w:p w14:paraId="28EE3966" w14:textId="77777777" w:rsidR="00DC17DF" w:rsidRPr="009B1F80" w:rsidRDefault="00DC17DF" w:rsidP="00DC17DF">
      <w:pPr>
        <w:ind w:left="-1134"/>
      </w:pPr>
    </w:p>
    <w:p w14:paraId="68BECA05" w14:textId="679F90AF" w:rsidR="00C4186F" w:rsidRPr="009B1F80" w:rsidRDefault="00DC17DF" w:rsidP="00EC535B">
      <w:pPr>
        <w:ind w:left="-1134"/>
      </w:pPr>
      <w:r w:rsidRPr="009B1F80">
        <w:t>Meldt zich aan voor de selectie van de niet openbare aanbesteding van</w:t>
      </w:r>
      <w:r w:rsidR="00EC535B" w:rsidRPr="009B1F80">
        <w:t xml:space="preserve">: </w:t>
      </w:r>
      <w:r w:rsidR="00C4186F" w:rsidRPr="009B1F80">
        <w:t>"</w:t>
      </w:r>
      <w:r w:rsidR="00EE598B" w:rsidRPr="00EE598B">
        <w:t>Door middel van Bouwteamovereenkomst opstellen van een voorlopig en definitief ontwerp van een dubbele sporthal bestaande uit een traditionele C1 sporthal en een C1 formaat hal geschikt voor dynamische sporten met bijbehorende kantine en kleedruimtes ten behoeve van Sportpark Zuid-Es te Zuidlaren</w:t>
      </w:r>
      <w:r w:rsidR="00C4186F" w:rsidRPr="009B1F80">
        <w:t>".</w:t>
      </w:r>
    </w:p>
    <w:p w14:paraId="0B91AE4B" w14:textId="77777777" w:rsidR="00D85CFE" w:rsidRPr="009B1F80" w:rsidRDefault="00D85CFE" w:rsidP="00D85CFE">
      <w:pPr>
        <w:ind w:left="-1134"/>
      </w:pPr>
    </w:p>
    <w:p w14:paraId="60680BE9" w14:textId="77777777" w:rsidR="00DC17DF" w:rsidRPr="009B1F80" w:rsidRDefault="00DC17DF" w:rsidP="00DC17DF">
      <w:pPr>
        <w:ind w:left="-1134"/>
      </w:pPr>
      <w:r w:rsidRPr="009B1F80">
        <w:t>Bij deze aanmelding zijn alle in de leidraad genoemde bescheiden bijgevoegd.</w:t>
      </w:r>
    </w:p>
    <w:p w14:paraId="129DC655" w14:textId="77777777" w:rsidR="00DC17DF" w:rsidRPr="009B1F80" w:rsidRDefault="00DC17DF" w:rsidP="00DC17DF">
      <w:pPr>
        <w:ind w:left="-1134"/>
      </w:pPr>
    </w:p>
    <w:p w14:paraId="49CE78CE" w14:textId="77777777" w:rsidR="00DC17DF" w:rsidRPr="009B1F80" w:rsidRDefault="00DC17DF" w:rsidP="00DC17DF">
      <w:pPr>
        <w:ind w:left="-1134"/>
      </w:pPr>
      <w:r w:rsidRPr="009B1F80">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10FD4D15" w14:textId="77777777" w:rsidR="00DC17DF" w:rsidRPr="009B1F80" w:rsidRDefault="00DC17DF" w:rsidP="00DC17DF">
      <w:pPr>
        <w:ind w:left="-1134"/>
      </w:pPr>
    </w:p>
    <w:p w14:paraId="6082D4BA" w14:textId="77777777" w:rsidR="00DC17DF" w:rsidRPr="009B1F80" w:rsidRDefault="00DC17DF" w:rsidP="00DC17DF">
      <w:pPr>
        <w:ind w:left="-1134"/>
      </w:pPr>
    </w:p>
    <w:p w14:paraId="1627C2F5" w14:textId="77777777" w:rsidR="00DC17DF" w:rsidRPr="009B1F80" w:rsidRDefault="00DC17DF" w:rsidP="00DC17DF">
      <w:pPr>
        <w:ind w:left="-1134"/>
      </w:pPr>
      <w:r w:rsidRPr="009B1F80">
        <w:t>Aldus naar waarheid opgemaakt op ………………………</w:t>
      </w:r>
      <w:r w:rsidRPr="009B1F80">
        <w:rPr>
          <w:i/>
          <w:iCs/>
        </w:rPr>
        <w:t xml:space="preserve">(datum) </w:t>
      </w:r>
      <w:r w:rsidRPr="009B1F80">
        <w:t xml:space="preserve">te …………………………….…………….. </w:t>
      </w:r>
      <w:r w:rsidRPr="009B1F80">
        <w:rPr>
          <w:i/>
          <w:iCs/>
        </w:rPr>
        <w:t>(plaats)</w:t>
      </w:r>
    </w:p>
    <w:p w14:paraId="0E6EED40" w14:textId="77777777" w:rsidR="00DC17DF" w:rsidRPr="009B1F80" w:rsidRDefault="00DC17DF" w:rsidP="00DC17DF">
      <w:pPr>
        <w:ind w:left="-1134"/>
        <w:rPr>
          <w:snapToGrid w:val="0"/>
        </w:rPr>
      </w:pPr>
    </w:p>
    <w:p w14:paraId="50906539" w14:textId="77777777" w:rsidR="00DC17DF" w:rsidRPr="009B1F80" w:rsidRDefault="00DC17DF" w:rsidP="00DC17DF">
      <w:pPr>
        <w:ind w:left="-1134"/>
        <w:rPr>
          <w:i/>
        </w:rPr>
      </w:pPr>
      <w:r w:rsidRPr="009B1F80">
        <w:rPr>
          <w:snapToGrid w:val="0"/>
        </w:rPr>
        <w:t>…………………………………………………………………….</w:t>
      </w:r>
      <w:r w:rsidRPr="009B1F80">
        <w:rPr>
          <w:snapToGrid w:val="0"/>
        </w:rPr>
        <w:tab/>
      </w:r>
      <w:r w:rsidRPr="009B1F80">
        <w:rPr>
          <w:snapToGrid w:val="0"/>
        </w:rPr>
        <w:tab/>
      </w:r>
      <w:r w:rsidRPr="009B1F80">
        <w:rPr>
          <w:i/>
        </w:rPr>
        <w:t xml:space="preserve">(naam </w:t>
      </w:r>
      <w:r w:rsidRPr="009B1F80">
        <w:rPr>
          <w:i/>
          <w:noProof/>
        </w:rPr>
        <w:t>rechtsgeldig vertegenwoordiger gegadigde</w:t>
      </w:r>
      <w:r w:rsidRPr="009B1F80">
        <w:rPr>
          <w:i/>
        </w:rPr>
        <w:t>)</w:t>
      </w:r>
    </w:p>
    <w:p w14:paraId="4E8825A8" w14:textId="77777777" w:rsidR="00DC17DF" w:rsidRPr="009B1F80" w:rsidRDefault="00DC17DF" w:rsidP="00DC17DF">
      <w:pPr>
        <w:ind w:left="-1134"/>
        <w:rPr>
          <w:i/>
        </w:rPr>
      </w:pPr>
    </w:p>
    <w:p w14:paraId="581971BA" w14:textId="77777777" w:rsidR="00DC17DF" w:rsidRPr="009B1F80" w:rsidRDefault="00DC17DF" w:rsidP="00DC17DF">
      <w:pPr>
        <w:ind w:left="-1134"/>
        <w:rPr>
          <w:i/>
        </w:rPr>
      </w:pPr>
      <w:r w:rsidRPr="009B1F80">
        <w:rPr>
          <w:i/>
        </w:rPr>
        <w:t>…………………………………………………………………….</w:t>
      </w:r>
      <w:r w:rsidRPr="009B1F80">
        <w:rPr>
          <w:i/>
        </w:rPr>
        <w:tab/>
      </w:r>
      <w:r w:rsidRPr="009B1F80">
        <w:rPr>
          <w:i/>
        </w:rPr>
        <w:tab/>
        <w:t>(functie)</w:t>
      </w:r>
    </w:p>
    <w:p w14:paraId="632CC249" w14:textId="77777777" w:rsidR="00DC17DF" w:rsidRPr="009B1F80" w:rsidRDefault="00DC17DF" w:rsidP="00DC17DF">
      <w:pPr>
        <w:ind w:left="-1134"/>
        <w:rPr>
          <w:i/>
        </w:rPr>
      </w:pPr>
    </w:p>
    <w:p w14:paraId="472662EE" w14:textId="77777777" w:rsidR="00DC17DF" w:rsidRPr="009B1F80" w:rsidRDefault="00DC17DF" w:rsidP="00DC17DF">
      <w:pPr>
        <w:ind w:left="-1134"/>
        <w:rPr>
          <w:snapToGrid w:val="0"/>
        </w:rPr>
      </w:pPr>
    </w:p>
    <w:p w14:paraId="26AE1A55" w14:textId="77777777" w:rsidR="00DC17DF" w:rsidRPr="009B1F80" w:rsidRDefault="00DC17DF" w:rsidP="00DC17DF">
      <w:pPr>
        <w:ind w:left="-1134"/>
      </w:pPr>
      <w:r w:rsidRPr="009B1F80">
        <w:rPr>
          <w:snapToGrid w:val="0"/>
        </w:rPr>
        <w:t>…………………………………………………………………….</w:t>
      </w:r>
      <w:r w:rsidRPr="009B1F80">
        <w:rPr>
          <w:snapToGrid w:val="0"/>
        </w:rPr>
        <w:tab/>
      </w:r>
      <w:r w:rsidRPr="009B1F80">
        <w:rPr>
          <w:snapToGrid w:val="0"/>
        </w:rPr>
        <w:tab/>
      </w:r>
      <w:r w:rsidRPr="009B1F80">
        <w:rPr>
          <w:i/>
          <w:noProof/>
        </w:rPr>
        <w:t>(handtekening)</w:t>
      </w:r>
    </w:p>
    <w:p w14:paraId="5BA63CB6" w14:textId="77777777" w:rsidR="00DC17DF" w:rsidRPr="009B1F80" w:rsidRDefault="00DC17DF" w:rsidP="00E50FCE">
      <w:pPr>
        <w:pStyle w:val="Tabbladtitel"/>
        <w:jc w:val="left"/>
        <w:sectPr w:rsidR="00DC17DF" w:rsidRPr="009B1F80" w:rsidSect="00F57792">
          <w:footerReference w:type="even" r:id="rId24"/>
          <w:footerReference w:type="default" r:id="rId25"/>
          <w:footerReference w:type="first" r:id="rId26"/>
          <w:pgSz w:w="11906" w:h="16838" w:code="9"/>
          <w:pgMar w:top="1985" w:right="1559" w:bottom="1418" w:left="2410" w:header="425" w:footer="403" w:gutter="0"/>
          <w:cols w:space="708"/>
          <w:titlePg/>
          <w:docGrid w:linePitch="360"/>
        </w:sectPr>
      </w:pPr>
    </w:p>
    <w:p w14:paraId="1373FF7A" w14:textId="77777777" w:rsidR="00C856B3" w:rsidRPr="009B1F80" w:rsidRDefault="00C856B3" w:rsidP="002676FF">
      <w:pPr>
        <w:ind w:hanging="1134"/>
        <w:rPr>
          <w:b/>
          <w:color w:val="267AA1"/>
          <w:sz w:val="28"/>
          <w:szCs w:val="28"/>
        </w:rPr>
      </w:pPr>
      <w:bookmarkStart w:id="81" w:name="_Toc464634541"/>
      <w:r w:rsidRPr="009B1F80">
        <w:rPr>
          <w:b/>
          <w:color w:val="267AA1"/>
          <w:sz w:val="28"/>
          <w:szCs w:val="28"/>
        </w:rPr>
        <w:lastRenderedPageBreak/>
        <w:t>Model A1 Verklaring opgave re</w:t>
      </w:r>
      <w:r w:rsidRPr="009B1F80">
        <w:rPr>
          <w:b/>
          <w:color w:val="00769E" w:themeColor="accent2"/>
          <w:sz w:val="28"/>
          <w:szCs w:val="28"/>
        </w:rPr>
        <w:t>ferentiepro</w:t>
      </w:r>
      <w:r w:rsidRPr="009B1F80">
        <w:rPr>
          <w:b/>
          <w:color w:val="267AA1"/>
          <w:sz w:val="28"/>
          <w:szCs w:val="28"/>
        </w:rPr>
        <w:t>jecten</w:t>
      </w:r>
      <w:bookmarkEnd w:id="81"/>
      <w:r w:rsidRPr="009B1F80">
        <w:rPr>
          <w:b/>
          <w:color w:val="267AA1"/>
          <w:sz w:val="28"/>
          <w:szCs w:val="28"/>
        </w:rPr>
        <w:t xml:space="preserve"> </w:t>
      </w:r>
    </w:p>
    <w:p w14:paraId="641CB5F2" w14:textId="77777777" w:rsidR="002676FF" w:rsidRPr="009B1F80" w:rsidRDefault="002676FF" w:rsidP="002676FF">
      <w:pPr>
        <w:ind w:hanging="1134"/>
        <w:rPr>
          <w:b/>
          <w:color w:val="267AA1"/>
          <w:sz w:val="28"/>
          <w:szCs w:val="28"/>
        </w:rPr>
      </w:pPr>
    </w:p>
    <w:p w14:paraId="3C7D01D2" w14:textId="77777777" w:rsidR="000124CF" w:rsidRPr="009B1F80" w:rsidRDefault="000124CF" w:rsidP="000124CF">
      <w:pPr>
        <w:ind w:left="-1134"/>
        <w:jc w:val="both"/>
        <w:rPr>
          <w:b/>
          <w:color w:val="267AA1"/>
          <w:sz w:val="24"/>
          <w:szCs w:val="24"/>
        </w:rPr>
      </w:pPr>
      <w:r w:rsidRPr="009B1F80">
        <w:rPr>
          <w:b/>
          <w:color w:val="267AA1"/>
          <w:sz w:val="24"/>
          <w:szCs w:val="24"/>
        </w:rPr>
        <w:t>Verklaring opgave referentieprojecten</w:t>
      </w:r>
    </w:p>
    <w:p w14:paraId="22BBA743" w14:textId="77777777" w:rsidR="000124CF" w:rsidRPr="009B1F80" w:rsidRDefault="000124CF" w:rsidP="000124CF">
      <w:pPr>
        <w:ind w:left="-1134"/>
        <w:jc w:val="both"/>
        <w:rPr>
          <w:b/>
          <w:color w:val="267AA1"/>
          <w:sz w:val="24"/>
          <w:szCs w:val="24"/>
        </w:rPr>
      </w:pPr>
    </w:p>
    <w:p w14:paraId="140C843E" w14:textId="77777777" w:rsidR="002D5BE5" w:rsidRPr="009B1F80" w:rsidRDefault="002D5BE5" w:rsidP="002D5BE5">
      <w:pPr>
        <w:ind w:left="-1134"/>
      </w:pPr>
      <w:r w:rsidRPr="009B1F80">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3F39FC44" w14:textId="77777777" w:rsidR="003D4BEC" w:rsidRPr="009B1F80"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9B1F80" w14:paraId="5B142240" w14:textId="77777777" w:rsidTr="00590F9E">
        <w:tc>
          <w:tcPr>
            <w:tcW w:w="725" w:type="dxa"/>
            <w:shd w:val="clear" w:color="auto" w:fill="A9CBE0"/>
          </w:tcPr>
          <w:p w14:paraId="2E8F89F5" w14:textId="77777777" w:rsidR="00590F9E" w:rsidRPr="009B1F80" w:rsidRDefault="00590F9E" w:rsidP="00590F9E">
            <w:pPr>
              <w:rPr>
                <w:b/>
                <w:bCs/>
              </w:rPr>
            </w:pPr>
            <w:r w:rsidRPr="009B1F80">
              <w:rPr>
                <w:b/>
                <w:bCs/>
              </w:rPr>
              <w:t>Ref.nr</w:t>
            </w:r>
          </w:p>
        </w:tc>
        <w:tc>
          <w:tcPr>
            <w:tcW w:w="5698" w:type="dxa"/>
            <w:shd w:val="clear" w:color="auto" w:fill="A9CBE0"/>
          </w:tcPr>
          <w:p w14:paraId="53AC39E5" w14:textId="77777777" w:rsidR="00590F9E" w:rsidRPr="009B1F80" w:rsidRDefault="00590F9E" w:rsidP="00590F9E">
            <w:pPr>
              <w:rPr>
                <w:b/>
                <w:bCs/>
              </w:rPr>
            </w:pPr>
            <w:r w:rsidRPr="009B1F80">
              <w:rPr>
                <w:b/>
                <w:bCs/>
              </w:rPr>
              <w:t>Naam project</w:t>
            </w:r>
          </w:p>
        </w:tc>
        <w:tc>
          <w:tcPr>
            <w:tcW w:w="2389" w:type="dxa"/>
            <w:shd w:val="clear" w:color="auto" w:fill="A9CBE0"/>
          </w:tcPr>
          <w:p w14:paraId="1135E162" w14:textId="77777777" w:rsidR="00590F9E" w:rsidRPr="009B1F80" w:rsidRDefault="00590F9E" w:rsidP="00590F9E">
            <w:pPr>
              <w:rPr>
                <w:b/>
                <w:bCs/>
              </w:rPr>
            </w:pPr>
            <w:r w:rsidRPr="009B1F80">
              <w:rPr>
                <w:b/>
                <w:bCs/>
              </w:rPr>
              <w:t xml:space="preserve">Kenmerk </w:t>
            </w:r>
            <w:r w:rsidR="00227737" w:rsidRPr="009B1F80">
              <w:rPr>
                <w:b/>
                <w:bCs/>
              </w:rPr>
              <w:t>geschiktheidseis</w:t>
            </w:r>
            <w:r w:rsidRPr="009B1F80">
              <w:rPr>
                <w:b/>
                <w:bCs/>
              </w:rPr>
              <w:t xml:space="preserve"> technische bekwaamheid</w:t>
            </w:r>
          </w:p>
        </w:tc>
      </w:tr>
      <w:tr w:rsidR="00590F9E" w:rsidRPr="009B1F80" w14:paraId="0BB9EBD0" w14:textId="77777777" w:rsidTr="00590F9E">
        <w:tc>
          <w:tcPr>
            <w:tcW w:w="725" w:type="dxa"/>
            <w:shd w:val="clear" w:color="auto" w:fill="auto"/>
          </w:tcPr>
          <w:p w14:paraId="2E72CD30" w14:textId="77777777" w:rsidR="00590F9E" w:rsidRPr="009B1F80" w:rsidRDefault="009953B9" w:rsidP="00590F9E">
            <w:pPr>
              <w:jc w:val="center"/>
            </w:pPr>
            <w:r w:rsidRPr="009B1F80">
              <w:t>M-</w:t>
            </w:r>
            <w:r w:rsidR="00590F9E" w:rsidRPr="009B1F80">
              <w:t>1</w:t>
            </w:r>
          </w:p>
        </w:tc>
        <w:tc>
          <w:tcPr>
            <w:tcW w:w="5698" w:type="dxa"/>
            <w:shd w:val="clear" w:color="auto" w:fill="auto"/>
          </w:tcPr>
          <w:p w14:paraId="05367F69" w14:textId="77777777" w:rsidR="00590F9E" w:rsidRPr="009B1F80" w:rsidRDefault="00590F9E" w:rsidP="00590F9E">
            <w:r w:rsidRPr="009B1F80">
              <w:t>…………………………………………………………………………………………..</w:t>
            </w:r>
          </w:p>
          <w:p w14:paraId="16C291E0" w14:textId="77777777" w:rsidR="00590F9E" w:rsidRPr="009B1F80" w:rsidRDefault="00590F9E" w:rsidP="00590F9E"/>
        </w:tc>
        <w:tc>
          <w:tcPr>
            <w:tcW w:w="2389" w:type="dxa"/>
            <w:shd w:val="clear" w:color="auto" w:fill="auto"/>
          </w:tcPr>
          <w:p w14:paraId="4162F0BA" w14:textId="77777777" w:rsidR="00590F9E" w:rsidRPr="009B1F80" w:rsidRDefault="00590F9E" w:rsidP="00590F9E">
            <w:pPr>
              <w:jc w:val="center"/>
            </w:pPr>
            <w:r w:rsidRPr="009B1F80">
              <w:t>4.3.2 a</w:t>
            </w:r>
          </w:p>
        </w:tc>
      </w:tr>
      <w:tr w:rsidR="00590F9E" w:rsidRPr="009B1F80" w14:paraId="094EEE1D" w14:textId="77777777" w:rsidTr="00590F9E">
        <w:tc>
          <w:tcPr>
            <w:tcW w:w="725" w:type="dxa"/>
            <w:shd w:val="clear" w:color="auto" w:fill="auto"/>
          </w:tcPr>
          <w:p w14:paraId="76982EAD" w14:textId="77777777" w:rsidR="00590F9E" w:rsidRPr="009B1F80" w:rsidRDefault="009953B9" w:rsidP="00590F9E">
            <w:pPr>
              <w:jc w:val="center"/>
            </w:pPr>
            <w:r w:rsidRPr="009B1F80">
              <w:t>M-</w:t>
            </w:r>
            <w:r w:rsidR="00590F9E" w:rsidRPr="009B1F80">
              <w:t>2</w:t>
            </w:r>
          </w:p>
        </w:tc>
        <w:tc>
          <w:tcPr>
            <w:tcW w:w="5698" w:type="dxa"/>
            <w:shd w:val="clear" w:color="auto" w:fill="auto"/>
          </w:tcPr>
          <w:p w14:paraId="474391D1" w14:textId="77777777" w:rsidR="00590F9E" w:rsidRPr="009B1F80" w:rsidRDefault="00590F9E" w:rsidP="00590F9E">
            <w:r w:rsidRPr="009B1F80">
              <w:t>…………………………………………………………………………………………..</w:t>
            </w:r>
          </w:p>
          <w:p w14:paraId="063DD938" w14:textId="77777777" w:rsidR="00590F9E" w:rsidRPr="009B1F80" w:rsidRDefault="00590F9E" w:rsidP="00590F9E"/>
        </w:tc>
        <w:tc>
          <w:tcPr>
            <w:tcW w:w="2389" w:type="dxa"/>
            <w:shd w:val="clear" w:color="auto" w:fill="auto"/>
          </w:tcPr>
          <w:p w14:paraId="0DC2E81A" w14:textId="77777777" w:rsidR="00590F9E" w:rsidRPr="009B1F80" w:rsidRDefault="00590F9E" w:rsidP="00590F9E">
            <w:pPr>
              <w:jc w:val="center"/>
            </w:pPr>
            <w:r w:rsidRPr="009B1F80">
              <w:t>4.3.2 b</w:t>
            </w:r>
          </w:p>
        </w:tc>
      </w:tr>
      <w:tr w:rsidR="00590F9E" w:rsidRPr="009B1F80" w14:paraId="7B457F05" w14:textId="77777777" w:rsidTr="00590F9E">
        <w:tc>
          <w:tcPr>
            <w:tcW w:w="725" w:type="dxa"/>
            <w:shd w:val="clear" w:color="auto" w:fill="auto"/>
          </w:tcPr>
          <w:p w14:paraId="341178A5" w14:textId="77777777" w:rsidR="00590F9E" w:rsidRPr="009B1F80" w:rsidRDefault="009953B9" w:rsidP="00590F9E">
            <w:pPr>
              <w:jc w:val="center"/>
            </w:pPr>
            <w:r w:rsidRPr="009B1F80">
              <w:t>M-</w:t>
            </w:r>
            <w:r w:rsidR="00590F9E" w:rsidRPr="009B1F80">
              <w:t>3</w:t>
            </w:r>
          </w:p>
        </w:tc>
        <w:tc>
          <w:tcPr>
            <w:tcW w:w="5698" w:type="dxa"/>
            <w:shd w:val="clear" w:color="auto" w:fill="auto"/>
          </w:tcPr>
          <w:p w14:paraId="1D4E2EEE" w14:textId="77777777" w:rsidR="00590F9E" w:rsidRPr="009B1F80" w:rsidRDefault="00590F9E" w:rsidP="00590F9E">
            <w:r w:rsidRPr="009B1F80">
              <w:t>…………………………………………………………………………………………..</w:t>
            </w:r>
          </w:p>
          <w:p w14:paraId="5B6B23E5" w14:textId="77777777" w:rsidR="00590F9E" w:rsidRPr="009B1F80" w:rsidRDefault="00590F9E" w:rsidP="00590F9E"/>
        </w:tc>
        <w:tc>
          <w:tcPr>
            <w:tcW w:w="2389" w:type="dxa"/>
            <w:shd w:val="clear" w:color="auto" w:fill="auto"/>
          </w:tcPr>
          <w:p w14:paraId="384CF450" w14:textId="77777777" w:rsidR="00590F9E" w:rsidRPr="009B1F80" w:rsidRDefault="00590F9E" w:rsidP="00590F9E">
            <w:pPr>
              <w:jc w:val="center"/>
            </w:pPr>
            <w:r w:rsidRPr="009B1F80">
              <w:t>4.3.2 c</w:t>
            </w:r>
          </w:p>
        </w:tc>
      </w:tr>
      <w:tr w:rsidR="00590F9E" w:rsidRPr="009B1F80" w14:paraId="443710EB" w14:textId="77777777" w:rsidTr="00590F9E">
        <w:tc>
          <w:tcPr>
            <w:tcW w:w="725" w:type="dxa"/>
            <w:shd w:val="clear" w:color="auto" w:fill="auto"/>
          </w:tcPr>
          <w:p w14:paraId="3426DA7A" w14:textId="77777777" w:rsidR="00590F9E" w:rsidRPr="009B1F80" w:rsidRDefault="009953B9" w:rsidP="00590F9E">
            <w:pPr>
              <w:jc w:val="center"/>
            </w:pPr>
            <w:r w:rsidRPr="009B1F80">
              <w:t>M-</w:t>
            </w:r>
            <w:r w:rsidR="00590F9E" w:rsidRPr="009B1F80">
              <w:t>4</w:t>
            </w:r>
          </w:p>
        </w:tc>
        <w:tc>
          <w:tcPr>
            <w:tcW w:w="5698" w:type="dxa"/>
            <w:shd w:val="clear" w:color="auto" w:fill="auto"/>
          </w:tcPr>
          <w:p w14:paraId="5198574E" w14:textId="77777777" w:rsidR="00590F9E" w:rsidRPr="009B1F80" w:rsidRDefault="00590F9E" w:rsidP="00590F9E">
            <w:r w:rsidRPr="009B1F80">
              <w:t>…………………………………………………………………………………………..</w:t>
            </w:r>
          </w:p>
          <w:p w14:paraId="5C5A3522" w14:textId="77777777" w:rsidR="00590F9E" w:rsidRPr="009B1F80" w:rsidRDefault="00590F9E" w:rsidP="00590F9E"/>
        </w:tc>
        <w:tc>
          <w:tcPr>
            <w:tcW w:w="2389" w:type="dxa"/>
            <w:shd w:val="clear" w:color="auto" w:fill="auto"/>
          </w:tcPr>
          <w:p w14:paraId="0BB5457A" w14:textId="77777777" w:rsidR="00590F9E" w:rsidRPr="009B1F80" w:rsidRDefault="00590F9E" w:rsidP="00590F9E">
            <w:pPr>
              <w:jc w:val="center"/>
            </w:pPr>
            <w:r w:rsidRPr="009B1F80">
              <w:t>4.3.2 d</w:t>
            </w:r>
          </w:p>
        </w:tc>
      </w:tr>
    </w:tbl>
    <w:p w14:paraId="08F033CF" w14:textId="77777777" w:rsidR="00674408" w:rsidRPr="009B1F80" w:rsidRDefault="00674408" w:rsidP="002D5BE5">
      <w:pPr>
        <w:ind w:left="-1134"/>
        <w:rPr>
          <w:i/>
          <w:highlight w:val="green"/>
        </w:rPr>
      </w:pPr>
    </w:p>
    <w:p w14:paraId="0022E01E" w14:textId="1621AA98" w:rsidR="006B282A" w:rsidRPr="009B1F80" w:rsidRDefault="006B282A" w:rsidP="006B282A">
      <w:pPr>
        <w:ind w:left="-1134"/>
      </w:pPr>
      <w:r w:rsidRPr="009B1F80">
        <w:t>Gegadigde verklaart in de tien (10) jaar voorafgaande aan de datum van aanmelding voor deze selectie, naar behoren en op vakkundige als ook regelmatige wijze te hebben uitgevoerd én tijdig hebben opgeleverd, verleend uitstel daarin begrepen, de onderstaande referentieprojecten:</w:t>
      </w:r>
    </w:p>
    <w:p w14:paraId="1170EBB4" w14:textId="77777777" w:rsidR="006B282A" w:rsidRPr="009B1F80" w:rsidRDefault="006B282A" w:rsidP="002D5BE5">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9953B9" w:rsidRPr="009B1F80" w14:paraId="45748151" w14:textId="77777777" w:rsidTr="009953B9">
        <w:tc>
          <w:tcPr>
            <w:tcW w:w="725" w:type="dxa"/>
            <w:shd w:val="clear" w:color="auto" w:fill="A9CBE0"/>
          </w:tcPr>
          <w:p w14:paraId="30050590" w14:textId="77777777" w:rsidR="009953B9" w:rsidRPr="009B1F80" w:rsidRDefault="009953B9" w:rsidP="009953B9">
            <w:pPr>
              <w:rPr>
                <w:b/>
                <w:bCs/>
              </w:rPr>
            </w:pPr>
            <w:r w:rsidRPr="009B1F80">
              <w:rPr>
                <w:b/>
                <w:bCs/>
              </w:rPr>
              <w:t>Ref.nr</w:t>
            </w:r>
          </w:p>
        </w:tc>
        <w:tc>
          <w:tcPr>
            <w:tcW w:w="5698" w:type="dxa"/>
            <w:shd w:val="clear" w:color="auto" w:fill="A9CBE0"/>
          </w:tcPr>
          <w:p w14:paraId="4BB332F0" w14:textId="77777777" w:rsidR="009953B9" w:rsidRPr="009B1F80" w:rsidRDefault="009953B9" w:rsidP="009953B9">
            <w:pPr>
              <w:rPr>
                <w:b/>
                <w:bCs/>
              </w:rPr>
            </w:pPr>
            <w:r w:rsidRPr="009B1F80">
              <w:rPr>
                <w:b/>
                <w:bCs/>
              </w:rPr>
              <w:t>Naam project</w:t>
            </w:r>
          </w:p>
        </w:tc>
        <w:tc>
          <w:tcPr>
            <w:tcW w:w="2389" w:type="dxa"/>
            <w:shd w:val="clear" w:color="auto" w:fill="A9CBE0"/>
          </w:tcPr>
          <w:p w14:paraId="34B601EC" w14:textId="77777777" w:rsidR="009953B9" w:rsidRPr="009B1F80" w:rsidRDefault="009953B9" w:rsidP="009953B9">
            <w:pPr>
              <w:rPr>
                <w:b/>
                <w:bCs/>
              </w:rPr>
            </w:pPr>
            <w:r w:rsidRPr="009B1F80">
              <w:rPr>
                <w:b/>
                <w:bCs/>
              </w:rPr>
              <w:t>Kenmerk selectiecriterium technische bekwaamheid</w:t>
            </w:r>
          </w:p>
        </w:tc>
      </w:tr>
      <w:tr w:rsidR="009953B9" w:rsidRPr="009B1F80" w14:paraId="67A92A02" w14:textId="77777777" w:rsidTr="009953B9">
        <w:tc>
          <w:tcPr>
            <w:tcW w:w="725" w:type="dxa"/>
            <w:shd w:val="clear" w:color="auto" w:fill="auto"/>
          </w:tcPr>
          <w:p w14:paraId="2191DE50" w14:textId="77777777" w:rsidR="009953B9" w:rsidRPr="009B1F80" w:rsidRDefault="009953B9" w:rsidP="009953B9">
            <w:pPr>
              <w:jc w:val="center"/>
            </w:pPr>
            <w:r w:rsidRPr="009B1F80">
              <w:t>S-1</w:t>
            </w:r>
          </w:p>
        </w:tc>
        <w:tc>
          <w:tcPr>
            <w:tcW w:w="5698" w:type="dxa"/>
            <w:shd w:val="clear" w:color="auto" w:fill="auto"/>
          </w:tcPr>
          <w:p w14:paraId="740A6D63" w14:textId="77777777" w:rsidR="009953B9" w:rsidRPr="009B1F80" w:rsidRDefault="009953B9" w:rsidP="009953B9">
            <w:r w:rsidRPr="009B1F80">
              <w:t>…………………………………………………………………………………………..</w:t>
            </w:r>
          </w:p>
          <w:p w14:paraId="4F13765C" w14:textId="77777777" w:rsidR="009953B9" w:rsidRPr="009B1F80" w:rsidRDefault="009953B9" w:rsidP="009953B9"/>
        </w:tc>
        <w:tc>
          <w:tcPr>
            <w:tcW w:w="2389" w:type="dxa"/>
            <w:shd w:val="clear" w:color="auto" w:fill="auto"/>
          </w:tcPr>
          <w:p w14:paraId="38B089F4" w14:textId="77777777" w:rsidR="009953B9" w:rsidRPr="009B1F80" w:rsidRDefault="0032334B" w:rsidP="009953B9">
            <w:pPr>
              <w:jc w:val="center"/>
            </w:pPr>
            <w:r w:rsidRPr="009B1F80">
              <w:t>4.3.6 a</w:t>
            </w:r>
          </w:p>
        </w:tc>
      </w:tr>
      <w:tr w:rsidR="00AF3881" w:rsidRPr="009B1F80" w14:paraId="6BA5CCE9" w14:textId="77777777" w:rsidTr="009953B9">
        <w:tc>
          <w:tcPr>
            <w:tcW w:w="725" w:type="dxa"/>
            <w:shd w:val="clear" w:color="auto" w:fill="auto"/>
          </w:tcPr>
          <w:p w14:paraId="2BFF313E" w14:textId="37E48619" w:rsidR="00AF3881" w:rsidRPr="009B1F80" w:rsidRDefault="00AF3881" w:rsidP="00AF3881">
            <w:pPr>
              <w:jc w:val="center"/>
            </w:pPr>
            <w:r w:rsidRPr="009B1F80">
              <w:t>S-2</w:t>
            </w:r>
          </w:p>
        </w:tc>
        <w:tc>
          <w:tcPr>
            <w:tcW w:w="5698" w:type="dxa"/>
            <w:shd w:val="clear" w:color="auto" w:fill="auto"/>
          </w:tcPr>
          <w:p w14:paraId="654674FF" w14:textId="77777777" w:rsidR="00AF3881" w:rsidRPr="009B1F80" w:rsidRDefault="00AF3881" w:rsidP="00AF3881">
            <w:r w:rsidRPr="009B1F80">
              <w:t>…………………………………………………………………………………………..</w:t>
            </w:r>
          </w:p>
          <w:p w14:paraId="7810DABB" w14:textId="77777777" w:rsidR="00AF3881" w:rsidRPr="009B1F80" w:rsidRDefault="00AF3881" w:rsidP="00AF3881"/>
        </w:tc>
        <w:tc>
          <w:tcPr>
            <w:tcW w:w="2389" w:type="dxa"/>
            <w:shd w:val="clear" w:color="auto" w:fill="auto"/>
          </w:tcPr>
          <w:p w14:paraId="39A43584" w14:textId="6DEBF83A" w:rsidR="00AF3881" w:rsidRPr="009B1F80" w:rsidRDefault="00AF3881" w:rsidP="00AF3881">
            <w:pPr>
              <w:jc w:val="center"/>
            </w:pPr>
            <w:r w:rsidRPr="009B1F80">
              <w:t xml:space="preserve">4.3.6 </w:t>
            </w:r>
            <w:r w:rsidR="002D7025" w:rsidRPr="009B1F80">
              <w:t>b</w:t>
            </w:r>
          </w:p>
        </w:tc>
      </w:tr>
    </w:tbl>
    <w:p w14:paraId="53B97A31" w14:textId="77777777" w:rsidR="009953B9" w:rsidRPr="009B1F80" w:rsidRDefault="009953B9" w:rsidP="009953B9"/>
    <w:p w14:paraId="2179E781" w14:textId="77777777" w:rsidR="002D5BE5" w:rsidRPr="009B1F80" w:rsidRDefault="002D5BE5" w:rsidP="002D5BE5">
      <w:pPr>
        <w:ind w:left="-1134"/>
      </w:pPr>
    </w:p>
    <w:p w14:paraId="5CB30026" w14:textId="77777777" w:rsidR="002D5BE5" w:rsidRPr="009B1F80" w:rsidRDefault="002D5BE5" w:rsidP="002D5BE5">
      <w:pPr>
        <w:ind w:left="-1134"/>
      </w:pPr>
      <w:r w:rsidRPr="009B1F80">
        <w:t>Van genoemde projecten is een "opgave-referentieproject", conform model A2 en/of model A3 en een tevredenheidsverklaring bijgevoegd.</w:t>
      </w:r>
    </w:p>
    <w:p w14:paraId="5A19AC29" w14:textId="77777777" w:rsidR="002D5BE5" w:rsidRPr="009B1F80" w:rsidRDefault="002D5BE5" w:rsidP="002D5BE5">
      <w:pPr>
        <w:ind w:left="-1134"/>
      </w:pPr>
    </w:p>
    <w:p w14:paraId="25EE927D" w14:textId="77777777" w:rsidR="002D5BE5" w:rsidRPr="009B1F80" w:rsidRDefault="002D5BE5" w:rsidP="002D5BE5">
      <w:pPr>
        <w:ind w:left="-1134"/>
        <w:rPr>
          <w:snapToGrid w:val="0"/>
        </w:rPr>
      </w:pPr>
    </w:p>
    <w:p w14:paraId="4C7686F9" w14:textId="77777777" w:rsidR="002D5BE5" w:rsidRPr="009B1F80" w:rsidRDefault="002D5BE5" w:rsidP="002D5BE5">
      <w:pPr>
        <w:ind w:left="-1134"/>
        <w:rPr>
          <w:i/>
          <w:snapToGrid w:val="0"/>
        </w:rPr>
      </w:pPr>
      <w:r w:rsidRPr="009B1F80">
        <w:rPr>
          <w:snapToGrid w:val="0"/>
        </w:rPr>
        <w:t>Aldus naar waarheid opgemaakt op ………………</w:t>
      </w:r>
      <w:r w:rsidRPr="009B1F80">
        <w:rPr>
          <w:i/>
          <w:snapToGrid w:val="0"/>
        </w:rPr>
        <w:t xml:space="preserve">(datum) </w:t>
      </w:r>
      <w:r w:rsidRPr="009B1F80">
        <w:rPr>
          <w:snapToGrid w:val="0"/>
        </w:rPr>
        <w:t xml:space="preserve">te …………………………….…………….. </w:t>
      </w:r>
      <w:r w:rsidRPr="009B1F80">
        <w:rPr>
          <w:i/>
          <w:snapToGrid w:val="0"/>
        </w:rPr>
        <w:t>(plaats)</w:t>
      </w:r>
    </w:p>
    <w:p w14:paraId="7A24D5D2" w14:textId="77777777" w:rsidR="002D5BE5" w:rsidRPr="009B1F80"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9B1F80" w14:paraId="31B72F9B" w14:textId="77777777" w:rsidTr="00C53C46">
        <w:tc>
          <w:tcPr>
            <w:tcW w:w="4820" w:type="dxa"/>
          </w:tcPr>
          <w:p w14:paraId="722BD18C" w14:textId="77777777" w:rsidR="002D5BE5" w:rsidRPr="009B1F80" w:rsidRDefault="002D5BE5" w:rsidP="00C53C46">
            <w:pPr>
              <w:rPr>
                <w:snapToGrid w:val="0"/>
              </w:rPr>
            </w:pPr>
          </w:p>
          <w:p w14:paraId="1612D63B" w14:textId="77777777" w:rsidR="002D5BE5" w:rsidRPr="009B1F80" w:rsidRDefault="002D5BE5" w:rsidP="00C53C46">
            <w:pPr>
              <w:rPr>
                <w:snapToGrid w:val="0"/>
              </w:rPr>
            </w:pPr>
            <w:r w:rsidRPr="009B1F80">
              <w:rPr>
                <w:snapToGrid w:val="0"/>
              </w:rPr>
              <w:t>……………..………………………..…………</w:t>
            </w:r>
            <w:r w:rsidRPr="009B1F80">
              <w:rPr>
                <w:snapToGrid w:val="0"/>
              </w:rPr>
              <w:tab/>
            </w:r>
          </w:p>
          <w:p w14:paraId="6BB15E56" w14:textId="77777777" w:rsidR="002D5BE5" w:rsidRPr="009B1F80" w:rsidRDefault="002D5BE5" w:rsidP="00C53C46">
            <w:pPr>
              <w:ind w:left="1260"/>
              <w:rPr>
                <w:snapToGrid w:val="0"/>
              </w:rPr>
            </w:pPr>
          </w:p>
        </w:tc>
        <w:tc>
          <w:tcPr>
            <w:tcW w:w="4245" w:type="dxa"/>
          </w:tcPr>
          <w:p w14:paraId="0E7CFF55" w14:textId="77777777" w:rsidR="00BA58F8" w:rsidRPr="009B1F80" w:rsidRDefault="00BA58F8" w:rsidP="00C53C46">
            <w:pPr>
              <w:rPr>
                <w:i/>
              </w:rPr>
            </w:pPr>
          </w:p>
          <w:p w14:paraId="6C5C1D8B" w14:textId="77777777" w:rsidR="002D5BE5" w:rsidRPr="009B1F80" w:rsidRDefault="002D5BE5" w:rsidP="00C53C46">
            <w:pPr>
              <w:rPr>
                <w:i/>
              </w:rPr>
            </w:pPr>
            <w:r w:rsidRPr="009B1F80">
              <w:rPr>
                <w:i/>
              </w:rPr>
              <w:t>(naam</w:t>
            </w:r>
            <w:r w:rsidRPr="009B1F80">
              <w:rPr>
                <w:i/>
                <w:noProof/>
              </w:rPr>
              <w:t xml:space="preserve"> vertegenwoordiger gegadigde</w:t>
            </w:r>
            <w:r w:rsidRPr="009B1F80">
              <w:rPr>
                <w:i/>
              </w:rPr>
              <w:t>)</w:t>
            </w:r>
          </w:p>
          <w:p w14:paraId="24E64A25" w14:textId="77777777" w:rsidR="002D5BE5" w:rsidRPr="009B1F80" w:rsidRDefault="002D5BE5" w:rsidP="00C53C46">
            <w:pPr>
              <w:ind w:left="1260"/>
              <w:rPr>
                <w:i/>
                <w:snapToGrid w:val="0"/>
              </w:rPr>
            </w:pPr>
          </w:p>
        </w:tc>
      </w:tr>
      <w:tr w:rsidR="002D5BE5" w:rsidRPr="009B1F80" w14:paraId="13199FE1" w14:textId="77777777" w:rsidTr="00C53C46">
        <w:tc>
          <w:tcPr>
            <w:tcW w:w="4820" w:type="dxa"/>
          </w:tcPr>
          <w:p w14:paraId="5BAA0FB2" w14:textId="77777777" w:rsidR="002D5BE5" w:rsidRPr="009B1F80" w:rsidRDefault="002D5BE5" w:rsidP="00C53C46">
            <w:pPr>
              <w:rPr>
                <w:snapToGrid w:val="0"/>
              </w:rPr>
            </w:pPr>
            <w:r w:rsidRPr="009B1F80">
              <w:rPr>
                <w:snapToGrid w:val="0"/>
              </w:rPr>
              <w:t>……………………………………….…………</w:t>
            </w:r>
          </w:p>
          <w:p w14:paraId="2628F6F5" w14:textId="77777777" w:rsidR="002D5BE5" w:rsidRPr="009B1F80" w:rsidRDefault="002D5BE5" w:rsidP="00C53C46">
            <w:pPr>
              <w:ind w:left="1260"/>
              <w:rPr>
                <w:snapToGrid w:val="0"/>
              </w:rPr>
            </w:pPr>
          </w:p>
        </w:tc>
        <w:tc>
          <w:tcPr>
            <w:tcW w:w="4245" w:type="dxa"/>
          </w:tcPr>
          <w:p w14:paraId="0C96DFF0" w14:textId="77777777" w:rsidR="002D5BE5" w:rsidRPr="009B1F80" w:rsidRDefault="002D5BE5" w:rsidP="00C53C46">
            <w:pPr>
              <w:rPr>
                <w:i/>
                <w:snapToGrid w:val="0"/>
              </w:rPr>
            </w:pPr>
            <w:r w:rsidRPr="009B1F80">
              <w:rPr>
                <w:i/>
                <w:snapToGrid w:val="0"/>
              </w:rPr>
              <w:t>(functie)</w:t>
            </w:r>
          </w:p>
        </w:tc>
      </w:tr>
    </w:tbl>
    <w:p w14:paraId="59173C39" w14:textId="77777777" w:rsidR="002D5BE5" w:rsidRPr="009B1F80" w:rsidRDefault="002D5BE5"/>
    <w:tbl>
      <w:tblPr>
        <w:tblW w:w="9065" w:type="dxa"/>
        <w:tblInd w:w="-1026" w:type="dxa"/>
        <w:tblLook w:val="01E0" w:firstRow="1" w:lastRow="1" w:firstColumn="1" w:lastColumn="1" w:noHBand="0" w:noVBand="0"/>
      </w:tblPr>
      <w:tblGrid>
        <w:gridCol w:w="4820"/>
        <w:gridCol w:w="4245"/>
      </w:tblGrid>
      <w:tr w:rsidR="002D5BE5" w:rsidRPr="009B1F80" w14:paraId="11B67C9B" w14:textId="77777777" w:rsidTr="00C53C46">
        <w:tc>
          <w:tcPr>
            <w:tcW w:w="4820" w:type="dxa"/>
          </w:tcPr>
          <w:p w14:paraId="6B6E4D77" w14:textId="77777777" w:rsidR="002D5BE5" w:rsidRPr="009B1F80" w:rsidRDefault="002D5BE5" w:rsidP="00C53C46">
            <w:pPr>
              <w:tabs>
                <w:tab w:val="left" w:pos="0"/>
              </w:tabs>
              <w:rPr>
                <w:snapToGrid w:val="0"/>
              </w:rPr>
            </w:pPr>
            <w:r w:rsidRPr="009B1F80">
              <w:rPr>
                <w:snapToGrid w:val="0"/>
              </w:rPr>
              <w:t>……………………………………..………..…</w:t>
            </w:r>
          </w:p>
          <w:p w14:paraId="019ECA9E" w14:textId="77777777" w:rsidR="002D5BE5" w:rsidRPr="009B1F80" w:rsidRDefault="002D5BE5" w:rsidP="00C53C46">
            <w:pPr>
              <w:ind w:left="1260"/>
              <w:rPr>
                <w:snapToGrid w:val="0"/>
              </w:rPr>
            </w:pPr>
          </w:p>
        </w:tc>
        <w:tc>
          <w:tcPr>
            <w:tcW w:w="4245" w:type="dxa"/>
          </w:tcPr>
          <w:p w14:paraId="43CFB097" w14:textId="77777777" w:rsidR="002D5BE5" w:rsidRPr="009B1F80" w:rsidRDefault="002D5BE5" w:rsidP="00C53C46">
            <w:pPr>
              <w:rPr>
                <w:i/>
                <w:snapToGrid w:val="0"/>
              </w:rPr>
            </w:pPr>
            <w:r w:rsidRPr="009B1F80">
              <w:rPr>
                <w:i/>
                <w:snapToGrid w:val="0"/>
              </w:rPr>
              <w:t>(handtekening)</w:t>
            </w:r>
          </w:p>
        </w:tc>
      </w:tr>
    </w:tbl>
    <w:p w14:paraId="32CD1716" w14:textId="77777777" w:rsidR="00D85CFE" w:rsidRPr="009B1F80" w:rsidRDefault="00D85CFE" w:rsidP="002F4198">
      <w:pPr>
        <w:pStyle w:val="Geenafstand"/>
        <w:ind w:left="-993"/>
        <w:rPr>
          <w:b/>
          <w:bCs/>
          <w:color w:val="00769E" w:themeColor="accent2"/>
          <w:sz w:val="28"/>
          <w:szCs w:val="28"/>
          <w:highlight w:val="yellow"/>
        </w:rPr>
      </w:pPr>
      <w:bookmarkStart w:id="82" w:name="_Toc464634542"/>
    </w:p>
    <w:p w14:paraId="4A736998" w14:textId="77777777" w:rsidR="00D85CFE" w:rsidRPr="009B1F80" w:rsidRDefault="00D85CFE">
      <w:pPr>
        <w:rPr>
          <w:b/>
          <w:bCs/>
          <w:color w:val="00769E" w:themeColor="accent2"/>
          <w:sz w:val="28"/>
          <w:szCs w:val="28"/>
          <w:highlight w:val="yellow"/>
        </w:rPr>
      </w:pPr>
      <w:r w:rsidRPr="009B1F80">
        <w:rPr>
          <w:b/>
          <w:bCs/>
          <w:color w:val="00769E" w:themeColor="accent2"/>
          <w:sz w:val="28"/>
          <w:szCs w:val="28"/>
          <w:highlight w:val="yellow"/>
        </w:rPr>
        <w:br w:type="page"/>
      </w:r>
    </w:p>
    <w:p w14:paraId="20D70CE5" w14:textId="0206E2B4" w:rsidR="002D5BE5" w:rsidRPr="009B1F80" w:rsidRDefault="002D5BE5" w:rsidP="002F4198">
      <w:pPr>
        <w:pStyle w:val="Geenafstand"/>
        <w:ind w:left="-993"/>
      </w:pPr>
      <w:r w:rsidRPr="009B1F80">
        <w:rPr>
          <w:b/>
          <w:bCs/>
          <w:color w:val="00769E" w:themeColor="accent2"/>
          <w:sz w:val="28"/>
          <w:szCs w:val="28"/>
        </w:rPr>
        <w:lastRenderedPageBreak/>
        <w:t>Model A2 Opgave-referentieproject voor een werk *</w:t>
      </w:r>
      <w:bookmarkEnd w:id="82"/>
    </w:p>
    <w:p w14:paraId="751664B6" w14:textId="77777777" w:rsidR="002676FF" w:rsidRPr="009B1F80" w:rsidRDefault="002676FF" w:rsidP="002676FF">
      <w:pPr>
        <w:ind w:left="-1134"/>
      </w:pPr>
    </w:p>
    <w:p w14:paraId="77228ACE" w14:textId="77777777" w:rsidR="002D5BE5" w:rsidRPr="009B1F80" w:rsidRDefault="002D5BE5" w:rsidP="002F4198">
      <w:pPr>
        <w:ind w:left="-993"/>
        <w:rPr>
          <w:b/>
          <w:szCs w:val="20"/>
        </w:rPr>
      </w:pPr>
      <w:r w:rsidRPr="009B1F80">
        <w:rPr>
          <w:b/>
          <w:color w:val="267AA1"/>
          <w:sz w:val="24"/>
          <w:szCs w:val="24"/>
        </w:rPr>
        <w:t>Opgave Referentieproject nr. …..</w:t>
      </w:r>
      <w:r w:rsidRPr="009B1F80">
        <w:rPr>
          <w:b/>
          <w:szCs w:val="20"/>
        </w:rPr>
        <w:tab/>
      </w:r>
    </w:p>
    <w:p w14:paraId="0334083C" w14:textId="77777777" w:rsidR="002D5BE5" w:rsidRPr="009B1F80" w:rsidRDefault="002D5BE5" w:rsidP="002D5BE5"/>
    <w:tbl>
      <w:tblPr>
        <w:tblW w:w="9639" w:type="dxa"/>
        <w:tblInd w:w="-1134" w:type="dxa"/>
        <w:tblLook w:val="01E0" w:firstRow="1" w:lastRow="1" w:firstColumn="1" w:lastColumn="1" w:noHBand="0" w:noVBand="0"/>
      </w:tblPr>
      <w:tblGrid>
        <w:gridCol w:w="4361"/>
        <w:gridCol w:w="5278"/>
      </w:tblGrid>
      <w:tr w:rsidR="002D5BE5" w:rsidRPr="009B1F80" w14:paraId="438699A8" w14:textId="77777777" w:rsidTr="00C53C46">
        <w:tc>
          <w:tcPr>
            <w:tcW w:w="4361" w:type="dxa"/>
          </w:tcPr>
          <w:p w14:paraId="7E2CA1F6" w14:textId="77777777" w:rsidR="002D5BE5" w:rsidRPr="009B1F80" w:rsidRDefault="002D5BE5" w:rsidP="00C53C46">
            <w:pPr>
              <w:rPr>
                <w:b/>
              </w:rPr>
            </w:pPr>
            <w:r w:rsidRPr="009B1F80">
              <w:rPr>
                <w:b/>
              </w:rPr>
              <w:t>Naam en plaats project</w:t>
            </w:r>
          </w:p>
          <w:p w14:paraId="114E551B" w14:textId="77777777" w:rsidR="002D5BE5" w:rsidRPr="009B1F80" w:rsidRDefault="002D5BE5" w:rsidP="00C53C46">
            <w:pPr>
              <w:rPr>
                <w:b/>
              </w:rPr>
            </w:pPr>
          </w:p>
        </w:tc>
        <w:tc>
          <w:tcPr>
            <w:tcW w:w="5278" w:type="dxa"/>
          </w:tcPr>
          <w:p w14:paraId="0523A53C" w14:textId="77777777" w:rsidR="002D5BE5" w:rsidRPr="009B1F80" w:rsidRDefault="002D5BE5" w:rsidP="00C53C46">
            <w:r w:rsidRPr="009B1F80">
              <w:t>…………………………………………</w:t>
            </w:r>
          </w:p>
        </w:tc>
      </w:tr>
      <w:tr w:rsidR="002D5BE5" w:rsidRPr="009B1F80" w14:paraId="62FF0FA6" w14:textId="77777777" w:rsidTr="00C53C46">
        <w:tc>
          <w:tcPr>
            <w:tcW w:w="4361" w:type="dxa"/>
          </w:tcPr>
          <w:p w14:paraId="1DC197FA" w14:textId="77777777" w:rsidR="002D5BE5" w:rsidRPr="009B1F80" w:rsidRDefault="002D5BE5" w:rsidP="00C53C46">
            <w:pPr>
              <w:rPr>
                <w:i/>
              </w:rPr>
            </w:pPr>
            <w:r w:rsidRPr="009B1F80">
              <w:rPr>
                <w:b/>
              </w:rPr>
              <w:t>Beschrijving van het werk **</w:t>
            </w:r>
          </w:p>
        </w:tc>
        <w:tc>
          <w:tcPr>
            <w:tcW w:w="5278" w:type="dxa"/>
          </w:tcPr>
          <w:p w14:paraId="26F01269" w14:textId="77777777" w:rsidR="002D5BE5" w:rsidRPr="009B1F80" w:rsidRDefault="002D5BE5" w:rsidP="00C53C46">
            <w:r w:rsidRPr="009B1F80">
              <w:t>…………………………………………</w:t>
            </w:r>
          </w:p>
        </w:tc>
      </w:tr>
    </w:tbl>
    <w:p w14:paraId="6E083469" w14:textId="77777777" w:rsidR="002D5BE5" w:rsidRPr="009B1F80"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9B1F80" w14:paraId="0ADFBE8A" w14:textId="77777777" w:rsidTr="00C53C46">
        <w:tc>
          <w:tcPr>
            <w:tcW w:w="4361" w:type="dxa"/>
          </w:tcPr>
          <w:p w14:paraId="4BCF8991" w14:textId="77777777" w:rsidR="002D5BE5" w:rsidRPr="009B1F80" w:rsidRDefault="002D5BE5" w:rsidP="00C53C46">
            <w:pPr>
              <w:rPr>
                <w:b/>
                <w:szCs w:val="20"/>
              </w:rPr>
            </w:pPr>
            <w:r w:rsidRPr="009B1F80">
              <w:rPr>
                <w:b/>
                <w:szCs w:val="20"/>
              </w:rPr>
              <w:t>Opdrachtgever</w:t>
            </w:r>
            <w:r w:rsidRPr="009B1F80">
              <w:rPr>
                <w:rStyle w:val="Verwijzingopmerking"/>
                <w:b/>
                <w:szCs w:val="20"/>
              </w:rPr>
              <w:t xml:space="preserve"> </w:t>
            </w:r>
            <w:r w:rsidRPr="009B1F80">
              <w:rPr>
                <w:rStyle w:val="Verwijzingopmerking"/>
                <w:b/>
                <w:sz w:val="20"/>
                <w:szCs w:val="20"/>
              </w:rPr>
              <w:t>van het werk</w:t>
            </w:r>
            <w:r w:rsidRPr="009B1F80">
              <w:rPr>
                <w:rStyle w:val="Verwijzingopmerking"/>
                <w:b/>
                <w:szCs w:val="20"/>
              </w:rPr>
              <w:t xml:space="preserve">***: </w:t>
            </w:r>
          </w:p>
          <w:p w14:paraId="73DD6F64" w14:textId="77777777" w:rsidR="002D5BE5" w:rsidRPr="009B1F80" w:rsidRDefault="002D5BE5" w:rsidP="00C53C46">
            <w:r w:rsidRPr="009B1F80">
              <w:t>……………………………………………………….…………………</w:t>
            </w:r>
          </w:p>
          <w:p w14:paraId="110748DD" w14:textId="77777777" w:rsidR="002D5BE5" w:rsidRPr="009B1F80" w:rsidRDefault="002D5BE5" w:rsidP="00C53C46">
            <w:r w:rsidRPr="009B1F80">
              <w:t>contactpersoon…………………………………………</w:t>
            </w:r>
          </w:p>
          <w:p w14:paraId="5F8311BD" w14:textId="77777777" w:rsidR="002D5BE5" w:rsidRPr="009B1F80" w:rsidRDefault="002D5BE5" w:rsidP="00C53C46">
            <w:r w:rsidRPr="009B1F80">
              <w:t>postadres…………………………………………</w:t>
            </w:r>
          </w:p>
          <w:p w14:paraId="424C5621" w14:textId="77777777" w:rsidR="002D5BE5" w:rsidRPr="009B1F80" w:rsidRDefault="002D5BE5" w:rsidP="00C53C46">
            <w:r w:rsidRPr="009B1F80">
              <w:t>telefoonnr. …………………………………………</w:t>
            </w:r>
          </w:p>
        </w:tc>
        <w:tc>
          <w:tcPr>
            <w:tcW w:w="5278" w:type="dxa"/>
          </w:tcPr>
          <w:p w14:paraId="0590FAFF" w14:textId="77777777" w:rsidR="002D5BE5" w:rsidRPr="009B1F80" w:rsidRDefault="002D5BE5" w:rsidP="00C53C46">
            <w:pPr>
              <w:rPr>
                <w:b/>
              </w:rPr>
            </w:pPr>
            <w:r w:rsidRPr="009B1F80">
              <w:rPr>
                <w:b/>
              </w:rPr>
              <w:t>Directievoerende instantie:</w:t>
            </w:r>
          </w:p>
          <w:p w14:paraId="25F9B54C" w14:textId="77777777" w:rsidR="002D5BE5" w:rsidRPr="009B1F80" w:rsidRDefault="002D5BE5" w:rsidP="00C53C46">
            <w:r w:rsidRPr="009B1F80">
              <w:t>…………………………..…………………………………….</w:t>
            </w:r>
          </w:p>
          <w:p w14:paraId="77ACE1F9" w14:textId="77777777" w:rsidR="002D5BE5" w:rsidRPr="009B1F80" w:rsidRDefault="002D5BE5" w:rsidP="00C53C46">
            <w:r w:rsidRPr="009B1F80">
              <w:t>contactpersoon…………………………………………</w:t>
            </w:r>
          </w:p>
          <w:p w14:paraId="3E660498" w14:textId="77777777" w:rsidR="002D5BE5" w:rsidRPr="009B1F80" w:rsidRDefault="002D5BE5" w:rsidP="00C53C46">
            <w:r w:rsidRPr="009B1F80">
              <w:t>postadres…………………………………………</w:t>
            </w:r>
          </w:p>
          <w:p w14:paraId="6ACB0DDD" w14:textId="77777777" w:rsidR="002D5BE5" w:rsidRPr="009B1F80" w:rsidRDefault="002D5BE5" w:rsidP="00C53C46">
            <w:r w:rsidRPr="009B1F80">
              <w:t>telefoonnr. …………………………………………</w:t>
            </w:r>
          </w:p>
        </w:tc>
      </w:tr>
    </w:tbl>
    <w:p w14:paraId="449D734C" w14:textId="77777777" w:rsidR="002D5BE5" w:rsidRPr="009B1F80"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9B1F80" w14:paraId="63232603" w14:textId="77777777" w:rsidTr="002D5BE5">
        <w:tc>
          <w:tcPr>
            <w:tcW w:w="4816" w:type="dxa"/>
            <w:gridSpan w:val="2"/>
          </w:tcPr>
          <w:p w14:paraId="675D092B" w14:textId="77777777" w:rsidR="002D5BE5" w:rsidRPr="009B1F80" w:rsidRDefault="002D5BE5" w:rsidP="00C53C46">
            <w:pPr>
              <w:rPr>
                <w:b/>
              </w:rPr>
            </w:pPr>
            <w:r w:rsidRPr="009B1F80">
              <w:rPr>
                <w:b/>
              </w:rPr>
              <w:t xml:space="preserve">Als hoofdaannemer </w:t>
            </w:r>
          </w:p>
          <w:p w14:paraId="7735994C" w14:textId="77777777" w:rsidR="002D5BE5" w:rsidRPr="009B1F80" w:rsidRDefault="002D5BE5" w:rsidP="00C53C46">
            <w:r w:rsidRPr="009B1F80">
              <w:t>Aannemingssom en/of gefactureerd bedrag:</w:t>
            </w:r>
          </w:p>
        </w:tc>
        <w:tc>
          <w:tcPr>
            <w:tcW w:w="4823" w:type="dxa"/>
            <w:gridSpan w:val="2"/>
          </w:tcPr>
          <w:p w14:paraId="5E470147" w14:textId="77777777" w:rsidR="002D5BE5" w:rsidRPr="009B1F80" w:rsidRDefault="002D5BE5" w:rsidP="00C53C46">
            <w:r w:rsidRPr="009B1F80">
              <w:t>ja/nee</w:t>
            </w:r>
          </w:p>
          <w:p w14:paraId="6508E69E" w14:textId="77777777" w:rsidR="002D5BE5" w:rsidRPr="009B1F80" w:rsidRDefault="002D5BE5" w:rsidP="00C53C46">
            <w:r w:rsidRPr="009B1F80">
              <w:t>€ ……………………………………………………………..</w:t>
            </w:r>
          </w:p>
          <w:p w14:paraId="218435D5" w14:textId="77777777" w:rsidR="002D5BE5" w:rsidRPr="009B1F80" w:rsidRDefault="002D5BE5" w:rsidP="00C53C46">
            <w:r w:rsidRPr="009B1F80">
              <w:t>€ ……………………………………………………………..</w:t>
            </w:r>
          </w:p>
          <w:p w14:paraId="6811FE93" w14:textId="77777777" w:rsidR="002D5BE5" w:rsidRPr="009B1F80" w:rsidRDefault="002D5BE5" w:rsidP="00C53C46">
            <w:r w:rsidRPr="009B1F80">
              <w:t>€ ……………………………………………………………..</w:t>
            </w:r>
          </w:p>
          <w:p w14:paraId="15603136" w14:textId="77777777" w:rsidR="00BA58F8" w:rsidRPr="009B1F80" w:rsidRDefault="002D5BE5" w:rsidP="00C53C46">
            <w:pPr>
              <w:rPr>
                <w:sz w:val="18"/>
                <w:szCs w:val="18"/>
              </w:rPr>
            </w:pPr>
            <w:r w:rsidRPr="009B1F80">
              <w:rPr>
                <w:sz w:val="18"/>
                <w:szCs w:val="18"/>
              </w:rPr>
              <w:t xml:space="preserve">(eventuele waarde van de onderdelen van het werk, </w:t>
            </w:r>
          </w:p>
          <w:p w14:paraId="264C95FF" w14:textId="77777777" w:rsidR="002D5BE5" w:rsidRPr="009B1F80" w:rsidRDefault="002D5BE5" w:rsidP="00C53C46">
            <w:pPr>
              <w:rPr>
                <w:sz w:val="18"/>
                <w:szCs w:val="18"/>
              </w:rPr>
            </w:pPr>
            <w:r w:rsidRPr="009B1F80">
              <w:rPr>
                <w:sz w:val="18"/>
                <w:szCs w:val="18"/>
              </w:rPr>
              <w:t xml:space="preserve">zoals in de </w:t>
            </w:r>
            <w:r w:rsidR="00227737" w:rsidRPr="009B1F80">
              <w:rPr>
                <w:sz w:val="18"/>
                <w:szCs w:val="18"/>
              </w:rPr>
              <w:t>geschiktheidseis</w:t>
            </w:r>
            <w:r w:rsidRPr="009B1F80">
              <w:rPr>
                <w:sz w:val="18"/>
                <w:szCs w:val="18"/>
              </w:rPr>
              <w:t xml:space="preserve"> genoemd) </w:t>
            </w:r>
          </w:p>
        </w:tc>
      </w:tr>
      <w:tr w:rsidR="002D5BE5" w:rsidRPr="009B1F80" w14:paraId="616558E0" w14:textId="77777777" w:rsidTr="002D5BE5">
        <w:tc>
          <w:tcPr>
            <w:tcW w:w="4816" w:type="dxa"/>
            <w:gridSpan w:val="2"/>
          </w:tcPr>
          <w:p w14:paraId="56761AC7" w14:textId="77777777" w:rsidR="002D5BE5" w:rsidRPr="009B1F80" w:rsidRDefault="002D5BE5" w:rsidP="00C53C46">
            <w:pPr>
              <w:rPr>
                <w:b/>
              </w:rPr>
            </w:pPr>
          </w:p>
          <w:p w14:paraId="0BEE2E65" w14:textId="77777777" w:rsidR="002D5BE5" w:rsidRPr="009B1F80" w:rsidRDefault="002D5BE5" w:rsidP="00C53C46">
            <w:pPr>
              <w:rPr>
                <w:b/>
              </w:rPr>
            </w:pPr>
            <w:r w:rsidRPr="009B1F80">
              <w:rPr>
                <w:b/>
              </w:rPr>
              <w:t xml:space="preserve">Als combinant </w:t>
            </w:r>
          </w:p>
          <w:p w14:paraId="4B7693F6" w14:textId="77777777" w:rsidR="002D5BE5" w:rsidRPr="009B1F80" w:rsidRDefault="002D5BE5" w:rsidP="00C53C46">
            <w:r w:rsidRPr="009B1F80">
              <w:t>Deel aannemingssom en/of gefactureerd bedrag als combinant binnen de combinatie:</w:t>
            </w:r>
          </w:p>
          <w:p w14:paraId="1F1711D8" w14:textId="77777777" w:rsidR="002D5BE5" w:rsidRPr="009B1F80" w:rsidRDefault="002D5BE5" w:rsidP="00C53C46">
            <w:r w:rsidRPr="009B1F80">
              <w:t>(niet gebaseerd op de participatieverhouding binnen de combinatie, maar het feitelijk aandeel)</w:t>
            </w:r>
          </w:p>
          <w:p w14:paraId="53145E44" w14:textId="77777777" w:rsidR="002D5BE5" w:rsidRPr="009B1F80" w:rsidRDefault="002D5BE5" w:rsidP="00C53C46"/>
          <w:p w14:paraId="4F712587" w14:textId="77777777" w:rsidR="002D5BE5" w:rsidRPr="009B1F80" w:rsidRDefault="002D5BE5" w:rsidP="00C53C46"/>
          <w:p w14:paraId="42B9892E" w14:textId="77777777" w:rsidR="002D5BE5" w:rsidRPr="009B1F80" w:rsidRDefault="002D5BE5" w:rsidP="00C53C46">
            <w:r w:rsidRPr="009B1F80">
              <w:t xml:space="preserve">Omschrijving van de uitgevoerde werkzaamheden als combinant en de taakverdeling tussen de combinanten: </w:t>
            </w:r>
          </w:p>
        </w:tc>
        <w:tc>
          <w:tcPr>
            <w:tcW w:w="4823" w:type="dxa"/>
            <w:gridSpan w:val="2"/>
          </w:tcPr>
          <w:p w14:paraId="62D07B15" w14:textId="77777777" w:rsidR="002D5BE5" w:rsidRPr="009B1F80" w:rsidRDefault="002D5BE5" w:rsidP="00C53C46"/>
          <w:p w14:paraId="730EB881" w14:textId="77777777" w:rsidR="002D5BE5" w:rsidRPr="009B1F80" w:rsidRDefault="002D5BE5" w:rsidP="00C53C46">
            <w:r w:rsidRPr="009B1F80">
              <w:t>ja/nee</w:t>
            </w:r>
          </w:p>
          <w:p w14:paraId="16C931F0" w14:textId="77777777" w:rsidR="002D5BE5" w:rsidRPr="009B1F80" w:rsidRDefault="002D5BE5" w:rsidP="00C53C46"/>
          <w:p w14:paraId="3F8D8E71" w14:textId="77777777" w:rsidR="002D5BE5" w:rsidRPr="009B1F80" w:rsidRDefault="002D5BE5" w:rsidP="00C53C46">
            <w:r w:rsidRPr="009B1F80">
              <w:t>€ ………………………………………………………………</w:t>
            </w:r>
          </w:p>
          <w:p w14:paraId="349E5F1E" w14:textId="77777777" w:rsidR="002D5BE5" w:rsidRPr="009B1F80" w:rsidRDefault="002D5BE5" w:rsidP="00C53C46">
            <w:r w:rsidRPr="009B1F80">
              <w:t>€ ……………………………………………………………..</w:t>
            </w:r>
          </w:p>
          <w:p w14:paraId="3AB3C21D" w14:textId="77777777" w:rsidR="002D5BE5" w:rsidRPr="009B1F80" w:rsidRDefault="002D5BE5" w:rsidP="00C53C46">
            <w:r w:rsidRPr="009B1F80">
              <w:t>€ ……………………………………………………………..</w:t>
            </w:r>
          </w:p>
          <w:p w14:paraId="1D2A9F90" w14:textId="77777777" w:rsidR="00BA58F8" w:rsidRPr="009B1F80" w:rsidRDefault="002D5BE5" w:rsidP="00C53C46">
            <w:pPr>
              <w:rPr>
                <w:sz w:val="18"/>
                <w:szCs w:val="18"/>
              </w:rPr>
            </w:pPr>
            <w:r w:rsidRPr="009B1F80">
              <w:rPr>
                <w:sz w:val="18"/>
                <w:szCs w:val="18"/>
              </w:rPr>
              <w:t xml:space="preserve">(eventuele waarde van de onderdelen van het werk, </w:t>
            </w:r>
          </w:p>
          <w:p w14:paraId="073826AA" w14:textId="77777777" w:rsidR="002D5BE5" w:rsidRPr="009B1F80" w:rsidRDefault="002D5BE5" w:rsidP="00C53C46">
            <w:pPr>
              <w:rPr>
                <w:szCs w:val="20"/>
              </w:rPr>
            </w:pPr>
            <w:r w:rsidRPr="009B1F80">
              <w:rPr>
                <w:sz w:val="18"/>
                <w:szCs w:val="18"/>
              </w:rPr>
              <w:t xml:space="preserve">zoals in de </w:t>
            </w:r>
            <w:r w:rsidR="00227737" w:rsidRPr="009B1F80">
              <w:rPr>
                <w:sz w:val="18"/>
                <w:szCs w:val="18"/>
              </w:rPr>
              <w:t>geschiktheidseis</w:t>
            </w:r>
            <w:r w:rsidRPr="009B1F80">
              <w:rPr>
                <w:sz w:val="18"/>
                <w:szCs w:val="18"/>
              </w:rPr>
              <w:t xml:space="preserve"> genoemd)</w:t>
            </w:r>
          </w:p>
          <w:p w14:paraId="103008F3" w14:textId="77777777" w:rsidR="002D5BE5" w:rsidRPr="009B1F80" w:rsidRDefault="002D5BE5" w:rsidP="00C53C46">
            <w:pPr>
              <w:rPr>
                <w:szCs w:val="20"/>
              </w:rPr>
            </w:pPr>
            <w:r w:rsidRPr="009B1F80">
              <w:rPr>
                <w:szCs w:val="20"/>
              </w:rPr>
              <w:t>……………………………………………………………….</w:t>
            </w:r>
          </w:p>
          <w:p w14:paraId="1DD406CE" w14:textId="77777777" w:rsidR="002D5BE5" w:rsidRPr="009B1F80" w:rsidRDefault="002D5BE5" w:rsidP="00C53C46">
            <w:pPr>
              <w:rPr>
                <w:szCs w:val="20"/>
              </w:rPr>
            </w:pPr>
            <w:r w:rsidRPr="009B1F80">
              <w:rPr>
                <w:szCs w:val="20"/>
              </w:rPr>
              <w:t>……………………………………………………………….</w:t>
            </w:r>
          </w:p>
          <w:p w14:paraId="6A15CCF9" w14:textId="77777777" w:rsidR="002D5BE5" w:rsidRPr="009B1F80" w:rsidRDefault="002D5BE5" w:rsidP="00C53C46">
            <w:pPr>
              <w:rPr>
                <w:szCs w:val="20"/>
              </w:rPr>
            </w:pPr>
            <w:r w:rsidRPr="009B1F80">
              <w:rPr>
                <w:szCs w:val="20"/>
              </w:rPr>
              <w:t>……………………………………………………………….</w:t>
            </w:r>
          </w:p>
        </w:tc>
      </w:tr>
      <w:tr w:rsidR="002D5BE5" w:rsidRPr="009B1F80" w14:paraId="30B6081D" w14:textId="77777777" w:rsidTr="002D5BE5">
        <w:tc>
          <w:tcPr>
            <w:tcW w:w="4816" w:type="dxa"/>
            <w:gridSpan w:val="2"/>
          </w:tcPr>
          <w:p w14:paraId="080F8336" w14:textId="77777777" w:rsidR="002D5BE5" w:rsidRPr="009B1F80" w:rsidRDefault="002D5BE5" w:rsidP="00C53C46">
            <w:pPr>
              <w:rPr>
                <w:b/>
              </w:rPr>
            </w:pPr>
          </w:p>
          <w:p w14:paraId="56296F6E" w14:textId="77777777" w:rsidR="002D5BE5" w:rsidRPr="009B1F80" w:rsidRDefault="002D5BE5" w:rsidP="00C53C46">
            <w:pPr>
              <w:rPr>
                <w:b/>
              </w:rPr>
            </w:pPr>
            <w:r w:rsidRPr="009B1F80">
              <w:rPr>
                <w:b/>
              </w:rPr>
              <w:t>Als onderaannemer</w:t>
            </w:r>
          </w:p>
          <w:p w14:paraId="0EA4AD60" w14:textId="77777777" w:rsidR="002D5BE5" w:rsidRPr="009B1F80" w:rsidRDefault="002D5BE5" w:rsidP="00C53C46">
            <w:r w:rsidRPr="009B1F80">
              <w:t>Deel aannemingssom en/of gefactureerd bedrag als onderaannemer binnen de gehele projectorganisatie van hoofdaannemer en onderaannemers.</w:t>
            </w:r>
          </w:p>
          <w:p w14:paraId="5E9BEA41" w14:textId="77777777" w:rsidR="002D5BE5" w:rsidRPr="009B1F80" w:rsidRDefault="002D5BE5" w:rsidP="00C53C46"/>
          <w:p w14:paraId="1E76AA2A" w14:textId="77777777" w:rsidR="002D5BE5" w:rsidRPr="009B1F80" w:rsidRDefault="002D5BE5" w:rsidP="00C53C46"/>
          <w:p w14:paraId="496ACBF9" w14:textId="77777777" w:rsidR="002D5BE5" w:rsidRPr="009B1F80" w:rsidRDefault="002D5BE5" w:rsidP="00C53C46">
            <w:r w:rsidRPr="009B1F80">
              <w:t>Omschrijving van de uitgevoerde werkzaamheden als onderaannemer:</w:t>
            </w:r>
          </w:p>
        </w:tc>
        <w:tc>
          <w:tcPr>
            <w:tcW w:w="4823" w:type="dxa"/>
            <w:gridSpan w:val="2"/>
          </w:tcPr>
          <w:p w14:paraId="211FEA92" w14:textId="77777777" w:rsidR="002D5BE5" w:rsidRPr="009B1F80" w:rsidRDefault="002D5BE5" w:rsidP="00C53C46"/>
          <w:p w14:paraId="6076B815" w14:textId="77777777" w:rsidR="002D5BE5" w:rsidRPr="009B1F80" w:rsidRDefault="002D5BE5" w:rsidP="00C53C46">
            <w:r w:rsidRPr="009B1F80">
              <w:t>ja/nee</w:t>
            </w:r>
          </w:p>
          <w:p w14:paraId="4580DDB0" w14:textId="77777777" w:rsidR="002D5BE5" w:rsidRPr="009B1F80" w:rsidRDefault="002D5BE5" w:rsidP="00C53C46">
            <w:r w:rsidRPr="009B1F80">
              <w:t>€ ………………………………………………………………</w:t>
            </w:r>
          </w:p>
          <w:p w14:paraId="7BC57D87" w14:textId="77777777" w:rsidR="002D5BE5" w:rsidRPr="009B1F80" w:rsidRDefault="002D5BE5" w:rsidP="00C53C46">
            <w:r w:rsidRPr="009B1F80">
              <w:t>€ ……………………………………………………………..</w:t>
            </w:r>
          </w:p>
          <w:p w14:paraId="626DA704" w14:textId="77777777" w:rsidR="002D5BE5" w:rsidRPr="009B1F80" w:rsidRDefault="002D5BE5" w:rsidP="00C53C46">
            <w:r w:rsidRPr="009B1F80">
              <w:t>€ ……………………………………………………………..</w:t>
            </w:r>
          </w:p>
          <w:p w14:paraId="23AD31C7" w14:textId="77777777" w:rsidR="00BA58F8" w:rsidRPr="009B1F80" w:rsidRDefault="002D5BE5" w:rsidP="00C53C46">
            <w:pPr>
              <w:rPr>
                <w:sz w:val="18"/>
                <w:szCs w:val="18"/>
              </w:rPr>
            </w:pPr>
            <w:r w:rsidRPr="009B1F80">
              <w:rPr>
                <w:sz w:val="18"/>
                <w:szCs w:val="18"/>
              </w:rPr>
              <w:t xml:space="preserve">(eventuele waarde van de onderdelen van het werk, </w:t>
            </w:r>
          </w:p>
          <w:p w14:paraId="465B534B" w14:textId="77777777" w:rsidR="002D5BE5" w:rsidRPr="009B1F80" w:rsidRDefault="002D5BE5" w:rsidP="00C53C46">
            <w:pPr>
              <w:rPr>
                <w:sz w:val="18"/>
                <w:szCs w:val="18"/>
              </w:rPr>
            </w:pPr>
            <w:r w:rsidRPr="009B1F80">
              <w:rPr>
                <w:sz w:val="18"/>
                <w:szCs w:val="18"/>
              </w:rPr>
              <w:t xml:space="preserve">zoals in de </w:t>
            </w:r>
            <w:r w:rsidR="00227737" w:rsidRPr="009B1F80">
              <w:rPr>
                <w:sz w:val="18"/>
                <w:szCs w:val="18"/>
              </w:rPr>
              <w:t>geschiktheidseis</w:t>
            </w:r>
            <w:r w:rsidRPr="009B1F80">
              <w:rPr>
                <w:sz w:val="18"/>
                <w:szCs w:val="18"/>
              </w:rPr>
              <w:t xml:space="preserve"> genoemd)</w:t>
            </w:r>
          </w:p>
          <w:p w14:paraId="38974055" w14:textId="77777777" w:rsidR="002D5BE5" w:rsidRPr="009B1F80" w:rsidRDefault="002D5BE5" w:rsidP="00C53C46">
            <w:pPr>
              <w:rPr>
                <w:szCs w:val="20"/>
              </w:rPr>
            </w:pPr>
            <w:r w:rsidRPr="009B1F80">
              <w:rPr>
                <w:szCs w:val="20"/>
              </w:rPr>
              <w:t>……………………………………………………………….</w:t>
            </w:r>
          </w:p>
          <w:p w14:paraId="1D8BDFC9" w14:textId="77777777" w:rsidR="002D5BE5" w:rsidRPr="009B1F80" w:rsidRDefault="002D5BE5" w:rsidP="00C53C46">
            <w:pPr>
              <w:rPr>
                <w:szCs w:val="20"/>
              </w:rPr>
            </w:pPr>
            <w:r w:rsidRPr="009B1F80">
              <w:rPr>
                <w:szCs w:val="20"/>
              </w:rPr>
              <w:t>……………………………………………………………….</w:t>
            </w:r>
          </w:p>
          <w:p w14:paraId="1A14F2DF" w14:textId="77777777" w:rsidR="002D5BE5" w:rsidRPr="009B1F80" w:rsidRDefault="002D5BE5" w:rsidP="00C53C46"/>
        </w:tc>
      </w:tr>
      <w:tr w:rsidR="002D5BE5" w:rsidRPr="009B1F80" w14:paraId="7208ABAD" w14:textId="77777777" w:rsidTr="002D5BE5">
        <w:trPr>
          <w:gridAfter w:val="1"/>
          <w:wAfter w:w="568" w:type="dxa"/>
        </w:trPr>
        <w:tc>
          <w:tcPr>
            <w:tcW w:w="4462" w:type="dxa"/>
          </w:tcPr>
          <w:p w14:paraId="526215BA" w14:textId="77777777" w:rsidR="002D5BE5" w:rsidRPr="009B1F80" w:rsidRDefault="002D5BE5" w:rsidP="00C53C46">
            <w:pPr>
              <w:rPr>
                <w:b/>
              </w:rPr>
            </w:pPr>
            <w:r w:rsidRPr="009B1F80">
              <w:rPr>
                <w:b/>
              </w:rPr>
              <w:t xml:space="preserve">Datum opdracht: </w:t>
            </w:r>
            <w:r w:rsidRPr="009B1F80">
              <w:rPr>
                <w:b/>
              </w:rPr>
              <w:tab/>
            </w:r>
            <w:r w:rsidRPr="009B1F80">
              <w:t>………………. 20..</w:t>
            </w:r>
            <w:r w:rsidRPr="009B1F80">
              <w:tab/>
            </w:r>
          </w:p>
          <w:p w14:paraId="17E86E91" w14:textId="77777777" w:rsidR="002D5BE5" w:rsidRPr="009B1F80" w:rsidRDefault="002D5BE5" w:rsidP="00C53C46">
            <w:pPr>
              <w:rPr>
                <w:b/>
              </w:rPr>
            </w:pPr>
            <w:r w:rsidRPr="009B1F80">
              <w:rPr>
                <w:b/>
              </w:rPr>
              <w:t xml:space="preserve">Datum oplevering: </w:t>
            </w:r>
            <w:r w:rsidRPr="009B1F80">
              <w:rPr>
                <w:b/>
              </w:rPr>
              <w:tab/>
            </w:r>
            <w:r w:rsidRPr="009B1F80">
              <w:t xml:space="preserve">………………. 20.. </w:t>
            </w:r>
          </w:p>
          <w:p w14:paraId="4AE67D07" w14:textId="77777777" w:rsidR="002D5BE5" w:rsidRPr="009B1F80" w:rsidRDefault="002D5BE5" w:rsidP="00C53C46"/>
        </w:tc>
        <w:tc>
          <w:tcPr>
            <w:tcW w:w="4609" w:type="dxa"/>
            <w:gridSpan w:val="2"/>
          </w:tcPr>
          <w:p w14:paraId="075752E8" w14:textId="77777777" w:rsidR="002D5BE5" w:rsidRPr="009B1F80" w:rsidRDefault="002D5BE5" w:rsidP="00C53C46">
            <w:pPr>
              <w:rPr>
                <w:b/>
                <w:bCs/>
              </w:rPr>
            </w:pPr>
            <w:r w:rsidRPr="009B1F80">
              <w:rPr>
                <w:b/>
                <w:bCs/>
              </w:rPr>
              <w:t xml:space="preserve">Contract/ </w:t>
            </w:r>
          </w:p>
          <w:p w14:paraId="3C144E32" w14:textId="77777777" w:rsidR="002D5BE5" w:rsidRPr="009B1F80" w:rsidRDefault="002D5BE5" w:rsidP="00C53C46">
            <w:r w:rsidRPr="009B1F80">
              <w:rPr>
                <w:b/>
                <w:bCs/>
              </w:rPr>
              <w:t xml:space="preserve">Bouworganisatievorm: </w:t>
            </w:r>
            <w:r w:rsidRPr="009B1F80">
              <w:t>…………………………………… (RAW, Stabu, UAV, D&amp;C, Turnkey, UAV-GC)</w:t>
            </w:r>
          </w:p>
        </w:tc>
      </w:tr>
    </w:tbl>
    <w:p w14:paraId="51AF120B" w14:textId="77777777" w:rsidR="002D5BE5" w:rsidRPr="009B1F80" w:rsidRDefault="002D5BE5" w:rsidP="002D5BE5"/>
    <w:p w14:paraId="44541620" w14:textId="77777777" w:rsidR="002D5BE5" w:rsidRPr="009B1F80" w:rsidRDefault="002D5BE5" w:rsidP="002D5BE5">
      <w:pPr>
        <w:ind w:left="-709" w:hanging="425"/>
        <w:rPr>
          <w:bCs/>
          <w:i/>
          <w:sz w:val="18"/>
          <w:szCs w:val="18"/>
        </w:rPr>
      </w:pPr>
      <w:r w:rsidRPr="009B1F80">
        <w:rPr>
          <w:bCs/>
          <w:i/>
          <w:iCs/>
          <w:sz w:val="18"/>
          <w:szCs w:val="18"/>
        </w:rPr>
        <w:t>*</w:t>
      </w:r>
      <w:r w:rsidRPr="009B1F80">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9B1F80">
        <w:rPr>
          <w:bCs/>
          <w:sz w:val="18"/>
          <w:szCs w:val="18"/>
        </w:rPr>
        <w:t>)</w:t>
      </w:r>
    </w:p>
    <w:p w14:paraId="68E19334" w14:textId="77777777" w:rsidR="002D5BE5" w:rsidRPr="009B1F80" w:rsidRDefault="002D5BE5" w:rsidP="002D5BE5">
      <w:pPr>
        <w:ind w:left="-709" w:hanging="425"/>
        <w:rPr>
          <w:bCs/>
          <w:sz w:val="18"/>
          <w:szCs w:val="18"/>
          <w:u w:val="single"/>
        </w:rPr>
      </w:pPr>
      <w:r w:rsidRPr="009B1F80">
        <w:rPr>
          <w:bCs/>
          <w:i/>
          <w:sz w:val="18"/>
          <w:szCs w:val="18"/>
        </w:rPr>
        <w:t>**</w:t>
      </w:r>
      <w:r w:rsidRPr="009B1F80">
        <w:rPr>
          <w:bCs/>
          <w:i/>
          <w:sz w:val="18"/>
          <w:szCs w:val="18"/>
        </w:rPr>
        <w:tab/>
        <w:t xml:space="preserve">Geef een uitvoerige beschrijving van het werk en de werkzaamheden. Uit deze beschrijving  moet voldoende blijken dat aan alle onderdelen van de (betreffende) </w:t>
      </w:r>
      <w:r w:rsidR="00227737" w:rsidRPr="009B1F80">
        <w:rPr>
          <w:bCs/>
          <w:i/>
          <w:sz w:val="18"/>
          <w:szCs w:val="18"/>
        </w:rPr>
        <w:t>geschiktheidseis</w:t>
      </w:r>
      <w:r w:rsidRPr="009B1F80">
        <w:rPr>
          <w:bCs/>
          <w:i/>
          <w:sz w:val="18"/>
          <w:szCs w:val="18"/>
        </w:rPr>
        <w:t>(en) is voldaan)</w:t>
      </w:r>
    </w:p>
    <w:p w14:paraId="30D919F8" w14:textId="77777777" w:rsidR="003F6D0A" w:rsidRPr="009B1F80" w:rsidRDefault="002D5BE5" w:rsidP="003D4BEC">
      <w:pPr>
        <w:ind w:left="-851" w:right="-285" w:hanging="284"/>
        <w:rPr>
          <w:b/>
          <w:u w:val="single"/>
        </w:rPr>
      </w:pPr>
      <w:r w:rsidRPr="009B1F80">
        <w:rPr>
          <w:rStyle w:val="Verwijzingopmerking"/>
          <w:bCs/>
          <w:i/>
          <w:iCs/>
          <w:sz w:val="18"/>
          <w:szCs w:val="18"/>
        </w:rPr>
        <w:t xml:space="preserve">*** </w:t>
      </w:r>
      <w:r w:rsidRPr="009B1F80">
        <w:rPr>
          <w:rStyle w:val="Verwijzingopmerking"/>
          <w:bCs/>
          <w:i/>
          <w:iCs/>
          <w:sz w:val="18"/>
          <w:szCs w:val="18"/>
        </w:rPr>
        <w:tab/>
        <w:t>In geval van werk uitgevoerd in onderaanneming, de instantie waarvoor de hoofdaannemer het werk heeft uitgevoerd.</w:t>
      </w:r>
    </w:p>
    <w:p w14:paraId="13C5FE09" w14:textId="77777777" w:rsidR="003D4BEC" w:rsidRPr="009B1F80" w:rsidRDefault="003D4BEC" w:rsidP="00921FE7">
      <w:pPr>
        <w:spacing w:after="160" w:line="259" w:lineRule="auto"/>
        <w:ind w:left="-1134"/>
        <w:rPr>
          <w:b/>
          <w:u w:val="single"/>
        </w:rPr>
      </w:pPr>
    </w:p>
    <w:p w14:paraId="16667A9F" w14:textId="77777777" w:rsidR="00C53C46" w:rsidRPr="009B1F80" w:rsidRDefault="002D5BE5" w:rsidP="00921FE7">
      <w:pPr>
        <w:spacing w:after="160" w:line="259" w:lineRule="auto"/>
        <w:ind w:left="-1134"/>
        <w:rPr>
          <w:b/>
          <w:u w:val="single"/>
        </w:rPr>
        <w:sectPr w:rsidR="00C53C46" w:rsidRPr="009B1F80" w:rsidSect="00F57792">
          <w:footerReference w:type="even" r:id="rId27"/>
          <w:footerReference w:type="default" r:id="rId28"/>
          <w:footerReference w:type="first" r:id="rId29"/>
          <w:pgSz w:w="11906" w:h="16838" w:code="9"/>
          <w:pgMar w:top="1701" w:right="1559" w:bottom="1418" w:left="2410" w:header="425" w:footer="353" w:gutter="0"/>
          <w:cols w:space="708"/>
          <w:titlePg/>
          <w:docGrid w:linePitch="360"/>
        </w:sectPr>
      </w:pPr>
      <w:r w:rsidRPr="009B1F80">
        <w:rPr>
          <w:b/>
          <w:u w:val="single"/>
        </w:rPr>
        <w:t>Bij dit referentieproject is een tevredenheidsverklaring inzake goede uitvoering van de opdrachtgever of de directievoerende instantie van het werk bijgevoegd.</w:t>
      </w:r>
    </w:p>
    <w:p w14:paraId="43C23659" w14:textId="77777777" w:rsidR="00C53C46" w:rsidRPr="009B1F80" w:rsidRDefault="00C53C46" w:rsidP="00954A13">
      <w:pPr>
        <w:ind w:left="-993"/>
        <w:rPr>
          <w:b/>
          <w:bCs/>
          <w:color w:val="00769E" w:themeColor="accent2"/>
          <w:sz w:val="28"/>
          <w:szCs w:val="28"/>
        </w:rPr>
      </w:pPr>
      <w:bookmarkStart w:id="83" w:name="_Toc464634544"/>
      <w:r w:rsidRPr="009B1F80">
        <w:rPr>
          <w:b/>
          <w:bCs/>
          <w:color w:val="00769E" w:themeColor="accent2"/>
          <w:sz w:val="28"/>
          <w:szCs w:val="28"/>
        </w:rPr>
        <w:lastRenderedPageBreak/>
        <w:t>Model A3 Opgave-referentieproject voor een dienst *</w:t>
      </w:r>
      <w:bookmarkEnd w:id="83"/>
      <w:r w:rsidRPr="009B1F80">
        <w:rPr>
          <w:b/>
          <w:bCs/>
          <w:color w:val="00769E" w:themeColor="accent2"/>
          <w:sz w:val="28"/>
          <w:szCs w:val="28"/>
        </w:rPr>
        <w:t xml:space="preserve"> </w:t>
      </w:r>
    </w:p>
    <w:p w14:paraId="0CABC9FB" w14:textId="77777777" w:rsidR="00C53C46" w:rsidRPr="009B1F80" w:rsidRDefault="00C53C46" w:rsidP="00954A13">
      <w:pPr>
        <w:ind w:left="-993"/>
      </w:pPr>
    </w:p>
    <w:p w14:paraId="357046E6" w14:textId="77777777" w:rsidR="00584AE5" w:rsidRPr="009B1F80" w:rsidRDefault="00584AE5" w:rsidP="00954A13">
      <w:pPr>
        <w:ind w:left="-993"/>
        <w:rPr>
          <w:b/>
          <w:szCs w:val="20"/>
        </w:rPr>
      </w:pPr>
      <w:r w:rsidRPr="009B1F80">
        <w:rPr>
          <w:b/>
          <w:color w:val="267AA1"/>
          <w:sz w:val="24"/>
          <w:szCs w:val="24"/>
        </w:rPr>
        <w:t>Opgave Referentieproject nr. …..</w:t>
      </w:r>
      <w:r w:rsidRPr="009B1F80">
        <w:rPr>
          <w:b/>
          <w:szCs w:val="20"/>
        </w:rPr>
        <w:tab/>
      </w:r>
    </w:p>
    <w:p w14:paraId="2F5CBF8B" w14:textId="77777777" w:rsidR="00584AE5" w:rsidRPr="009B1F80" w:rsidRDefault="00584AE5" w:rsidP="00954A13">
      <w:pPr>
        <w:ind w:left="-993"/>
      </w:pPr>
    </w:p>
    <w:tbl>
      <w:tblPr>
        <w:tblW w:w="9702" w:type="dxa"/>
        <w:tblInd w:w="-1134" w:type="dxa"/>
        <w:tblLook w:val="01E0" w:firstRow="1" w:lastRow="1" w:firstColumn="1" w:lastColumn="1" w:noHBand="0" w:noVBand="0"/>
      </w:tblPr>
      <w:tblGrid>
        <w:gridCol w:w="5353"/>
        <w:gridCol w:w="4349"/>
      </w:tblGrid>
      <w:tr w:rsidR="00584AE5" w:rsidRPr="009B1F80" w14:paraId="406FE1E5" w14:textId="77777777" w:rsidTr="00CD37CF">
        <w:tc>
          <w:tcPr>
            <w:tcW w:w="5353" w:type="dxa"/>
          </w:tcPr>
          <w:p w14:paraId="142D171C" w14:textId="77777777" w:rsidR="00584AE5" w:rsidRPr="009B1F80" w:rsidRDefault="00584AE5" w:rsidP="00954A13">
            <w:pPr>
              <w:ind w:left="33"/>
              <w:rPr>
                <w:b/>
              </w:rPr>
            </w:pPr>
            <w:r w:rsidRPr="009B1F80">
              <w:rPr>
                <w:b/>
              </w:rPr>
              <w:t xml:space="preserve">Naam dienst </w:t>
            </w:r>
          </w:p>
          <w:p w14:paraId="20DC37F5" w14:textId="77777777" w:rsidR="00584AE5" w:rsidRPr="009B1F80" w:rsidRDefault="00584AE5" w:rsidP="00954A13">
            <w:pPr>
              <w:ind w:left="-993"/>
              <w:rPr>
                <w:b/>
              </w:rPr>
            </w:pPr>
          </w:p>
        </w:tc>
        <w:tc>
          <w:tcPr>
            <w:tcW w:w="4349" w:type="dxa"/>
          </w:tcPr>
          <w:p w14:paraId="3B5B80FB" w14:textId="77777777" w:rsidR="00584AE5" w:rsidRPr="009B1F80" w:rsidRDefault="00584AE5" w:rsidP="00954A13">
            <w:pPr>
              <w:ind w:left="-993"/>
            </w:pPr>
            <w:r w:rsidRPr="009B1F80">
              <w:t>…………………………………………</w:t>
            </w:r>
          </w:p>
        </w:tc>
      </w:tr>
      <w:tr w:rsidR="00584AE5" w:rsidRPr="009B1F80" w14:paraId="6EB32689" w14:textId="77777777" w:rsidTr="00CD37CF">
        <w:tc>
          <w:tcPr>
            <w:tcW w:w="5353" w:type="dxa"/>
          </w:tcPr>
          <w:p w14:paraId="1F39D753" w14:textId="77777777" w:rsidR="00584AE5" w:rsidRPr="009B1F80" w:rsidRDefault="00584AE5" w:rsidP="00954A13">
            <w:pPr>
              <w:ind w:left="33"/>
              <w:rPr>
                <w:b/>
              </w:rPr>
            </w:pPr>
            <w:r w:rsidRPr="009B1F80">
              <w:rPr>
                <w:b/>
              </w:rPr>
              <w:t xml:space="preserve">Beschrijving van de </w:t>
            </w:r>
            <w:r w:rsidRPr="009B1F80">
              <w:rPr>
                <w:b/>
                <w:u w:val="single"/>
              </w:rPr>
              <w:t xml:space="preserve">dienst </w:t>
            </w:r>
            <w:r w:rsidRPr="009B1F80">
              <w:rPr>
                <w:b/>
              </w:rPr>
              <w:t>**</w:t>
            </w:r>
          </w:p>
          <w:p w14:paraId="0906496C" w14:textId="77777777" w:rsidR="00584AE5" w:rsidRPr="009B1F80" w:rsidRDefault="00584AE5" w:rsidP="00954A13">
            <w:pPr>
              <w:ind w:left="-993"/>
              <w:rPr>
                <w:b/>
              </w:rPr>
            </w:pPr>
          </w:p>
        </w:tc>
        <w:tc>
          <w:tcPr>
            <w:tcW w:w="4349" w:type="dxa"/>
          </w:tcPr>
          <w:p w14:paraId="513B6589" w14:textId="77777777" w:rsidR="00584AE5" w:rsidRPr="009B1F80" w:rsidRDefault="00584AE5" w:rsidP="00954A13">
            <w:pPr>
              <w:ind w:left="-993"/>
            </w:pPr>
            <w:r w:rsidRPr="009B1F80">
              <w:t>…………………………………………</w:t>
            </w:r>
          </w:p>
        </w:tc>
      </w:tr>
      <w:tr w:rsidR="00584AE5" w:rsidRPr="009B1F80" w14:paraId="31A30C5C" w14:textId="77777777" w:rsidTr="00CD37CF">
        <w:tc>
          <w:tcPr>
            <w:tcW w:w="5353" w:type="dxa"/>
          </w:tcPr>
          <w:p w14:paraId="69DA59F1" w14:textId="77777777" w:rsidR="00584AE5" w:rsidRPr="009B1F80" w:rsidRDefault="00584AE5" w:rsidP="00954A13">
            <w:pPr>
              <w:ind w:left="33"/>
              <w:rPr>
                <w:b/>
              </w:rPr>
            </w:pPr>
            <w:r w:rsidRPr="009B1F80">
              <w:rPr>
                <w:b/>
                <w:bCs/>
              </w:rPr>
              <w:t>Aannemingssom en/of gefactureerd bedrag van de dienst</w:t>
            </w:r>
          </w:p>
        </w:tc>
        <w:tc>
          <w:tcPr>
            <w:tcW w:w="4349" w:type="dxa"/>
          </w:tcPr>
          <w:p w14:paraId="78B95C45" w14:textId="77777777" w:rsidR="00584AE5" w:rsidRPr="009B1F80" w:rsidRDefault="00584AE5" w:rsidP="00954A13">
            <w:pPr>
              <w:ind w:left="-993"/>
              <w:rPr>
                <w:highlight w:val="yellow"/>
              </w:rPr>
            </w:pPr>
          </w:p>
          <w:p w14:paraId="7A15CE94" w14:textId="77777777" w:rsidR="00584AE5" w:rsidRPr="009B1F80" w:rsidRDefault="00584AE5" w:rsidP="00954A13">
            <w:pPr>
              <w:ind w:left="-993"/>
            </w:pPr>
            <w:r w:rsidRPr="009B1F80">
              <w:t>€ ……………………………………..</w:t>
            </w:r>
          </w:p>
        </w:tc>
      </w:tr>
    </w:tbl>
    <w:p w14:paraId="571E045B" w14:textId="77777777" w:rsidR="00584AE5" w:rsidRPr="009B1F80" w:rsidRDefault="00584AE5" w:rsidP="00584AE5"/>
    <w:tbl>
      <w:tblPr>
        <w:tblW w:w="9702" w:type="dxa"/>
        <w:tblInd w:w="-1134" w:type="dxa"/>
        <w:tblLook w:val="01E0" w:firstRow="1" w:lastRow="1" w:firstColumn="1" w:lastColumn="1" w:noHBand="0" w:noVBand="0"/>
      </w:tblPr>
      <w:tblGrid>
        <w:gridCol w:w="5353"/>
        <w:gridCol w:w="4349"/>
      </w:tblGrid>
      <w:tr w:rsidR="00584AE5" w:rsidRPr="009B1F80" w14:paraId="661EDE7D" w14:textId="77777777" w:rsidTr="00CD37CF">
        <w:tc>
          <w:tcPr>
            <w:tcW w:w="5353" w:type="dxa"/>
          </w:tcPr>
          <w:p w14:paraId="3599F638" w14:textId="77777777" w:rsidR="00584AE5" w:rsidRPr="009B1F80" w:rsidRDefault="00584AE5" w:rsidP="00CD37CF">
            <w:pPr>
              <w:rPr>
                <w:b/>
              </w:rPr>
            </w:pPr>
            <w:r w:rsidRPr="009B1F80">
              <w:rPr>
                <w:b/>
              </w:rPr>
              <w:t>Naam en plaats van het</w:t>
            </w:r>
            <w:r w:rsidRPr="009B1F80">
              <w:rPr>
                <w:b/>
                <w:u w:val="single"/>
              </w:rPr>
              <w:t xml:space="preserve"> werk</w:t>
            </w:r>
            <w:r w:rsidRPr="009B1F80">
              <w:rPr>
                <w:b/>
              </w:rPr>
              <w:t xml:space="preserve"> waarvoor de dienst is uitgevoerd </w:t>
            </w:r>
          </w:p>
          <w:p w14:paraId="6E87900B" w14:textId="77777777" w:rsidR="00584AE5" w:rsidRPr="009B1F80" w:rsidRDefault="00584AE5" w:rsidP="00CD37CF">
            <w:pPr>
              <w:rPr>
                <w:b/>
              </w:rPr>
            </w:pPr>
          </w:p>
        </w:tc>
        <w:tc>
          <w:tcPr>
            <w:tcW w:w="4349" w:type="dxa"/>
          </w:tcPr>
          <w:p w14:paraId="61ADDDB2" w14:textId="77777777" w:rsidR="00584AE5" w:rsidRPr="009B1F80" w:rsidRDefault="00584AE5" w:rsidP="00CD37CF">
            <w:r w:rsidRPr="009B1F80">
              <w:t>…………………………………………</w:t>
            </w:r>
          </w:p>
        </w:tc>
      </w:tr>
      <w:tr w:rsidR="00584AE5" w:rsidRPr="009B1F80" w14:paraId="4A3F1A9C" w14:textId="77777777" w:rsidTr="00CD37CF">
        <w:tc>
          <w:tcPr>
            <w:tcW w:w="5353" w:type="dxa"/>
          </w:tcPr>
          <w:p w14:paraId="494A3FAB" w14:textId="77777777" w:rsidR="00584AE5" w:rsidRPr="009B1F80" w:rsidRDefault="00584AE5" w:rsidP="00CD37CF">
            <w:pPr>
              <w:rPr>
                <w:b/>
              </w:rPr>
            </w:pPr>
            <w:r w:rsidRPr="009B1F80">
              <w:rPr>
                <w:b/>
              </w:rPr>
              <w:t xml:space="preserve">Beschrijving van de </w:t>
            </w:r>
            <w:r w:rsidRPr="009B1F80">
              <w:rPr>
                <w:b/>
                <w:u w:val="single"/>
              </w:rPr>
              <w:t>dienst</w:t>
            </w:r>
          </w:p>
          <w:p w14:paraId="4079704B" w14:textId="77777777" w:rsidR="00584AE5" w:rsidRPr="009B1F80" w:rsidRDefault="00584AE5" w:rsidP="00CD37CF">
            <w:pPr>
              <w:rPr>
                <w:i/>
                <w:u w:val="single"/>
              </w:rPr>
            </w:pPr>
            <w:r w:rsidRPr="009B1F80">
              <w:rPr>
                <w:i/>
              </w:rPr>
              <w:t xml:space="preserve">(geef een beschrijving van het </w:t>
            </w:r>
            <w:r w:rsidRPr="009B1F80">
              <w:rPr>
                <w:i/>
                <w:u w:val="single"/>
              </w:rPr>
              <w:t>werk</w:t>
            </w:r>
            <w:r w:rsidRPr="009B1F80">
              <w:rPr>
                <w:i/>
              </w:rPr>
              <w:t>).</w:t>
            </w:r>
            <w:r w:rsidRPr="009B1F80">
              <w:rPr>
                <w:i/>
                <w:u w:val="single"/>
              </w:rPr>
              <w:t xml:space="preserve"> </w:t>
            </w:r>
          </w:p>
          <w:p w14:paraId="0DD5B9AD" w14:textId="77777777" w:rsidR="00584AE5" w:rsidRPr="009B1F80" w:rsidRDefault="00584AE5" w:rsidP="00CD37CF">
            <w:pPr>
              <w:rPr>
                <w:b/>
              </w:rPr>
            </w:pPr>
          </w:p>
        </w:tc>
        <w:tc>
          <w:tcPr>
            <w:tcW w:w="4349" w:type="dxa"/>
          </w:tcPr>
          <w:p w14:paraId="5B40DFD0" w14:textId="77777777" w:rsidR="00584AE5" w:rsidRPr="009B1F80" w:rsidRDefault="00584AE5" w:rsidP="00CD37CF">
            <w:r w:rsidRPr="009B1F80">
              <w:t>…………………………………………</w:t>
            </w:r>
          </w:p>
          <w:p w14:paraId="62D710B7" w14:textId="77777777" w:rsidR="00584AE5" w:rsidRPr="009B1F80" w:rsidRDefault="00584AE5" w:rsidP="00CD37CF">
            <w:r w:rsidRPr="009B1F80">
              <w:t>…………………………………………</w:t>
            </w:r>
          </w:p>
          <w:p w14:paraId="3A70FD31" w14:textId="77777777" w:rsidR="00584AE5" w:rsidRPr="009B1F80" w:rsidRDefault="00584AE5" w:rsidP="00CD37CF">
            <w:r w:rsidRPr="009B1F80">
              <w:t>…………………………………………</w:t>
            </w:r>
          </w:p>
          <w:p w14:paraId="6FA93ABB" w14:textId="477DA6B3" w:rsidR="003617D5" w:rsidRPr="009B1F80" w:rsidRDefault="003617D5" w:rsidP="00CD37CF"/>
        </w:tc>
      </w:tr>
      <w:tr w:rsidR="00584AE5" w:rsidRPr="009B1F80" w14:paraId="5056EE7A" w14:textId="77777777" w:rsidTr="00CD37CF">
        <w:tc>
          <w:tcPr>
            <w:tcW w:w="5353" w:type="dxa"/>
          </w:tcPr>
          <w:p w14:paraId="1E60FDC0" w14:textId="07F3C775" w:rsidR="00584AE5" w:rsidRPr="009B1F80" w:rsidRDefault="00584AE5" w:rsidP="00CD37CF">
            <w:pPr>
              <w:rPr>
                <w:b/>
                <w:bCs/>
              </w:rPr>
            </w:pPr>
            <w:r w:rsidRPr="009B1F80">
              <w:rPr>
                <w:b/>
                <w:bCs/>
              </w:rPr>
              <w:t xml:space="preserve">Aannemingssom en/of gefactureerd bedrag van het </w:t>
            </w:r>
            <w:r w:rsidRPr="009B1F80">
              <w:rPr>
                <w:b/>
                <w:bCs/>
                <w:u w:val="single"/>
              </w:rPr>
              <w:t>werk</w:t>
            </w:r>
            <w:r w:rsidRPr="009B1F80">
              <w:rPr>
                <w:b/>
                <w:bCs/>
              </w:rPr>
              <w:t xml:space="preserve"> waarvoor de dienst is uitgevoerd</w:t>
            </w:r>
          </w:p>
          <w:p w14:paraId="09F36321" w14:textId="77777777" w:rsidR="00584AE5" w:rsidRPr="009B1F80" w:rsidRDefault="00584AE5" w:rsidP="00CD37CF">
            <w:pPr>
              <w:rPr>
                <w:b/>
                <w:bCs/>
              </w:rPr>
            </w:pPr>
          </w:p>
        </w:tc>
        <w:tc>
          <w:tcPr>
            <w:tcW w:w="4349" w:type="dxa"/>
          </w:tcPr>
          <w:p w14:paraId="020D392C" w14:textId="77777777" w:rsidR="00584AE5" w:rsidRPr="009B1F80" w:rsidRDefault="00584AE5" w:rsidP="00CD37CF">
            <w:r w:rsidRPr="009B1F80">
              <w:t>€ ………………………………….</w:t>
            </w:r>
          </w:p>
        </w:tc>
      </w:tr>
      <w:tr w:rsidR="00584AE5" w:rsidRPr="009B1F80" w14:paraId="67F94036" w14:textId="77777777" w:rsidTr="00CD37CF">
        <w:tc>
          <w:tcPr>
            <w:tcW w:w="5353" w:type="dxa"/>
          </w:tcPr>
          <w:p w14:paraId="32079F95" w14:textId="77777777" w:rsidR="00584AE5" w:rsidRPr="009B1F80" w:rsidRDefault="00584AE5" w:rsidP="00CD37CF">
            <w:pPr>
              <w:rPr>
                <w:b/>
                <w:szCs w:val="20"/>
              </w:rPr>
            </w:pPr>
            <w:r w:rsidRPr="009B1F80">
              <w:rPr>
                <w:b/>
                <w:szCs w:val="20"/>
              </w:rPr>
              <w:t>Opdrachtgever</w:t>
            </w:r>
            <w:r w:rsidRPr="009B1F80">
              <w:rPr>
                <w:rStyle w:val="Verwijzingopmerking"/>
                <w:b/>
                <w:szCs w:val="20"/>
              </w:rPr>
              <w:t xml:space="preserve"> van het </w:t>
            </w:r>
            <w:r w:rsidRPr="009B1F80">
              <w:rPr>
                <w:rStyle w:val="Verwijzingopmerking"/>
                <w:b/>
                <w:sz w:val="20"/>
                <w:szCs w:val="20"/>
                <w:u w:val="single"/>
              </w:rPr>
              <w:t>werk of de dienst</w:t>
            </w:r>
            <w:r w:rsidRPr="009B1F80">
              <w:rPr>
                <w:rStyle w:val="Verwijzingopmerking"/>
                <w:b/>
                <w:szCs w:val="20"/>
              </w:rPr>
              <w:t xml:space="preserve"> ***: </w:t>
            </w:r>
          </w:p>
          <w:p w14:paraId="6981D8C4" w14:textId="77777777" w:rsidR="00584AE5" w:rsidRPr="009B1F80" w:rsidRDefault="00584AE5" w:rsidP="00CD37CF">
            <w:r w:rsidRPr="009B1F80">
              <w:t>……………………………………………………….…………………</w:t>
            </w:r>
          </w:p>
          <w:p w14:paraId="3565B58A" w14:textId="77777777" w:rsidR="00584AE5" w:rsidRPr="009B1F80" w:rsidRDefault="00584AE5" w:rsidP="00CD37CF">
            <w:r w:rsidRPr="009B1F80">
              <w:t>contactpersoon…………………………………………</w:t>
            </w:r>
          </w:p>
          <w:p w14:paraId="19F23CE9" w14:textId="77777777" w:rsidR="00584AE5" w:rsidRPr="009B1F80" w:rsidRDefault="00584AE5" w:rsidP="00CD37CF">
            <w:r w:rsidRPr="009B1F80">
              <w:t>postadres…………………………………………</w:t>
            </w:r>
          </w:p>
          <w:p w14:paraId="7D177EF2" w14:textId="77777777" w:rsidR="00584AE5" w:rsidRPr="009B1F80" w:rsidRDefault="00584AE5" w:rsidP="00CD37CF">
            <w:r w:rsidRPr="009B1F80">
              <w:t>telefoonnr. …………………………………………</w:t>
            </w:r>
          </w:p>
        </w:tc>
        <w:tc>
          <w:tcPr>
            <w:tcW w:w="4349" w:type="dxa"/>
          </w:tcPr>
          <w:p w14:paraId="096E14FC" w14:textId="77777777" w:rsidR="00584AE5" w:rsidRPr="009B1F80" w:rsidRDefault="00584AE5" w:rsidP="00CD37CF">
            <w:pPr>
              <w:rPr>
                <w:b/>
              </w:rPr>
            </w:pPr>
            <w:r w:rsidRPr="009B1F80">
              <w:rPr>
                <w:b/>
              </w:rPr>
              <w:t>Directievoerende instantie:</w:t>
            </w:r>
          </w:p>
          <w:p w14:paraId="5F27BFD1" w14:textId="77777777" w:rsidR="00584AE5" w:rsidRPr="009B1F80" w:rsidRDefault="00584AE5" w:rsidP="00CD37CF">
            <w:r w:rsidRPr="009B1F80">
              <w:t>…………………………..…………………………………….</w:t>
            </w:r>
            <w:r w:rsidR="00BA58F8" w:rsidRPr="009B1F80">
              <w:t>.</w:t>
            </w:r>
          </w:p>
          <w:p w14:paraId="12F69E94" w14:textId="77777777" w:rsidR="00584AE5" w:rsidRPr="009B1F80" w:rsidRDefault="00584AE5" w:rsidP="00CD37CF">
            <w:r w:rsidRPr="009B1F80">
              <w:t>contactpersoon…………………………………………</w:t>
            </w:r>
          </w:p>
          <w:p w14:paraId="1A2E4B97" w14:textId="77777777" w:rsidR="00584AE5" w:rsidRPr="009B1F80" w:rsidRDefault="00584AE5" w:rsidP="00CD37CF">
            <w:r w:rsidRPr="009B1F80">
              <w:t>postadres…………………………………………</w:t>
            </w:r>
            <w:r w:rsidR="00BA58F8" w:rsidRPr="009B1F80">
              <w:t>……….</w:t>
            </w:r>
          </w:p>
          <w:p w14:paraId="7D169FB1" w14:textId="77777777" w:rsidR="00584AE5" w:rsidRPr="009B1F80" w:rsidRDefault="00584AE5" w:rsidP="00CD37CF">
            <w:r w:rsidRPr="009B1F80">
              <w:t>telefoonnr. …………………………………………</w:t>
            </w:r>
            <w:r w:rsidR="00BA58F8" w:rsidRPr="009B1F80">
              <w:t>…….</w:t>
            </w:r>
          </w:p>
        </w:tc>
      </w:tr>
    </w:tbl>
    <w:p w14:paraId="60213BA5" w14:textId="77777777" w:rsidR="00584AE5" w:rsidRPr="009B1F80" w:rsidRDefault="00584AE5" w:rsidP="00584AE5"/>
    <w:tbl>
      <w:tblPr>
        <w:tblW w:w="9702" w:type="dxa"/>
        <w:tblInd w:w="-1134" w:type="dxa"/>
        <w:tblLook w:val="01E0" w:firstRow="1" w:lastRow="1" w:firstColumn="1" w:lastColumn="1" w:noHBand="0" w:noVBand="0"/>
      </w:tblPr>
      <w:tblGrid>
        <w:gridCol w:w="5353"/>
        <w:gridCol w:w="4349"/>
      </w:tblGrid>
      <w:tr w:rsidR="00584AE5" w:rsidRPr="009B1F80" w14:paraId="5CE90C45" w14:textId="77777777" w:rsidTr="00CD37CF">
        <w:tc>
          <w:tcPr>
            <w:tcW w:w="5353" w:type="dxa"/>
          </w:tcPr>
          <w:p w14:paraId="75FA1596" w14:textId="77777777" w:rsidR="00584AE5" w:rsidRPr="009B1F80" w:rsidRDefault="00584AE5" w:rsidP="00CD37CF">
            <w:pPr>
              <w:rPr>
                <w:b/>
                <w:szCs w:val="20"/>
              </w:rPr>
            </w:pPr>
            <w:r w:rsidRPr="009B1F80">
              <w:rPr>
                <w:b/>
                <w:szCs w:val="20"/>
              </w:rPr>
              <w:t xml:space="preserve">Omschrijven in welke rechtsverhouding de </w:t>
            </w:r>
            <w:r w:rsidRPr="009B1F80">
              <w:rPr>
                <w:b/>
                <w:szCs w:val="20"/>
                <w:u w:val="single"/>
              </w:rPr>
              <w:t>dienst</w:t>
            </w:r>
            <w:r w:rsidRPr="009B1F80">
              <w:rPr>
                <w:b/>
                <w:szCs w:val="20"/>
              </w:rPr>
              <w:t xml:space="preserve"> is uitgevoerd:</w:t>
            </w:r>
          </w:p>
        </w:tc>
        <w:tc>
          <w:tcPr>
            <w:tcW w:w="4349" w:type="dxa"/>
          </w:tcPr>
          <w:p w14:paraId="161B03DF" w14:textId="77777777" w:rsidR="00584AE5" w:rsidRPr="009B1F80" w:rsidRDefault="00584AE5" w:rsidP="00CD37CF">
            <w:pPr>
              <w:rPr>
                <w:bCs/>
              </w:rPr>
            </w:pPr>
            <w:r w:rsidRPr="009B1F80">
              <w:rPr>
                <w:bCs/>
              </w:rPr>
              <w:t>………………………………………………………………</w:t>
            </w:r>
            <w:r w:rsidR="00BA58F8" w:rsidRPr="009B1F80">
              <w:rPr>
                <w:bCs/>
              </w:rPr>
              <w:t>….</w:t>
            </w:r>
          </w:p>
          <w:p w14:paraId="2570368A" w14:textId="77777777" w:rsidR="00584AE5" w:rsidRPr="009B1F80" w:rsidRDefault="00584AE5" w:rsidP="00CD37CF">
            <w:pPr>
              <w:rPr>
                <w:b/>
              </w:rPr>
            </w:pPr>
            <w:r w:rsidRPr="009B1F80">
              <w:rPr>
                <w:bCs/>
              </w:rPr>
              <w:t>………………………………………………………………</w:t>
            </w:r>
            <w:r w:rsidR="00BA58F8" w:rsidRPr="009B1F80">
              <w:rPr>
                <w:bCs/>
              </w:rPr>
              <w:t>….</w:t>
            </w:r>
          </w:p>
        </w:tc>
      </w:tr>
    </w:tbl>
    <w:p w14:paraId="73889F7C" w14:textId="77777777" w:rsidR="00584AE5" w:rsidRPr="009B1F80" w:rsidRDefault="00584AE5" w:rsidP="00584AE5"/>
    <w:tbl>
      <w:tblPr>
        <w:tblW w:w="0" w:type="auto"/>
        <w:tblInd w:w="-1134" w:type="dxa"/>
        <w:tblLook w:val="01E0" w:firstRow="1" w:lastRow="1" w:firstColumn="1" w:lastColumn="1" w:noHBand="0" w:noVBand="0"/>
      </w:tblPr>
      <w:tblGrid>
        <w:gridCol w:w="9071"/>
      </w:tblGrid>
      <w:tr w:rsidR="00584AE5" w:rsidRPr="009B1F80" w14:paraId="7B18AE28" w14:textId="77777777" w:rsidTr="00CD37CF">
        <w:tc>
          <w:tcPr>
            <w:tcW w:w="9071" w:type="dxa"/>
          </w:tcPr>
          <w:p w14:paraId="5B5B51E1" w14:textId="77777777" w:rsidR="00584AE5" w:rsidRPr="009B1F80" w:rsidRDefault="00584AE5" w:rsidP="00CD37CF">
            <w:pPr>
              <w:rPr>
                <w:b/>
              </w:rPr>
            </w:pPr>
            <w:r w:rsidRPr="009B1F80">
              <w:rPr>
                <w:b/>
              </w:rPr>
              <w:t xml:space="preserve">Datum opdracht van de dienst: </w:t>
            </w:r>
            <w:r w:rsidRPr="009B1F80">
              <w:rPr>
                <w:b/>
              </w:rPr>
              <w:tab/>
            </w:r>
            <w:r w:rsidRPr="009B1F80">
              <w:rPr>
                <w:b/>
              </w:rPr>
              <w:tab/>
            </w:r>
            <w:r w:rsidRPr="009B1F80">
              <w:t>………………. 20..</w:t>
            </w:r>
            <w:r w:rsidRPr="009B1F80">
              <w:tab/>
            </w:r>
          </w:p>
          <w:p w14:paraId="59610C10" w14:textId="77777777" w:rsidR="00584AE5" w:rsidRPr="009B1F80" w:rsidRDefault="00584AE5" w:rsidP="00CD37CF">
            <w:r w:rsidRPr="009B1F80">
              <w:rPr>
                <w:b/>
              </w:rPr>
              <w:t xml:space="preserve">Datum oplevering van de dienst: </w:t>
            </w:r>
            <w:r w:rsidRPr="009B1F80">
              <w:rPr>
                <w:b/>
              </w:rPr>
              <w:tab/>
            </w:r>
            <w:r w:rsidRPr="009B1F80">
              <w:rPr>
                <w:b/>
              </w:rPr>
              <w:tab/>
            </w:r>
            <w:r w:rsidRPr="009B1F80">
              <w:t xml:space="preserve">………………. 20.. </w:t>
            </w:r>
          </w:p>
        </w:tc>
      </w:tr>
    </w:tbl>
    <w:p w14:paraId="7CDE2765" w14:textId="77777777" w:rsidR="00584AE5" w:rsidRPr="009B1F80" w:rsidRDefault="00584AE5" w:rsidP="00584AE5"/>
    <w:p w14:paraId="719A3910" w14:textId="77777777" w:rsidR="00584AE5" w:rsidRPr="009B1F80" w:rsidRDefault="00584AE5" w:rsidP="00584AE5"/>
    <w:p w14:paraId="448BFFE4" w14:textId="77777777" w:rsidR="00584AE5" w:rsidRPr="009B1F80" w:rsidRDefault="00584AE5" w:rsidP="00584AE5">
      <w:pPr>
        <w:ind w:left="-709" w:hanging="425"/>
        <w:rPr>
          <w:bCs/>
          <w:i/>
          <w:sz w:val="18"/>
          <w:szCs w:val="18"/>
        </w:rPr>
      </w:pPr>
      <w:r w:rsidRPr="009B1F80">
        <w:rPr>
          <w:bCs/>
          <w:i/>
          <w:iCs/>
          <w:sz w:val="18"/>
          <w:szCs w:val="18"/>
        </w:rPr>
        <w:t>*</w:t>
      </w:r>
      <w:r w:rsidRPr="009B1F80">
        <w:rPr>
          <w:bCs/>
          <w:i/>
          <w:iCs/>
          <w:sz w:val="18"/>
          <w:szCs w:val="18"/>
        </w:rPr>
        <w:tab/>
      </w:r>
      <w:r w:rsidRPr="009B1F80">
        <w:rPr>
          <w:rFonts w:cs="Calibri"/>
          <w:i/>
          <w:iCs/>
          <w:sz w:val="18"/>
          <w:szCs w:val="18"/>
        </w:rPr>
        <w:t>Dit model dient gebruikt te worden in het geval het referentieproject een dienst betreft (bijvoorbeeld ecologische begeleiding; ontwerpwerkzaamheden, ook in het geval deze ontwerpwerkzaamheden onderdeel zijn van een werk, bijvoorbeeld indien sprake is van de bouworganisatievorm Design- en Construct).</w:t>
      </w:r>
    </w:p>
    <w:p w14:paraId="49E4A904" w14:textId="77777777" w:rsidR="00584AE5" w:rsidRPr="009B1F80" w:rsidRDefault="00584AE5" w:rsidP="00584AE5">
      <w:pPr>
        <w:ind w:left="-709" w:right="-427" w:hanging="425"/>
        <w:rPr>
          <w:bCs/>
          <w:sz w:val="18"/>
          <w:szCs w:val="18"/>
          <w:u w:val="single"/>
        </w:rPr>
      </w:pPr>
      <w:r w:rsidRPr="009B1F80">
        <w:rPr>
          <w:bCs/>
          <w:i/>
          <w:sz w:val="18"/>
          <w:szCs w:val="18"/>
        </w:rPr>
        <w:t>**</w:t>
      </w:r>
      <w:r w:rsidRPr="009B1F80">
        <w:rPr>
          <w:bCs/>
          <w:i/>
          <w:sz w:val="18"/>
          <w:szCs w:val="18"/>
        </w:rPr>
        <w:tab/>
        <w:t xml:space="preserve">Geef een uitvoerige beschrijving van de dienst en de werkzaamheden. Uit deze beschrijving moet voldoende blijken dat aan alle onderdelen van de (betreffende) </w:t>
      </w:r>
      <w:r w:rsidR="00227737" w:rsidRPr="009B1F80">
        <w:rPr>
          <w:bCs/>
          <w:i/>
          <w:sz w:val="18"/>
          <w:szCs w:val="18"/>
        </w:rPr>
        <w:t>geschiktheidseis</w:t>
      </w:r>
      <w:r w:rsidRPr="009B1F80">
        <w:rPr>
          <w:bCs/>
          <w:i/>
          <w:sz w:val="18"/>
          <w:szCs w:val="18"/>
        </w:rPr>
        <w:t>(en) is voldaan)</w:t>
      </w:r>
    </w:p>
    <w:p w14:paraId="6434DA77" w14:textId="77777777" w:rsidR="00584AE5" w:rsidRPr="009B1F80" w:rsidRDefault="00584AE5" w:rsidP="00584AE5">
      <w:pPr>
        <w:ind w:left="-851" w:right="-427" w:hanging="284"/>
        <w:rPr>
          <w:bCs/>
          <w:i/>
          <w:iCs/>
          <w:sz w:val="18"/>
          <w:szCs w:val="18"/>
          <w:u w:val="single"/>
        </w:rPr>
      </w:pPr>
      <w:r w:rsidRPr="009B1F80">
        <w:rPr>
          <w:rStyle w:val="Verwijzingopmerking"/>
          <w:bCs/>
          <w:i/>
          <w:iCs/>
          <w:sz w:val="18"/>
          <w:szCs w:val="18"/>
        </w:rPr>
        <w:t xml:space="preserve">*** </w:t>
      </w:r>
      <w:r w:rsidRPr="009B1F80">
        <w:rPr>
          <w:rStyle w:val="Verwijzingopmerking"/>
          <w:bCs/>
          <w:i/>
          <w:iCs/>
          <w:sz w:val="18"/>
          <w:szCs w:val="18"/>
        </w:rPr>
        <w:tab/>
        <w:t>In geval van een dienst uitgevoerd in onderaanneming, de instantie waarvoor de hoofdaannemer het werk heeft uitgevoerd.</w:t>
      </w:r>
    </w:p>
    <w:p w14:paraId="5AADE32B" w14:textId="77777777" w:rsidR="00584AE5" w:rsidRPr="009B1F80" w:rsidRDefault="00584AE5" w:rsidP="00584AE5"/>
    <w:p w14:paraId="5BF0BD97" w14:textId="77777777" w:rsidR="00584AE5" w:rsidRPr="009B1F80" w:rsidRDefault="00584AE5" w:rsidP="00584AE5"/>
    <w:p w14:paraId="3DA622F2" w14:textId="77777777" w:rsidR="002D5BE5" w:rsidRPr="009B1F80" w:rsidRDefault="00584AE5" w:rsidP="00B04D81">
      <w:pPr>
        <w:ind w:left="-1134"/>
        <w:rPr>
          <w:b/>
          <w:u w:val="single"/>
        </w:rPr>
      </w:pPr>
      <w:r w:rsidRPr="009B1F80">
        <w:rPr>
          <w:rFonts w:cs="Calibri"/>
          <w:b/>
          <w:u w:val="single"/>
        </w:rPr>
        <w:t>Bij dit referentieproject is een tevredenheidsverklaring inzake goede uitvoering van de opdrachtgever of de directievoerende instantie van de dienst of het werk waarvoor de dienst is bijgevoegd.</w:t>
      </w:r>
    </w:p>
    <w:p w14:paraId="299776A1" w14:textId="77777777" w:rsidR="00584AE5" w:rsidRPr="009B1F80" w:rsidRDefault="00584AE5">
      <w:pPr>
        <w:spacing w:after="160" w:line="259" w:lineRule="auto"/>
      </w:pPr>
      <w:r w:rsidRPr="009B1F80">
        <w:br w:type="page"/>
      </w:r>
    </w:p>
    <w:p w14:paraId="6832BD98" w14:textId="77777777" w:rsidR="00584AE5" w:rsidRPr="009B1F80" w:rsidRDefault="00584AE5" w:rsidP="00CD37CF">
      <w:pPr>
        <w:pStyle w:val="Kop2geennummering"/>
        <w:sectPr w:rsidR="00584AE5" w:rsidRPr="009B1F80" w:rsidSect="00F57792">
          <w:footerReference w:type="even" r:id="rId30"/>
          <w:footerReference w:type="default" r:id="rId31"/>
          <w:footerReference w:type="first" r:id="rId32"/>
          <w:pgSz w:w="11906" w:h="16838" w:code="9"/>
          <w:pgMar w:top="2211" w:right="1559" w:bottom="1418" w:left="2410" w:header="425" w:footer="200" w:gutter="0"/>
          <w:cols w:space="708"/>
          <w:titlePg/>
          <w:docGrid w:linePitch="360"/>
        </w:sectPr>
      </w:pPr>
    </w:p>
    <w:p w14:paraId="7DA04D34" w14:textId="77777777" w:rsidR="00584AE5" w:rsidRPr="009B1F80" w:rsidRDefault="00584AE5" w:rsidP="00954A13">
      <w:pPr>
        <w:ind w:left="-1134"/>
        <w:rPr>
          <w:b/>
          <w:bCs/>
          <w:color w:val="00769E" w:themeColor="accent2"/>
          <w:sz w:val="28"/>
          <w:szCs w:val="28"/>
        </w:rPr>
      </w:pPr>
      <w:bookmarkStart w:id="84" w:name="_Toc464634545"/>
      <w:r w:rsidRPr="009B1F80">
        <w:rPr>
          <w:b/>
          <w:bCs/>
          <w:color w:val="00769E" w:themeColor="accent2"/>
          <w:sz w:val="28"/>
          <w:szCs w:val="28"/>
        </w:rPr>
        <w:lastRenderedPageBreak/>
        <w:t>Model B1 Verklaring aansprakelijkheden bij combinatievorming</w:t>
      </w:r>
      <w:bookmarkEnd w:id="84"/>
      <w:r w:rsidRPr="009B1F80">
        <w:rPr>
          <w:b/>
          <w:bCs/>
          <w:color w:val="00769E" w:themeColor="accent2"/>
          <w:sz w:val="28"/>
          <w:szCs w:val="28"/>
        </w:rPr>
        <w:t xml:space="preserve"> </w:t>
      </w:r>
    </w:p>
    <w:p w14:paraId="09BEADB1" w14:textId="77777777" w:rsidR="000124CF" w:rsidRPr="009B1F80" w:rsidRDefault="000124CF" w:rsidP="000124CF"/>
    <w:p w14:paraId="731A250E" w14:textId="77777777" w:rsidR="000124CF" w:rsidRPr="009B1F80" w:rsidRDefault="000124CF" w:rsidP="000124CF">
      <w:pPr>
        <w:ind w:left="-1134"/>
        <w:rPr>
          <w:b/>
          <w:color w:val="267AA1"/>
          <w:sz w:val="24"/>
          <w:szCs w:val="24"/>
        </w:rPr>
      </w:pPr>
      <w:r w:rsidRPr="009B1F80">
        <w:rPr>
          <w:b/>
          <w:color w:val="267AA1"/>
          <w:sz w:val="24"/>
          <w:szCs w:val="24"/>
        </w:rPr>
        <w:t>Verklaring aansprakelijkheden bij combinatievorming</w:t>
      </w:r>
    </w:p>
    <w:p w14:paraId="4D0C8E69" w14:textId="77777777" w:rsidR="00584AE5" w:rsidRPr="009B1F80" w:rsidRDefault="00584AE5" w:rsidP="00CD37CF"/>
    <w:p w14:paraId="672242B3" w14:textId="17BA1613" w:rsidR="00584AE5" w:rsidRPr="009B1F80" w:rsidRDefault="00584AE5" w:rsidP="00B312F8">
      <w:pPr>
        <w:ind w:left="-1134"/>
      </w:pPr>
      <w:r w:rsidRPr="009B1F80">
        <w:t>Overwegende dat ……………………………………. (</w:t>
      </w:r>
      <w:r w:rsidRPr="009B1F80">
        <w:rPr>
          <w:i/>
        </w:rPr>
        <w:t>naam van de combinatie</w:t>
      </w:r>
      <w:r w:rsidRPr="009B1F80">
        <w:t xml:space="preserve">) zich als gegadigde aanmeldt voor de aanbesteding van </w:t>
      </w:r>
      <w:r w:rsidR="00B312F8" w:rsidRPr="009B1F80">
        <w:t>nieuwbouw van de dubbele spo</w:t>
      </w:r>
      <w:r w:rsidR="00C97975" w:rsidRPr="009B1F80">
        <w:t>rthal Zuidlaren</w:t>
      </w:r>
    </w:p>
    <w:p w14:paraId="2865CE21" w14:textId="77777777" w:rsidR="00584AE5" w:rsidRPr="009B1F80" w:rsidRDefault="00584AE5" w:rsidP="00584AE5">
      <w:pPr>
        <w:ind w:left="-1134"/>
      </w:pPr>
    </w:p>
    <w:p w14:paraId="64A1A08D" w14:textId="77777777" w:rsidR="00584AE5" w:rsidRPr="009B1F80" w:rsidRDefault="00584AE5" w:rsidP="00584AE5">
      <w:pPr>
        <w:ind w:left="-1134"/>
      </w:pPr>
    </w:p>
    <w:p w14:paraId="279935E3" w14:textId="77777777" w:rsidR="00584AE5" w:rsidRPr="009B1F80" w:rsidRDefault="00584AE5" w:rsidP="00584AE5">
      <w:pPr>
        <w:ind w:left="-1134"/>
      </w:pPr>
      <w:r w:rsidRPr="009B1F80">
        <w:t>Ondergetekende, in zijn hoedanigheid als rechtsgeldig vertegenwoordiger van ………………………………</w:t>
      </w:r>
    </w:p>
    <w:p w14:paraId="3BB51830" w14:textId="77777777" w:rsidR="00584AE5" w:rsidRPr="009B1F80" w:rsidRDefault="00584AE5" w:rsidP="00584AE5">
      <w:pPr>
        <w:ind w:left="-1134"/>
      </w:pPr>
      <w:r w:rsidRPr="009B1F80">
        <w:t>…………………… ………………………………………………………………………………………..(</w:t>
      </w:r>
      <w:r w:rsidRPr="009B1F80">
        <w:rPr>
          <w:i/>
        </w:rPr>
        <w:t>statutaire naam combinant</w:t>
      </w:r>
      <w:r w:rsidRPr="009B1F80">
        <w:t>)</w:t>
      </w:r>
    </w:p>
    <w:p w14:paraId="2D6DB14C" w14:textId="77777777" w:rsidR="00584AE5" w:rsidRPr="009B1F80" w:rsidRDefault="00584AE5" w:rsidP="00584AE5">
      <w:pPr>
        <w:ind w:left="-1134"/>
        <w:rPr>
          <w:i/>
          <w:iCs/>
        </w:rPr>
      </w:pPr>
      <w:r w:rsidRPr="009B1F80">
        <w:t>gevestigd te ……………………………………. …………………………………………………….……als lid van de combinatie, verklaart dat hij hoofdelijk aansprakelijk is voor de juiste en volledige nakoming van de wettelijke en contractuele verplichtingen welke voortvloeien uit de uitvoering van onderhavig project.</w:t>
      </w:r>
    </w:p>
    <w:p w14:paraId="64376B80" w14:textId="77777777" w:rsidR="00584AE5" w:rsidRPr="009B1F80" w:rsidRDefault="00584AE5" w:rsidP="00584AE5">
      <w:pPr>
        <w:ind w:left="-1134"/>
      </w:pPr>
    </w:p>
    <w:p w14:paraId="3D2404DC" w14:textId="77777777" w:rsidR="00584AE5" w:rsidRPr="009B1F80" w:rsidRDefault="00584AE5" w:rsidP="00584AE5">
      <w:pPr>
        <w:ind w:left="-1134"/>
        <w:rPr>
          <w:i/>
          <w:iCs/>
        </w:rPr>
      </w:pPr>
      <w:r w:rsidRPr="009B1F80">
        <w:t>De leiding van de combinatie in handen is van ………………………………………………….., (</w:t>
      </w:r>
      <w:r w:rsidRPr="009B1F80">
        <w:rPr>
          <w:i/>
        </w:rPr>
        <w:t>naam penvoerende lid van de combinatie</w:t>
      </w:r>
      <w:r w:rsidRPr="009B1F80">
        <w:t xml:space="preserve">) welke als penvoerder van de combinatie zal optreden en het enig aanspreekpunt voor de aanbestedende dienst/opdrachtgever zal zijn. </w:t>
      </w:r>
    </w:p>
    <w:p w14:paraId="29DB5353" w14:textId="77777777" w:rsidR="00584AE5" w:rsidRPr="009B1F80" w:rsidRDefault="00584AE5" w:rsidP="00584AE5">
      <w:pPr>
        <w:ind w:left="-1134"/>
      </w:pPr>
    </w:p>
    <w:p w14:paraId="5E18641A" w14:textId="77777777" w:rsidR="00584AE5" w:rsidRPr="009B1F80" w:rsidRDefault="00584AE5" w:rsidP="00584AE5">
      <w:pPr>
        <w:ind w:left="-1134"/>
      </w:pPr>
    </w:p>
    <w:p w14:paraId="68C52830" w14:textId="77777777" w:rsidR="00584AE5" w:rsidRPr="009B1F80" w:rsidRDefault="00584AE5" w:rsidP="00584AE5">
      <w:pPr>
        <w:ind w:left="-1134"/>
      </w:pPr>
    </w:p>
    <w:p w14:paraId="6EA3A51B" w14:textId="77777777" w:rsidR="00584AE5" w:rsidRPr="009B1F80" w:rsidRDefault="00584AE5" w:rsidP="00584AE5">
      <w:pPr>
        <w:ind w:left="-1134"/>
      </w:pPr>
      <w:r w:rsidRPr="009B1F80">
        <w:t>Aldus naar waarheid opgemaakt op ………………………(</w:t>
      </w:r>
      <w:r w:rsidRPr="009B1F80">
        <w:rPr>
          <w:i/>
        </w:rPr>
        <w:t>datum</w:t>
      </w:r>
      <w:r w:rsidRPr="009B1F80">
        <w:t>) te ………………………….. (</w:t>
      </w:r>
      <w:r w:rsidRPr="009B1F80">
        <w:rPr>
          <w:i/>
        </w:rPr>
        <w:t>plaats</w:t>
      </w:r>
      <w:r w:rsidRPr="009B1F80">
        <w:t>)</w:t>
      </w:r>
    </w:p>
    <w:p w14:paraId="1701FDB0" w14:textId="77777777" w:rsidR="00584AE5" w:rsidRPr="009B1F80" w:rsidRDefault="00584AE5" w:rsidP="00584AE5"/>
    <w:p w14:paraId="426E0C99" w14:textId="77777777" w:rsidR="00584AE5" w:rsidRPr="009B1F80" w:rsidRDefault="00584AE5" w:rsidP="00584AE5"/>
    <w:p w14:paraId="12E62440" w14:textId="77777777" w:rsidR="00584AE5" w:rsidRPr="009B1F80" w:rsidRDefault="00584AE5" w:rsidP="00584AE5"/>
    <w:tbl>
      <w:tblPr>
        <w:tblW w:w="9726" w:type="dxa"/>
        <w:tblInd w:w="-1026" w:type="dxa"/>
        <w:tblLook w:val="01E0" w:firstRow="1" w:lastRow="1" w:firstColumn="1" w:lastColumn="1" w:noHBand="0" w:noVBand="0"/>
      </w:tblPr>
      <w:tblGrid>
        <w:gridCol w:w="6326"/>
        <w:gridCol w:w="3400"/>
      </w:tblGrid>
      <w:tr w:rsidR="00584AE5" w:rsidRPr="009B1F80" w14:paraId="276BD76C" w14:textId="77777777" w:rsidTr="00CD37CF">
        <w:tc>
          <w:tcPr>
            <w:tcW w:w="6326" w:type="dxa"/>
          </w:tcPr>
          <w:p w14:paraId="2209567C" w14:textId="77777777" w:rsidR="00584AE5" w:rsidRPr="009B1F80" w:rsidRDefault="00584AE5" w:rsidP="00CD37CF"/>
          <w:p w14:paraId="5B47A577" w14:textId="77777777" w:rsidR="00584AE5" w:rsidRPr="009B1F80" w:rsidRDefault="00584AE5" w:rsidP="00CD37CF">
            <w:pPr>
              <w:rPr>
                <w:i/>
                <w:snapToGrid w:val="0"/>
              </w:rPr>
            </w:pPr>
            <w:r w:rsidRPr="009B1F80">
              <w:rPr>
                <w:i/>
                <w:snapToGrid w:val="0"/>
              </w:rPr>
              <w:t>……………..……………………</w:t>
            </w:r>
            <w:r w:rsidRPr="009B1F80">
              <w:rPr>
                <w:i/>
                <w:snapToGrid w:val="0"/>
              </w:rPr>
              <w:tab/>
            </w:r>
          </w:p>
          <w:p w14:paraId="66A3BEF0" w14:textId="77777777" w:rsidR="00584AE5" w:rsidRPr="009B1F80" w:rsidRDefault="00584AE5" w:rsidP="00CD37CF">
            <w:pPr>
              <w:ind w:left="1260"/>
              <w:rPr>
                <w:i/>
                <w:snapToGrid w:val="0"/>
              </w:rPr>
            </w:pPr>
          </w:p>
        </w:tc>
        <w:tc>
          <w:tcPr>
            <w:tcW w:w="3400" w:type="dxa"/>
          </w:tcPr>
          <w:p w14:paraId="32E0EEEE" w14:textId="77777777" w:rsidR="00BA58F8" w:rsidRPr="009B1F80" w:rsidRDefault="00BA58F8" w:rsidP="00CD37CF">
            <w:pPr>
              <w:rPr>
                <w:i/>
              </w:rPr>
            </w:pPr>
          </w:p>
          <w:p w14:paraId="7A3AEFF5" w14:textId="77777777" w:rsidR="00584AE5" w:rsidRPr="009B1F80" w:rsidRDefault="00584AE5" w:rsidP="00CD37CF">
            <w:pPr>
              <w:rPr>
                <w:i/>
              </w:rPr>
            </w:pPr>
            <w:r w:rsidRPr="009B1F80">
              <w:rPr>
                <w:i/>
              </w:rPr>
              <w:t xml:space="preserve">(naam </w:t>
            </w:r>
            <w:r w:rsidRPr="009B1F80">
              <w:rPr>
                <w:i/>
                <w:noProof/>
              </w:rPr>
              <w:t>rechtsgeldig vertegenwoordiger combinant</w:t>
            </w:r>
            <w:r w:rsidRPr="009B1F80">
              <w:rPr>
                <w:i/>
              </w:rPr>
              <w:t>)</w:t>
            </w:r>
          </w:p>
          <w:p w14:paraId="42147F7E" w14:textId="77777777" w:rsidR="00584AE5" w:rsidRPr="009B1F80" w:rsidRDefault="00584AE5" w:rsidP="00CD37CF">
            <w:pPr>
              <w:ind w:left="1260"/>
              <w:rPr>
                <w:i/>
                <w:snapToGrid w:val="0"/>
              </w:rPr>
            </w:pPr>
          </w:p>
        </w:tc>
      </w:tr>
      <w:tr w:rsidR="00584AE5" w:rsidRPr="009B1F80" w14:paraId="13C85453" w14:textId="77777777" w:rsidTr="00CD37CF">
        <w:tc>
          <w:tcPr>
            <w:tcW w:w="6326" w:type="dxa"/>
          </w:tcPr>
          <w:p w14:paraId="6F340B1F" w14:textId="77777777" w:rsidR="00584AE5" w:rsidRPr="009B1F80" w:rsidRDefault="00584AE5" w:rsidP="00CD37CF">
            <w:pPr>
              <w:rPr>
                <w:i/>
                <w:snapToGrid w:val="0"/>
              </w:rPr>
            </w:pPr>
            <w:r w:rsidRPr="009B1F80">
              <w:rPr>
                <w:i/>
                <w:snapToGrid w:val="0"/>
              </w:rPr>
              <w:t>……………………………………</w:t>
            </w:r>
          </w:p>
          <w:p w14:paraId="3A9B89A4" w14:textId="77777777" w:rsidR="00584AE5" w:rsidRPr="009B1F80" w:rsidRDefault="00584AE5" w:rsidP="00CD37CF">
            <w:pPr>
              <w:ind w:left="1260"/>
              <w:rPr>
                <w:i/>
                <w:snapToGrid w:val="0"/>
              </w:rPr>
            </w:pPr>
          </w:p>
        </w:tc>
        <w:tc>
          <w:tcPr>
            <w:tcW w:w="3400" w:type="dxa"/>
          </w:tcPr>
          <w:p w14:paraId="7BFC2946" w14:textId="77777777" w:rsidR="00584AE5" w:rsidRPr="009B1F80" w:rsidRDefault="00584AE5" w:rsidP="00CD37CF">
            <w:pPr>
              <w:rPr>
                <w:i/>
                <w:snapToGrid w:val="0"/>
              </w:rPr>
            </w:pPr>
            <w:r w:rsidRPr="009B1F80">
              <w:rPr>
                <w:i/>
                <w:snapToGrid w:val="0"/>
              </w:rPr>
              <w:t>(functie)</w:t>
            </w:r>
          </w:p>
        </w:tc>
      </w:tr>
      <w:tr w:rsidR="00584AE5" w:rsidRPr="009B1F80" w14:paraId="49DB537A" w14:textId="77777777" w:rsidTr="00CD37CF">
        <w:tc>
          <w:tcPr>
            <w:tcW w:w="6326" w:type="dxa"/>
          </w:tcPr>
          <w:p w14:paraId="0757AB3A" w14:textId="77777777" w:rsidR="00584AE5" w:rsidRPr="009B1F80" w:rsidRDefault="00584AE5" w:rsidP="00CD37CF">
            <w:pPr>
              <w:rPr>
                <w:i/>
                <w:snapToGrid w:val="0"/>
              </w:rPr>
            </w:pPr>
            <w:r w:rsidRPr="009B1F80">
              <w:rPr>
                <w:i/>
                <w:snapToGrid w:val="0"/>
              </w:rPr>
              <w:t>……………………………………</w:t>
            </w:r>
          </w:p>
          <w:p w14:paraId="495096F4" w14:textId="77777777" w:rsidR="00584AE5" w:rsidRPr="009B1F80" w:rsidRDefault="00584AE5" w:rsidP="00CD37CF">
            <w:pPr>
              <w:ind w:left="1260"/>
              <w:rPr>
                <w:i/>
                <w:snapToGrid w:val="0"/>
              </w:rPr>
            </w:pPr>
          </w:p>
        </w:tc>
        <w:tc>
          <w:tcPr>
            <w:tcW w:w="3400" w:type="dxa"/>
          </w:tcPr>
          <w:p w14:paraId="33BBE209" w14:textId="77777777" w:rsidR="00584AE5" w:rsidRPr="009B1F80" w:rsidRDefault="00584AE5" w:rsidP="00CD37CF">
            <w:pPr>
              <w:rPr>
                <w:i/>
                <w:snapToGrid w:val="0"/>
              </w:rPr>
            </w:pPr>
            <w:r w:rsidRPr="009B1F80">
              <w:rPr>
                <w:i/>
                <w:snapToGrid w:val="0"/>
              </w:rPr>
              <w:t>(handtekening)</w:t>
            </w:r>
          </w:p>
        </w:tc>
      </w:tr>
    </w:tbl>
    <w:p w14:paraId="7E1E51D9" w14:textId="77777777" w:rsidR="00584AE5" w:rsidRPr="009B1F80" w:rsidRDefault="00584AE5" w:rsidP="00584AE5"/>
    <w:p w14:paraId="6C36EC90" w14:textId="77777777" w:rsidR="00584AE5" w:rsidRPr="009B1F80" w:rsidRDefault="00584AE5" w:rsidP="00584AE5">
      <w:pPr>
        <w:rPr>
          <w:snapToGrid w:val="0"/>
        </w:rPr>
      </w:pPr>
    </w:p>
    <w:p w14:paraId="121E3E89" w14:textId="77777777" w:rsidR="00584AE5" w:rsidRPr="009B1F80" w:rsidRDefault="00584AE5" w:rsidP="00584AE5">
      <w:pPr>
        <w:rPr>
          <w:snapToGrid w:val="0"/>
        </w:rPr>
      </w:pPr>
    </w:p>
    <w:p w14:paraId="2D51C8BD" w14:textId="77777777" w:rsidR="00584AE5" w:rsidRPr="009B1F80" w:rsidRDefault="00584AE5" w:rsidP="00584AE5">
      <w:pPr>
        <w:rPr>
          <w:snapToGrid w:val="0"/>
        </w:rPr>
      </w:pPr>
    </w:p>
    <w:p w14:paraId="358ED2A0" w14:textId="77777777" w:rsidR="00584AE5" w:rsidRPr="009B1F80" w:rsidRDefault="00584AE5" w:rsidP="00584AE5">
      <w:pPr>
        <w:rPr>
          <w:snapToGrid w:val="0"/>
        </w:rPr>
      </w:pPr>
    </w:p>
    <w:p w14:paraId="43332768" w14:textId="77777777" w:rsidR="00584AE5" w:rsidRPr="009B1F80" w:rsidRDefault="00584AE5" w:rsidP="00584AE5">
      <w:pPr>
        <w:rPr>
          <w:snapToGrid w:val="0"/>
        </w:rPr>
      </w:pPr>
    </w:p>
    <w:p w14:paraId="1C7B8E1C" w14:textId="77777777" w:rsidR="00584AE5" w:rsidRPr="009B1F80" w:rsidRDefault="00584AE5" w:rsidP="00584AE5">
      <w:pPr>
        <w:rPr>
          <w:snapToGrid w:val="0"/>
        </w:rPr>
      </w:pPr>
    </w:p>
    <w:p w14:paraId="4B078D08" w14:textId="77777777" w:rsidR="00584AE5" w:rsidRPr="009B1F80" w:rsidRDefault="00584AE5" w:rsidP="00584AE5">
      <w:pPr>
        <w:ind w:left="-1134"/>
        <w:rPr>
          <w:b/>
          <w:bCs/>
          <w:i/>
          <w:iCs/>
        </w:rPr>
      </w:pPr>
      <w:r w:rsidRPr="009B1F80">
        <w:rPr>
          <w:b/>
          <w:bCs/>
          <w:i/>
          <w:iCs/>
          <w:snapToGrid w:val="0"/>
        </w:rPr>
        <w:t>(door elke combinant in te vullen en aan te reiken)</w:t>
      </w:r>
      <w:r w:rsidRPr="009B1F80">
        <w:rPr>
          <w:b/>
          <w:bCs/>
          <w:i/>
          <w:iCs/>
        </w:rPr>
        <w:t xml:space="preserve"> </w:t>
      </w:r>
    </w:p>
    <w:p w14:paraId="7BBA42F8" w14:textId="77777777" w:rsidR="00584AE5" w:rsidRPr="009B1F80" w:rsidRDefault="00584AE5" w:rsidP="00584AE5"/>
    <w:p w14:paraId="33A826D8" w14:textId="77777777" w:rsidR="002D5BE5" w:rsidRPr="009B1F80" w:rsidRDefault="002D5BE5">
      <w:pPr>
        <w:spacing w:after="160" w:line="259" w:lineRule="auto"/>
      </w:pPr>
      <w:r w:rsidRPr="009B1F80">
        <w:br w:type="page"/>
      </w:r>
    </w:p>
    <w:p w14:paraId="3F18532E" w14:textId="77777777" w:rsidR="00584AE5" w:rsidRPr="009B1F80" w:rsidRDefault="00584AE5" w:rsidP="00CD37CF">
      <w:pPr>
        <w:pStyle w:val="Kop2geennummering"/>
        <w:sectPr w:rsidR="00584AE5" w:rsidRPr="009B1F80" w:rsidSect="00F57792">
          <w:footerReference w:type="even" r:id="rId33"/>
          <w:footerReference w:type="default" r:id="rId34"/>
          <w:footerReference w:type="first" r:id="rId35"/>
          <w:pgSz w:w="11906" w:h="16838" w:code="9"/>
          <w:pgMar w:top="2211" w:right="1559" w:bottom="1418" w:left="2410" w:header="425" w:footer="246" w:gutter="0"/>
          <w:cols w:space="708"/>
          <w:titlePg/>
          <w:docGrid w:linePitch="360"/>
        </w:sectPr>
      </w:pPr>
    </w:p>
    <w:p w14:paraId="233BEA46" w14:textId="77777777" w:rsidR="00584AE5" w:rsidRPr="009B1F80" w:rsidRDefault="00584AE5" w:rsidP="00954A13">
      <w:pPr>
        <w:ind w:left="-1134"/>
        <w:rPr>
          <w:b/>
          <w:bCs/>
          <w:color w:val="00769E" w:themeColor="accent2"/>
          <w:sz w:val="28"/>
          <w:szCs w:val="28"/>
        </w:rPr>
      </w:pPr>
      <w:bookmarkStart w:id="85" w:name="_Toc464634546"/>
      <w:r w:rsidRPr="009B1F80">
        <w:rPr>
          <w:b/>
          <w:bCs/>
          <w:color w:val="00769E" w:themeColor="accent2"/>
          <w:sz w:val="28"/>
          <w:szCs w:val="28"/>
        </w:rPr>
        <w:lastRenderedPageBreak/>
        <w:t>Model B2</w:t>
      </w:r>
      <w:r w:rsidR="0020139C" w:rsidRPr="009B1F80">
        <w:rPr>
          <w:b/>
          <w:bCs/>
          <w:color w:val="00769E" w:themeColor="accent2"/>
          <w:sz w:val="28"/>
          <w:szCs w:val="28"/>
        </w:rPr>
        <w:t xml:space="preserve"> Verklaring omtrent beroep op bekwaamheid</w:t>
      </w:r>
      <w:bookmarkEnd w:id="85"/>
      <w:r w:rsidRPr="009B1F80">
        <w:rPr>
          <w:b/>
          <w:bCs/>
          <w:color w:val="00769E" w:themeColor="accent2"/>
          <w:sz w:val="28"/>
          <w:szCs w:val="28"/>
        </w:rPr>
        <w:t xml:space="preserve"> </w:t>
      </w:r>
    </w:p>
    <w:p w14:paraId="4C973BBF" w14:textId="77777777" w:rsidR="00954A13" w:rsidRPr="009B1F80" w:rsidRDefault="00954A13" w:rsidP="00954A13">
      <w:pPr>
        <w:ind w:left="-1134"/>
        <w:rPr>
          <w:b/>
          <w:bCs/>
          <w:color w:val="00769E" w:themeColor="accent2"/>
          <w:sz w:val="28"/>
          <w:szCs w:val="28"/>
        </w:rPr>
      </w:pPr>
    </w:p>
    <w:p w14:paraId="60DBF0B1" w14:textId="77777777" w:rsidR="0020139C" w:rsidRPr="009B1F80" w:rsidRDefault="000124CF" w:rsidP="0020139C">
      <w:pPr>
        <w:ind w:left="-1134"/>
        <w:rPr>
          <w:b/>
          <w:color w:val="267AA1"/>
          <w:sz w:val="24"/>
          <w:szCs w:val="24"/>
        </w:rPr>
      </w:pPr>
      <w:r w:rsidRPr="009B1F80">
        <w:rPr>
          <w:b/>
          <w:color w:val="267AA1"/>
          <w:sz w:val="24"/>
          <w:szCs w:val="24"/>
        </w:rPr>
        <w:t>Verklaring omtrent beroep op bekwaamheid</w:t>
      </w:r>
    </w:p>
    <w:p w14:paraId="70AD9C20" w14:textId="77777777" w:rsidR="000124CF" w:rsidRPr="009B1F80" w:rsidRDefault="000124CF" w:rsidP="0020139C">
      <w:pPr>
        <w:ind w:left="-1134"/>
      </w:pPr>
    </w:p>
    <w:p w14:paraId="1C637BCC" w14:textId="63D5276F" w:rsidR="0020139C" w:rsidRPr="009B1F80" w:rsidRDefault="0020139C" w:rsidP="00C97975">
      <w:pPr>
        <w:ind w:left="-1134"/>
        <w:rPr>
          <w:i/>
        </w:rPr>
      </w:pPr>
      <w:r w:rsidRPr="009B1F80">
        <w:t>…………………………………………………………………………………………………………….. (</w:t>
      </w:r>
      <w:r w:rsidRPr="009B1F80">
        <w:rPr>
          <w:i/>
        </w:rPr>
        <w:t>statutaire naam gegadigde</w:t>
      </w:r>
      <w:r w:rsidRPr="009B1F80">
        <w:t>), gevestigd te …………………………….. (</w:t>
      </w:r>
      <w:r w:rsidRPr="009B1F80">
        <w:rPr>
          <w:i/>
        </w:rPr>
        <w:t>adres, postcode, plaats</w:t>
      </w:r>
      <w:r w:rsidRPr="009B1F80">
        <w:t xml:space="preserve">) meldt zich als gegadigde aan voor de aanbesteding van </w:t>
      </w:r>
      <w:r w:rsidR="00C97975" w:rsidRPr="009B1F80">
        <w:t>de</w:t>
      </w:r>
      <w:r w:rsidR="00631917" w:rsidRPr="009B1F80">
        <w:t xml:space="preserve"> nieuwbouw dubbele sporthal Zuidlaren</w:t>
      </w:r>
    </w:p>
    <w:p w14:paraId="2F910C7D" w14:textId="77777777" w:rsidR="0020139C" w:rsidRPr="009B1F80" w:rsidRDefault="0020139C" w:rsidP="0020139C">
      <w:pPr>
        <w:tabs>
          <w:tab w:val="left" w:pos="0"/>
          <w:tab w:val="left" w:pos="1020"/>
        </w:tabs>
        <w:ind w:left="-1134"/>
      </w:pPr>
    </w:p>
    <w:p w14:paraId="6A98E6E8" w14:textId="77777777" w:rsidR="0020139C" w:rsidRPr="009B1F80" w:rsidRDefault="0020139C" w:rsidP="0020139C">
      <w:pPr>
        <w:tabs>
          <w:tab w:val="left" w:pos="0"/>
          <w:tab w:val="left" w:pos="1020"/>
        </w:tabs>
        <w:ind w:left="-1134"/>
      </w:pPr>
    </w:p>
    <w:p w14:paraId="06DF47C6" w14:textId="77777777" w:rsidR="0020139C" w:rsidRPr="009B1F80" w:rsidRDefault="0020139C" w:rsidP="0020139C">
      <w:pPr>
        <w:tabs>
          <w:tab w:val="left" w:pos="0"/>
          <w:tab w:val="left" w:pos="1020"/>
        </w:tabs>
        <w:ind w:left="-1134"/>
      </w:pPr>
      <w:r w:rsidRPr="009B1F80">
        <w:t>…………………………………………………………………………………………………………….. (</w:t>
      </w:r>
      <w:r w:rsidRPr="009B1F80">
        <w:rPr>
          <w:i/>
        </w:rPr>
        <w:t>statutaire naam gegadigde</w:t>
      </w:r>
      <w:r w:rsidRPr="009B1F80">
        <w:t>)</w:t>
      </w:r>
    </w:p>
    <w:p w14:paraId="3ED12336" w14:textId="77777777" w:rsidR="0020139C" w:rsidRPr="009B1F80" w:rsidRDefault="0020139C" w:rsidP="0020139C">
      <w:pPr>
        <w:tabs>
          <w:tab w:val="left" w:pos="0"/>
          <w:tab w:val="left" w:pos="1020"/>
        </w:tabs>
        <w:ind w:left="-1134"/>
      </w:pPr>
      <w:r w:rsidRPr="009B1F80">
        <w:t>doet voor de technische bekwaamheidseis  ……………………………………………………………………………………</w:t>
      </w:r>
    </w:p>
    <w:p w14:paraId="7840B5DE" w14:textId="77777777" w:rsidR="0020139C" w:rsidRPr="009B1F80" w:rsidRDefault="0020139C" w:rsidP="0020139C">
      <w:pPr>
        <w:ind w:left="-1134"/>
      </w:pPr>
      <w:r w:rsidRPr="009B1F80">
        <w:t>……………………………………………………………………………..</w:t>
      </w:r>
      <w:r w:rsidRPr="009B1F80">
        <w:rPr>
          <w:i/>
        </w:rPr>
        <w:t xml:space="preserve">(omschrijving </w:t>
      </w:r>
      <w:r w:rsidR="00227737" w:rsidRPr="009B1F80">
        <w:rPr>
          <w:i/>
        </w:rPr>
        <w:t>geschiktheidseis</w:t>
      </w:r>
      <w:r w:rsidRPr="009B1F80">
        <w:rPr>
          <w:i/>
        </w:rPr>
        <w:t xml:space="preserve"> of selectie-criterium uit de selectieleidraad) </w:t>
      </w:r>
      <w:r w:rsidRPr="009B1F80">
        <w:t>een beroep op de ervaring van …………………………………………………………………….(</w:t>
      </w:r>
      <w:r w:rsidRPr="009B1F80">
        <w:rPr>
          <w:i/>
        </w:rPr>
        <w:t>statutaire naam derde</w:t>
      </w:r>
      <w:r w:rsidRPr="009B1F80">
        <w:t>), gevestigd te ………………………..…………………………………………………(</w:t>
      </w:r>
      <w:r w:rsidRPr="009B1F80">
        <w:rPr>
          <w:i/>
        </w:rPr>
        <w:t>adres, postcode, plaats</w:t>
      </w:r>
      <w:r w:rsidRPr="009B1F80">
        <w:t>).</w:t>
      </w:r>
    </w:p>
    <w:p w14:paraId="658DEB06" w14:textId="77777777" w:rsidR="0020139C" w:rsidRPr="009B1F80" w:rsidRDefault="0020139C" w:rsidP="0020139C">
      <w:pPr>
        <w:tabs>
          <w:tab w:val="left" w:pos="0"/>
          <w:tab w:val="left" w:pos="282"/>
          <w:tab w:val="left" w:pos="623"/>
          <w:tab w:val="left" w:pos="1020"/>
          <w:tab w:val="left" w:pos="1440"/>
        </w:tabs>
        <w:suppressAutoHyphens/>
        <w:ind w:left="-1134"/>
        <w:rPr>
          <w:noProof/>
          <w:szCs w:val="20"/>
        </w:rPr>
      </w:pPr>
    </w:p>
    <w:p w14:paraId="107E3C3E" w14:textId="77777777" w:rsidR="0020139C" w:rsidRPr="009B1F80" w:rsidRDefault="0020139C" w:rsidP="0020139C">
      <w:pPr>
        <w:tabs>
          <w:tab w:val="left" w:pos="0"/>
          <w:tab w:val="left" w:pos="282"/>
          <w:tab w:val="left" w:pos="623"/>
          <w:tab w:val="left" w:pos="1020"/>
          <w:tab w:val="left" w:pos="1440"/>
        </w:tabs>
        <w:suppressAutoHyphens/>
        <w:ind w:left="-1134"/>
        <w:rPr>
          <w:noProof/>
          <w:szCs w:val="20"/>
        </w:rPr>
      </w:pPr>
    </w:p>
    <w:p w14:paraId="55D9E20D" w14:textId="77777777" w:rsidR="0020139C" w:rsidRPr="009B1F80" w:rsidRDefault="0020139C" w:rsidP="0020139C">
      <w:pPr>
        <w:tabs>
          <w:tab w:val="left" w:pos="0"/>
          <w:tab w:val="left" w:pos="282"/>
          <w:tab w:val="left" w:pos="623"/>
          <w:tab w:val="left" w:pos="1020"/>
          <w:tab w:val="left" w:pos="1440"/>
        </w:tabs>
        <w:suppressAutoHyphens/>
        <w:ind w:left="-1134"/>
      </w:pPr>
      <w:r w:rsidRPr="009B1F80">
        <w:t>…………………………………………………………………………………………………………….. (</w:t>
      </w:r>
      <w:r w:rsidRPr="009B1F80">
        <w:rPr>
          <w:i/>
        </w:rPr>
        <w:t>statutaire naam gegadigde</w:t>
      </w:r>
      <w:r w:rsidRPr="009B1F80">
        <w:t>)</w:t>
      </w:r>
    </w:p>
    <w:p w14:paraId="22C1EA29" w14:textId="77777777" w:rsidR="0020139C" w:rsidRPr="009B1F80" w:rsidRDefault="0020139C" w:rsidP="0020139C">
      <w:pPr>
        <w:tabs>
          <w:tab w:val="left" w:pos="0"/>
          <w:tab w:val="left" w:pos="282"/>
          <w:tab w:val="left" w:pos="623"/>
          <w:tab w:val="left" w:pos="1020"/>
          <w:tab w:val="left" w:pos="1440"/>
        </w:tabs>
        <w:suppressAutoHyphens/>
        <w:ind w:left="-1134"/>
        <w:rPr>
          <w:noProof/>
          <w:szCs w:val="20"/>
        </w:rPr>
      </w:pPr>
      <w:r w:rsidRPr="009B1F80">
        <w:t>verklaart dat zij ……………………………………….…………………………………………………….(</w:t>
      </w:r>
      <w:r w:rsidRPr="009B1F80">
        <w:rPr>
          <w:i/>
        </w:rPr>
        <w:t>statutaire naam derde</w:t>
      </w:r>
      <w:r w:rsidRPr="009B1F80">
        <w:t>)</w:t>
      </w:r>
    </w:p>
    <w:p w14:paraId="0440EDC8" w14:textId="77777777" w:rsidR="0020139C" w:rsidRPr="009B1F80" w:rsidRDefault="0020139C" w:rsidP="0020139C">
      <w:pPr>
        <w:tabs>
          <w:tab w:val="left" w:pos="0"/>
          <w:tab w:val="left" w:pos="282"/>
          <w:tab w:val="left" w:pos="623"/>
          <w:tab w:val="left" w:pos="1020"/>
          <w:tab w:val="left" w:pos="1440"/>
        </w:tabs>
        <w:suppressAutoHyphens/>
        <w:ind w:left="-1134"/>
        <w:rPr>
          <w:noProof/>
          <w:szCs w:val="20"/>
        </w:rPr>
      </w:pPr>
      <w:r w:rsidRPr="009B1F80">
        <w:rPr>
          <w:noProof/>
          <w:szCs w:val="20"/>
        </w:rPr>
        <w:t>ten behoeve van de werkzaamheden betreffende hiervoor genoemde eis zal inzetten indien zij het aanbestede werk krijgt opgedragen.</w:t>
      </w:r>
    </w:p>
    <w:p w14:paraId="49EEBEB0" w14:textId="77777777" w:rsidR="0020139C" w:rsidRPr="009B1F80" w:rsidRDefault="0020139C" w:rsidP="0020139C">
      <w:pPr>
        <w:tabs>
          <w:tab w:val="left" w:pos="0"/>
          <w:tab w:val="left" w:pos="282"/>
          <w:tab w:val="left" w:pos="623"/>
          <w:tab w:val="left" w:pos="1020"/>
          <w:tab w:val="left" w:pos="1440"/>
        </w:tabs>
        <w:suppressAutoHyphens/>
        <w:ind w:left="-1134"/>
        <w:rPr>
          <w:noProof/>
          <w:szCs w:val="20"/>
        </w:rPr>
      </w:pPr>
    </w:p>
    <w:p w14:paraId="67164625" w14:textId="77777777" w:rsidR="0020139C" w:rsidRPr="009B1F80" w:rsidRDefault="0020139C" w:rsidP="0020139C">
      <w:pPr>
        <w:tabs>
          <w:tab w:val="left" w:pos="-1700"/>
          <w:tab w:val="left" w:pos="282"/>
          <w:tab w:val="left" w:pos="623"/>
          <w:tab w:val="left" w:pos="1020"/>
          <w:tab w:val="left" w:pos="1440"/>
        </w:tabs>
        <w:suppressAutoHyphens/>
        <w:ind w:left="-1134"/>
      </w:pPr>
    </w:p>
    <w:p w14:paraId="5C8DDBF8" w14:textId="77777777" w:rsidR="0020139C" w:rsidRPr="009B1F80" w:rsidRDefault="0020139C" w:rsidP="0020139C">
      <w:pPr>
        <w:tabs>
          <w:tab w:val="left" w:pos="-1700"/>
          <w:tab w:val="left" w:pos="282"/>
          <w:tab w:val="left" w:pos="623"/>
          <w:tab w:val="left" w:pos="1020"/>
          <w:tab w:val="left" w:pos="1440"/>
        </w:tabs>
        <w:suppressAutoHyphens/>
        <w:ind w:left="-1134"/>
        <w:rPr>
          <w:b/>
          <w:noProof/>
          <w:szCs w:val="20"/>
        </w:rPr>
      </w:pPr>
      <w:r w:rsidRPr="009B1F80">
        <w:t>……………………………………………………………………………………………………………………..(</w:t>
      </w:r>
      <w:r w:rsidRPr="009B1F80">
        <w:rPr>
          <w:i/>
        </w:rPr>
        <w:t>statutaire naam derde</w:t>
      </w:r>
      <w:r w:rsidRPr="009B1F80">
        <w:t>)</w:t>
      </w:r>
    </w:p>
    <w:p w14:paraId="493CB3D3" w14:textId="77777777" w:rsidR="0020139C" w:rsidRPr="009B1F80" w:rsidRDefault="0020139C" w:rsidP="0020139C">
      <w:pPr>
        <w:ind w:left="-1134"/>
      </w:pPr>
      <w:r w:rsidRPr="009B1F80">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38CB93B9" w14:textId="77777777" w:rsidR="0020139C" w:rsidRPr="009B1F80" w:rsidRDefault="0020139C" w:rsidP="0020139C">
      <w:pPr>
        <w:ind w:left="-1134"/>
      </w:pPr>
    </w:p>
    <w:p w14:paraId="74EEF386" w14:textId="77777777" w:rsidR="0020139C" w:rsidRPr="009B1F80" w:rsidRDefault="0020139C" w:rsidP="0020139C">
      <w:pPr>
        <w:tabs>
          <w:tab w:val="left" w:pos="1020"/>
        </w:tabs>
        <w:ind w:left="-1134"/>
        <w:rPr>
          <w:snapToGrid w:val="0"/>
        </w:rPr>
      </w:pPr>
    </w:p>
    <w:p w14:paraId="0E015B49" w14:textId="77777777" w:rsidR="0020139C" w:rsidRPr="009B1F80" w:rsidRDefault="0020139C" w:rsidP="0020139C">
      <w:pPr>
        <w:tabs>
          <w:tab w:val="left" w:pos="1020"/>
        </w:tabs>
        <w:ind w:left="-1134"/>
        <w:rPr>
          <w:i/>
          <w:snapToGrid w:val="0"/>
        </w:rPr>
      </w:pPr>
      <w:r w:rsidRPr="009B1F80">
        <w:rPr>
          <w:snapToGrid w:val="0"/>
        </w:rPr>
        <w:t>Aldus naar waarheid opgemaakt op ……………………</w:t>
      </w:r>
      <w:r w:rsidRPr="009B1F80">
        <w:rPr>
          <w:i/>
          <w:snapToGrid w:val="0"/>
        </w:rPr>
        <w:t xml:space="preserve">(datum) </w:t>
      </w:r>
      <w:r w:rsidRPr="009B1F80">
        <w:rPr>
          <w:snapToGrid w:val="0"/>
        </w:rPr>
        <w:t xml:space="preserve">te ………………………………………..………… </w:t>
      </w:r>
      <w:r w:rsidRPr="009B1F80">
        <w:rPr>
          <w:i/>
          <w:snapToGrid w:val="0"/>
        </w:rPr>
        <w:t>(plaats)</w:t>
      </w:r>
    </w:p>
    <w:p w14:paraId="6517BFE2" w14:textId="77777777" w:rsidR="0020139C" w:rsidRPr="009B1F80" w:rsidRDefault="0020139C" w:rsidP="0020139C">
      <w:pPr>
        <w:tabs>
          <w:tab w:val="left" w:pos="1020"/>
        </w:tabs>
        <w:rPr>
          <w:snapToGrid w:val="0"/>
        </w:rPr>
      </w:pPr>
    </w:p>
    <w:p w14:paraId="5B291C10" w14:textId="77777777" w:rsidR="0020139C" w:rsidRPr="009B1F80" w:rsidRDefault="0020139C" w:rsidP="0020139C">
      <w:pPr>
        <w:tabs>
          <w:tab w:val="left" w:pos="1020"/>
        </w:tabs>
        <w:rPr>
          <w:snapToGrid w:val="0"/>
        </w:rPr>
      </w:pPr>
    </w:p>
    <w:p w14:paraId="53267F48" w14:textId="77777777" w:rsidR="0020139C" w:rsidRPr="009B1F80"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9B1F80" w14:paraId="50766F1F" w14:textId="77777777" w:rsidTr="00CD37CF">
        <w:tc>
          <w:tcPr>
            <w:tcW w:w="2835" w:type="dxa"/>
          </w:tcPr>
          <w:p w14:paraId="06EDD576" w14:textId="77777777" w:rsidR="0020139C" w:rsidRPr="009B1F80" w:rsidRDefault="0020139C" w:rsidP="00CD37CF">
            <w:pPr>
              <w:tabs>
                <w:tab w:val="left" w:pos="1020"/>
              </w:tabs>
              <w:rPr>
                <w:snapToGrid w:val="0"/>
              </w:rPr>
            </w:pPr>
          </w:p>
          <w:p w14:paraId="6D22BD59" w14:textId="77777777" w:rsidR="0020139C" w:rsidRPr="009B1F80" w:rsidRDefault="0020139C" w:rsidP="00CD37CF">
            <w:pPr>
              <w:tabs>
                <w:tab w:val="left" w:pos="1020"/>
              </w:tabs>
              <w:rPr>
                <w:snapToGrid w:val="0"/>
              </w:rPr>
            </w:pPr>
            <w:r w:rsidRPr="009B1F80">
              <w:rPr>
                <w:snapToGrid w:val="0"/>
              </w:rPr>
              <w:t>……………..……………………</w:t>
            </w:r>
            <w:r w:rsidRPr="009B1F80">
              <w:rPr>
                <w:snapToGrid w:val="0"/>
              </w:rPr>
              <w:tab/>
            </w:r>
          </w:p>
          <w:p w14:paraId="68C6E2FC" w14:textId="77777777" w:rsidR="0020139C" w:rsidRPr="009B1F80" w:rsidRDefault="0020139C" w:rsidP="00CD37CF">
            <w:pPr>
              <w:tabs>
                <w:tab w:val="left" w:pos="1020"/>
              </w:tabs>
              <w:ind w:left="1260"/>
              <w:rPr>
                <w:snapToGrid w:val="0"/>
              </w:rPr>
            </w:pPr>
          </w:p>
        </w:tc>
        <w:tc>
          <w:tcPr>
            <w:tcW w:w="2127" w:type="dxa"/>
          </w:tcPr>
          <w:p w14:paraId="30FECDDE" w14:textId="77777777" w:rsidR="0020139C" w:rsidRPr="009B1F80" w:rsidRDefault="0020139C" w:rsidP="00CD37CF">
            <w:pPr>
              <w:tabs>
                <w:tab w:val="left" w:pos="1020"/>
              </w:tabs>
              <w:rPr>
                <w:i/>
                <w:noProof/>
              </w:rPr>
            </w:pPr>
            <w:r w:rsidRPr="009B1F80">
              <w:rPr>
                <w:i/>
              </w:rPr>
              <w:t xml:space="preserve">(naam </w:t>
            </w:r>
            <w:r w:rsidRPr="009B1F80">
              <w:rPr>
                <w:i/>
                <w:noProof/>
              </w:rPr>
              <w:t xml:space="preserve">rechtsgeldig vertegenwoordiger </w:t>
            </w:r>
          </w:p>
          <w:p w14:paraId="3A2C7BD7" w14:textId="77777777" w:rsidR="0020139C" w:rsidRPr="009B1F80" w:rsidRDefault="0020139C" w:rsidP="00CD37CF">
            <w:pPr>
              <w:tabs>
                <w:tab w:val="left" w:pos="1020"/>
              </w:tabs>
              <w:rPr>
                <w:i/>
              </w:rPr>
            </w:pPr>
            <w:r w:rsidRPr="009B1F80">
              <w:rPr>
                <w:i/>
                <w:noProof/>
              </w:rPr>
              <w:t>gegadigde</w:t>
            </w:r>
            <w:r w:rsidRPr="009B1F80">
              <w:rPr>
                <w:i/>
              </w:rPr>
              <w:t>)</w:t>
            </w:r>
          </w:p>
          <w:p w14:paraId="5797B7CD" w14:textId="77777777" w:rsidR="0020139C" w:rsidRPr="009B1F80" w:rsidRDefault="0020139C" w:rsidP="00CD37CF">
            <w:pPr>
              <w:tabs>
                <w:tab w:val="left" w:pos="1020"/>
              </w:tabs>
              <w:ind w:left="1260"/>
              <w:rPr>
                <w:i/>
                <w:snapToGrid w:val="0"/>
              </w:rPr>
            </w:pPr>
          </w:p>
        </w:tc>
        <w:tc>
          <w:tcPr>
            <w:tcW w:w="2551" w:type="dxa"/>
          </w:tcPr>
          <w:p w14:paraId="7273255C" w14:textId="77777777" w:rsidR="0020139C" w:rsidRPr="009B1F80" w:rsidRDefault="0020139C" w:rsidP="00CD37CF">
            <w:pPr>
              <w:tabs>
                <w:tab w:val="left" w:pos="1020"/>
              </w:tabs>
              <w:rPr>
                <w:snapToGrid w:val="0"/>
              </w:rPr>
            </w:pPr>
          </w:p>
          <w:p w14:paraId="466D3E38" w14:textId="77777777" w:rsidR="0020139C" w:rsidRPr="009B1F80" w:rsidRDefault="0020139C" w:rsidP="00CD37CF">
            <w:pPr>
              <w:tabs>
                <w:tab w:val="left" w:pos="1020"/>
              </w:tabs>
              <w:rPr>
                <w:snapToGrid w:val="0"/>
              </w:rPr>
            </w:pPr>
            <w:r w:rsidRPr="009B1F80">
              <w:rPr>
                <w:snapToGrid w:val="0"/>
              </w:rPr>
              <w:t>………………………………</w:t>
            </w:r>
          </w:p>
        </w:tc>
        <w:tc>
          <w:tcPr>
            <w:tcW w:w="2268" w:type="dxa"/>
          </w:tcPr>
          <w:p w14:paraId="67F8D7A9" w14:textId="77777777" w:rsidR="0020139C" w:rsidRPr="009B1F80" w:rsidRDefault="0020139C" w:rsidP="00CD37CF">
            <w:pPr>
              <w:tabs>
                <w:tab w:val="left" w:pos="1020"/>
              </w:tabs>
              <w:rPr>
                <w:i/>
                <w:snapToGrid w:val="0"/>
              </w:rPr>
            </w:pPr>
            <w:r w:rsidRPr="009B1F80">
              <w:rPr>
                <w:i/>
              </w:rPr>
              <w:t xml:space="preserve">(naam </w:t>
            </w:r>
            <w:r w:rsidRPr="009B1F80">
              <w:rPr>
                <w:i/>
                <w:noProof/>
              </w:rPr>
              <w:t>rechtsgeldig vertegenwoordiger derde</w:t>
            </w:r>
            <w:r w:rsidRPr="009B1F80">
              <w:rPr>
                <w:i/>
              </w:rPr>
              <w:t>)</w:t>
            </w:r>
          </w:p>
        </w:tc>
      </w:tr>
      <w:tr w:rsidR="0020139C" w:rsidRPr="009B1F80" w14:paraId="5E02819F" w14:textId="77777777" w:rsidTr="00CD37CF">
        <w:tc>
          <w:tcPr>
            <w:tcW w:w="2835" w:type="dxa"/>
          </w:tcPr>
          <w:p w14:paraId="6A91D459" w14:textId="77777777" w:rsidR="0020139C" w:rsidRPr="009B1F80" w:rsidRDefault="0020139C" w:rsidP="00CD37CF">
            <w:pPr>
              <w:tabs>
                <w:tab w:val="left" w:pos="1020"/>
              </w:tabs>
              <w:rPr>
                <w:snapToGrid w:val="0"/>
              </w:rPr>
            </w:pPr>
            <w:r w:rsidRPr="009B1F80">
              <w:rPr>
                <w:snapToGrid w:val="0"/>
              </w:rPr>
              <w:t>……………………………………</w:t>
            </w:r>
          </w:p>
          <w:p w14:paraId="778C3D3C" w14:textId="77777777" w:rsidR="0020139C" w:rsidRPr="009B1F80" w:rsidRDefault="0020139C" w:rsidP="00CD37CF">
            <w:pPr>
              <w:tabs>
                <w:tab w:val="left" w:pos="1020"/>
              </w:tabs>
              <w:ind w:left="1260"/>
              <w:rPr>
                <w:snapToGrid w:val="0"/>
              </w:rPr>
            </w:pPr>
          </w:p>
        </w:tc>
        <w:tc>
          <w:tcPr>
            <w:tcW w:w="2127" w:type="dxa"/>
          </w:tcPr>
          <w:p w14:paraId="5A161E02" w14:textId="77777777" w:rsidR="0020139C" w:rsidRPr="009B1F80" w:rsidRDefault="0020139C" w:rsidP="00CD37CF">
            <w:pPr>
              <w:tabs>
                <w:tab w:val="left" w:pos="1020"/>
              </w:tabs>
              <w:rPr>
                <w:i/>
                <w:snapToGrid w:val="0"/>
              </w:rPr>
            </w:pPr>
            <w:r w:rsidRPr="009B1F80">
              <w:rPr>
                <w:i/>
                <w:snapToGrid w:val="0"/>
              </w:rPr>
              <w:t>(functie)</w:t>
            </w:r>
          </w:p>
        </w:tc>
        <w:tc>
          <w:tcPr>
            <w:tcW w:w="2551" w:type="dxa"/>
          </w:tcPr>
          <w:p w14:paraId="1D8A0C45" w14:textId="77777777" w:rsidR="0020139C" w:rsidRPr="009B1F80" w:rsidRDefault="0020139C" w:rsidP="00CD37CF">
            <w:pPr>
              <w:tabs>
                <w:tab w:val="left" w:pos="1020"/>
              </w:tabs>
              <w:rPr>
                <w:snapToGrid w:val="0"/>
              </w:rPr>
            </w:pPr>
            <w:r w:rsidRPr="009B1F80">
              <w:rPr>
                <w:snapToGrid w:val="0"/>
              </w:rPr>
              <w:t>………………………………</w:t>
            </w:r>
          </w:p>
          <w:p w14:paraId="540568DD" w14:textId="77777777" w:rsidR="0020139C" w:rsidRPr="009B1F80" w:rsidRDefault="0020139C" w:rsidP="00CD37CF">
            <w:pPr>
              <w:tabs>
                <w:tab w:val="left" w:pos="1020"/>
              </w:tabs>
              <w:ind w:left="1260"/>
              <w:rPr>
                <w:snapToGrid w:val="0"/>
              </w:rPr>
            </w:pPr>
          </w:p>
        </w:tc>
        <w:tc>
          <w:tcPr>
            <w:tcW w:w="2268" w:type="dxa"/>
          </w:tcPr>
          <w:p w14:paraId="6E94D028" w14:textId="77777777" w:rsidR="0020139C" w:rsidRPr="009B1F80" w:rsidRDefault="0020139C" w:rsidP="00CD37CF">
            <w:pPr>
              <w:tabs>
                <w:tab w:val="left" w:pos="1020"/>
              </w:tabs>
              <w:rPr>
                <w:i/>
                <w:snapToGrid w:val="0"/>
              </w:rPr>
            </w:pPr>
            <w:r w:rsidRPr="009B1F80">
              <w:rPr>
                <w:i/>
                <w:snapToGrid w:val="0"/>
              </w:rPr>
              <w:t>(functie)</w:t>
            </w:r>
          </w:p>
        </w:tc>
      </w:tr>
      <w:tr w:rsidR="0020139C" w:rsidRPr="009B1F80" w14:paraId="42885D93" w14:textId="77777777" w:rsidTr="00CD37CF">
        <w:tc>
          <w:tcPr>
            <w:tcW w:w="2835" w:type="dxa"/>
          </w:tcPr>
          <w:p w14:paraId="21338A9A" w14:textId="77777777" w:rsidR="0020139C" w:rsidRPr="009B1F80" w:rsidRDefault="0020139C" w:rsidP="00CD37CF">
            <w:pPr>
              <w:tabs>
                <w:tab w:val="left" w:pos="1020"/>
              </w:tabs>
              <w:rPr>
                <w:snapToGrid w:val="0"/>
              </w:rPr>
            </w:pPr>
            <w:r w:rsidRPr="009B1F80">
              <w:rPr>
                <w:snapToGrid w:val="0"/>
              </w:rPr>
              <w:t>……………………………………</w:t>
            </w:r>
          </w:p>
          <w:p w14:paraId="5159079E" w14:textId="77777777" w:rsidR="0020139C" w:rsidRPr="009B1F80" w:rsidRDefault="0020139C" w:rsidP="00CD37CF">
            <w:pPr>
              <w:tabs>
                <w:tab w:val="left" w:pos="1020"/>
              </w:tabs>
              <w:ind w:left="1260"/>
              <w:rPr>
                <w:snapToGrid w:val="0"/>
              </w:rPr>
            </w:pPr>
          </w:p>
        </w:tc>
        <w:tc>
          <w:tcPr>
            <w:tcW w:w="2127" w:type="dxa"/>
          </w:tcPr>
          <w:p w14:paraId="5F8611C9" w14:textId="77777777" w:rsidR="0020139C" w:rsidRPr="009B1F80" w:rsidRDefault="0020139C" w:rsidP="00CD37CF">
            <w:pPr>
              <w:tabs>
                <w:tab w:val="left" w:pos="1020"/>
              </w:tabs>
              <w:rPr>
                <w:i/>
                <w:snapToGrid w:val="0"/>
              </w:rPr>
            </w:pPr>
            <w:r w:rsidRPr="009B1F80">
              <w:rPr>
                <w:i/>
                <w:snapToGrid w:val="0"/>
              </w:rPr>
              <w:t>(handtekening)</w:t>
            </w:r>
          </w:p>
        </w:tc>
        <w:tc>
          <w:tcPr>
            <w:tcW w:w="2551" w:type="dxa"/>
          </w:tcPr>
          <w:p w14:paraId="3565409C" w14:textId="77777777" w:rsidR="0020139C" w:rsidRPr="009B1F80" w:rsidRDefault="0020139C" w:rsidP="00CD37CF">
            <w:pPr>
              <w:tabs>
                <w:tab w:val="left" w:pos="1020"/>
              </w:tabs>
              <w:rPr>
                <w:snapToGrid w:val="0"/>
              </w:rPr>
            </w:pPr>
            <w:r w:rsidRPr="009B1F80">
              <w:rPr>
                <w:snapToGrid w:val="0"/>
              </w:rPr>
              <w:t>…..……………………….…</w:t>
            </w:r>
          </w:p>
        </w:tc>
        <w:tc>
          <w:tcPr>
            <w:tcW w:w="2268" w:type="dxa"/>
          </w:tcPr>
          <w:p w14:paraId="086C6C6E" w14:textId="77777777" w:rsidR="0020139C" w:rsidRPr="009B1F80" w:rsidRDefault="0020139C" w:rsidP="00CD37CF">
            <w:pPr>
              <w:tabs>
                <w:tab w:val="left" w:pos="1020"/>
              </w:tabs>
              <w:rPr>
                <w:i/>
                <w:snapToGrid w:val="0"/>
              </w:rPr>
            </w:pPr>
            <w:r w:rsidRPr="009B1F80">
              <w:rPr>
                <w:i/>
                <w:snapToGrid w:val="0"/>
              </w:rPr>
              <w:t>(handtekening)</w:t>
            </w:r>
          </w:p>
        </w:tc>
      </w:tr>
    </w:tbl>
    <w:p w14:paraId="047AB14A" w14:textId="77777777" w:rsidR="0020139C" w:rsidRPr="009B1F80" w:rsidRDefault="0020139C" w:rsidP="0020139C">
      <w:r w:rsidRPr="009B1F80">
        <w:t xml:space="preserve"> </w:t>
      </w:r>
    </w:p>
    <w:p w14:paraId="71F01209" w14:textId="77777777" w:rsidR="0020139C" w:rsidRPr="009B1F80" w:rsidRDefault="0020139C" w:rsidP="0020139C"/>
    <w:p w14:paraId="21F0DF47" w14:textId="77777777" w:rsidR="0020139C" w:rsidRPr="009B1F80" w:rsidRDefault="0020139C" w:rsidP="0020139C">
      <w:pPr>
        <w:rPr>
          <w:b/>
          <w:szCs w:val="20"/>
        </w:rPr>
      </w:pPr>
    </w:p>
    <w:p w14:paraId="30B271F3" w14:textId="77777777" w:rsidR="0020139C" w:rsidRPr="009B1F80" w:rsidRDefault="0020139C" w:rsidP="0020139C">
      <w:pPr>
        <w:ind w:left="-1134"/>
      </w:pPr>
      <w:r w:rsidRPr="009B1F80">
        <w:rPr>
          <w:b/>
          <w:szCs w:val="20"/>
        </w:rPr>
        <w:t>Als bewijsmiddel is …………………………………………</w:t>
      </w:r>
      <w:r w:rsidRPr="009B1F80">
        <w:rPr>
          <w:i/>
          <w:szCs w:val="20"/>
        </w:rPr>
        <w:t>(referentie conform Model A2, betreffende certificaten …….. )</w:t>
      </w:r>
      <w:r w:rsidRPr="009B1F80">
        <w:rPr>
          <w:b/>
          <w:szCs w:val="20"/>
        </w:rPr>
        <w:t xml:space="preserve"> van de derde bij deze verklaring gevoegd.</w:t>
      </w:r>
    </w:p>
    <w:p w14:paraId="394653C4" w14:textId="77777777" w:rsidR="0020139C" w:rsidRPr="009B1F80" w:rsidRDefault="0020139C" w:rsidP="00CD37CF">
      <w:pPr>
        <w:pStyle w:val="Kop2geennummering"/>
        <w:sectPr w:rsidR="0020139C" w:rsidRPr="009B1F80" w:rsidSect="00F57792">
          <w:footerReference w:type="even" r:id="rId36"/>
          <w:footerReference w:type="default" r:id="rId37"/>
          <w:footerReference w:type="first" r:id="rId38"/>
          <w:pgSz w:w="11906" w:h="16838" w:code="9"/>
          <w:pgMar w:top="2211" w:right="1559" w:bottom="1418" w:left="2410" w:header="425" w:footer="388" w:gutter="0"/>
          <w:cols w:space="708"/>
          <w:titlePg/>
          <w:docGrid w:linePitch="360"/>
        </w:sectPr>
      </w:pPr>
    </w:p>
    <w:p w14:paraId="09F39677" w14:textId="77777777" w:rsidR="00005149" w:rsidRPr="009B1F80" w:rsidRDefault="00005149" w:rsidP="00335E6C"/>
    <w:p w14:paraId="60DFF9F7" w14:textId="77777777" w:rsidR="00003F56" w:rsidRPr="009B1F80" w:rsidRDefault="00003F56" w:rsidP="00335E6C"/>
    <w:sectPr w:rsidR="00003F56" w:rsidRPr="009B1F80" w:rsidSect="00F57792">
      <w:headerReference w:type="even" r:id="rId39"/>
      <w:headerReference w:type="default" r:id="rId40"/>
      <w:footerReference w:type="even" r:id="rId41"/>
      <w:footerReference w:type="default" r:id="rId42"/>
      <w:headerReference w:type="first" r:id="rId43"/>
      <w:footerReference w:type="first" r:id="rId44"/>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19DA4" w14:textId="77777777" w:rsidR="00C075CF" w:rsidRDefault="00C075CF" w:rsidP="00BC4F3F">
      <w:r>
        <w:separator/>
      </w:r>
    </w:p>
  </w:endnote>
  <w:endnote w:type="continuationSeparator" w:id="0">
    <w:p w14:paraId="034CE612" w14:textId="77777777" w:rsidR="00C075CF" w:rsidRDefault="00C075CF" w:rsidP="00BC4F3F">
      <w:r>
        <w:continuationSeparator/>
      </w:r>
    </w:p>
  </w:endnote>
  <w:endnote w:type="continuationNotice" w:id="1">
    <w:p w14:paraId="2ED2DC52" w14:textId="77777777" w:rsidR="00C075CF" w:rsidRDefault="00C07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76EE" w14:textId="77777777" w:rsidR="009946FE" w:rsidRDefault="009946FE" w:rsidP="00A83FD2"/>
  <w:p w14:paraId="10AE5F3B" w14:textId="77777777" w:rsidR="009946FE" w:rsidRDefault="009946FE">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8E83" w14:textId="77777777" w:rsidR="009B1F80" w:rsidRPr="009B1F80" w:rsidRDefault="009B1F80" w:rsidP="009B1F80">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BB83" w14:textId="77777777" w:rsidR="009B1F80" w:rsidRPr="009B1F80" w:rsidRDefault="009B1F80" w:rsidP="009B1F80">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8BA5" w14:textId="77777777" w:rsidR="009B1F80" w:rsidRPr="009B1F80" w:rsidRDefault="009B1F80" w:rsidP="009B1F80">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07E4" w14:textId="77777777" w:rsidR="009B1F80" w:rsidRPr="009B1F80" w:rsidRDefault="009B1F80" w:rsidP="009B1F80">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D389" w14:textId="77777777" w:rsidR="009B1F80" w:rsidRPr="009B1F80" w:rsidRDefault="009B1F80" w:rsidP="009B1F80">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C69F" w14:textId="77777777" w:rsidR="009B1F80" w:rsidRPr="009B1F80" w:rsidRDefault="009B1F80" w:rsidP="009B1F80">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45CAD" w14:textId="77777777" w:rsidR="009B1F80" w:rsidRPr="009B1F80" w:rsidRDefault="009B1F80" w:rsidP="009B1F80">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8FEF" w14:textId="77777777" w:rsidR="009B1F80" w:rsidRPr="009B1F80" w:rsidRDefault="009B1F80" w:rsidP="009B1F80">
    <w:pPr>
      <w:pStyle w:val="Voetteks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83F1" w14:textId="77777777" w:rsidR="009B1F80" w:rsidRPr="009B1F80" w:rsidRDefault="009B1F80" w:rsidP="009B1F80">
    <w:pPr>
      <w:pStyle w:val="Voetteks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07FA" w14:textId="77777777" w:rsidR="009B1F80" w:rsidRPr="009B1F80" w:rsidRDefault="009B1F80" w:rsidP="009B1F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8906" w14:textId="77777777" w:rsidR="009946FE" w:rsidRDefault="009946FE">
    <w:pPr>
      <w:pStyle w:val="Voettekst"/>
    </w:pPr>
    <w:r>
      <w:rPr>
        <w:noProof/>
        <w:lang w:eastAsia="nl-NL"/>
      </w:rPr>
      <w:drawing>
        <wp:anchor distT="0" distB="0" distL="114300" distR="114300" simplePos="0" relativeHeight="251641856" behindDoc="1" locked="0" layoutInCell="1" allowOverlap="1" wp14:anchorId="0D14980A" wp14:editId="0D14980B">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B250" w14:textId="77777777" w:rsidR="009B1F80" w:rsidRPr="009B1F80" w:rsidRDefault="009B1F80" w:rsidP="009B1F80">
    <w:pPr>
      <w:pStyle w:val="Voetteks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BB8A" w14:textId="77777777" w:rsidR="009946FE" w:rsidRDefault="009946FE">
    <w:pPr>
      <w:pStyle w:val="Voetteks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5ED91D27" w14:textId="77777777" w:rsidR="009946FE" w:rsidRDefault="009946FE" w:rsidP="00F57792">
                <w:pPr>
                  <w:pStyle w:val="Voettekst"/>
                  <w:jc w:val="center"/>
                </w:pPr>
                <w:r w:rsidRPr="00F57792">
                  <w:rPr>
                    <w:sz w:val="16"/>
                    <w:szCs w:val="16"/>
                  </w:rPr>
                  <w:t xml:space="preserve">Pagina </w:t>
                </w:r>
                <w:r w:rsidRPr="00F57792">
                  <w:rPr>
                    <w:sz w:val="16"/>
                    <w:szCs w:val="16"/>
                  </w:rPr>
                  <w:fldChar w:fldCharType="begin"/>
                </w:r>
                <w:r w:rsidRPr="009B1F80">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4A404EDD" w14:textId="77777777" w:rsidR="009946FE" w:rsidRDefault="00C075CF" w:rsidP="00F57792">
            <w:pPr>
              <w:pStyle w:val="Voettekst"/>
              <w:jc w:val="center"/>
            </w:pPr>
          </w:p>
        </w:sdtContent>
      </w:sdt>
    </w:sdtContent>
  </w:sdt>
  <w:p w14:paraId="201E4B21" w14:textId="77777777" w:rsidR="009946FE" w:rsidRPr="00A66894" w:rsidRDefault="009946FE" w:rsidP="00A66894">
    <w:pPr>
      <w:pStyle w:val="Voetteks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F68E" w14:textId="77777777" w:rsidR="009946FE" w:rsidRPr="009B1F80" w:rsidRDefault="009946FE" w:rsidP="009B1F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901A" w14:textId="77777777" w:rsidR="009946FE" w:rsidRDefault="009946F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259F" w14:textId="0B9BEE99" w:rsidR="009946FE" w:rsidRPr="0095221D" w:rsidRDefault="009946FE" w:rsidP="00221758">
    <w:pPr>
      <w:jc w:val="center"/>
      <w:rPr>
        <w:sz w:val="14"/>
        <w:szCs w:val="14"/>
      </w:rPr>
    </w:pPr>
    <w:r>
      <w:rPr>
        <w:sz w:val="14"/>
        <w:szCs w:val="14"/>
      </w:rPr>
      <w:fldChar w:fldCharType="begin"/>
    </w:r>
    <w:r w:rsidRPr="009B1F80">
      <w:rPr>
        <w:sz w:val="14"/>
        <w:szCs w:val="14"/>
      </w:rPr>
      <w:instrText xml:space="preserve"> DOCVARIABLE Blad_vertaal \* FirstCap </w:instrText>
    </w:r>
    <w:r>
      <w:rPr>
        <w:sz w:val="14"/>
        <w:szCs w:val="14"/>
      </w:rPr>
      <w:fldChar w:fldCharType="separate"/>
    </w:r>
    <w:r w:rsidR="004D6049">
      <w:rPr>
        <w:sz w:val="14"/>
        <w:szCs w:val="14"/>
      </w:rPr>
      <w:t>Blad</w:t>
    </w:r>
    <w:r>
      <w:rPr>
        <w:sz w:val="14"/>
        <w:szCs w:val="14"/>
      </w:rPr>
      <w:fldChar w:fldCharType="end"/>
    </w:r>
    <w:r>
      <w:rPr>
        <w:sz w:val="14"/>
        <w:szCs w:val="14"/>
      </w:rPr>
      <w:t xml:space="preserve"> </w:t>
    </w:r>
    <w:r>
      <w:rPr>
        <w:sz w:val="14"/>
        <w:szCs w:val="14"/>
      </w:rPr>
      <w:fldChar w:fldCharType="begin"/>
    </w:r>
    <w:r w:rsidRPr="009B1F80">
      <w:rPr>
        <w:sz w:val="14"/>
        <w:szCs w:val="14"/>
      </w:rPr>
      <w:instrText xml:space="preserve"> PAGE </w:instrText>
    </w:r>
    <w:r>
      <w:rPr>
        <w:sz w:val="14"/>
        <w:szCs w:val="14"/>
      </w:rPr>
      <w:fldChar w:fldCharType="separate"/>
    </w:r>
    <w:r>
      <w:rPr>
        <w:noProof/>
        <w:sz w:val="14"/>
        <w:szCs w:val="14"/>
      </w:rPr>
      <w:t>15</w:t>
    </w:r>
    <w:r>
      <w:rPr>
        <w:sz w:val="14"/>
        <w:szCs w:val="14"/>
      </w:rPr>
      <w:fldChar w:fldCharType="end"/>
    </w:r>
    <w:r>
      <w:rPr>
        <w:sz w:val="14"/>
        <w:szCs w:val="14"/>
      </w:rPr>
      <w:t xml:space="preserve"> </w:t>
    </w:r>
    <w:r>
      <w:rPr>
        <w:sz w:val="14"/>
        <w:szCs w:val="14"/>
      </w:rPr>
      <w:fldChar w:fldCharType="begin"/>
    </w:r>
    <w:r w:rsidRPr="009B1F80">
      <w:rPr>
        <w:sz w:val="14"/>
        <w:szCs w:val="14"/>
      </w:rPr>
      <w:instrText xml:space="preserve"> DOCVARIABLE Van_vertaal </w:instrText>
    </w:r>
    <w:r>
      <w:rPr>
        <w:sz w:val="14"/>
        <w:szCs w:val="14"/>
      </w:rPr>
      <w:fldChar w:fldCharType="separate"/>
    </w:r>
    <w:r w:rsidR="004D6049">
      <w:rPr>
        <w:sz w:val="14"/>
        <w:szCs w:val="14"/>
      </w:rPr>
      <w:t>van</w:t>
    </w:r>
    <w:r>
      <w:rPr>
        <w:sz w:val="14"/>
        <w:szCs w:val="14"/>
      </w:rPr>
      <w:fldChar w:fldCharType="end"/>
    </w:r>
    <w:r>
      <w:rPr>
        <w:sz w:val="14"/>
        <w:szCs w:val="14"/>
      </w:rPr>
      <w:t xml:space="preserve"> </w:t>
    </w:r>
    <w:r w:rsidR="00747D03">
      <w:rPr>
        <w:sz w:val="14"/>
        <w:szCs w:val="14"/>
      </w:rPr>
      <w:t>2</w:t>
    </w:r>
    <w:r w:rsidR="00EA0117">
      <w:rPr>
        <w:sz w:val="14"/>
        <w:szCs w:val="14"/>
      </w:rPr>
      <w:t>3</w:t>
    </w:r>
  </w:p>
  <w:p w14:paraId="04D6EA14" w14:textId="77777777" w:rsidR="009946FE" w:rsidRDefault="009946FE" w:rsidP="00A83FD2"/>
  <w:p w14:paraId="43DEC646" w14:textId="77777777" w:rsidR="009946FE" w:rsidRDefault="009946F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B300" w14:textId="76505055" w:rsidR="009946FE" w:rsidRPr="0095221D" w:rsidRDefault="009946FE" w:rsidP="00A83FD2">
    <w:pPr>
      <w:jc w:val="center"/>
      <w:rPr>
        <w:sz w:val="14"/>
        <w:szCs w:val="14"/>
      </w:rPr>
    </w:pPr>
    <w:r>
      <w:rPr>
        <w:sz w:val="14"/>
        <w:szCs w:val="14"/>
      </w:rPr>
      <w:fldChar w:fldCharType="begin"/>
    </w:r>
    <w:r w:rsidRPr="009B1F80">
      <w:rPr>
        <w:sz w:val="14"/>
        <w:szCs w:val="14"/>
      </w:rPr>
      <w:instrText xml:space="preserve"> DOCVARIABLE Blad_vertaal \* FirstCap </w:instrText>
    </w:r>
    <w:r>
      <w:rPr>
        <w:sz w:val="14"/>
        <w:szCs w:val="14"/>
      </w:rPr>
      <w:fldChar w:fldCharType="separate"/>
    </w:r>
    <w:r w:rsidR="004D6049">
      <w:rPr>
        <w:sz w:val="14"/>
        <w:szCs w:val="14"/>
      </w:rPr>
      <w:t>Blad</w:t>
    </w:r>
    <w:r>
      <w:rPr>
        <w:sz w:val="14"/>
        <w:szCs w:val="14"/>
      </w:rPr>
      <w:fldChar w:fldCharType="end"/>
    </w:r>
    <w:r>
      <w:rPr>
        <w:sz w:val="14"/>
        <w:szCs w:val="14"/>
      </w:rPr>
      <w:t xml:space="preserve"> </w:t>
    </w:r>
    <w:r>
      <w:rPr>
        <w:sz w:val="14"/>
        <w:szCs w:val="14"/>
      </w:rPr>
      <w:fldChar w:fldCharType="begin"/>
    </w:r>
    <w:r w:rsidRPr="009B1F80">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9B1F80">
      <w:rPr>
        <w:sz w:val="14"/>
        <w:szCs w:val="14"/>
      </w:rPr>
      <w:instrText xml:space="preserve"> DOCVARIABLE Van_vertaal </w:instrText>
    </w:r>
    <w:r>
      <w:rPr>
        <w:sz w:val="14"/>
        <w:szCs w:val="14"/>
      </w:rPr>
      <w:fldChar w:fldCharType="separate"/>
    </w:r>
    <w:r w:rsidR="004D6049">
      <w:rPr>
        <w:sz w:val="14"/>
        <w:szCs w:val="14"/>
      </w:rPr>
      <w:t>van</w:t>
    </w:r>
    <w:r>
      <w:rPr>
        <w:sz w:val="14"/>
        <w:szCs w:val="14"/>
      </w:rPr>
      <w:fldChar w:fldCharType="end"/>
    </w:r>
    <w:r>
      <w:rPr>
        <w:sz w:val="14"/>
        <w:szCs w:val="14"/>
      </w:rPr>
      <w:t xml:space="preserve"> </w:t>
    </w:r>
    <w:r>
      <w:rPr>
        <w:sz w:val="14"/>
        <w:szCs w:val="14"/>
      </w:rPr>
      <w:fldChar w:fldCharType="begin"/>
    </w:r>
    <w:r w:rsidRPr="009B1F80">
      <w:rPr>
        <w:sz w:val="14"/>
        <w:szCs w:val="14"/>
      </w:rPr>
      <w:instrText xml:space="preserve"> = </w:instrText>
    </w:r>
    <w:r w:rsidRPr="009B1F80">
      <w:rPr>
        <w:sz w:val="14"/>
        <w:szCs w:val="14"/>
      </w:rPr>
      <w:fldChar w:fldCharType="begin"/>
    </w:r>
    <w:r w:rsidRPr="009B1F80">
      <w:rPr>
        <w:sz w:val="14"/>
        <w:szCs w:val="14"/>
      </w:rPr>
      <w:instrText xml:space="preserve"> NUMPAGES </w:instrText>
    </w:r>
    <w:r w:rsidRPr="009B1F80">
      <w:rPr>
        <w:sz w:val="14"/>
        <w:szCs w:val="14"/>
      </w:rPr>
      <w:fldChar w:fldCharType="separate"/>
    </w:r>
    <w:r w:rsidR="00313087">
      <w:rPr>
        <w:noProof/>
        <w:sz w:val="14"/>
        <w:szCs w:val="14"/>
      </w:rPr>
      <w:instrText>12</w:instrText>
    </w:r>
    <w:r w:rsidRPr="009B1F80">
      <w:rPr>
        <w:sz w:val="14"/>
        <w:szCs w:val="14"/>
      </w:rPr>
      <w:fldChar w:fldCharType="end"/>
    </w:r>
    <w:r w:rsidRPr="009B1F80">
      <w:rPr>
        <w:sz w:val="14"/>
        <w:szCs w:val="14"/>
      </w:rPr>
      <w:instrText xml:space="preserve"> - 6 </w:instrText>
    </w:r>
    <w:r>
      <w:rPr>
        <w:sz w:val="14"/>
        <w:szCs w:val="14"/>
      </w:rPr>
      <w:fldChar w:fldCharType="separate"/>
    </w:r>
    <w:r w:rsidR="00313087">
      <w:rPr>
        <w:noProof/>
        <w:sz w:val="14"/>
        <w:szCs w:val="14"/>
      </w:rPr>
      <w:t>6</w:t>
    </w:r>
    <w:r>
      <w:rPr>
        <w:sz w:val="14"/>
        <w:szCs w:val="14"/>
      </w:rPr>
      <w:fldChar w:fldCharType="end"/>
    </w:r>
  </w:p>
  <w:p w14:paraId="2292CC9C" w14:textId="77777777" w:rsidR="009946FE" w:rsidRDefault="009946FE" w:rsidP="00A83FD2"/>
  <w:p w14:paraId="74C04CB1" w14:textId="77777777" w:rsidR="009946FE" w:rsidRDefault="009946FE" w:rsidP="00CF270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9627" w14:textId="77777777" w:rsidR="009B1F80" w:rsidRPr="009B1F80" w:rsidRDefault="009B1F80" w:rsidP="009B1F80">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E617" w14:textId="77777777" w:rsidR="009B1F80" w:rsidRPr="009B1F80" w:rsidRDefault="009B1F80" w:rsidP="009B1F80">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131D" w14:textId="77777777" w:rsidR="009B1F80" w:rsidRPr="009B1F80" w:rsidRDefault="009B1F80" w:rsidP="009B1F80">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B076" w14:textId="77777777" w:rsidR="009B1F80" w:rsidRPr="009B1F80" w:rsidRDefault="009B1F80" w:rsidP="009B1F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315B4" w14:textId="77777777" w:rsidR="00C075CF" w:rsidRDefault="00C075CF" w:rsidP="00BC4F3F">
      <w:r>
        <w:separator/>
      </w:r>
    </w:p>
  </w:footnote>
  <w:footnote w:type="continuationSeparator" w:id="0">
    <w:p w14:paraId="36D3C4D4" w14:textId="77777777" w:rsidR="00C075CF" w:rsidRDefault="00C075CF" w:rsidP="00BC4F3F">
      <w:r>
        <w:continuationSeparator/>
      </w:r>
    </w:p>
  </w:footnote>
  <w:footnote w:type="continuationNotice" w:id="1">
    <w:p w14:paraId="3A76A5BB" w14:textId="77777777" w:rsidR="00C075CF" w:rsidRDefault="00C07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8744" w14:textId="36341F10" w:rsidR="009946FE" w:rsidRPr="0072505F" w:rsidRDefault="00E219CF" w:rsidP="00335E6C">
    <w:pPr>
      <w:pStyle w:val="Koptekst"/>
    </w:pPr>
    <w:r>
      <w:rPr>
        <w:noProof/>
      </w:rPr>
      <w:drawing>
        <wp:anchor distT="0" distB="0" distL="114300" distR="114300" simplePos="0" relativeHeight="251669504" behindDoc="0" locked="0" layoutInCell="1" allowOverlap="1" wp14:anchorId="08986F40" wp14:editId="5D8549CF">
          <wp:simplePos x="0" y="0"/>
          <wp:positionH relativeFrom="column">
            <wp:posOffset>4249013</wp:posOffset>
          </wp:positionH>
          <wp:positionV relativeFrom="paragraph">
            <wp:posOffset>40592</wp:posOffset>
          </wp:positionV>
          <wp:extent cx="1526540" cy="474980"/>
          <wp:effectExtent l="0" t="0" r="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6540" cy="474980"/>
                  </a:xfrm>
                  <a:prstGeom prst="rect">
                    <a:avLst/>
                  </a:prstGeom>
                </pic:spPr>
              </pic:pic>
            </a:graphicData>
          </a:graphic>
        </wp:anchor>
      </w:drawing>
    </w:r>
    <w:r w:rsidR="009946FE">
      <w:rPr>
        <w:noProof/>
        <w:lang w:eastAsia="nl-NL"/>
      </w:rPr>
      <w:drawing>
        <wp:anchor distT="0" distB="0" distL="114300" distR="114300" simplePos="0" relativeHeight="251644928" behindDoc="0" locked="0" layoutInCell="1" allowOverlap="1" wp14:anchorId="0D1497FE" wp14:editId="365B668E">
          <wp:simplePos x="0" y="0"/>
          <wp:positionH relativeFrom="page">
            <wp:posOffset>4946219</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9ED0" w14:textId="77777777" w:rsidR="009946FE" w:rsidRDefault="009946FE" w:rsidP="00050839">
    <w:pPr>
      <w:pStyle w:val="Koptekst"/>
    </w:pPr>
    <w:r>
      <w:rPr>
        <w:noProof/>
        <w:lang w:eastAsia="nl-NL"/>
      </w:rPr>
      <mc:AlternateContent>
        <mc:Choice Requires="wps">
          <w:drawing>
            <wp:anchor distT="0" distB="0" distL="114300" distR="114300" simplePos="0" relativeHeight="251666432" behindDoc="0" locked="0" layoutInCell="1" allowOverlap="1" wp14:anchorId="236B400E" wp14:editId="43C21A76">
              <wp:simplePos x="0" y="0"/>
              <wp:positionH relativeFrom="page">
                <wp:posOffset>180340</wp:posOffset>
              </wp:positionH>
              <wp:positionV relativeFrom="page">
                <wp:posOffset>180340</wp:posOffset>
              </wp:positionV>
              <wp:extent cx="4644000" cy="2991600"/>
              <wp:effectExtent l="0" t="0" r="12065"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776EF" w14:textId="749969FE" w:rsidR="009946FE" w:rsidRDefault="00E219CF" w:rsidP="00050839">
                          <w:r>
                            <w:rPr>
                              <w:noProof/>
                            </w:rPr>
                            <w:drawing>
                              <wp:inline distT="0" distB="0" distL="0" distR="0" wp14:anchorId="2EEA15A5" wp14:editId="265060AC">
                                <wp:extent cx="4649470" cy="2984500"/>
                                <wp:effectExtent l="0" t="0" r="0" b="0"/>
                                <wp:docPr id="4"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a:extLst>
                                            <a:ext uri="{28A0092B-C50C-407E-A947-70E740481C1C}">
                                              <a14:useLocalDpi xmlns:a14="http://schemas.microsoft.com/office/drawing/2010/main" val="0"/>
                                            </a:ext>
                                          </a:extLst>
                                        </a:blip>
                                        <a:srcRect b="-10611"/>
                                        <a:stretch>
                                          <a:fillRect/>
                                        </a:stretch>
                                      </pic:blipFill>
                                      <pic:spPr bwMode="auto">
                                        <a:xfrm>
                                          <a:off x="0" y="0"/>
                                          <a:ext cx="4649470" cy="2984500"/>
                                        </a:xfrm>
                                        <a:prstGeom prst="rect">
                                          <a:avLst/>
                                        </a:prstGeom>
                                        <a:noFill/>
                                        <a:ln>
                                          <a:noFill/>
                                        </a:ln>
                                      </pic:spPr>
                                    </pic:pic>
                                  </a:graphicData>
                                </a:graphic>
                              </wp:inline>
                            </w:drawing>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B400E" id="_x0000_t202" coordsize="21600,21600" o:spt="202" path="m,l,21600r21600,l21600,xe">
              <v:stroke joinstyle="miter"/>
              <v:path gradientshapeok="t" o:connecttype="rect"/>
            </v:shapetype>
            <v:shape id="PlaatjeTitelblad" o:spid="_x0000_s1028" type="#_x0000_t202" style="position:absolute;margin-left:14.2pt;margin-top:14.2pt;width:365.65pt;height:235.5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" filled="f" stroked="f" strokeweight=".5pt">
              <v:textbox inset="0,0,0,0">
                <w:txbxContent>
                  <w:p w14:paraId="346776EF" w14:textId="749969FE" w:rsidR="009946FE" w:rsidRDefault="00E219CF" w:rsidP="00050839">
                    <w:r>
                      <w:rPr>
                        <w:noProof/>
                      </w:rPr>
                      <w:drawing>
                        <wp:inline distT="0" distB="0" distL="0" distR="0" wp14:anchorId="2EEA15A5" wp14:editId="265060AC">
                          <wp:extent cx="4649470" cy="2984500"/>
                          <wp:effectExtent l="0" t="0" r="0" b="0"/>
                          <wp:docPr id="4"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a:extLst>
                                      <a:ext uri="{28A0092B-C50C-407E-A947-70E740481C1C}">
                                        <a14:useLocalDpi xmlns:a14="http://schemas.microsoft.com/office/drawing/2010/main" val="0"/>
                                      </a:ext>
                                    </a:extLst>
                                  </a:blip>
                                  <a:srcRect b="-10611"/>
                                  <a:stretch>
                                    <a:fillRect/>
                                  </a:stretch>
                                </pic:blipFill>
                                <pic:spPr bwMode="auto">
                                  <a:xfrm>
                                    <a:off x="0" y="0"/>
                                    <a:ext cx="4649470" cy="2984500"/>
                                  </a:xfrm>
                                  <a:prstGeom prst="rect">
                                    <a:avLst/>
                                  </a:prstGeom>
                                  <a:noFill/>
                                  <a:ln>
                                    <a:noFill/>
                                  </a:ln>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4144" behindDoc="0" locked="0" layoutInCell="1" allowOverlap="1" wp14:anchorId="23D3C762" wp14:editId="0E94C023">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CC692" w14:textId="38E456E5" w:rsidR="009946FE" w:rsidRDefault="009946FE" w:rsidP="00050839">
                          <w:pPr>
                            <w:pStyle w:val="Titelblad2subtitel"/>
                          </w:pPr>
                          <w:r>
                            <w:fldChar w:fldCharType="begin"/>
                          </w:r>
                          <w:r w:rsidRPr="009B1F80">
                            <w:instrText xml:space="preserve"> DOCVARIABLE Subtitel </w:instrText>
                          </w:r>
                          <w:r>
                            <w:fldChar w:fldCharType="separate"/>
                          </w:r>
                          <w:r w:rsidR="004D6049">
                            <w:t>Nieuwbouw van een dubbele sporthal Zuidlaren</w:t>
                          </w:r>
                          <w:r>
                            <w:fldChar w:fldCharType="end"/>
                          </w:r>
                        </w:p>
                        <w:p w14:paraId="75BA7A0C" w14:textId="77777777" w:rsidR="009946FE" w:rsidRDefault="009946FE" w:rsidP="00050839">
                          <w:pPr>
                            <w:jc w:val="right"/>
                          </w:pPr>
                        </w:p>
                        <w:p w14:paraId="0DE9023E" w14:textId="61F3E51F" w:rsidR="009946FE" w:rsidRPr="002812A2" w:rsidRDefault="009946FE" w:rsidP="00050839">
                          <w:pPr>
                            <w:pStyle w:val="Titelblad2subtitel"/>
                          </w:pPr>
                          <w:r>
                            <w:fldChar w:fldCharType="begin"/>
                          </w:r>
                          <w:r w:rsidRPr="009B1F80">
                            <w:instrText xml:space="preserve"> DOCVARIABLE Subtitel2 </w:instrText>
                          </w:r>
                          <w:r>
                            <w:fldChar w:fldCharType="separate"/>
                          </w:r>
                          <w:r w:rsidR="004D6049">
                            <w:t>Europese niet-openbare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3C762" id="Tekstvak 91" o:spid="_x0000_s1029" type="#_x0000_t202" style="position:absolute;margin-left:-59.75pt;margin-top:393.5pt;width:298.45pt;height:7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" filled="f" stroked="f" strokeweight=".5pt">
              <v:textbox>
                <w:txbxContent>
                  <w:p w14:paraId="09DCC692" w14:textId="38E456E5" w:rsidR="009946FE" w:rsidRDefault="009946FE" w:rsidP="00050839">
                    <w:pPr>
                      <w:pStyle w:val="Titelblad2subtitel"/>
                    </w:pPr>
                    <w:r>
                      <w:fldChar w:fldCharType="begin"/>
                    </w:r>
                    <w:r w:rsidRPr="009B1F80">
                      <w:instrText xml:space="preserve"> DOCVARIABLE Subtitel </w:instrText>
                    </w:r>
                    <w:r>
                      <w:fldChar w:fldCharType="separate"/>
                    </w:r>
                    <w:r w:rsidR="004D6049">
                      <w:t>Nieuwbouw van een dubbele sporthal Zuidlaren</w:t>
                    </w:r>
                    <w:r>
                      <w:fldChar w:fldCharType="end"/>
                    </w:r>
                  </w:p>
                  <w:p w14:paraId="75BA7A0C" w14:textId="77777777" w:rsidR="009946FE" w:rsidRDefault="009946FE" w:rsidP="00050839">
                    <w:pPr>
                      <w:jc w:val="right"/>
                    </w:pPr>
                  </w:p>
                  <w:p w14:paraId="0DE9023E" w14:textId="61F3E51F" w:rsidR="009946FE" w:rsidRPr="002812A2" w:rsidRDefault="009946FE" w:rsidP="00050839">
                    <w:pPr>
                      <w:pStyle w:val="Titelblad2subtitel"/>
                    </w:pPr>
                    <w:r>
                      <w:fldChar w:fldCharType="begin"/>
                    </w:r>
                    <w:r w:rsidRPr="009B1F80">
                      <w:instrText xml:space="preserve"> DOCVARIABLE Subtitel2 </w:instrText>
                    </w:r>
                    <w:r>
                      <w:fldChar w:fldCharType="separate"/>
                    </w:r>
                    <w:r w:rsidR="004D6049">
                      <w:t>Europese niet-openbare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1657216" behindDoc="0" locked="0" layoutInCell="1" allowOverlap="1" wp14:anchorId="7B9BC7C4" wp14:editId="224BAE3B">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351A8" w14:textId="78276656" w:rsidR="009946FE" w:rsidRPr="0084506D" w:rsidRDefault="009946FE" w:rsidP="00050839">
                          <w:pPr>
                            <w:pStyle w:val="Titelblad2rechts"/>
                          </w:pPr>
                          <w:r w:rsidRPr="0084506D">
                            <w:fldChar w:fldCharType="begin"/>
                          </w:r>
                          <w:r w:rsidRPr="009B1F80">
                            <w:instrText xml:space="preserve"> DOCVARIABLE projectnummer_vertaal </w:instrText>
                          </w:r>
                          <w:r w:rsidRPr="0084506D">
                            <w:fldChar w:fldCharType="separate"/>
                          </w:r>
                          <w:r w:rsidR="004D6049">
                            <w:t>projectnummer</w:t>
                          </w:r>
                          <w:r w:rsidRPr="0084506D">
                            <w:fldChar w:fldCharType="end"/>
                          </w:r>
                          <w:r w:rsidRPr="0084506D">
                            <w:t xml:space="preserve"> </w:t>
                          </w:r>
                          <w:r w:rsidRPr="0084506D">
                            <w:fldChar w:fldCharType="begin"/>
                          </w:r>
                          <w:r w:rsidRPr="009B1F80">
                            <w:instrText xml:space="preserve"> DOCVARIABLE Projectnummer </w:instrText>
                          </w:r>
                          <w:r w:rsidRPr="0084506D">
                            <w:fldChar w:fldCharType="separate"/>
                          </w:r>
                          <w:r w:rsidR="004D6049">
                            <w:t>0475859.100</w:t>
                          </w:r>
                          <w:r w:rsidRPr="0084506D">
                            <w:fldChar w:fldCharType="end"/>
                          </w:r>
                        </w:p>
                        <w:p w14:paraId="1AC080FC" w14:textId="5AE96935" w:rsidR="009946FE" w:rsidRPr="0084506D" w:rsidRDefault="009946FE" w:rsidP="00050839">
                          <w:pPr>
                            <w:pStyle w:val="Titelblad2rechts"/>
                          </w:pPr>
                          <w:r w:rsidRPr="0084506D">
                            <w:fldChar w:fldCharType="begin"/>
                          </w:r>
                          <w:r w:rsidRPr="009B1F80">
                            <w:instrText xml:space="preserve"> DOCVARIABLE Status </w:instrText>
                          </w:r>
                          <w:r w:rsidRPr="0084506D">
                            <w:fldChar w:fldCharType="separate"/>
                          </w:r>
                          <w:r w:rsidR="004D6049">
                            <w:t>definitief</w:t>
                          </w:r>
                          <w:r w:rsidRPr="0084506D">
                            <w:fldChar w:fldCharType="end"/>
                          </w:r>
                          <w:r w:rsidRPr="0084506D">
                            <w:t xml:space="preserve"> </w:t>
                          </w:r>
                          <w:r w:rsidRPr="0084506D">
                            <w:fldChar w:fldCharType="begin"/>
                          </w:r>
                          <w:r w:rsidRPr="009B1F80">
                            <w:instrText xml:space="preserve"> IF </w:instrText>
                          </w:r>
                          <w:fldSimple w:instr=" DOCVARIABLE Revisienummer ">
                            <w:r w:rsidR="004D6049">
                              <w:instrText>1</w:instrText>
                            </w:r>
                          </w:fldSimple>
                          <w:r w:rsidRPr="009B1F80">
                            <w:instrText xml:space="preserve"> &lt;&gt; " " </w:instrText>
                          </w:r>
                          <w:fldSimple w:instr=" DOCVARIABLE Revisie_vertaal ">
                            <w:r w:rsidR="004D6049">
                              <w:instrText>revisie</w:instrText>
                            </w:r>
                          </w:fldSimple>
                          <w:r w:rsidRPr="009B1F80">
                            <w:instrText xml:space="preserve"> </w:instrText>
                          </w:r>
                          <w:r w:rsidRPr="0084506D">
                            <w:fldChar w:fldCharType="separate"/>
                          </w:r>
                          <w:r w:rsidR="004D6049">
                            <w:rPr>
                              <w:noProof/>
                            </w:rPr>
                            <w:t>revisie</w:t>
                          </w:r>
                          <w:r w:rsidRPr="0084506D">
                            <w:fldChar w:fldCharType="end"/>
                          </w:r>
                          <w:r w:rsidRPr="0084506D">
                            <w:t xml:space="preserve"> </w:t>
                          </w:r>
                          <w:r w:rsidRPr="0084506D">
                            <w:fldChar w:fldCharType="begin"/>
                          </w:r>
                          <w:r w:rsidRPr="009B1F80">
                            <w:instrText xml:space="preserve"> DOCVARIABLE Revisienummer </w:instrText>
                          </w:r>
                          <w:r w:rsidRPr="0084506D">
                            <w:fldChar w:fldCharType="separate"/>
                          </w:r>
                          <w:r w:rsidR="004D6049">
                            <w:t>1</w:t>
                          </w:r>
                          <w:r w:rsidRPr="0084506D">
                            <w:fldChar w:fldCharType="end"/>
                          </w:r>
                        </w:p>
                        <w:p w14:paraId="66210D0D" w14:textId="1645CF54" w:rsidR="009946FE" w:rsidRPr="00425243" w:rsidRDefault="009946FE" w:rsidP="00050839">
                          <w:pPr>
                            <w:pStyle w:val="Titelblad2rechts"/>
                          </w:pPr>
                          <w:r w:rsidRPr="0084506D">
                            <w:fldChar w:fldCharType="begin"/>
                          </w:r>
                          <w:r w:rsidRPr="009B1F80">
                            <w:instrText xml:space="preserve"> DOCVARIABLE Datum </w:instrText>
                          </w:r>
                          <w:r w:rsidRPr="0084506D">
                            <w:fldChar w:fldCharType="separate"/>
                          </w:r>
                          <w:r w:rsidR="004D6049">
                            <w:t>28 oktober 2022</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BC7C4" id="Tekstvak 92" o:spid="_x0000_s1030" type="#_x0000_t202" style="position:absolute;margin-left:283pt;margin-top:372.5pt;width:158.2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KbAIAAEQFAAAOAAAAZHJzL2Uyb0RvYy54bWysVE1v2zAMvQ/YfxB0X53PZg3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" filled="f" stroked="f" strokeweight=".5pt">
              <v:textbox>
                <w:txbxContent>
                  <w:p w14:paraId="3BE351A8" w14:textId="78276656" w:rsidR="009946FE" w:rsidRPr="0084506D" w:rsidRDefault="009946FE" w:rsidP="00050839">
                    <w:pPr>
                      <w:pStyle w:val="Titelblad2rechts"/>
                    </w:pPr>
                    <w:r w:rsidRPr="0084506D">
                      <w:fldChar w:fldCharType="begin"/>
                    </w:r>
                    <w:r w:rsidRPr="009B1F80">
                      <w:instrText xml:space="preserve"> DOCVARIABLE projectnummer_vertaal </w:instrText>
                    </w:r>
                    <w:r w:rsidRPr="0084506D">
                      <w:fldChar w:fldCharType="separate"/>
                    </w:r>
                    <w:r w:rsidR="004D6049">
                      <w:t>projectnummer</w:t>
                    </w:r>
                    <w:r w:rsidRPr="0084506D">
                      <w:fldChar w:fldCharType="end"/>
                    </w:r>
                    <w:r w:rsidRPr="0084506D">
                      <w:t xml:space="preserve"> </w:t>
                    </w:r>
                    <w:r w:rsidRPr="0084506D">
                      <w:fldChar w:fldCharType="begin"/>
                    </w:r>
                    <w:r w:rsidRPr="009B1F80">
                      <w:instrText xml:space="preserve"> DOCVARIABLE Projectnummer </w:instrText>
                    </w:r>
                    <w:r w:rsidRPr="0084506D">
                      <w:fldChar w:fldCharType="separate"/>
                    </w:r>
                    <w:r w:rsidR="004D6049">
                      <w:t>0475859.100</w:t>
                    </w:r>
                    <w:r w:rsidRPr="0084506D">
                      <w:fldChar w:fldCharType="end"/>
                    </w:r>
                  </w:p>
                  <w:p w14:paraId="1AC080FC" w14:textId="5AE96935" w:rsidR="009946FE" w:rsidRPr="0084506D" w:rsidRDefault="009946FE" w:rsidP="00050839">
                    <w:pPr>
                      <w:pStyle w:val="Titelblad2rechts"/>
                    </w:pPr>
                    <w:r w:rsidRPr="0084506D">
                      <w:fldChar w:fldCharType="begin"/>
                    </w:r>
                    <w:r w:rsidRPr="009B1F80">
                      <w:instrText xml:space="preserve"> DOCVARIABLE Status </w:instrText>
                    </w:r>
                    <w:r w:rsidRPr="0084506D">
                      <w:fldChar w:fldCharType="separate"/>
                    </w:r>
                    <w:r w:rsidR="004D6049">
                      <w:t>definitief</w:t>
                    </w:r>
                    <w:r w:rsidRPr="0084506D">
                      <w:fldChar w:fldCharType="end"/>
                    </w:r>
                    <w:r w:rsidRPr="0084506D">
                      <w:t xml:space="preserve"> </w:t>
                    </w:r>
                    <w:r w:rsidRPr="0084506D">
                      <w:fldChar w:fldCharType="begin"/>
                    </w:r>
                    <w:r w:rsidRPr="009B1F80">
                      <w:instrText xml:space="preserve"> IF </w:instrText>
                    </w:r>
                    <w:fldSimple w:instr=" DOCVARIABLE Revisienummer ">
                      <w:r w:rsidR="004D6049">
                        <w:instrText>1</w:instrText>
                      </w:r>
                    </w:fldSimple>
                    <w:r w:rsidRPr="009B1F80">
                      <w:instrText xml:space="preserve"> &lt;&gt; " " </w:instrText>
                    </w:r>
                    <w:fldSimple w:instr=" DOCVARIABLE Revisie_vertaal ">
                      <w:r w:rsidR="004D6049">
                        <w:instrText>revisie</w:instrText>
                      </w:r>
                    </w:fldSimple>
                    <w:r w:rsidRPr="009B1F80">
                      <w:instrText xml:space="preserve"> </w:instrText>
                    </w:r>
                    <w:r w:rsidRPr="0084506D">
                      <w:fldChar w:fldCharType="separate"/>
                    </w:r>
                    <w:r w:rsidR="004D6049">
                      <w:rPr>
                        <w:noProof/>
                      </w:rPr>
                      <w:t>revisie</w:t>
                    </w:r>
                    <w:r w:rsidRPr="0084506D">
                      <w:fldChar w:fldCharType="end"/>
                    </w:r>
                    <w:r w:rsidRPr="0084506D">
                      <w:t xml:space="preserve"> </w:t>
                    </w:r>
                    <w:r w:rsidRPr="0084506D">
                      <w:fldChar w:fldCharType="begin"/>
                    </w:r>
                    <w:r w:rsidRPr="009B1F80">
                      <w:instrText xml:space="preserve"> DOCVARIABLE Revisienummer </w:instrText>
                    </w:r>
                    <w:r w:rsidRPr="0084506D">
                      <w:fldChar w:fldCharType="separate"/>
                    </w:r>
                    <w:r w:rsidR="004D6049">
                      <w:t>1</w:t>
                    </w:r>
                    <w:r w:rsidRPr="0084506D">
                      <w:fldChar w:fldCharType="end"/>
                    </w:r>
                  </w:p>
                  <w:p w14:paraId="66210D0D" w14:textId="1645CF54" w:rsidR="009946FE" w:rsidRPr="00425243" w:rsidRDefault="009946FE" w:rsidP="00050839">
                    <w:pPr>
                      <w:pStyle w:val="Titelblad2rechts"/>
                    </w:pPr>
                    <w:r w:rsidRPr="0084506D">
                      <w:fldChar w:fldCharType="begin"/>
                    </w:r>
                    <w:r w:rsidRPr="009B1F80">
                      <w:instrText xml:space="preserve"> DOCVARIABLE Datum </w:instrText>
                    </w:r>
                    <w:r w:rsidRPr="0084506D">
                      <w:fldChar w:fldCharType="separate"/>
                    </w:r>
                    <w:r w:rsidR="004D6049">
                      <w:t>28 oktober 2022</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1660288" behindDoc="0" locked="0" layoutInCell="1" allowOverlap="1" wp14:anchorId="13928ABB" wp14:editId="77E0E2D3">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64DA55" w14:textId="2D19FF97" w:rsidR="009946FE" w:rsidRPr="002812A2" w:rsidRDefault="009946FE"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9B1F80">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4D6049">
                            <w:rPr>
                              <w:rFonts w:ascii="Calibri" w:hAnsi="Calibri"/>
                              <w:b/>
                              <w:bCs/>
                              <w:color w:val="FFFFFF" w:themeColor="background1"/>
                              <w:sz w:val="44"/>
                              <w:szCs w:val="44"/>
                            </w:rPr>
                            <w:t xml:space="preserve">Selectieleidraad </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28ABB" id="Tekstvak 78" o:spid="_x0000_s1031" type="#_x0000_t202" style="position:absolute;margin-left:60.75pt;margin-top:353.25pt;width:298.45pt;height:56.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" filled="f" stroked="f" strokeweight=".5pt">
              <v:textbox>
                <w:txbxContent>
                  <w:p w14:paraId="4164DA55" w14:textId="2D19FF97" w:rsidR="009946FE" w:rsidRPr="002812A2" w:rsidRDefault="009946FE"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9B1F80">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4D6049">
                      <w:rPr>
                        <w:rFonts w:ascii="Calibri" w:hAnsi="Calibri"/>
                        <w:b/>
                        <w:bCs/>
                        <w:color w:val="FFFFFF" w:themeColor="background1"/>
                        <w:sz w:val="44"/>
                        <w:szCs w:val="44"/>
                      </w:rPr>
                      <w:t xml:space="preserve">Selectieleidraad </w:t>
                    </w:r>
                    <w:r>
                      <w:rPr>
                        <w:rFonts w:ascii="Calibri" w:hAnsi="Calibri"/>
                        <w:b/>
                        <w:bCs/>
                        <w:color w:val="FFFFFF" w:themeColor="background1"/>
                        <w:sz w:val="44"/>
                        <w:szCs w:val="44"/>
                      </w:rPr>
                      <w:fldChar w:fldCharType="end"/>
                    </w:r>
                  </w:p>
                </w:txbxContent>
              </v:textbox>
              <w10:wrap anchorx="page" anchory="page"/>
            </v:shape>
          </w:pict>
        </mc:Fallback>
      </mc:AlternateContent>
    </w:r>
  </w:p>
  <w:p w14:paraId="5518BB3B" w14:textId="77777777" w:rsidR="009946FE" w:rsidRPr="00557B77" w:rsidRDefault="009946FE" w:rsidP="00050839">
    <w:pPr>
      <w:pStyle w:val="Koptekst"/>
    </w:pPr>
    <w:r>
      <w:rPr>
        <w:noProof/>
        <w:lang w:eastAsia="nl-NL"/>
      </w:rPr>
      <w:drawing>
        <wp:anchor distT="0" distB="0" distL="114300" distR="114300" simplePos="0" relativeHeight="251663360" behindDoc="1" locked="0" layoutInCell="1" allowOverlap="1" wp14:anchorId="213F2E39" wp14:editId="0FDD0C3D">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0F1B" w14:textId="77777777" w:rsidR="009946FE" w:rsidRDefault="009946F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86BF" w14:textId="7342BEC3" w:rsidR="009946FE" w:rsidRPr="008570B9" w:rsidRDefault="00E219CF" w:rsidP="00A66894">
    <w:pPr>
      <w:pStyle w:val="Titelkoptekst"/>
    </w:pPr>
    <w:r w:rsidRPr="00926F07">
      <w:drawing>
        <wp:anchor distT="0" distB="0" distL="114300" distR="114300" simplePos="0" relativeHeight="251675648" behindDoc="0" locked="0" layoutInCell="1" allowOverlap="1" wp14:anchorId="0B88AA7E" wp14:editId="7739708F">
          <wp:simplePos x="0" y="0"/>
          <wp:positionH relativeFrom="column">
            <wp:posOffset>4360545</wp:posOffset>
          </wp:positionH>
          <wp:positionV relativeFrom="paragraph">
            <wp:posOffset>30851</wp:posOffset>
          </wp:positionV>
          <wp:extent cx="1526540" cy="474980"/>
          <wp:effectExtent l="0" t="0" r="0" b="127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6540" cy="474980"/>
                  </a:xfrm>
                  <a:prstGeom prst="rect">
                    <a:avLst/>
                  </a:prstGeom>
                </pic:spPr>
              </pic:pic>
            </a:graphicData>
          </a:graphic>
        </wp:anchor>
      </w:drawing>
    </w:r>
    <w:r w:rsidRPr="00926F07">
      <w:drawing>
        <wp:anchor distT="0" distB="0" distL="114300" distR="114300" simplePos="0" relativeHeight="251651072" behindDoc="0" locked="0" layoutInCell="1" allowOverlap="1" wp14:anchorId="71A7863B" wp14:editId="1F970D72">
          <wp:simplePos x="0" y="0"/>
          <wp:positionH relativeFrom="page">
            <wp:posOffset>5128368</wp:posOffset>
          </wp:positionH>
          <wp:positionV relativeFrom="page">
            <wp:posOffset>330200</wp:posOffset>
          </wp:positionV>
          <wp:extent cx="694690" cy="374015"/>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690" cy="374015"/>
                  </a:xfrm>
                  <a:prstGeom prst="rect">
                    <a:avLst/>
                  </a:prstGeom>
                </pic:spPr>
              </pic:pic>
            </a:graphicData>
          </a:graphic>
          <wp14:sizeRelH relativeFrom="margin">
            <wp14:pctWidth>0</wp14:pctWidth>
          </wp14:sizeRelH>
          <wp14:sizeRelV relativeFrom="margin">
            <wp14:pctHeight>0</wp14:pctHeight>
          </wp14:sizeRelV>
        </wp:anchor>
      </w:drawing>
    </w:r>
    <w:r w:rsidR="009946FE" w:rsidRPr="00926F07">
      <w:fldChar w:fldCharType="begin"/>
    </w:r>
    <w:r w:rsidR="009946FE" w:rsidRPr="009B1F80">
      <w:instrText xml:space="preserve"> DOCVARIABLE Titel </w:instrText>
    </w:r>
    <w:r w:rsidR="009946FE" w:rsidRPr="00926F07">
      <w:fldChar w:fldCharType="separate"/>
    </w:r>
    <w:r w:rsidR="004D6049">
      <w:t xml:space="preserve">Selectieleidraad </w:t>
    </w:r>
    <w:r w:rsidR="009946FE" w:rsidRPr="00926F07">
      <w:fldChar w:fldCharType="end"/>
    </w:r>
    <w:r w:rsidR="00C062D8" w:rsidRPr="00926F07">
      <w:t>Nieuwbouw d</w:t>
    </w:r>
    <w:r w:rsidR="00926F07" w:rsidRPr="00926F07">
      <w:t>ubbele</w:t>
    </w:r>
    <w:r w:rsidR="008F14FB">
      <w:t xml:space="preserve"> </w:t>
    </w:r>
    <w:r w:rsidR="00926F07" w:rsidRPr="00926F07">
      <w:t>sporthal Zuidlaren</w:t>
    </w:r>
  </w:p>
  <w:p w14:paraId="63DD0C79" w14:textId="449125DD" w:rsidR="009946FE" w:rsidRPr="00926F07" w:rsidRDefault="009946FE" w:rsidP="00A66894">
    <w:pPr>
      <w:pStyle w:val="Datumkoptekst"/>
    </w:pPr>
    <w:r w:rsidRPr="00926F07">
      <w:fldChar w:fldCharType="begin"/>
    </w:r>
    <w:r w:rsidRPr="009B1F80">
      <w:instrText xml:space="preserve"> DOCVARIABLE SubtitelInKoptekst </w:instrText>
    </w:r>
    <w:r w:rsidRPr="00926F07">
      <w:fldChar w:fldCharType="separate"/>
    </w:r>
    <w:r w:rsidR="004D6049">
      <w:t xml:space="preserve"> </w:t>
    </w:r>
    <w:r w:rsidRPr="00926F07">
      <w:fldChar w:fldCharType="end"/>
    </w:r>
  </w:p>
  <w:p w14:paraId="32347BEA" w14:textId="7BFBC39A" w:rsidR="009946FE" w:rsidRPr="00926F07" w:rsidRDefault="009946FE" w:rsidP="00A66894">
    <w:pPr>
      <w:pStyle w:val="Datumkoptekst"/>
    </w:pPr>
    <w:r w:rsidRPr="00926F07">
      <w:fldChar w:fldCharType="begin"/>
    </w:r>
    <w:r w:rsidRPr="009B1F80">
      <w:instrText xml:space="preserve"> DOCVARIABLE Projectnummer_vertaal </w:instrText>
    </w:r>
    <w:r w:rsidRPr="00926F07">
      <w:fldChar w:fldCharType="separate"/>
    </w:r>
    <w:r w:rsidR="004D6049">
      <w:t>projectnummer</w:t>
    </w:r>
    <w:r w:rsidRPr="00926F07">
      <w:fldChar w:fldCharType="end"/>
    </w:r>
    <w:r w:rsidRPr="00926F07">
      <w:t xml:space="preserve"> </w:t>
    </w:r>
    <w:r w:rsidRPr="00926F07">
      <w:fldChar w:fldCharType="begin"/>
    </w:r>
    <w:r w:rsidRPr="009B1F80">
      <w:instrText xml:space="preserve"> DOCVARIABLE Projectnummer </w:instrText>
    </w:r>
    <w:r w:rsidRPr="00926F07">
      <w:fldChar w:fldCharType="separate"/>
    </w:r>
    <w:r w:rsidR="004D6049">
      <w:t>0475859.100</w:t>
    </w:r>
    <w:r w:rsidRPr="00926F07">
      <w:fldChar w:fldCharType="end"/>
    </w:r>
    <w:r w:rsidRPr="00926F07">
      <w:t xml:space="preserve"> </w:t>
    </w:r>
  </w:p>
  <w:p w14:paraId="22828073" w14:textId="2F93D9F6" w:rsidR="009946FE" w:rsidRPr="00926F07" w:rsidRDefault="009946FE" w:rsidP="00A66894">
    <w:pPr>
      <w:pStyle w:val="Koptekst"/>
      <w:rPr>
        <w:noProof/>
        <w:sz w:val="14"/>
        <w:szCs w:val="14"/>
        <w:lang w:eastAsia="nl-NL"/>
      </w:rPr>
    </w:pPr>
    <w:r w:rsidRPr="00926F07">
      <w:rPr>
        <w:noProof/>
        <w:sz w:val="14"/>
        <w:szCs w:val="14"/>
        <w:lang w:eastAsia="nl-NL"/>
      </w:rPr>
      <w:fldChar w:fldCharType="begin"/>
    </w:r>
    <w:r w:rsidRPr="009B1F80">
      <w:rPr>
        <w:noProof/>
        <w:sz w:val="14"/>
        <w:szCs w:val="14"/>
        <w:lang w:eastAsia="nl-NL"/>
      </w:rPr>
      <w:instrText xml:space="preserve"> DOCVARIABLE Datum </w:instrText>
    </w:r>
    <w:r w:rsidRPr="00926F07">
      <w:rPr>
        <w:noProof/>
        <w:sz w:val="14"/>
        <w:szCs w:val="14"/>
        <w:lang w:eastAsia="nl-NL"/>
      </w:rPr>
      <w:fldChar w:fldCharType="separate"/>
    </w:r>
    <w:r w:rsidR="004D6049">
      <w:rPr>
        <w:noProof/>
        <w:sz w:val="14"/>
        <w:szCs w:val="14"/>
        <w:lang w:eastAsia="nl-NL"/>
      </w:rPr>
      <w:t>28 oktober 2022</w:t>
    </w:r>
    <w:r w:rsidRPr="00926F07">
      <w:rPr>
        <w:noProof/>
        <w:sz w:val="14"/>
        <w:szCs w:val="14"/>
        <w:lang w:eastAsia="nl-NL"/>
      </w:rPr>
      <w:fldChar w:fldCharType="end"/>
    </w:r>
    <w:r w:rsidRPr="00926F07">
      <w:rPr>
        <w:noProof/>
        <w:sz w:val="14"/>
        <w:szCs w:val="14"/>
        <w:lang w:eastAsia="nl-NL"/>
      </w:rPr>
      <w:fldChar w:fldCharType="begin"/>
    </w:r>
    <w:r w:rsidRPr="009B1F80">
      <w:rPr>
        <w:noProof/>
        <w:sz w:val="14"/>
        <w:szCs w:val="14"/>
        <w:lang w:eastAsia="nl-NL"/>
      </w:rPr>
      <w:instrText xml:space="preserve"> DOCVARIABLE RevisieKoptekst </w:instrText>
    </w:r>
    <w:r w:rsidRPr="00926F07">
      <w:rPr>
        <w:noProof/>
        <w:sz w:val="14"/>
        <w:szCs w:val="14"/>
        <w:lang w:eastAsia="nl-NL"/>
      </w:rPr>
      <w:fldChar w:fldCharType="separate"/>
    </w:r>
    <w:r w:rsidR="004D6049">
      <w:rPr>
        <w:noProof/>
        <w:sz w:val="14"/>
        <w:szCs w:val="14"/>
        <w:lang w:eastAsia="nl-NL"/>
      </w:rPr>
      <w:t xml:space="preserve"> revisie 1</w:t>
    </w:r>
    <w:r w:rsidRPr="00926F07">
      <w:rPr>
        <w:noProof/>
        <w:sz w:val="14"/>
        <w:szCs w:val="14"/>
        <w:lang w:eastAsia="nl-NL"/>
      </w:rPr>
      <w:fldChar w:fldCharType="end"/>
    </w:r>
  </w:p>
  <w:p w14:paraId="03867759" w14:textId="77777777" w:rsidR="009946FE" w:rsidRDefault="009946FE" w:rsidP="007F4B6D">
    <w:pPr>
      <w:pStyle w:val="Datum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8677" w14:textId="120149FB" w:rsidR="009946FE" w:rsidRPr="008570B9" w:rsidRDefault="00E219CF" w:rsidP="00A66894">
    <w:pPr>
      <w:pStyle w:val="Titelkoptekst"/>
    </w:pPr>
    <w:r w:rsidRPr="00246CEA">
      <w:drawing>
        <wp:anchor distT="0" distB="0" distL="114300" distR="114300" simplePos="0" relativeHeight="251672576" behindDoc="0" locked="0" layoutInCell="1" allowOverlap="1" wp14:anchorId="4FD5D2E4" wp14:editId="18E24BFE">
          <wp:simplePos x="0" y="0"/>
          <wp:positionH relativeFrom="column">
            <wp:posOffset>4352290</wp:posOffset>
          </wp:positionH>
          <wp:positionV relativeFrom="paragraph">
            <wp:posOffset>30851</wp:posOffset>
          </wp:positionV>
          <wp:extent cx="1526540" cy="474980"/>
          <wp:effectExtent l="0" t="0" r="0" b="127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6540" cy="474980"/>
                  </a:xfrm>
                  <a:prstGeom prst="rect">
                    <a:avLst/>
                  </a:prstGeom>
                </pic:spPr>
              </pic:pic>
            </a:graphicData>
          </a:graphic>
        </wp:anchor>
      </w:drawing>
    </w:r>
    <w:r w:rsidRPr="00246CEA">
      <w:drawing>
        <wp:anchor distT="0" distB="0" distL="114300" distR="114300" simplePos="0" relativeHeight="251648000" behindDoc="0" locked="0" layoutInCell="1" allowOverlap="1" wp14:anchorId="233CED44" wp14:editId="63FAC2A7">
          <wp:simplePos x="0" y="0"/>
          <wp:positionH relativeFrom="page">
            <wp:posOffset>5121646</wp:posOffset>
          </wp:positionH>
          <wp:positionV relativeFrom="page">
            <wp:posOffset>330200</wp:posOffset>
          </wp:positionV>
          <wp:extent cx="694690" cy="374015"/>
          <wp:effectExtent l="0" t="0" r="0" b="698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690" cy="374015"/>
                  </a:xfrm>
                  <a:prstGeom prst="rect">
                    <a:avLst/>
                  </a:prstGeom>
                </pic:spPr>
              </pic:pic>
            </a:graphicData>
          </a:graphic>
          <wp14:sizeRelH relativeFrom="margin">
            <wp14:pctWidth>0</wp14:pctWidth>
          </wp14:sizeRelH>
          <wp14:sizeRelV relativeFrom="margin">
            <wp14:pctHeight>0</wp14:pctHeight>
          </wp14:sizeRelV>
        </wp:anchor>
      </w:drawing>
    </w:r>
    <w:r w:rsidR="009946FE" w:rsidRPr="00246CEA">
      <w:fldChar w:fldCharType="begin"/>
    </w:r>
    <w:r w:rsidR="009946FE" w:rsidRPr="009B1F80">
      <w:instrText xml:space="preserve"> DOCVARIABLE Titel </w:instrText>
    </w:r>
    <w:r w:rsidR="009946FE" w:rsidRPr="00246CEA">
      <w:fldChar w:fldCharType="separate"/>
    </w:r>
    <w:r w:rsidR="004D6049">
      <w:t xml:space="preserve">Selectieleidraad </w:t>
    </w:r>
    <w:r w:rsidR="009946FE" w:rsidRPr="00246CEA">
      <w:fldChar w:fldCharType="end"/>
    </w:r>
    <w:r w:rsidR="009946FE">
      <w:t xml:space="preserve"> </w:t>
    </w:r>
    <w:r w:rsidR="00FF2614">
      <w:t>Nieuwbouw dubbele</w:t>
    </w:r>
    <w:r w:rsidR="007A7D1A">
      <w:t xml:space="preserve"> </w:t>
    </w:r>
    <w:r w:rsidR="00246CEA">
      <w:t>sporthal Zuidlaren</w:t>
    </w:r>
  </w:p>
  <w:p w14:paraId="0B1682C3" w14:textId="04D7DC2B" w:rsidR="009946FE" w:rsidRPr="008570B9" w:rsidRDefault="009946FE" w:rsidP="00A66894">
    <w:pPr>
      <w:pStyle w:val="Datumkoptekst"/>
    </w:pPr>
    <w:r w:rsidRPr="008570B9">
      <w:fldChar w:fldCharType="begin"/>
    </w:r>
    <w:r w:rsidRPr="009B1F80">
      <w:instrText xml:space="preserve"> DOCVARIABLE SubtitelInKoptekst </w:instrText>
    </w:r>
    <w:r w:rsidRPr="008570B9">
      <w:fldChar w:fldCharType="separate"/>
    </w:r>
    <w:r w:rsidR="004D6049">
      <w:t xml:space="preserve"> </w:t>
    </w:r>
    <w:r w:rsidRPr="008570B9">
      <w:fldChar w:fldCharType="end"/>
    </w:r>
  </w:p>
  <w:p w14:paraId="79A32C28" w14:textId="15E78C27" w:rsidR="009946FE" w:rsidRPr="00246CEA" w:rsidRDefault="009946FE" w:rsidP="00A66894">
    <w:pPr>
      <w:pStyle w:val="Datumkoptekst"/>
    </w:pPr>
    <w:r w:rsidRPr="00246CEA">
      <w:fldChar w:fldCharType="begin"/>
    </w:r>
    <w:r w:rsidRPr="009B1F80">
      <w:instrText xml:space="preserve"> DOCVARIABLE Projectnummer_vertaal </w:instrText>
    </w:r>
    <w:r w:rsidRPr="00246CEA">
      <w:fldChar w:fldCharType="separate"/>
    </w:r>
    <w:r w:rsidR="004D6049">
      <w:t>projectnummer</w:t>
    </w:r>
    <w:r w:rsidRPr="00246CEA">
      <w:fldChar w:fldCharType="end"/>
    </w:r>
    <w:r w:rsidRPr="00246CEA">
      <w:t xml:space="preserve"> </w:t>
    </w:r>
    <w:r w:rsidRPr="00246CEA">
      <w:fldChar w:fldCharType="begin"/>
    </w:r>
    <w:r w:rsidRPr="009B1F80">
      <w:instrText xml:space="preserve"> DOCVARIABLE Projectnummer </w:instrText>
    </w:r>
    <w:r w:rsidRPr="00246CEA">
      <w:fldChar w:fldCharType="separate"/>
    </w:r>
    <w:r w:rsidR="004D6049">
      <w:t>0475859.100</w:t>
    </w:r>
    <w:r w:rsidRPr="00246CEA">
      <w:fldChar w:fldCharType="end"/>
    </w:r>
    <w:r w:rsidRPr="00246CEA">
      <w:t xml:space="preserve"> </w:t>
    </w:r>
  </w:p>
  <w:p w14:paraId="03E1F904" w14:textId="48362A60" w:rsidR="009946FE" w:rsidRPr="00246CEA" w:rsidRDefault="009946FE" w:rsidP="00A66894">
    <w:pPr>
      <w:pStyle w:val="Koptekst"/>
      <w:rPr>
        <w:sz w:val="16"/>
        <w:szCs w:val="16"/>
      </w:rPr>
    </w:pPr>
    <w:r w:rsidRPr="00246CEA">
      <w:rPr>
        <w:sz w:val="16"/>
        <w:szCs w:val="16"/>
      </w:rPr>
      <w:fldChar w:fldCharType="begin"/>
    </w:r>
    <w:r w:rsidRPr="009B1F80">
      <w:rPr>
        <w:sz w:val="16"/>
        <w:szCs w:val="16"/>
      </w:rPr>
      <w:instrText xml:space="preserve"> DOCVARIABLE Datum </w:instrText>
    </w:r>
    <w:r w:rsidRPr="00246CEA">
      <w:rPr>
        <w:sz w:val="16"/>
        <w:szCs w:val="16"/>
      </w:rPr>
      <w:fldChar w:fldCharType="separate"/>
    </w:r>
    <w:r w:rsidR="004D6049">
      <w:rPr>
        <w:sz w:val="16"/>
        <w:szCs w:val="16"/>
      </w:rPr>
      <w:t>28 oktober 2022</w:t>
    </w:r>
    <w:r w:rsidRPr="00246CEA">
      <w:rPr>
        <w:sz w:val="16"/>
        <w:szCs w:val="16"/>
      </w:rPr>
      <w:fldChar w:fldCharType="end"/>
    </w:r>
    <w:r w:rsidRPr="00246CEA">
      <w:rPr>
        <w:sz w:val="16"/>
        <w:szCs w:val="16"/>
      </w:rPr>
      <w:fldChar w:fldCharType="begin"/>
    </w:r>
    <w:r w:rsidRPr="009B1F80">
      <w:rPr>
        <w:sz w:val="16"/>
        <w:szCs w:val="16"/>
      </w:rPr>
      <w:instrText xml:space="preserve"> DOCVARIABLE RevisieKoptekst </w:instrText>
    </w:r>
    <w:r w:rsidRPr="00246CEA">
      <w:rPr>
        <w:sz w:val="16"/>
        <w:szCs w:val="16"/>
      </w:rPr>
      <w:fldChar w:fldCharType="separate"/>
    </w:r>
    <w:r w:rsidR="004D6049">
      <w:rPr>
        <w:sz w:val="16"/>
        <w:szCs w:val="16"/>
      </w:rPr>
      <w:t xml:space="preserve"> revisie 1</w:t>
    </w:r>
    <w:r w:rsidRPr="00246CEA">
      <w:rPr>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2094" w14:textId="77777777" w:rsidR="009946FE" w:rsidRDefault="009946F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96BE" w14:textId="7E927C61" w:rsidR="009946FE" w:rsidRPr="008570B9" w:rsidRDefault="009946FE" w:rsidP="00A66894">
    <w:pPr>
      <w:pStyle w:val="Titelkoptekst"/>
    </w:pPr>
    <w:r w:rsidRPr="008570B9">
      <w:drawing>
        <wp:anchor distT="0" distB="0" distL="114300" distR="114300" simplePos="0" relativeHeight="251658752" behindDoc="0" locked="0" layoutInCell="1" allowOverlap="1" wp14:anchorId="6A6A0B4A" wp14:editId="0140119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9B1F80">
      <w:rPr>
        <w:highlight w:val="green"/>
      </w:rPr>
      <w:instrText xml:space="preserve"> DOCVARIABLE Titel </w:instrText>
    </w:r>
    <w:r w:rsidRPr="00D61D0B">
      <w:rPr>
        <w:highlight w:val="green"/>
      </w:rPr>
      <w:fldChar w:fldCharType="separate"/>
    </w:r>
    <w:r w:rsidR="004D6049">
      <w:rPr>
        <w:highlight w:val="green"/>
      </w:rPr>
      <w:t xml:space="preserve">Selectieleidraad </w:t>
    </w:r>
    <w:r w:rsidRPr="00D61D0B">
      <w:rPr>
        <w:highlight w:val="green"/>
      </w:rPr>
      <w:fldChar w:fldCharType="end"/>
    </w:r>
    <w:r>
      <w:t xml:space="preserve"> </w:t>
    </w:r>
    <w:r w:rsidRPr="00D61D0B">
      <w:rPr>
        <w:highlight w:val="yellow"/>
      </w:rPr>
      <w:t>[Projectnaam]</w:t>
    </w:r>
  </w:p>
  <w:p w14:paraId="01CCA87B" w14:textId="13C7B007" w:rsidR="009946FE" w:rsidRPr="008570B9" w:rsidRDefault="009946FE" w:rsidP="00A66894">
    <w:pPr>
      <w:pStyle w:val="Datumkoptekst"/>
    </w:pPr>
    <w:r w:rsidRPr="008570B9">
      <w:fldChar w:fldCharType="begin"/>
    </w:r>
    <w:r w:rsidRPr="009B1F80">
      <w:instrText xml:space="preserve"> DOCVARIABLE SubtitelInKoptekst </w:instrText>
    </w:r>
    <w:r w:rsidRPr="008570B9">
      <w:fldChar w:fldCharType="separate"/>
    </w:r>
    <w:r w:rsidR="004D6049">
      <w:t xml:space="preserve"> </w:t>
    </w:r>
    <w:r w:rsidRPr="008570B9">
      <w:fldChar w:fldCharType="end"/>
    </w:r>
  </w:p>
  <w:p w14:paraId="236825AA" w14:textId="02584227" w:rsidR="009946FE" w:rsidRPr="008570B9" w:rsidRDefault="009946FE" w:rsidP="00A66894">
    <w:pPr>
      <w:pStyle w:val="Datumkoptekst"/>
    </w:pPr>
    <w:r w:rsidRPr="008570B9">
      <w:fldChar w:fldCharType="begin"/>
    </w:r>
    <w:r w:rsidRPr="009B1F80">
      <w:instrText xml:space="preserve"> DOCVARIABLE Projectnummer_vertaal </w:instrText>
    </w:r>
    <w:r w:rsidRPr="008570B9">
      <w:fldChar w:fldCharType="separate"/>
    </w:r>
    <w:r w:rsidR="004D6049">
      <w:t>projectnummer</w:t>
    </w:r>
    <w:r w:rsidRPr="008570B9">
      <w:fldChar w:fldCharType="end"/>
    </w:r>
    <w:r w:rsidRPr="008570B9">
      <w:t xml:space="preserve"> </w:t>
    </w:r>
    <w:r w:rsidRPr="00D61D0B">
      <w:rPr>
        <w:highlight w:val="yellow"/>
      </w:rPr>
      <w:fldChar w:fldCharType="begin"/>
    </w:r>
    <w:r w:rsidRPr="009B1F80">
      <w:rPr>
        <w:highlight w:val="yellow"/>
      </w:rPr>
      <w:instrText xml:space="preserve"> DOCVARIABLE Projectnummer </w:instrText>
    </w:r>
    <w:r w:rsidRPr="00D61D0B">
      <w:rPr>
        <w:highlight w:val="yellow"/>
      </w:rPr>
      <w:fldChar w:fldCharType="separate"/>
    </w:r>
    <w:r w:rsidR="004D6049">
      <w:rPr>
        <w:highlight w:val="yellow"/>
      </w:rPr>
      <w:t>0475859.100</w:t>
    </w:r>
    <w:r w:rsidRPr="00D61D0B">
      <w:rPr>
        <w:highlight w:val="yellow"/>
      </w:rPr>
      <w:fldChar w:fldCharType="end"/>
    </w:r>
    <w:r>
      <w:t xml:space="preserve"> </w:t>
    </w:r>
    <w:r w:rsidRPr="00D61D0B">
      <w:rPr>
        <w:highlight w:val="yellow"/>
      </w:rPr>
      <w:t>[Contract/besteknummer]</w:t>
    </w:r>
  </w:p>
  <w:p w14:paraId="6D79C053" w14:textId="7B5329B4" w:rsidR="009946FE" w:rsidRPr="00A66894" w:rsidRDefault="009946FE" w:rsidP="00A66894">
    <w:pPr>
      <w:pStyle w:val="Koptekst"/>
      <w:rPr>
        <w:sz w:val="16"/>
        <w:szCs w:val="16"/>
      </w:rPr>
    </w:pPr>
    <w:r w:rsidRPr="00A66894">
      <w:rPr>
        <w:sz w:val="16"/>
        <w:szCs w:val="16"/>
        <w:highlight w:val="yellow"/>
      </w:rPr>
      <w:fldChar w:fldCharType="begin"/>
    </w:r>
    <w:r w:rsidRPr="009B1F80">
      <w:rPr>
        <w:sz w:val="16"/>
        <w:szCs w:val="16"/>
        <w:highlight w:val="yellow"/>
      </w:rPr>
      <w:instrText xml:space="preserve"> DOCVARIABLE Datum </w:instrText>
    </w:r>
    <w:r w:rsidRPr="00A66894">
      <w:rPr>
        <w:sz w:val="16"/>
        <w:szCs w:val="16"/>
        <w:highlight w:val="yellow"/>
      </w:rPr>
      <w:fldChar w:fldCharType="separate"/>
    </w:r>
    <w:r w:rsidR="004D6049">
      <w:rPr>
        <w:sz w:val="16"/>
        <w:szCs w:val="16"/>
        <w:highlight w:val="yellow"/>
      </w:rPr>
      <w:t>28 oktober 2022</w:t>
    </w:r>
    <w:r w:rsidRPr="00A66894">
      <w:rPr>
        <w:sz w:val="16"/>
        <w:szCs w:val="16"/>
        <w:highlight w:val="yellow"/>
      </w:rPr>
      <w:fldChar w:fldCharType="end"/>
    </w:r>
    <w:r w:rsidRPr="00A66894">
      <w:rPr>
        <w:sz w:val="16"/>
        <w:szCs w:val="16"/>
        <w:highlight w:val="yellow"/>
      </w:rPr>
      <w:fldChar w:fldCharType="begin"/>
    </w:r>
    <w:r w:rsidRPr="009B1F80">
      <w:rPr>
        <w:sz w:val="16"/>
        <w:szCs w:val="16"/>
        <w:highlight w:val="yellow"/>
      </w:rPr>
      <w:instrText xml:space="preserve"> DOCVARIABLE RevisieKoptekst </w:instrText>
    </w:r>
    <w:r w:rsidRPr="00A66894">
      <w:rPr>
        <w:sz w:val="16"/>
        <w:szCs w:val="16"/>
        <w:highlight w:val="yellow"/>
      </w:rPr>
      <w:fldChar w:fldCharType="separate"/>
    </w:r>
    <w:r w:rsidR="004D6049">
      <w:rPr>
        <w:sz w:val="16"/>
        <w:szCs w:val="16"/>
        <w:highlight w:val="yellow"/>
      </w:rPr>
      <w:t xml:space="preserve"> revisie 1</w:t>
    </w:r>
    <w:r w:rsidRPr="00A66894">
      <w:rPr>
        <w:sz w:val="16"/>
        <w:szCs w:val="16"/>
        <w:highlight w:val="yellow"/>
      </w:rPr>
      <w:fldChar w:fldCharType="end"/>
    </w:r>
  </w:p>
  <w:p w14:paraId="72D431A0" w14:textId="77777777" w:rsidR="009946FE" w:rsidRDefault="009946FE" w:rsidP="007F4B6D">
    <w:pPr>
      <w:pStyle w:val="Datum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F860" w14:textId="77777777" w:rsidR="009946FE" w:rsidRDefault="009946FE" w:rsidP="00005149">
    <w:pPr>
      <w:pStyle w:val="Koptekst"/>
    </w:pPr>
    <w:r>
      <w:rPr>
        <w:noProof/>
        <w:lang w:eastAsia="nl-NL"/>
      </w:rPr>
      <mc:AlternateContent>
        <mc:Choice Requires="wps">
          <w:drawing>
            <wp:anchor distT="0" distB="0" distL="114300" distR="114300" simplePos="0" relativeHeight="251658250" behindDoc="0" locked="0" layoutInCell="1" allowOverlap="1" wp14:anchorId="07AF0D36" wp14:editId="619A961D">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F545F" w14:textId="1731E312" w:rsidR="009946FE" w:rsidRDefault="009946FE" w:rsidP="00005149">
                          <w:pPr>
                            <w:pStyle w:val="OverAnteaGroupKop"/>
                          </w:pPr>
                          <w:r>
                            <w:fldChar w:fldCharType="begin"/>
                          </w:r>
                          <w:r w:rsidRPr="009B1F80">
                            <w:instrText xml:space="preserve"> DOCVARIABLE Over_vertaal </w:instrText>
                          </w:r>
                          <w:r>
                            <w:fldChar w:fldCharType="separate"/>
                          </w:r>
                          <w:r w:rsidR="004D6049">
                            <w:t>Over</w:t>
                          </w:r>
                          <w:r>
                            <w:fldChar w:fldCharType="end"/>
                          </w:r>
                          <w:r w:rsidRPr="00B27AF0">
                            <w:t xml:space="preserve"> Antea Group</w:t>
                          </w:r>
                        </w:p>
                        <w:p w14:paraId="49A4A331" w14:textId="77777777" w:rsidR="009946FE" w:rsidRPr="00AD7557" w:rsidRDefault="009946FE" w:rsidP="00005149">
                          <w:pPr>
                            <w:pStyle w:val="OverAnteaGroupKop"/>
                            <w:rPr>
                              <w:sz w:val="20"/>
                              <w:szCs w:val="20"/>
                            </w:rPr>
                          </w:pPr>
                        </w:p>
                        <w:p w14:paraId="4C15711B" w14:textId="15EA53B6" w:rsidR="009946FE" w:rsidRPr="00534811" w:rsidRDefault="009946FE" w:rsidP="00005149">
                          <w:pPr>
                            <w:pStyle w:val="OverAnteaGroupTekst"/>
                          </w:pPr>
                          <w:r>
                            <w:fldChar w:fldCharType="begin"/>
                          </w:r>
                          <w:r w:rsidRPr="009B1F80">
                            <w:instrText xml:space="preserve"> DOCVARIABLE OverAntea1_vertaal </w:instrText>
                          </w:r>
                          <w:r>
                            <w:fldChar w:fldCharType="separate"/>
                          </w:r>
                          <w:r w:rsidR="004D6049">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9B1F80">
                            <w:instrText xml:space="preserve"> DOCVARIABLE OverAntea2_vertaal </w:instrText>
                          </w:r>
                          <w:r>
                            <w:fldChar w:fldCharType="separate"/>
                          </w:r>
                          <w:r w:rsidR="004D6049">
                            <w:t>allerbeste vakspecialisten van Nederland, maar ook innovatieve oplossingen op het gebied van data, sensoring en IT. Hiermee dragen wij bij aan de ontwikkeling van infra, woonwijken</w:t>
                          </w:r>
                          <w:r>
                            <w:fldChar w:fldCharType="end"/>
                          </w:r>
                          <w:r>
                            <w:t xml:space="preserve"> </w:t>
                          </w:r>
                          <w:r>
                            <w:fldChar w:fldCharType="begin"/>
                          </w:r>
                          <w:r w:rsidRPr="009B1F80">
                            <w:instrText xml:space="preserve"> DOCVARIABLE OverAntea3_vertaal </w:instrText>
                          </w:r>
                          <w:r>
                            <w:fldChar w:fldCharType="separate"/>
                          </w:r>
                          <w:r w:rsidR="004D6049">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9B1F80">
                            <w:instrText xml:space="preserve"> DOCVARIABLE OverAntea4_vertaal </w:instrText>
                          </w:r>
                          <w:r>
                            <w:fldChar w:fldCharType="separate"/>
                          </w:r>
                          <w:r w:rsidR="004D6049">
                            <w:t>brengen wij de juiste kennis aan tafel. Wij denken kritisch mee en altijd vanuit de mindset om samen voor het beste resultaat te gaan. Op deze manier anticiperen wij op de vragen</w:t>
                          </w:r>
                          <w:r>
                            <w:fldChar w:fldCharType="end"/>
                          </w:r>
                          <w:r>
                            <w:t xml:space="preserve"> </w:t>
                          </w:r>
                          <w:r>
                            <w:fldChar w:fldCharType="begin"/>
                          </w:r>
                          <w:r w:rsidRPr="009B1F80">
                            <w:instrText xml:space="preserve"> DOCVARIABLE OverAntea5_vertaal </w:instrText>
                          </w:r>
                          <w:r>
                            <w:fldChar w:fldCharType="separate"/>
                          </w:r>
                          <w:r w:rsidR="004D6049">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F0D36"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" fillcolor="white [3212]" stroked="f" strokeweight=".5pt">
              <v:textbox>
                <w:txbxContent>
                  <w:p w14:paraId="448F545F" w14:textId="1731E312" w:rsidR="009946FE" w:rsidRDefault="009946FE" w:rsidP="00005149">
                    <w:pPr>
                      <w:pStyle w:val="OverAnteaGroupKop"/>
                    </w:pPr>
                    <w:r>
                      <w:fldChar w:fldCharType="begin"/>
                    </w:r>
                    <w:r w:rsidRPr="009B1F80">
                      <w:instrText xml:space="preserve"> DOCVARIABLE Over_vertaal </w:instrText>
                    </w:r>
                    <w:r>
                      <w:fldChar w:fldCharType="separate"/>
                    </w:r>
                    <w:r w:rsidR="004D6049">
                      <w:t>Over</w:t>
                    </w:r>
                    <w:r>
                      <w:fldChar w:fldCharType="end"/>
                    </w:r>
                    <w:r w:rsidRPr="00B27AF0">
                      <w:t xml:space="preserve"> Antea Group</w:t>
                    </w:r>
                  </w:p>
                  <w:p w14:paraId="49A4A331" w14:textId="77777777" w:rsidR="009946FE" w:rsidRPr="00AD7557" w:rsidRDefault="009946FE" w:rsidP="00005149">
                    <w:pPr>
                      <w:pStyle w:val="OverAnteaGroupKop"/>
                      <w:rPr>
                        <w:sz w:val="20"/>
                        <w:szCs w:val="20"/>
                      </w:rPr>
                    </w:pPr>
                  </w:p>
                  <w:p w14:paraId="4C15711B" w14:textId="15EA53B6" w:rsidR="009946FE" w:rsidRPr="00534811" w:rsidRDefault="009946FE" w:rsidP="00005149">
                    <w:pPr>
                      <w:pStyle w:val="OverAnteaGroupTekst"/>
                    </w:pPr>
                    <w:r>
                      <w:fldChar w:fldCharType="begin"/>
                    </w:r>
                    <w:r w:rsidRPr="009B1F80">
                      <w:instrText xml:space="preserve"> DOCVARIABLE OverAntea1_vertaal </w:instrText>
                    </w:r>
                    <w:r>
                      <w:fldChar w:fldCharType="separate"/>
                    </w:r>
                    <w:r w:rsidR="004D6049">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9B1F80">
                      <w:instrText xml:space="preserve"> DOCVARIABLE OverAntea2_vertaal </w:instrText>
                    </w:r>
                    <w:r>
                      <w:fldChar w:fldCharType="separate"/>
                    </w:r>
                    <w:r w:rsidR="004D6049">
                      <w:t>allerbeste vakspecialisten van Nederland, maar ook innovatieve oplossingen op het gebied van data, sensoring en IT. Hiermee dragen wij bij aan de ontwikkeling van infra, woonwijken</w:t>
                    </w:r>
                    <w:r>
                      <w:fldChar w:fldCharType="end"/>
                    </w:r>
                    <w:r>
                      <w:t xml:space="preserve"> </w:t>
                    </w:r>
                    <w:r>
                      <w:fldChar w:fldCharType="begin"/>
                    </w:r>
                    <w:r w:rsidRPr="009B1F80">
                      <w:instrText xml:space="preserve"> DOCVARIABLE OverAntea3_vertaal </w:instrText>
                    </w:r>
                    <w:r>
                      <w:fldChar w:fldCharType="separate"/>
                    </w:r>
                    <w:r w:rsidR="004D6049">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9B1F80">
                      <w:instrText xml:space="preserve"> DOCVARIABLE OverAntea4_vertaal </w:instrText>
                    </w:r>
                    <w:r>
                      <w:fldChar w:fldCharType="separate"/>
                    </w:r>
                    <w:r w:rsidR="004D6049">
                      <w:t>brengen wij de juiste kennis aan tafel. Wij denken kritisch mee en altijd vanuit de mindset om samen voor het beste resultaat te gaan. Op deze manier anticiperen wij op de vragen</w:t>
                    </w:r>
                    <w:r>
                      <w:fldChar w:fldCharType="end"/>
                    </w:r>
                    <w:r>
                      <w:t xml:space="preserve"> </w:t>
                    </w:r>
                    <w:r>
                      <w:fldChar w:fldCharType="begin"/>
                    </w:r>
                    <w:r w:rsidRPr="009B1F80">
                      <w:instrText xml:space="preserve"> DOCVARIABLE OverAntea5_vertaal </w:instrText>
                    </w:r>
                    <w:r>
                      <w:fldChar w:fldCharType="separate"/>
                    </w:r>
                    <w:r w:rsidR="004D6049">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58247" behindDoc="0" locked="0" layoutInCell="1" allowOverlap="1" wp14:anchorId="21C848F7" wp14:editId="1BA3E01C">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3CDDD" w14:textId="0D0E88C9" w:rsidR="009946FE" w:rsidRPr="00583D72" w:rsidRDefault="009946FE" w:rsidP="00005149">
                          <w:pPr>
                            <w:pStyle w:val="Kop2geennummering"/>
                            <w:rPr>
                              <w:sz w:val="28"/>
                              <w:szCs w:val="28"/>
                            </w:rPr>
                          </w:pPr>
                          <w:r w:rsidRPr="00583D72">
                            <w:rPr>
                              <w:sz w:val="28"/>
                              <w:szCs w:val="28"/>
                            </w:rPr>
                            <w:fldChar w:fldCharType="begin"/>
                          </w:r>
                          <w:r w:rsidRPr="009B1F80">
                            <w:rPr>
                              <w:sz w:val="28"/>
                              <w:szCs w:val="28"/>
                            </w:rPr>
                            <w:instrText xml:space="preserve"> DOCVARIABLE Contactgegevens_vertaal </w:instrText>
                          </w:r>
                          <w:r w:rsidRPr="00583D72">
                            <w:rPr>
                              <w:sz w:val="28"/>
                              <w:szCs w:val="28"/>
                            </w:rPr>
                            <w:fldChar w:fldCharType="separate"/>
                          </w:r>
                          <w:r w:rsidR="004D6049">
                            <w:rPr>
                              <w:sz w:val="28"/>
                              <w:szCs w:val="28"/>
                            </w:rPr>
                            <w:t>Contactgegevens</w:t>
                          </w:r>
                          <w:r w:rsidRPr="00583D72">
                            <w:rPr>
                              <w:sz w:val="28"/>
                              <w:szCs w:val="28"/>
                            </w:rPr>
                            <w:fldChar w:fldCharType="end"/>
                          </w:r>
                        </w:p>
                        <w:p w14:paraId="47D329FF" w14:textId="77777777" w:rsidR="004D6049" w:rsidRDefault="009946FE" w:rsidP="00005149">
                          <w:r>
                            <w:fldChar w:fldCharType="begin"/>
                          </w:r>
                          <w:r w:rsidRPr="009B1F80">
                            <w:instrText xml:space="preserve"> DOCVARIABLE Contactadres </w:instrText>
                          </w:r>
                          <w:r>
                            <w:fldChar w:fldCharType="separate"/>
                          </w:r>
                          <w:r w:rsidR="004D6049">
                            <w:t>Tolhuisweg 57</w:t>
                          </w:r>
                        </w:p>
                        <w:p w14:paraId="74E50661" w14:textId="77777777" w:rsidR="004D6049" w:rsidRDefault="004D6049" w:rsidP="00005149">
                          <w:r>
                            <w:t>8443 DV  HEERENVEEN</w:t>
                          </w:r>
                        </w:p>
                        <w:p w14:paraId="628052B0" w14:textId="77777777" w:rsidR="004D6049" w:rsidRDefault="004D6049" w:rsidP="00005149">
                          <w:r>
                            <w:t>Postbus 24</w:t>
                          </w:r>
                        </w:p>
                        <w:p w14:paraId="54B635B0" w14:textId="10552AFD" w:rsidR="009946FE" w:rsidRDefault="004D6049" w:rsidP="00005149">
                          <w:r>
                            <w:t>8440 AA  HEERENVEEN</w:t>
                          </w:r>
                          <w:r w:rsidR="009946FE">
                            <w:fldChar w:fldCharType="end"/>
                          </w:r>
                        </w:p>
                        <w:p w14:paraId="6D3688EF" w14:textId="0603DEBB" w:rsidR="009946FE" w:rsidRPr="000951A8" w:rsidRDefault="009946FE" w:rsidP="00005149">
                          <w:r w:rsidRPr="000951A8">
                            <w:fldChar w:fldCharType="begin"/>
                          </w:r>
                          <w:r w:rsidRPr="009B1F80">
                            <w:instrText xml:space="preserve"> DOCVARIABLE TelefoonKop </w:instrText>
                          </w:r>
                          <w:r w:rsidRPr="000951A8">
                            <w:fldChar w:fldCharType="separate"/>
                          </w:r>
                          <w:r w:rsidR="004D6049">
                            <w:t xml:space="preserve">T. </w:t>
                          </w:r>
                          <w:r w:rsidRPr="000951A8">
                            <w:fldChar w:fldCharType="end"/>
                          </w:r>
                          <w:r w:rsidRPr="000951A8">
                            <w:fldChar w:fldCharType="begin"/>
                          </w:r>
                          <w:r w:rsidRPr="009B1F80">
                            <w:instrText xml:space="preserve"> DOCVARIABLE Telefoon </w:instrText>
                          </w:r>
                          <w:r w:rsidRPr="000951A8">
                            <w:fldChar w:fldCharType="separate"/>
                          </w:r>
                          <w:r w:rsidR="004D6049">
                            <w:t>+31 6 10932923</w:t>
                          </w:r>
                          <w:r w:rsidRPr="000951A8">
                            <w:fldChar w:fldCharType="end"/>
                          </w:r>
                        </w:p>
                        <w:p w14:paraId="60303D85" w14:textId="01715626" w:rsidR="009946FE" w:rsidRPr="000951A8" w:rsidRDefault="009946FE" w:rsidP="00005149">
                          <w:r w:rsidRPr="000951A8">
                            <w:fldChar w:fldCharType="begin"/>
                          </w:r>
                          <w:r w:rsidRPr="009B1F80">
                            <w:instrText xml:space="preserve"> DOCVARIABLE EmailadresKop </w:instrText>
                          </w:r>
                          <w:r w:rsidRPr="000951A8">
                            <w:fldChar w:fldCharType="separate"/>
                          </w:r>
                          <w:r w:rsidR="004D6049">
                            <w:t xml:space="preserve">E. </w:t>
                          </w:r>
                          <w:r w:rsidRPr="000951A8">
                            <w:fldChar w:fldCharType="end"/>
                          </w:r>
                          <w:r w:rsidRPr="000951A8">
                            <w:fldChar w:fldCharType="begin"/>
                          </w:r>
                          <w:r w:rsidRPr="009B1F80">
                            <w:instrText xml:space="preserve"> DOCVARIABLE Emailadres </w:instrText>
                          </w:r>
                          <w:r w:rsidRPr="000951A8">
                            <w:fldChar w:fldCharType="separate"/>
                          </w:r>
                          <w:r w:rsidR="004D6049">
                            <w:t>michael.sapulette@anteagroup.nl</w:t>
                          </w:r>
                          <w:r w:rsidRPr="000951A8">
                            <w:fldChar w:fldCharType="end"/>
                          </w:r>
                        </w:p>
                        <w:p w14:paraId="35B50B88" w14:textId="77777777" w:rsidR="009946FE" w:rsidRDefault="009946FE" w:rsidP="00005149"/>
                        <w:p w14:paraId="7D882FAD" w14:textId="77777777" w:rsidR="009946FE" w:rsidRPr="00583D72" w:rsidRDefault="009946FE" w:rsidP="00005149">
                          <w:pPr>
                            <w:rPr>
                              <w:b/>
                              <w:bCs/>
                              <w:sz w:val="22"/>
                            </w:rPr>
                          </w:pPr>
                          <w:r w:rsidRPr="00583D72">
                            <w:rPr>
                              <w:b/>
                              <w:bCs/>
                              <w:sz w:val="22"/>
                            </w:rPr>
                            <w:t>www.anteagroup.nl</w:t>
                          </w:r>
                        </w:p>
                        <w:p w14:paraId="6C9A06CB" w14:textId="77777777" w:rsidR="009946FE" w:rsidRDefault="009946FE" w:rsidP="00005149"/>
                        <w:p w14:paraId="6C0378D4" w14:textId="77777777" w:rsidR="009946FE" w:rsidRDefault="009946FE" w:rsidP="00005149"/>
                        <w:p w14:paraId="5C3F4A2F" w14:textId="77777777" w:rsidR="009946FE" w:rsidRDefault="009946FE" w:rsidP="0000514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48F7" id="EindpaginaContact" o:spid="_x0000_s1033" type="#_x0000_t202" style="position:absolute;margin-left:402.75pt;margin-top:552.75pt;width:177.75pt;height:200.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" filled="f" stroked="f" strokeweight=".5pt">
              <v:textbox inset="0,0,0,0">
                <w:txbxContent>
                  <w:p w14:paraId="7033CDDD" w14:textId="0D0E88C9" w:rsidR="009946FE" w:rsidRPr="00583D72" w:rsidRDefault="009946FE" w:rsidP="00005149">
                    <w:pPr>
                      <w:pStyle w:val="Kop2geennummering"/>
                      <w:rPr>
                        <w:sz w:val="28"/>
                        <w:szCs w:val="28"/>
                      </w:rPr>
                    </w:pPr>
                    <w:r w:rsidRPr="00583D72">
                      <w:rPr>
                        <w:sz w:val="28"/>
                        <w:szCs w:val="28"/>
                      </w:rPr>
                      <w:fldChar w:fldCharType="begin"/>
                    </w:r>
                    <w:r w:rsidRPr="009B1F80">
                      <w:rPr>
                        <w:sz w:val="28"/>
                        <w:szCs w:val="28"/>
                      </w:rPr>
                      <w:instrText xml:space="preserve"> DOCVARIABLE Contactgegevens_vertaal </w:instrText>
                    </w:r>
                    <w:r w:rsidRPr="00583D72">
                      <w:rPr>
                        <w:sz w:val="28"/>
                        <w:szCs w:val="28"/>
                      </w:rPr>
                      <w:fldChar w:fldCharType="separate"/>
                    </w:r>
                    <w:r w:rsidR="004D6049">
                      <w:rPr>
                        <w:sz w:val="28"/>
                        <w:szCs w:val="28"/>
                      </w:rPr>
                      <w:t>Contactgegevens</w:t>
                    </w:r>
                    <w:r w:rsidRPr="00583D72">
                      <w:rPr>
                        <w:sz w:val="28"/>
                        <w:szCs w:val="28"/>
                      </w:rPr>
                      <w:fldChar w:fldCharType="end"/>
                    </w:r>
                  </w:p>
                  <w:p w14:paraId="47D329FF" w14:textId="77777777" w:rsidR="004D6049" w:rsidRDefault="009946FE" w:rsidP="00005149">
                    <w:r>
                      <w:fldChar w:fldCharType="begin"/>
                    </w:r>
                    <w:r w:rsidRPr="009B1F80">
                      <w:instrText xml:space="preserve"> DOCVARIABLE Contactadres </w:instrText>
                    </w:r>
                    <w:r>
                      <w:fldChar w:fldCharType="separate"/>
                    </w:r>
                    <w:r w:rsidR="004D6049">
                      <w:t>Tolhuisweg 57</w:t>
                    </w:r>
                  </w:p>
                  <w:p w14:paraId="74E50661" w14:textId="77777777" w:rsidR="004D6049" w:rsidRDefault="004D6049" w:rsidP="00005149">
                    <w:r>
                      <w:t>8443 DV  HEERENVEEN</w:t>
                    </w:r>
                  </w:p>
                  <w:p w14:paraId="628052B0" w14:textId="77777777" w:rsidR="004D6049" w:rsidRDefault="004D6049" w:rsidP="00005149">
                    <w:r>
                      <w:t>Postbus 24</w:t>
                    </w:r>
                  </w:p>
                  <w:p w14:paraId="54B635B0" w14:textId="10552AFD" w:rsidR="009946FE" w:rsidRDefault="004D6049" w:rsidP="00005149">
                    <w:r>
                      <w:t>8440 AA  HEERENVEEN</w:t>
                    </w:r>
                    <w:r w:rsidR="009946FE">
                      <w:fldChar w:fldCharType="end"/>
                    </w:r>
                  </w:p>
                  <w:p w14:paraId="6D3688EF" w14:textId="0603DEBB" w:rsidR="009946FE" w:rsidRPr="000951A8" w:rsidRDefault="009946FE" w:rsidP="00005149">
                    <w:r w:rsidRPr="000951A8">
                      <w:fldChar w:fldCharType="begin"/>
                    </w:r>
                    <w:r w:rsidRPr="009B1F80">
                      <w:instrText xml:space="preserve"> DOCVARIABLE TelefoonKop </w:instrText>
                    </w:r>
                    <w:r w:rsidRPr="000951A8">
                      <w:fldChar w:fldCharType="separate"/>
                    </w:r>
                    <w:r w:rsidR="004D6049">
                      <w:t xml:space="preserve">T. </w:t>
                    </w:r>
                    <w:r w:rsidRPr="000951A8">
                      <w:fldChar w:fldCharType="end"/>
                    </w:r>
                    <w:r w:rsidRPr="000951A8">
                      <w:fldChar w:fldCharType="begin"/>
                    </w:r>
                    <w:r w:rsidRPr="009B1F80">
                      <w:instrText xml:space="preserve"> DOCVARIABLE Telefoon </w:instrText>
                    </w:r>
                    <w:r w:rsidRPr="000951A8">
                      <w:fldChar w:fldCharType="separate"/>
                    </w:r>
                    <w:r w:rsidR="004D6049">
                      <w:t>+31 6 10932923</w:t>
                    </w:r>
                    <w:r w:rsidRPr="000951A8">
                      <w:fldChar w:fldCharType="end"/>
                    </w:r>
                  </w:p>
                  <w:p w14:paraId="60303D85" w14:textId="01715626" w:rsidR="009946FE" w:rsidRPr="000951A8" w:rsidRDefault="009946FE" w:rsidP="00005149">
                    <w:r w:rsidRPr="000951A8">
                      <w:fldChar w:fldCharType="begin"/>
                    </w:r>
                    <w:r w:rsidRPr="009B1F80">
                      <w:instrText xml:space="preserve"> DOCVARIABLE EmailadresKop </w:instrText>
                    </w:r>
                    <w:r w:rsidRPr="000951A8">
                      <w:fldChar w:fldCharType="separate"/>
                    </w:r>
                    <w:r w:rsidR="004D6049">
                      <w:t xml:space="preserve">E. </w:t>
                    </w:r>
                    <w:r w:rsidRPr="000951A8">
                      <w:fldChar w:fldCharType="end"/>
                    </w:r>
                    <w:r w:rsidRPr="000951A8">
                      <w:fldChar w:fldCharType="begin"/>
                    </w:r>
                    <w:r w:rsidRPr="009B1F80">
                      <w:instrText xml:space="preserve"> DOCVARIABLE Emailadres </w:instrText>
                    </w:r>
                    <w:r w:rsidRPr="000951A8">
                      <w:fldChar w:fldCharType="separate"/>
                    </w:r>
                    <w:r w:rsidR="004D6049">
                      <w:t>michael.sapulette@anteagroup.nl</w:t>
                    </w:r>
                    <w:r w:rsidRPr="000951A8">
                      <w:fldChar w:fldCharType="end"/>
                    </w:r>
                  </w:p>
                  <w:p w14:paraId="35B50B88" w14:textId="77777777" w:rsidR="009946FE" w:rsidRDefault="009946FE" w:rsidP="00005149"/>
                  <w:p w14:paraId="7D882FAD" w14:textId="77777777" w:rsidR="009946FE" w:rsidRPr="00583D72" w:rsidRDefault="009946FE" w:rsidP="00005149">
                    <w:pPr>
                      <w:rPr>
                        <w:b/>
                        <w:bCs/>
                        <w:sz w:val="22"/>
                      </w:rPr>
                    </w:pPr>
                    <w:r w:rsidRPr="00583D72">
                      <w:rPr>
                        <w:b/>
                        <w:bCs/>
                        <w:sz w:val="22"/>
                      </w:rPr>
                      <w:t>www.anteagroup.nl</w:t>
                    </w:r>
                  </w:p>
                  <w:p w14:paraId="6C9A06CB" w14:textId="77777777" w:rsidR="009946FE" w:rsidRDefault="009946FE" w:rsidP="00005149"/>
                  <w:p w14:paraId="6C0378D4" w14:textId="77777777" w:rsidR="009946FE" w:rsidRDefault="009946FE" w:rsidP="00005149"/>
                  <w:p w14:paraId="5C3F4A2F" w14:textId="77777777" w:rsidR="009946FE" w:rsidRDefault="009946FE" w:rsidP="00005149"/>
                </w:txbxContent>
              </v:textbox>
              <w10:wrap anchorx="page" anchory="page"/>
            </v:shape>
          </w:pict>
        </mc:Fallback>
      </mc:AlternateContent>
    </w:r>
    <w:r>
      <w:rPr>
        <w:noProof/>
        <w:lang w:eastAsia="nl-NL"/>
      </w:rPr>
      <mc:AlternateContent>
        <mc:Choice Requires="wps">
          <w:drawing>
            <wp:anchor distT="0" distB="0" distL="114300" distR="114300" simplePos="0" relativeHeight="251658249" behindDoc="0" locked="0" layoutInCell="1" allowOverlap="1" wp14:anchorId="78D9445F" wp14:editId="03A524F9">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4A416" w14:textId="77777777" w:rsidR="009946FE" w:rsidRPr="002361EB" w:rsidRDefault="009946FE"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9445F" id="BedekInogenLogo" o:spid="_x0000_s1034" type="#_x0000_t202" style="position:absolute;margin-left:465.8pt;margin-top:760.35pt;width:99.2pt;height:70.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" fillcolor="white [3212]" stroked="f" strokeweight=".5pt">
              <v:textbox inset="0,0,0,0">
                <w:txbxContent>
                  <w:p w14:paraId="41F4A416" w14:textId="77777777" w:rsidR="009946FE" w:rsidRPr="002361EB" w:rsidRDefault="009946FE" w:rsidP="00005149">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58248" behindDoc="0" locked="0" layoutInCell="1" allowOverlap="1" wp14:anchorId="0304C226" wp14:editId="6898D444">
              <wp:simplePos x="0" y="0"/>
              <wp:positionH relativeFrom="page">
                <wp:posOffset>361150</wp:posOffset>
              </wp:positionH>
              <wp:positionV relativeFrom="page">
                <wp:posOffset>9297681</wp:posOffset>
              </wp:positionV>
              <wp:extent cx="1882140" cy="982345"/>
              <wp:effectExtent l="0" t="0" r="3810" b="8255"/>
              <wp:wrapNone/>
              <wp:docPr id="2"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20193AD3" w14:textId="77777777" w:rsidR="009946FE" w:rsidRPr="00B355DE" w:rsidRDefault="009946FE"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02F276F0" w14:textId="7AF5ADF3" w:rsidR="009946FE" w:rsidRPr="00B355DE" w:rsidRDefault="009946FE" w:rsidP="00005149">
                          <w:pPr>
                            <w:rPr>
                              <w:color w:val="4A9ABB" w:themeColor="accent3"/>
                              <w:sz w:val="16"/>
                              <w:szCs w:val="16"/>
                            </w:rPr>
                          </w:pPr>
                          <w:r w:rsidRPr="00B355DE">
                            <w:rPr>
                              <w:color w:val="4A9ABB" w:themeColor="accent3"/>
                              <w:sz w:val="16"/>
                              <w:szCs w:val="16"/>
                            </w:rPr>
                            <w:fldChar w:fldCharType="begin"/>
                          </w:r>
                          <w:r w:rsidRPr="009B1F80">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4D6049">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9B1F80">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4D6049">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4C226" id="EindpaginaCopyright" o:spid="_x0000_s1035" type="#_x0000_t202" style="position:absolute;margin-left:28.45pt;margin-top:732.1pt;width:148.2pt;height:77.3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" filled="f" stroked="f" strokeweight=".5pt">
              <v:textbox inset="0,0,0,0">
                <w:txbxContent>
                  <w:p w14:paraId="20193AD3" w14:textId="77777777" w:rsidR="009946FE" w:rsidRPr="00B355DE" w:rsidRDefault="009946FE"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02F276F0" w14:textId="7AF5ADF3" w:rsidR="009946FE" w:rsidRPr="00B355DE" w:rsidRDefault="009946FE" w:rsidP="00005149">
                    <w:pPr>
                      <w:rPr>
                        <w:color w:val="4A9ABB" w:themeColor="accent3"/>
                        <w:sz w:val="16"/>
                        <w:szCs w:val="16"/>
                      </w:rPr>
                    </w:pPr>
                    <w:r w:rsidRPr="00B355DE">
                      <w:rPr>
                        <w:color w:val="4A9ABB" w:themeColor="accent3"/>
                        <w:sz w:val="16"/>
                        <w:szCs w:val="16"/>
                      </w:rPr>
                      <w:fldChar w:fldCharType="begin"/>
                    </w:r>
                    <w:r w:rsidRPr="009B1F80">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4D6049">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9B1F80">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4D6049">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58246" behindDoc="0" locked="0" layoutInCell="1" allowOverlap="1" wp14:anchorId="4A1411D7" wp14:editId="7EFD4D7A">
          <wp:simplePos x="0" y="0"/>
          <wp:positionH relativeFrom="page">
            <wp:posOffset>0</wp:posOffset>
          </wp:positionH>
          <wp:positionV relativeFrom="page">
            <wp:posOffset>0</wp:posOffset>
          </wp:positionV>
          <wp:extent cx="7560000" cy="10692000"/>
          <wp:effectExtent l="0" t="0" r="3175" b="0"/>
          <wp:wrapNone/>
          <wp:docPr id="70"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2AC99733" w14:textId="77777777" w:rsidR="009946FE" w:rsidRPr="0051384A" w:rsidRDefault="009946FE" w:rsidP="00005149">
    <w:pPr>
      <w:pStyle w:val="Koptekst"/>
    </w:pPr>
  </w:p>
  <w:p w14:paraId="12BA5A59" w14:textId="77777777" w:rsidR="009946FE" w:rsidRPr="00A66894" w:rsidRDefault="009946FE"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DA5A6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A01821"/>
    <w:multiLevelType w:val="multilevel"/>
    <w:tmpl w:val="7362065A"/>
    <w:numStyleLink w:val="OpmaakprofielMetopsommingstekens1"/>
  </w:abstractNum>
  <w:abstractNum w:abstractNumId="12" w15:restartNumberingAfterBreak="0">
    <w:nsid w:val="2DC92661"/>
    <w:multiLevelType w:val="multilevel"/>
    <w:tmpl w:val="7362065A"/>
    <w:numStyleLink w:val="OpmaakprofielMetopsommingstekens1"/>
  </w:abstractNum>
  <w:abstractNum w:abstractNumId="13"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03366E"/>
    <w:multiLevelType w:val="hybridMultilevel"/>
    <w:tmpl w:val="650AAC3C"/>
    <w:lvl w:ilvl="0" w:tplc="8B780A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395732"/>
    <w:multiLevelType w:val="multilevel"/>
    <w:tmpl w:val="7362065A"/>
    <w:numStyleLink w:val="OpmaakprofielMetopsommingstekens1"/>
  </w:abstractNum>
  <w:abstractNum w:abstractNumId="22"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7"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8"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175B28"/>
    <w:multiLevelType w:val="hybridMultilevel"/>
    <w:tmpl w:val="68588A1A"/>
    <w:lvl w:ilvl="0" w:tplc="A89C110C">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0"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F2471A"/>
    <w:multiLevelType w:val="multilevel"/>
    <w:tmpl w:val="7362065A"/>
    <w:numStyleLink w:val="OpmaakprofielMetopsommingstekens1"/>
  </w:abstractNum>
  <w:abstractNum w:abstractNumId="34" w15:restartNumberingAfterBreak="0">
    <w:nsid w:val="6AC97685"/>
    <w:multiLevelType w:val="multilevel"/>
    <w:tmpl w:val="7362065A"/>
    <w:numStyleLink w:val="OpmaakprofielMetopsommingstekens1"/>
  </w:abstractNum>
  <w:abstractNum w:abstractNumId="35"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BF46F9"/>
    <w:multiLevelType w:val="multilevel"/>
    <w:tmpl w:val="7362065A"/>
    <w:numStyleLink w:val="OpmaakprofielMetopsommingstekens1"/>
  </w:abstractNum>
  <w:abstractNum w:abstractNumId="37" w15:restartNumberingAfterBreak="0">
    <w:nsid w:val="7E346667"/>
    <w:multiLevelType w:val="hybridMultilevel"/>
    <w:tmpl w:val="CB96C1AE"/>
    <w:lvl w:ilvl="0" w:tplc="6ED42ED0">
      <w:start w:val="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24"/>
  </w:num>
  <w:num w:numId="3">
    <w:abstractNumId w:val="35"/>
  </w:num>
  <w:num w:numId="4">
    <w:abstractNumId w:val="18"/>
  </w:num>
  <w:num w:numId="5">
    <w:abstractNumId w:val="26"/>
  </w:num>
  <w:num w:numId="6">
    <w:abstractNumId w:val="4"/>
  </w:num>
  <w:num w:numId="7">
    <w:abstractNumId w:val="6"/>
  </w:num>
  <w:num w:numId="8">
    <w:abstractNumId w:val="11"/>
  </w:num>
  <w:num w:numId="9">
    <w:abstractNumId w:val="21"/>
  </w:num>
  <w:num w:numId="10">
    <w:abstractNumId w:val="33"/>
  </w:num>
  <w:num w:numId="11">
    <w:abstractNumId w:val="2"/>
  </w:num>
  <w:num w:numId="12">
    <w:abstractNumId w:val="22"/>
  </w:num>
  <w:num w:numId="13">
    <w:abstractNumId w:val="36"/>
  </w:num>
  <w:num w:numId="14">
    <w:abstractNumId w:val="0"/>
  </w:num>
  <w:num w:numId="15">
    <w:abstractNumId w:val="34"/>
  </w:num>
  <w:num w:numId="16">
    <w:abstractNumId w:val="29"/>
  </w:num>
  <w:num w:numId="17">
    <w:abstractNumId w:val="16"/>
  </w:num>
  <w:num w:numId="18">
    <w:abstractNumId w:val="17"/>
  </w:num>
  <w:num w:numId="19">
    <w:abstractNumId w:val="7"/>
  </w:num>
  <w:num w:numId="20">
    <w:abstractNumId w:val="8"/>
  </w:num>
  <w:num w:numId="21">
    <w:abstractNumId w:val="9"/>
  </w:num>
  <w:num w:numId="22">
    <w:abstractNumId w:val="3"/>
  </w:num>
  <w:num w:numId="23">
    <w:abstractNumId w:val="13"/>
  </w:num>
  <w:num w:numId="24">
    <w:abstractNumId w:val="1"/>
  </w:num>
  <w:num w:numId="25">
    <w:abstractNumId w:val="5"/>
  </w:num>
  <w:num w:numId="26">
    <w:abstractNumId w:val="25"/>
  </w:num>
  <w:num w:numId="27">
    <w:abstractNumId w:val="19"/>
  </w:num>
  <w:num w:numId="28">
    <w:abstractNumId w:val="32"/>
  </w:num>
  <w:num w:numId="29">
    <w:abstractNumId w:val="10"/>
  </w:num>
  <w:num w:numId="30">
    <w:abstractNumId w:val="27"/>
  </w:num>
  <w:num w:numId="31">
    <w:abstractNumId w:val="35"/>
  </w:num>
  <w:num w:numId="32">
    <w:abstractNumId w:val="35"/>
  </w:num>
  <w:num w:numId="33">
    <w:abstractNumId w:val="35"/>
  </w:num>
  <w:num w:numId="34">
    <w:abstractNumId w:val="35"/>
  </w:num>
  <w:num w:numId="35">
    <w:abstractNumId w:val="35"/>
  </w:num>
  <w:num w:numId="36">
    <w:abstractNumId w:val="35"/>
  </w:num>
  <w:num w:numId="37">
    <w:abstractNumId w:val="31"/>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8"/>
  </w:num>
  <w:num w:numId="41">
    <w:abstractNumId w:val="23"/>
  </w:num>
  <w:num w:numId="42">
    <w:abstractNumId w:val="20"/>
  </w:num>
  <w:num w:numId="43">
    <w:abstractNumId w:val="14"/>
  </w:num>
  <w:num w:numId="44">
    <w:abstractNumId w:val="30"/>
  </w:num>
  <w:num w:numId="45">
    <w:abstractNumId w:val="37"/>
  </w:num>
  <w:num w:numId="46">
    <w:abstractNumId w:val="15"/>
  </w:num>
  <w:num w:numId="47">
    <w:abstractNumId w:val="35"/>
  </w:num>
  <w:num w:numId="48">
    <w:abstractNumId w:val="35"/>
  </w:num>
  <w:num w:numId="49">
    <w:abstractNumId w:val="35"/>
  </w:num>
  <w:num w:numId="50">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Mark Terpstra"/>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28 oktober 2022"/>
    <w:docVar w:name="Datum_vertaal" w:val="datum"/>
    <w:docVar w:name="DatumVrijgave" w:val=" "/>
    <w:docVar w:name="Documentnummer" w:val="0475859.SL"/>
    <w:docVar w:name="DocumentnummerLegeRegel" w:val="_x000d_"/>
    <w:docVar w:name="DocumentnummerVertaal" w:val="documentnummer "/>
    <w:docVar w:name="Emailadres" w:val="michael.sapulett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Locatie" w:val="HEERENVEEN (Tolhuisweg 57)"/>
    <w:docVar w:name="LocatieEmail" w:val="info@anteagroup.nl"/>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Tynaarlo"/>
    <w:docVar w:name="Opdrachtgever_vertaal" w:val="Opdrachtgever"/>
    <w:docVar w:name="OpdrachtgeverAdres" w:val="Kornoeljeplein 1"/>
    <w:docVar w:name="OpdrachtgeverInKoptekst" w:val=" "/>
    <w:docVar w:name="OpdrachtgeverPlaats" w:val="VRIES"/>
    <w:docVar w:name="OpdrachtgeverPostcode" w:val="9481 A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0475859.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1"/>
    <w:docVar w:name="Revisienummer" w:val="1"/>
    <w:docVar w:name="Status" w:val="definitief"/>
    <w:docVar w:name="Subtitel" w:val="Nieuwbouw van een dubbele sporthal Zuidlaren"/>
    <w:docVar w:name="Subtitel2" w:val="Europese niet-openbare procedure"/>
    <w:docVar w:name="SubtitelInKoptekst" w:val=" "/>
    <w:docVar w:name="Taal" w:val="NL"/>
    <w:docVar w:name="Tekstbijdragen" w:val=" "/>
    <w:docVar w:name="TekstbijdragenKop" w:val=" "/>
    <w:docVar w:name="TekstbijdragenLegeRegel" w:val="_x000d_"/>
    <w:docVar w:name="Telefoon" w:val="+31 6 10932923"/>
    <w:docVar w:name="TelefoonKop" w:val="T. "/>
    <w:docVar w:name="TglAuteurs" w:val="True"/>
    <w:docVar w:name="TglOpdrachtgeverInKoptekst" w:val="False"/>
    <w:docVar w:name="TglSubtitelInKoptekst" w:val="False"/>
    <w:docVar w:name="Titel" w:val="Selectieleidraad "/>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Rob Verkerk"/>
    <w:docVar w:name="Vrijgave_vertaal" w:val="Vrijgave"/>
    <w:docVar w:name="Werkgever" w:val="Antea Nederland B.V. zonder Inogen"/>
  </w:docVars>
  <w:rsids>
    <w:rsidRoot w:val="00003F56"/>
    <w:rsid w:val="000001E4"/>
    <w:rsid w:val="00002DDF"/>
    <w:rsid w:val="00003C45"/>
    <w:rsid w:val="00003F56"/>
    <w:rsid w:val="00005149"/>
    <w:rsid w:val="0000664D"/>
    <w:rsid w:val="00011583"/>
    <w:rsid w:val="0001209E"/>
    <w:rsid w:val="000124CF"/>
    <w:rsid w:val="00017B63"/>
    <w:rsid w:val="000210CA"/>
    <w:rsid w:val="00022975"/>
    <w:rsid w:val="00030385"/>
    <w:rsid w:val="000304D8"/>
    <w:rsid w:val="00034D56"/>
    <w:rsid w:val="00044434"/>
    <w:rsid w:val="00050839"/>
    <w:rsid w:val="00053387"/>
    <w:rsid w:val="000545A8"/>
    <w:rsid w:val="000563B2"/>
    <w:rsid w:val="000577E9"/>
    <w:rsid w:val="00060533"/>
    <w:rsid w:val="00062876"/>
    <w:rsid w:val="00064FEC"/>
    <w:rsid w:val="000662E2"/>
    <w:rsid w:val="00066F27"/>
    <w:rsid w:val="000725C8"/>
    <w:rsid w:val="00074247"/>
    <w:rsid w:val="00074387"/>
    <w:rsid w:val="0008260B"/>
    <w:rsid w:val="00087483"/>
    <w:rsid w:val="000B740B"/>
    <w:rsid w:val="000B78EF"/>
    <w:rsid w:val="000C2CE7"/>
    <w:rsid w:val="000C35C0"/>
    <w:rsid w:val="000C3670"/>
    <w:rsid w:val="000C40BF"/>
    <w:rsid w:val="000C6852"/>
    <w:rsid w:val="000D5718"/>
    <w:rsid w:val="000E2390"/>
    <w:rsid w:val="000E6F5A"/>
    <w:rsid w:val="000E7709"/>
    <w:rsid w:val="000F2F84"/>
    <w:rsid w:val="000F31B8"/>
    <w:rsid w:val="000F6528"/>
    <w:rsid w:val="00110C81"/>
    <w:rsid w:val="00110F1D"/>
    <w:rsid w:val="00115553"/>
    <w:rsid w:val="001156BA"/>
    <w:rsid w:val="00115AC6"/>
    <w:rsid w:val="00116692"/>
    <w:rsid w:val="001212AA"/>
    <w:rsid w:val="00124914"/>
    <w:rsid w:val="0012549D"/>
    <w:rsid w:val="00125A9A"/>
    <w:rsid w:val="00133B25"/>
    <w:rsid w:val="00136F86"/>
    <w:rsid w:val="001370B8"/>
    <w:rsid w:val="00141B4B"/>
    <w:rsid w:val="00141E0E"/>
    <w:rsid w:val="00142857"/>
    <w:rsid w:val="001443FA"/>
    <w:rsid w:val="00144FA1"/>
    <w:rsid w:val="00146085"/>
    <w:rsid w:val="00150019"/>
    <w:rsid w:val="0015075C"/>
    <w:rsid w:val="001520C7"/>
    <w:rsid w:val="001530F4"/>
    <w:rsid w:val="00155969"/>
    <w:rsid w:val="0015611D"/>
    <w:rsid w:val="00156B21"/>
    <w:rsid w:val="001625CC"/>
    <w:rsid w:val="00167662"/>
    <w:rsid w:val="00171A52"/>
    <w:rsid w:val="001739DA"/>
    <w:rsid w:val="00174E8B"/>
    <w:rsid w:val="0017553E"/>
    <w:rsid w:val="001776A7"/>
    <w:rsid w:val="00182052"/>
    <w:rsid w:val="00182662"/>
    <w:rsid w:val="001860C2"/>
    <w:rsid w:val="00191812"/>
    <w:rsid w:val="00193AED"/>
    <w:rsid w:val="001970FE"/>
    <w:rsid w:val="00197A06"/>
    <w:rsid w:val="001A2068"/>
    <w:rsid w:val="001B1DC9"/>
    <w:rsid w:val="001B69B0"/>
    <w:rsid w:val="001C135A"/>
    <w:rsid w:val="001C1D21"/>
    <w:rsid w:val="001C325A"/>
    <w:rsid w:val="001C3CAD"/>
    <w:rsid w:val="001C41D9"/>
    <w:rsid w:val="001C4BF7"/>
    <w:rsid w:val="001C6CD8"/>
    <w:rsid w:val="001C7218"/>
    <w:rsid w:val="001D0978"/>
    <w:rsid w:val="001D1C32"/>
    <w:rsid w:val="001D37D3"/>
    <w:rsid w:val="001D71ED"/>
    <w:rsid w:val="001D7B0B"/>
    <w:rsid w:val="001D7CA8"/>
    <w:rsid w:val="001D7F40"/>
    <w:rsid w:val="001E343A"/>
    <w:rsid w:val="001E461C"/>
    <w:rsid w:val="001E5304"/>
    <w:rsid w:val="001E6102"/>
    <w:rsid w:val="001E79FF"/>
    <w:rsid w:val="001F3094"/>
    <w:rsid w:val="001F5550"/>
    <w:rsid w:val="001F56DE"/>
    <w:rsid w:val="001F5B07"/>
    <w:rsid w:val="001F6C64"/>
    <w:rsid w:val="00200D5D"/>
    <w:rsid w:val="0020139C"/>
    <w:rsid w:val="0020335C"/>
    <w:rsid w:val="00205DE8"/>
    <w:rsid w:val="00212F4B"/>
    <w:rsid w:val="00213505"/>
    <w:rsid w:val="0021634A"/>
    <w:rsid w:val="002165A2"/>
    <w:rsid w:val="002170F4"/>
    <w:rsid w:val="00221563"/>
    <w:rsid w:val="00221758"/>
    <w:rsid w:val="00222CE9"/>
    <w:rsid w:val="00227737"/>
    <w:rsid w:val="00230CA0"/>
    <w:rsid w:val="00233929"/>
    <w:rsid w:val="00234A92"/>
    <w:rsid w:val="00234E89"/>
    <w:rsid w:val="002350F7"/>
    <w:rsid w:val="00235260"/>
    <w:rsid w:val="00237D12"/>
    <w:rsid w:val="0024545B"/>
    <w:rsid w:val="00246CEA"/>
    <w:rsid w:val="0025096D"/>
    <w:rsid w:val="002525C9"/>
    <w:rsid w:val="00252E9B"/>
    <w:rsid w:val="00254077"/>
    <w:rsid w:val="002606E3"/>
    <w:rsid w:val="00261CC1"/>
    <w:rsid w:val="00266257"/>
    <w:rsid w:val="002676FF"/>
    <w:rsid w:val="00270124"/>
    <w:rsid w:val="002726CD"/>
    <w:rsid w:val="002742BC"/>
    <w:rsid w:val="002757F3"/>
    <w:rsid w:val="0027698F"/>
    <w:rsid w:val="00277E23"/>
    <w:rsid w:val="00283311"/>
    <w:rsid w:val="00284B33"/>
    <w:rsid w:val="00286F7E"/>
    <w:rsid w:val="0029405B"/>
    <w:rsid w:val="002961CF"/>
    <w:rsid w:val="00296A4E"/>
    <w:rsid w:val="002A68B9"/>
    <w:rsid w:val="002A69A6"/>
    <w:rsid w:val="002A6DA9"/>
    <w:rsid w:val="002A74FB"/>
    <w:rsid w:val="002B0A45"/>
    <w:rsid w:val="002B1F08"/>
    <w:rsid w:val="002B20D4"/>
    <w:rsid w:val="002B539B"/>
    <w:rsid w:val="002B61DE"/>
    <w:rsid w:val="002B7D7B"/>
    <w:rsid w:val="002C0627"/>
    <w:rsid w:val="002C4ADD"/>
    <w:rsid w:val="002C4E51"/>
    <w:rsid w:val="002C5CE6"/>
    <w:rsid w:val="002C6E75"/>
    <w:rsid w:val="002D030E"/>
    <w:rsid w:val="002D5BE5"/>
    <w:rsid w:val="002D6149"/>
    <w:rsid w:val="002D7025"/>
    <w:rsid w:val="002E141F"/>
    <w:rsid w:val="002E1795"/>
    <w:rsid w:val="002E195C"/>
    <w:rsid w:val="002E21C7"/>
    <w:rsid w:val="002F4198"/>
    <w:rsid w:val="002F6DD1"/>
    <w:rsid w:val="00302049"/>
    <w:rsid w:val="00304F75"/>
    <w:rsid w:val="00306ABB"/>
    <w:rsid w:val="00311226"/>
    <w:rsid w:val="00313087"/>
    <w:rsid w:val="00313AFA"/>
    <w:rsid w:val="00320530"/>
    <w:rsid w:val="00321A39"/>
    <w:rsid w:val="00322BBF"/>
    <w:rsid w:val="0032334B"/>
    <w:rsid w:val="0032667B"/>
    <w:rsid w:val="00327127"/>
    <w:rsid w:val="0033558F"/>
    <w:rsid w:val="00335E54"/>
    <w:rsid w:val="00335E6C"/>
    <w:rsid w:val="00340ED6"/>
    <w:rsid w:val="00341DE4"/>
    <w:rsid w:val="00343E1A"/>
    <w:rsid w:val="003458C3"/>
    <w:rsid w:val="00346D43"/>
    <w:rsid w:val="003473CD"/>
    <w:rsid w:val="00347848"/>
    <w:rsid w:val="00347A51"/>
    <w:rsid w:val="00353106"/>
    <w:rsid w:val="00360071"/>
    <w:rsid w:val="003617D5"/>
    <w:rsid w:val="003630EC"/>
    <w:rsid w:val="00363345"/>
    <w:rsid w:val="0036363D"/>
    <w:rsid w:val="00364E56"/>
    <w:rsid w:val="0036508F"/>
    <w:rsid w:val="00365ABC"/>
    <w:rsid w:val="0036604B"/>
    <w:rsid w:val="0036753B"/>
    <w:rsid w:val="00372EAB"/>
    <w:rsid w:val="00374B15"/>
    <w:rsid w:val="00376890"/>
    <w:rsid w:val="00377587"/>
    <w:rsid w:val="00381CB6"/>
    <w:rsid w:val="00386DAB"/>
    <w:rsid w:val="003879D5"/>
    <w:rsid w:val="00393E64"/>
    <w:rsid w:val="00393F0D"/>
    <w:rsid w:val="003A23AD"/>
    <w:rsid w:val="003A4D0D"/>
    <w:rsid w:val="003A4DE2"/>
    <w:rsid w:val="003B3530"/>
    <w:rsid w:val="003B4054"/>
    <w:rsid w:val="003B790A"/>
    <w:rsid w:val="003B7FBB"/>
    <w:rsid w:val="003C5571"/>
    <w:rsid w:val="003D1725"/>
    <w:rsid w:val="003D3E14"/>
    <w:rsid w:val="003D41EC"/>
    <w:rsid w:val="003D4BEC"/>
    <w:rsid w:val="003D4ECA"/>
    <w:rsid w:val="003E0367"/>
    <w:rsid w:val="003E098A"/>
    <w:rsid w:val="003E12B1"/>
    <w:rsid w:val="003E1883"/>
    <w:rsid w:val="003E463D"/>
    <w:rsid w:val="003E5E8B"/>
    <w:rsid w:val="003F0036"/>
    <w:rsid w:val="003F094C"/>
    <w:rsid w:val="003F6D0A"/>
    <w:rsid w:val="003F74DC"/>
    <w:rsid w:val="003F7683"/>
    <w:rsid w:val="00401A48"/>
    <w:rsid w:val="004031E3"/>
    <w:rsid w:val="0040749B"/>
    <w:rsid w:val="00410A2F"/>
    <w:rsid w:val="00415104"/>
    <w:rsid w:val="004159CD"/>
    <w:rsid w:val="00416BF1"/>
    <w:rsid w:val="00417ADB"/>
    <w:rsid w:val="00417CCF"/>
    <w:rsid w:val="004209FF"/>
    <w:rsid w:val="00420E61"/>
    <w:rsid w:val="00421C0F"/>
    <w:rsid w:val="00421F73"/>
    <w:rsid w:val="004230AC"/>
    <w:rsid w:val="00424551"/>
    <w:rsid w:val="004309C9"/>
    <w:rsid w:val="00440836"/>
    <w:rsid w:val="00446888"/>
    <w:rsid w:val="00447E96"/>
    <w:rsid w:val="00451C86"/>
    <w:rsid w:val="004573F2"/>
    <w:rsid w:val="0046162A"/>
    <w:rsid w:val="004627D4"/>
    <w:rsid w:val="00462DE7"/>
    <w:rsid w:val="0046342A"/>
    <w:rsid w:val="00464F2F"/>
    <w:rsid w:val="004663F7"/>
    <w:rsid w:val="00467612"/>
    <w:rsid w:val="00472715"/>
    <w:rsid w:val="00480951"/>
    <w:rsid w:val="00482E28"/>
    <w:rsid w:val="00483886"/>
    <w:rsid w:val="00483CAE"/>
    <w:rsid w:val="004840B8"/>
    <w:rsid w:val="00484B3E"/>
    <w:rsid w:val="00485040"/>
    <w:rsid w:val="00486DF4"/>
    <w:rsid w:val="00490500"/>
    <w:rsid w:val="004919EA"/>
    <w:rsid w:val="00495831"/>
    <w:rsid w:val="00496E76"/>
    <w:rsid w:val="004978FF"/>
    <w:rsid w:val="004A1536"/>
    <w:rsid w:val="004A2693"/>
    <w:rsid w:val="004A2ED1"/>
    <w:rsid w:val="004A5583"/>
    <w:rsid w:val="004A714A"/>
    <w:rsid w:val="004B14A7"/>
    <w:rsid w:val="004B1657"/>
    <w:rsid w:val="004B6E09"/>
    <w:rsid w:val="004C0033"/>
    <w:rsid w:val="004C250C"/>
    <w:rsid w:val="004C4945"/>
    <w:rsid w:val="004C545F"/>
    <w:rsid w:val="004C6340"/>
    <w:rsid w:val="004C7767"/>
    <w:rsid w:val="004D13DE"/>
    <w:rsid w:val="004D30CC"/>
    <w:rsid w:val="004D6049"/>
    <w:rsid w:val="004D6300"/>
    <w:rsid w:val="004E17BF"/>
    <w:rsid w:val="004F08E9"/>
    <w:rsid w:val="004F0D4A"/>
    <w:rsid w:val="004F176F"/>
    <w:rsid w:val="004F3944"/>
    <w:rsid w:val="004F5F1F"/>
    <w:rsid w:val="004F6B38"/>
    <w:rsid w:val="004F6DBE"/>
    <w:rsid w:val="004F7CB0"/>
    <w:rsid w:val="00502D00"/>
    <w:rsid w:val="00504388"/>
    <w:rsid w:val="005064A8"/>
    <w:rsid w:val="00507DA2"/>
    <w:rsid w:val="00513BED"/>
    <w:rsid w:val="00523EEE"/>
    <w:rsid w:val="00527951"/>
    <w:rsid w:val="00535345"/>
    <w:rsid w:val="00536254"/>
    <w:rsid w:val="005375FA"/>
    <w:rsid w:val="005421AF"/>
    <w:rsid w:val="00550343"/>
    <w:rsid w:val="0055295A"/>
    <w:rsid w:val="00553A52"/>
    <w:rsid w:val="0055653F"/>
    <w:rsid w:val="00560359"/>
    <w:rsid w:val="00564039"/>
    <w:rsid w:val="0056687A"/>
    <w:rsid w:val="00566F29"/>
    <w:rsid w:val="00570C59"/>
    <w:rsid w:val="005731AD"/>
    <w:rsid w:val="00573433"/>
    <w:rsid w:val="0058094F"/>
    <w:rsid w:val="005837C4"/>
    <w:rsid w:val="00584AE5"/>
    <w:rsid w:val="00585A1E"/>
    <w:rsid w:val="00590F9E"/>
    <w:rsid w:val="005917AD"/>
    <w:rsid w:val="00591BDB"/>
    <w:rsid w:val="00594A55"/>
    <w:rsid w:val="005A12AD"/>
    <w:rsid w:val="005B1C35"/>
    <w:rsid w:val="005B2325"/>
    <w:rsid w:val="005B2DE5"/>
    <w:rsid w:val="005B4F93"/>
    <w:rsid w:val="005B7A05"/>
    <w:rsid w:val="005C07BF"/>
    <w:rsid w:val="005C0C8F"/>
    <w:rsid w:val="005C11B8"/>
    <w:rsid w:val="005C59AE"/>
    <w:rsid w:val="005C610D"/>
    <w:rsid w:val="005C7739"/>
    <w:rsid w:val="005C7C68"/>
    <w:rsid w:val="005D1050"/>
    <w:rsid w:val="005E4883"/>
    <w:rsid w:val="005E5755"/>
    <w:rsid w:val="005F327B"/>
    <w:rsid w:val="005F3FD0"/>
    <w:rsid w:val="005F4911"/>
    <w:rsid w:val="005F60ED"/>
    <w:rsid w:val="00602533"/>
    <w:rsid w:val="006057E2"/>
    <w:rsid w:val="00612C85"/>
    <w:rsid w:val="00624781"/>
    <w:rsid w:val="0062683A"/>
    <w:rsid w:val="0062720C"/>
    <w:rsid w:val="00630529"/>
    <w:rsid w:val="00631917"/>
    <w:rsid w:val="00633382"/>
    <w:rsid w:val="00633F11"/>
    <w:rsid w:val="00635C13"/>
    <w:rsid w:val="006433A1"/>
    <w:rsid w:val="00647935"/>
    <w:rsid w:val="00647B09"/>
    <w:rsid w:val="00652D03"/>
    <w:rsid w:val="00653EC6"/>
    <w:rsid w:val="006601A5"/>
    <w:rsid w:val="00661CA1"/>
    <w:rsid w:val="00674408"/>
    <w:rsid w:val="00675771"/>
    <w:rsid w:val="006765F2"/>
    <w:rsid w:val="00676644"/>
    <w:rsid w:val="006778FA"/>
    <w:rsid w:val="00684F57"/>
    <w:rsid w:val="006867E1"/>
    <w:rsid w:val="0069123A"/>
    <w:rsid w:val="006916AA"/>
    <w:rsid w:val="00691D56"/>
    <w:rsid w:val="00697756"/>
    <w:rsid w:val="00697F99"/>
    <w:rsid w:val="006B282A"/>
    <w:rsid w:val="006B321B"/>
    <w:rsid w:val="006B68B0"/>
    <w:rsid w:val="006C0B45"/>
    <w:rsid w:val="006C2C29"/>
    <w:rsid w:val="006C428B"/>
    <w:rsid w:val="006C43BF"/>
    <w:rsid w:val="006C4E39"/>
    <w:rsid w:val="006D2E89"/>
    <w:rsid w:val="006D53B4"/>
    <w:rsid w:val="006F0D6C"/>
    <w:rsid w:val="006F315D"/>
    <w:rsid w:val="006F52B6"/>
    <w:rsid w:val="006F6BAA"/>
    <w:rsid w:val="006F7462"/>
    <w:rsid w:val="00702A0C"/>
    <w:rsid w:val="00705222"/>
    <w:rsid w:val="00706221"/>
    <w:rsid w:val="00707E6E"/>
    <w:rsid w:val="007147F0"/>
    <w:rsid w:val="007148D0"/>
    <w:rsid w:val="00716A98"/>
    <w:rsid w:val="00717E9F"/>
    <w:rsid w:val="0072178A"/>
    <w:rsid w:val="00724401"/>
    <w:rsid w:val="00725415"/>
    <w:rsid w:val="00733118"/>
    <w:rsid w:val="0073319A"/>
    <w:rsid w:val="00737435"/>
    <w:rsid w:val="007434BE"/>
    <w:rsid w:val="00746323"/>
    <w:rsid w:val="00747D03"/>
    <w:rsid w:val="007522FD"/>
    <w:rsid w:val="007529D6"/>
    <w:rsid w:val="00755D61"/>
    <w:rsid w:val="00761C63"/>
    <w:rsid w:val="007667D5"/>
    <w:rsid w:val="00766D6E"/>
    <w:rsid w:val="00767939"/>
    <w:rsid w:val="007700E6"/>
    <w:rsid w:val="00772C7F"/>
    <w:rsid w:val="007731E4"/>
    <w:rsid w:val="007733DF"/>
    <w:rsid w:val="0077503E"/>
    <w:rsid w:val="00775B0F"/>
    <w:rsid w:val="007811B8"/>
    <w:rsid w:val="00781364"/>
    <w:rsid w:val="007829A0"/>
    <w:rsid w:val="00786D1C"/>
    <w:rsid w:val="00786E9A"/>
    <w:rsid w:val="007907BF"/>
    <w:rsid w:val="00790998"/>
    <w:rsid w:val="007913E7"/>
    <w:rsid w:val="00792FF1"/>
    <w:rsid w:val="00795152"/>
    <w:rsid w:val="007A02D6"/>
    <w:rsid w:val="007A04B1"/>
    <w:rsid w:val="007A7D1A"/>
    <w:rsid w:val="007B38F3"/>
    <w:rsid w:val="007B4F95"/>
    <w:rsid w:val="007C63B8"/>
    <w:rsid w:val="007D0118"/>
    <w:rsid w:val="007D0814"/>
    <w:rsid w:val="007D1A1B"/>
    <w:rsid w:val="007D1C60"/>
    <w:rsid w:val="007D2D30"/>
    <w:rsid w:val="007D34A2"/>
    <w:rsid w:val="007D60F2"/>
    <w:rsid w:val="007D7A41"/>
    <w:rsid w:val="007E0125"/>
    <w:rsid w:val="007E3E21"/>
    <w:rsid w:val="007E539C"/>
    <w:rsid w:val="007F0520"/>
    <w:rsid w:val="007F16BB"/>
    <w:rsid w:val="007F1FF8"/>
    <w:rsid w:val="007F31F9"/>
    <w:rsid w:val="007F3C21"/>
    <w:rsid w:val="007F45A1"/>
    <w:rsid w:val="007F4B6D"/>
    <w:rsid w:val="007F5BAB"/>
    <w:rsid w:val="007F5FC7"/>
    <w:rsid w:val="007F6D8B"/>
    <w:rsid w:val="00801201"/>
    <w:rsid w:val="008015B7"/>
    <w:rsid w:val="00803199"/>
    <w:rsid w:val="0081592E"/>
    <w:rsid w:val="00815E2D"/>
    <w:rsid w:val="008240E0"/>
    <w:rsid w:val="00835C4E"/>
    <w:rsid w:val="0084175B"/>
    <w:rsid w:val="00847787"/>
    <w:rsid w:val="008506FE"/>
    <w:rsid w:val="008511AC"/>
    <w:rsid w:val="00851939"/>
    <w:rsid w:val="008545B4"/>
    <w:rsid w:val="008546A0"/>
    <w:rsid w:val="00857AAC"/>
    <w:rsid w:val="008672C0"/>
    <w:rsid w:val="00870A6F"/>
    <w:rsid w:val="008750AB"/>
    <w:rsid w:val="0087667D"/>
    <w:rsid w:val="00876E96"/>
    <w:rsid w:val="008814E3"/>
    <w:rsid w:val="00882045"/>
    <w:rsid w:val="008825D1"/>
    <w:rsid w:val="0088403A"/>
    <w:rsid w:val="00891B42"/>
    <w:rsid w:val="00891F02"/>
    <w:rsid w:val="00892A26"/>
    <w:rsid w:val="00893045"/>
    <w:rsid w:val="00893BCB"/>
    <w:rsid w:val="00896190"/>
    <w:rsid w:val="00896F60"/>
    <w:rsid w:val="008978BC"/>
    <w:rsid w:val="008978E8"/>
    <w:rsid w:val="008A0558"/>
    <w:rsid w:val="008A0DEB"/>
    <w:rsid w:val="008A0E37"/>
    <w:rsid w:val="008A1F6B"/>
    <w:rsid w:val="008A33EF"/>
    <w:rsid w:val="008A6319"/>
    <w:rsid w:val="008B24BA"/>
    <w:rsid w:val="008B3B19"/>
    <w:rsid w:val="008B407F"/>
    <w:rsid w:val="008B551F"/>
    <w:rsid w:val="008B5A7B"/>
    <w:rsid w:val="008C2180"/>
    <w:rsid w:val="008C3923"/>
    <w:rsid w:val="008C40E6"/>
    <w:rsid w:val="008C677E"/>
    <w:rsid w:val="008C6CF8"/>
    <w:rsid w:val="008C6FBA"/>
    <w:rsid w:val="008C7ED9"/>
    <w:rsid w:val="008C7FBD"/>
    <w:rsid w:val="008D0E59"/>
    <w:rsid w:val="008D13A1"/>
    <w:rsid w:val="008D2592"/>
    <w:rsid w:val="008D2F46"/>
    <w:rsid w:val="008E131F"/>
    <w:rsid w:val="008E2918"/>
    <w:rsid w:val="008E5621"/>
    <w:rsid w:val="008E6805"/>
    <w:rsid w:val="008F14FB"/>
    <w:rsid w:val="008F6F8D"/>
    <w:rsid w:val="008F76C5"/>
    <w:rsid w:val="008F7B26"/>
    <w:rsid w:val="0090050E"/>
    <w:rsid w:val="00901F22"/>
    <w:rsid w:val="009020E2"/>
    <w:rsid w:val="0090289A"/>
    <w:rsid w:val="00902F22"/>
    <w:rsid w:val="00905598"/>
    <w:rsid w:val="00905687"/>
    <w:rsid w:val="00907E7A"/>
    <w:rsid w:val="00913F1A"/>
    <w:rsid w:val="009143B0"/>
    <w:rsid w:val="00920DEA"/>
    <w:rsid w:val="00921321"/>
    <w:rsid w:val="0092144C"/>
    <w:rsid w:val="00921FE7"/>
    <w:rsid w:val="00922D3C"/>
    <w:rsid w:val="009230ED"/>
    <w:rsid w:val="00923E8D"/>
    <w:rsid w:val="00924C7A"/>
    <w:rsid w:val="00926F07"/>
    <w:rsid w:val="00930C91"/>
    <w:rsid w:val="00932ADE"/>
    <w:rsid w:val="00940FF3"/>
    <w:rsid w:val="00943A08"/>
    <w:rsid w:val="0095221D"/>
    <w:rsid w:val="009534D9"/>
    <w:rsid w:val="00954A13"/>
    <w:rsid w:val="00961A30"/>
    <w:rsid w:val="009636F9"/>
    <w:rsid w:val="00964485"/>
    <w:rsid w:val="0096621A"/>
    <w:rsid w:val="0097539A"/>
    <w:rsid w:val="00977AEC"/>
    <w:rsid w:val="009806D6"/>
    <w:rsid w:val="00982F27"/>
    <w:rsid w:val="009834B1"/>
    <w:rsid w:val="00984049"/>
    <w:rsid w:val="009869F3"/>
    <w:rsid w:val="00987531"/>
    <w:rsid w:val="00992691"/>
    <w:rsid w:val="00993531"/>
    <w:rsid w:val="00993980"/>
    <w:rsid w:val="009946FE"/>
    <w:rsid w:val="009953B9"/>
    <w:rsid w:val="0099718E"/>
    <w:rsid w:val="009A0ECE"/>
    <w:rsid w:val="009A183F"/>
    <w:rsid w:val="009A3EF9"/>
    <w:rsid w:val="009A51FE"/>
    <w:rsid w:val="009A5A60"/>
    <w:rsid w:val="009A6080"/>
    <w:rsid w:val="009A7480"/>
    <w:rsid w:val="009B0F45"/>
    <w:rsid w:val="009B1F80"/>
    <w:rsid w:val="009B27D1"/>
    <w:rsid w:val="009B3AB2"/>
    <w:rsid w:val="009C0CF2"/>
    <w:rsid w:val="009C2BFE"/>
    <w:rsid w:val="009C7A62"/>
    <w:rsid w:val="009D010E"/>
    <w:rsid w:val="009D39E9"/>
    <w:rsid w:val="009D5AF7"/>
    <w:rsid w:val="009D604C"/>
    <w:rsid w:val="009D6C89"/>
    <w:rsid w:val="009E0B49"/>
    <w:rsid w:val="009E1878"/>
    <w:rsid w:val="009E2108"/>
    <w:rsid w:val="009E7F52"/>
    <w:rsid w:val="009F2395"/>
    <w:rsid w:val="009F2693"/>
    <w:rsid w:val="009F311D"/>
    <w:rsid w:val="009F314F"/>
    <w:rsid w:val="009F5DC1"/>
    <w:rsid w:val="00A0089E"/>
    <w:rsid w:val="00A07A59"/>
    <w:rsid w:val="00A07FD0"/>
    <w:rsid w:val="00A11198"/>
    <w:rsid w:val="00A1366B"/>
    <w:rsid w:val="00A22282"/>
    <w:rsid w:val="00A22872"/>
    <w:rsid w:val="00A2373D"/>
    <w:rsid w:val="00A26E9F"/>
    <w:rsid w:val="00A30FA8"/>
    <w:rsid w:val="00A32387"/>
    <w:rsid w:val="00A3565C"/>
    <w:rsid w:val="00A36DFE"/>
    <w:rsid w:val="00A423C1"/>
    <w:rsid w:val="00A42988"/>
    <w:rsid w:val="00A436D7"/>
    <w:rsid w:val="00A4388A"/>
    <w:rsid w:val="00A50FAA"/>
    <w:rsid w:val="00A54251"/>
    <w:rsid w:val="00A5497D"/>
    <w:rsid w:val="00A555EA"/>
    <w:rsid w:val="00A60E2A"/>
    <w:rsid w:val="00A62C22"/>
    <w:rsid w:val="00A66894"/>
    <w:rsid w:val="00A701F6"/>
    <w:rsid w:val="00A74499"/>
    <w:rsid w:val="00A759B4"/>
    <w:rsid w:val="00A75A4E"/>
    <w:rsid w:val="00A773C4"/>
    <w:rsid w:val="00A77BF0"/>
    <w:rsid w:val="00A83B99"/>
    <w:rsid w:val="00A83FD2"/>
    <w:rsid w:val="00A84FF6"/>
    <w:rsid w:val="00A85023"/>
    <w:rsid w:val="00A87C89"/>
    <w:rsid w:val="00A92218"/>
    <w:rsid w:val="00A9345C"/>
    <w:rsid w:val="00A95316"/>
    <w:rsid w:val="00A95942"/>
    <w:rsid w:val="00AA0374"/>
    <w:rsid w:val="00AA11D8"/>
    <w:rsid w:val="00AA153E"/>
    <w:rsid w:val="00AA20AD"/>
    <w:rsid w:val="00AA2488"/>
    <w:rsid w:val="00AA2BC2"/>
    <w:rsid w:val="00AA35A4"/>
    <w:rsid w:val="00AA3DDE"/>
    <w:rsid w:val="00AA5DB0"/>
    <w:rsid w:val="00AA68A3"/>
    <w:rsid w:val="00AA7AB6"/>
    <w:rsid w:val="00AB14A6"/>
    <w:rsid w:val="00AB74AF"/>
    <w:rsid w:val="00AB7CAD"/>
    <w:rsid w:val="00AC61AA"/>
    <w:rsid w:val="00AD1B56"/>
    <w:rsid w:val="00AD3608"/>
    <w:rsid w:val="00AD5EA5"/>
    <w:rsid w:val="00AD6D5E"/>
    <w:rsid w:val="00AE0EE7"/>
    <w:rsid w:val="00AE309B"/>
    <w:rsid w:val="00AE6466"/>
    <w:rsid w:val="00AE6795"/>
    <w:rsid w:val="00AE6975"/>
    <w:rsid w:val="00AF0CD0"/>
    <w:rsid w:val="00AF2567"/>
    <w:rsid w:val="00AF3881"/>
    <w:rsid w:val="00AF52C8"/>
    <w:rsid w:val="00B023F1"/>
    <w:rsid w:val="00B04D81"/>
    <w:rsid w:val="00B063E1"/>
    <w:rsid w:val="00B101ED"/>
    <w:rsid w:val="00B103FD"/>
    <w:rsid w:val="00B1065C"/>
    <w:rsid w:val="00B13FC3"/>
    <w:rsid w:val="00B23F6C"/>
    <w:rsid w:val="00B24F7F"/>
    <w:rsid w:val="00B25B50"/>
    <w:rsid w:val="00B26426"/>
    <w:rsid w:val="00B27B0C"/>
    <w:rsid w:val="00B312F8"/>
    <w:rsid w:val="00B32937"/>
    <w:rsid w:val="00B33DA0"/>
    <w:rsid w:val="00B34632"/>
    <w:rsid w:val="00B35342"/>
    <w:rsid w:val="00B36519"/>
    <w:rsid w:val="00B445AD"/>
    <w:rsid w:val="00B50A3C"/>
    <w:rsid w:val="00B51212"/>
    <w:rsid w:val="00B5183B"/>
    <w:rsid w:val="00B51FD2"/>
    <w:rsid w:val="00B55776"/>
    <w:rsid w:val="00B56DA4"/>
    <w:rsid w:val="00B62CF1"/>
    <w:rsid w:val="00B70C86"/>
    <w:rsid w:val="00B70E7A"/>
    <w:rsid w:val="00B77664"/>
    <w:rsid w:val="00B80691"/>
    <w:rsid w:val="00B85B4B"/>
    <w:rsid w:val="00B8721C"/>
    <w:rsid w:val="00B93311"/>
    <w:rsid w:val="00B95092"/>
    <w:rsid w:val="00B956F2"/>
    <w:rsid w:val="00B95D2F"/>
    <w:rsid w:val="00BA58F8"/>
    <w:rsid w:val="00BB2B8F"/>
    <w:rsid w:val="00BB48DA"/>
    <w:rsid w:val="00BC2432"/>
    <w:rsid w:val="00BC2633"/>
    <w:rsid w:val="00BC2976"/>
    <w:rsid w:val="00BC4E69"/>
    <w:rsid w:val="00BC4F3F"/>
    <w:rsid w:val="00BC583C"/>
    <w:rsid w:val="00BC6847"/>
    <w:rsid w:val="00BD1506"/>
    <w:rsid w:val="00BD2068"/>
    <w:rsid w:val="00BE0F08"/>
    <w:rsid w:val="00BE19D1"/>
    <w:rsid w:val="00BE3077"/>
    <w:rsid w:val="00BE3723"/>
    <w:rsid w:val="00BE7197"/>
    <w:rsid w:val="00BE720B"/>
    <w:rsid w:val="00BF0221"/>
    <w:rsid w:val="00BF3398"/>
    <w:rsid w:val="00BF3F6E"/>
    <w:rsid w:val="00C047A5"/>
    <w:rsid w:val="00C062D8"/>
    <w:rsid w:val="00C075CF"/>
    <w:rsid w:val="00C1140F"/>
    <w:rsid w:val="00C13284"/>
    <w:rsid w:val="00C13F8D"/>
    <w:rsid w:val="00C14AB1"/>
    <w:rsid w:val="00C14E0F"/>
    <w:rsid w:val="00C15CE7"/>
    <w:rsid w:val="00C2358E"/>
    <w:rsid w:val="00C26409"/>
    <w:rsid w:val="00C31074"/>
    <w:rsid w:val="00C32E18"/>
    <w:rsid w:val="00C32E9A"/>
    <w:rsid w:val="00C33B73"/>
    <w:rsid w:val="00C363CE"/>
    <w:rsid w:val="00C3742F"/>
    <w:rsid w:val="00C37776"/>
    <w:rsid w:val="00C37E54"/>
    <w:rsid w:val="00C4186F"/>
    <w:rsid w:val="00C4320B"/>
    <w:rsid w:val="00C4432B"/>
    <w:rsid w:val="00C46F35"/>
    <w:rsid w:val="00C47187"/>
    <w:rsid w:val="00C53C46"/>
    <w:rsid w:val="00C57021"/>
    <w:rsid w:val="00C578B0"/>
    <w:rsid w:val="00C61F5C"/>
    <w:rsid w:val="00C664F2"/>
    <w:rsid w:val="00C67408"/>
    <w:rsid w:val="00C7657F"/>
    <w:rsid w:val="00C77860"/>
    <w:rsid w:val="00C81B32"/>
    <w:rsid w:val="00C82524"/>
    <w:rsid w:val="00C82795"/>
    <w:rsid w:val="00C83E48"/>
    <w:rsid w:val="00C856B3"/>
    <w:rsid w:val="00C86599"/>
    <w:rsid w:val="00C97975"/>
    <w:rsid w:val="00C97DED"/>
    <w:rsid w:val="00C97FC4"/>
    <w:rsid w:val="00CA02FD"/>
    <w:rsid w:val="00CA6172"/>
    <w:rsid w:val="00CB1931"/>
    <w:rsid w:val="00CB2F9D"/>
    <w:rsid w:val="00CB5371"/>
    <w:rsid w:val="00CB6828"/>
    <w:rsid w:val="00CC2736"/>
    <w:rsid w:val="00CC53A3"/>
    <w:rsid w:val="00CC75AD"/>
    <w:rsid w:val="00CC7E8D"/>
    <w:rsid w:val="00CC7FA2"/>
    <w:rsid w:val="00CD37CF"/>
    <w:rsid w:val="00CE40CD"/>
    <w:rsid w:val="00CE5AAB"/>
    <w:rsid w:val="00CF1E83"/>
    <w:rsid w:val="00CF270B"/>
    <w:rsid w:val="00D00761"/>
    <w:rsid w:val="00D043EE"/>
    <w:rsid w:val="00D05172"/>
    <w:rsid w:val="00D05366"/>
    <w:rsid w:val="00D06786"/>
    <w:rsid w:val="00D06E02"/>
    <w:rsid w:val="00D07260"/>
    <w:rsid w:val="00D176B7"/>
    <w:rsid w:val="00D20E11"/>
    <w:rsid w:val="00D214A3"/>
    <w:rsid w:val="00D21AF3"/>
    <w:rsid w:val="00D220E6"/>
    <w:rsid w:val="00D22235"/>
    <w:rsid w:val="00D2438C"/>
    <w:rsid w:val="00D24571"/>
    <w:rsid w:val="00D30FD4"/>
    <w:rsid w:val="00D31E88"/>
    <w:rsid w:val="00D34538"/>
    <w:rsid w:val="00D34DFB"/>
    <w:rsid w:val="00D4178B"/>
    <w:rsid w:val="00D4342F"/>
    <w:rsid w:val="00D52A0E"/>
    <w:rsid w:val="00D53F88"/>
    <w:rsid w:val="00D54951"/>
    <w:rsid w:val="00D57407"/>
    <w:rsid w:val="00D61024"/>
    <w:rsid w:val="00D61806"/>
    <w:rsid w:val="00D61D0B"/>
    <w:rsid w:val="00D63261"/>
    <w:rsid w:val="00D64711"/>
    <w:rsid w:val="00D6490A"/>
    <w:rsid w:val="00D66C53"/>
    <w:rsid w:val="00D740FF"/>
    <w:rsid w:val="00D806A6"/>
    <w:rsid w:val="00D817D1"/>
    <w:rsid w:val="00D8467A"/>
    <w:rsid w:val="00D84A0D"/>
    <w:rsid w:val="00D85CFE"/>
    <w:rsid w:val="00D92CC4"/>
    <w:rsid w:val="00D934CE"/>
    <w:rsid w:val="00D942CA"/>
    <w:rsid w:val="00DA07FC"/>
    <w:rsid w:val="00DA224B"/>
    <w:rsid w:val="00DA2C26"/>
    <w:rsid w:val="00DA6B21"/>
    <w:rsid w:val="00DB2A29"/>
    <w:rsid w:val="00DB3DEF"/>
    <w:rsid w:val="00DB66BB"/>
    <w:rsid w:val="00DC17DF"/>
    <w:rsid w:val="00DC1821"/>
    <w:rsid w:val="00DC3610"/>
    <w:rsid w:val="00DC3AB8"/>
    <w:rsid w:val="00DC732B"/>
    <w:rsid w:val="00DD1EBA"/>
    <w:rsid w:val="00DD21FC"/>
    <w:rsid w:val="00DD56AD"/>
    <w:rsid w:val="00DD6E0E"/>
    <w:rsid w:val="00DE0CB8"/>
    <w:rsid w:val="00DE2471"/>
    <w:rsid w:val="00DE5DF2"/>
    <w:rsid w:val="00DF124B"/>
    <w:rsid w:val="00DF1424"/>
    <w:rsid w:val="00DF20FC"/>
    <w:rsid w:val="00DF2600"/>
    <w:rsid w:val="00DF32C6"/>
    <w:rsid w:val="00DF3577"/>
    <w:rsid w:val="00DF3B05"/>
    <w:rsid w:val="00E02356"/>
    <w:rsid w:val="00E0244D"/>
    <w:rsid w:val="00E02BE6"/>
    <w:rsid w:val="00E0357B"/>
    <w:rsid w:val="00E12C8E"/>
    <w:rsid w:val="00E12D76"/>
    <w:rsid w:val="00E14439"/>
    <w:rsid w:val="00E15078"/>
    <w:rsid w:val="00E156C5"/>
    <w:rsid w:val="00E16638"/>
    <w:rsid w:val="00E178EC"/>
    <w:rsid w:val="00E21463"/>
    <w:rsid w:val="00E219CF"/>
    <w:rsid w:val="00E23929"/>
    <w:rsid w:val="00E31B86"/>
    <w:rsid w:val="00E337C5"/>
    <w:rsid w:val="00E34E36"/>
    <w:rsid w:val="00E36F0A"/>
    <w:rsid w:val="00E3731D"/>
    <w:rsid w:val="00E4106D"/>
    <w:rsid w:val="00E414FA"/>
    <w:rsid w:val="00E46AF9"/>
    <w:rsid w:val="00E50FCE"/>
    <w:rsid w:val="00E5131E"/>
    <w:rsid w:val="00E547C1"/>
    <w:rsid w:val="00E55079"/>
    <w:rsid w:val="00E55650"/>
    <w:rsid w:val="00E5636D"/>
    <w:rsid w:val="00E56E25"/>
    <w:rsid w:val="00E577EA"/>
    <w:rsid w:val="00E6140F"/>
    <w:rsid w:val="00E713F7"/>
    <w:rsid w:val="00E7164E"/>
    <w:rsid w:val="00E71650"/>
    <w:rsid w:val="00E73A0B"/>
    <w:rsid w:val="00E74AEB"/>
    <w:rsid w:val="00E7567A"/>
    <w:rsid w:val="00E762B1"/>
    <w:rsid w:val="00E765DA"/>
    <w:rsid w:val="00E77F22"/>
    <w:rsid w:val="00E8168F"/>
    <w:rsid w:val="00E83E26"/>
    <w:rsid w:val="00E84BF1"/>
    <w:rsid w:val="00E920AE"/>
    <w:rsid w:val="00E95C5C"/>
    <w:rsid w:val="00E9686A"/>
    <w:rsid w:val="00EA0117"/>
    <w:rsid w:val="00EA3963"/>
    <w:rsid w:val="00EA44D3"/>
    <w:rsid w:val="00EA4874"/>
    <w:rsid w:val="00EA669C"/>
    <w:rsid w:val="00EA67B7"/>
    <w:rsid w:val="00EB0E90"/>
    <w:rsid w:val="00EB11D5"/>
    <w:rsid w:val="00EB3007"/>
    <w:rsid w:val="00EB3162"/>
    <w:rsid w:val="00EB5997"/>
    <w:rsid w:val="00EB6AC0"/>
    <w:rsid w:val="00EC535B"/>
    <w:rsid w:val="00EC6B0C"/>
    <w:rsid w:val="00EC6B9B"/>
    <w:rsid w:val="00EC70D3"/>
    <w:rsid w:val="00ED33E5"/>
    <w:rsid w:val="00ED44CB"/>
    <w:rsid w:val="00EE0065"/>
    <w:rsid w:val="00EE10D1"/>
    <w:rsid w:val="00EE125C"/>
    <w:rsid w:val="00EE3518"/>
    <w:rsid w:val="00EE39C8"/>
    <w:rsid w:val="00EE4ACA"/>
    <w:rsid w:val="00EE598B"/>
    <w:rsid w:val="00EF03DB"/>
    <w:rsid w:val="00EF0747"/>
    <w:rsid w:val="00EF0EB5"/>
    <w:rsid w:val="00EF3C4F"/>
    <w:rsid w:val="00F019C6"/>
    <w:rsid w:val="00F0282E"/>
    <w:rsid w:val="00F02FF7"/>
    <w:rsid w:val="00F050EB"/>
    <w:rsid w:val="00F05530"/>
    <w:rsid w:val="00F072B4"/>
    <w:rsid w:val="00F12407"/>
    <w:rsid w:val="00F13B0F"/>
    <w:rsid w:val="00F13CAA"/>
    <w:rsid w:val="00F146FD"/>
    <w:rsid w:val="00F153C0"/>
    <w:rsid w:val="00F157C1"/>
    <w:rsid w:val="00F200BD"/>
    <w:rsid w:val="00F204E3"/>
    <w:rsid w:val="00F2388F"/>
    <w:rsid w:val="00F26035"/>
    <w:rsid w:val="00F3445A"/>
    <w:rsid w:val="00F40484"/>
    <w:rsid w:val="00F413FF"/>
    <w:rsid w:val="00F426F0"/>
    <w:rsid w:val="00F4271B"/>
    <w:rsid w:val="00F42B3F"/>
    <w:rsid w:val="00F4309D"/>
    <w:rsid w:val="00F43856"/>
    <w:rsid w:val="00F4566B"/>
    <w:rsid w:val="00F463EC"/>
    <w:rsid w:val="00F46CCD"/>
    <w:rsid w:val="00F46F3A"/>
    <w:rsid w:val="00F505A9"/>
    <w:rsid w:val="00F50B9D"/>
    <w:rsid w:val="00F53596"/>
    <w:rsid w:val="00F5362B"/>
    <w:rsid w:val="00F5685D"/>
    <w:rsid w:val="00F57792"/>
    <w:rsid w:val="00F57E52"/>
    <w:rsid w:val="00F6054B"/>
    <w:rsid w:val="00F63228"/>
    <w:rsid w:val="00F73991"/>
    <w:rsid w:val="00F73AD4"/>
    <w:rsid w:val="00F75A3E"/>
    <w:rsid w:val="00F77711"/>
    <w:rsid w:val="00F822F4"/>
    <w:rsid w:val="00F8497D"/>
    <w:rsid w:val="00F85349"/>
    <w:rsid w:val="00F87BBC"/>
    <w:rsid w:val="00F92452"/>
    <w:rsid w:val="00F92BC0"/>
    <w:rsid w:val="00F92ECF"/>
    <w:rsid w:val="00F947B6"/>
    <w:rsid w:val="00FA1D8D"/>
    <w:rsid w:val="00FA36BF"/>
    <w:rsid w:val="00FA5A88"/>
    <w:rsid w:val="00FA67ED"/>
    <w:rsid w:val="00FA78C4"/>
    <w:rsid w:val="00FB1F2B"/>
    <w:rsid w:val="00FB4D3F"/>
    <w:rsid w:val="00FB517F"/>
    <w:rsid w:val="00FC22A2"/>
    <w:rsid w:val="00FC4613"/>
    <w:rsid w:val="00FC749C"/>
    <w:rsid w:val="00FD11EC"/>
    <w:rsid w:val="00FD493F"/>
    <w:rsid w:val="00FE0FCB"/>
    <w:rsid w:val="00FE1772"/>
    <w:rsid w:val="00FE1DD3"/>
    <w:rsid w:val="00FE4ADA"/>
    <w:rsid w:val="00FE60A7"/>
    <w:rsid w:val="00FE6706"/>
    <w:rsid w:val="00FE7823"/>
    <w:rsid w:val="00FE7A1E"/>
    <w:rsid w:val="00FF056F"/>
    <w:rsid w:val="00FF2614"/>
    <w:rsid w:val="00FF2C6A"/>
    <w:rsid w:val="00FF4F4E"/>
    <w:rsid w:val="00FF5276"/>
    <w:rsid w:val="00FF560E"/>
    <w:rsid w:val="00FF6CF6"/>
    <w:rsid w:val="00FF75E2"/>
    <w:rsid w:val="00FF78D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CB5F6"/>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E31B86"/>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E31B86"/>
    <w:rPr>
      <w:rFonts w:ascii="Calibri" w:eastAsia="Times New Roman" w:hAnsi="Calibri" w:cs="Times New Roman"/>
      <w:b/>
      <w:bCs/>
      <w:sz w:val="20"/>
      <w:szCs w:val="20"/>
      <w:lang w:eastAsia="nl-NL"/>
    </w:rPr>
  </w:style>
  <w:style w:type="paragraph" w:styleId="Bijschrift">
    <w:name w:val="caption"/>
    <w:basedOn w:val="Standaard"/>
    <w:next w:val="Standaard"/>
    <w:uiPriority w:val="35"/>
    <w:unhideWhenUsed/>
    <w:qFormat/>
    <w:rsid w:val="00360071"/>
    <w:pPr>
      <w:spacing w:after="200"/>
    </w:pPr>
    <w:rPr>
      <w:i/>
      <w:iCs/>
      <w:color w:val="00000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98173360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8.xml"/><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16.xml"/><Relationship Id="rId42" Type="http://schemas.openxmlformats.org/officeDocument/2006/relationships/footer" Target="footer2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footer" Target="footer7.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3.xml"/><Relationship Id="rId29" Type="http://schemas.openxmlformats.org/officeDocument/2006/relationships/footer" Target="footer11.xml"/><Relationship Id="rId4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header" Target="header7.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3.xml"/><Relationship Id="rId44"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_x0020_Server_x0020_ID xmlns="7356da84-4d7e-4f4e-baaf-ce0545639c6e" xsi:nil="true"/>
    <ProjectNumber xmlns="7356da84-4d7e-4f4e-baaf-ce0545639c6e">0475859.100</Project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7F124DD73FE24DA55F39C268717D71" ma:contentTypeVersion="6" ma:contentTypeDescription="Create a new document." ma:contentTypeScope="" ma:versionID="896ba8089129fcb7b8250be2a553d9ec">
  <xsd:schema xmlns:xsd="http://www.w3.org/2001/XMLSchema" xmlns:xs="http://www.w3.org/2001/XMLSchema" xmlns:p="http://schemas.microsoft.com/office/2006/metadata/properties" xmlns:ns2="7356da84-4d7e-4f4e-baaf-ce0545639c6e" xmlns:ns3="d21daa24-9127-4390-8f9c-fb9ac8decfe0" targetNamespace="http://schemas.microsoft.com/office/2006/metadata/properties" ma:root="true" ma:fieldsID="d83216b1e648e3ea4244fb09fa5d7087" ns2:_="" ns3:_="">
    <xsd:import namespace="7356da84-4d7e-4f4e-baaf-ce0545639c6e"/>
    <xsd:import namespace="d21daa24-9127-4390-8f9c-fb9ac8decfe0"/>
    <xsd:element name="properties">
      <xsd:complexType>
        <xsd:sequence>
          <xsd:element name="documentManagement">
            <xsd:complexType>
              <xsd:all>
                <xsd:element ref="ns2:ProjectNumber" minOccurs="0"/>
                <xsd:element ref="ns2:Content_x0020_Server_x0020_I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6da84-4d7e-4f4e-baaf-ce0545639c6e" elementFormDefault="qualified">
    <xsd:import namespace="http://schemas.microsoft.com/office/2006/documentManagement/types"/>
    <xsd:import namespace="http://schemas.microsoft.com/office/infopath/2007/PartnerControls"/>
    <xsd:element name="ProjectNumber" ma:index="8" nillable="true" ma:displayName="Projectnummer" ma:default="0475859.100" ma:description="desc" ma:indexed="true" ma:internalName="ProjectNumber">
      <xsd:simpleType>
        <xsd:restriction base="dms:Text">
          <xsd:maxLength value="255"/>
        </xsd:restriction>
      </xsd:simpleType>
    </xsd:element>
    <xsd:element name="Content_x0020_Server_x0020_ID" ma:index="9" nillable="true" ma:displayName="Content Server ID" ma:default="" ma:description="desc" ma:indexed="true" ma:internalName="Content_x0020_Server_x0020_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1daa24-9127-4390-8f9c-fb9ac8decf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6D604-3BDE-4905-AF3A-7BA6C5FB8D65}">
  <ds:schemaRefs>
    <ds:schemaRef ds:uri="http://schemas.microsoft.com/sharepoint/v3/contenttype/forms"/>
  </ds:schemaRefs>
</ds:datastoreItem>
</file>

<file path=customXml/itemProps2.xml><?xml version="1.0" encoding="utf-8"?>
<ds:datastoreItem xmlns:ds="http://schemas.openxmlformats.org/officeDocument/2006/customXml" ds:itemID="{D4449016-6F76-4CB0-9490-58E3737D8AC5}">
  <ds:schemaRefs>
    <ds:schemaRef ds:uri="http://schemas.openxmlformats.org/officeDocument/2006/bibliography"/>
  </ds:schemaRefs>
</ds:datastoreItem>
</file>

<file path=customXml/itemProps3.xml><?xml version="1.0" encoding="utf-8"?>
<ds:datastoreItem xmlns:ds="http://schemas.openxmlformats.org/officeDocument/2006/customXml" ds:itemID="{85E07B8E-5F22-4ED0-8766-E9EA7E116C2D}">
  <ds:schemaRefs>
    <ds:schemaRef ds:uri="http://schemas.microsoft.com/office/2006/metadata/properties"/>
    <ds:schemaRef ds:uri="http://schemas.microsoft.com/office/infopath/2007/PartnerControls"/>
    <ds:schemaRef ds:uri="7356da84-4d7e-4f4e-baaf-ce0545639c6e"/>
  </ds:schemaRefs>
</ds:datastoreItem>
</file>

<file path=customXml/itemProps4.xml><?xml version="1.0" encoding="utf-8"?>
<ds:datastoreItem xmlns:ds="http://schemas.openxmlformats.org/officeDocument/2006/customXml" ds:itemID="{C1DFBD5B-BC6F-4A2D-AD14-DB718E45A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6da84-4d7e-4f4e-baaf-ce0545639c6e"/>
    <ds:schemaRef ds:uri="d21daa24-9127-4390-8f9c-fb9ac8dec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12</Pages>
  <Words>2030</Words>
  <Characters>11169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A09 Model Selectieleidraad ARW 2016 versie 5.5 1 nov 2020</vt:lpstr>
    </vt:vector>
  </TitlesOfParts>
  <Company>AnteaGroup</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A09 Model Selectieleidraad ARW 2016 versie 5.5 1 nov 2020</dc:title>
  <dc:subject/>
  <dc:creator>Otter Hillie, H.</dc:creator>
  <cp:keywords/>
  <dc:description/>
  <cp:lastModifiedBy>Hillie Otter</cp:lastModifiedBy>
  <cp:revision>4</cp:revision>
  <cp:lastPrinted>2022-11-02T13:12:00Z</cp:lastPrinted>
  <dcterms:created xsi:type="dcterms:W3CDTF">2022-11-02T13:13:00Z</dcterms:created>
  <dcterms:modified xsi:type="dcterms:W3CDTF">2022-11-02T13:14:00Z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0x0101000E7F124DD73FE24DA55F39C268717D71</vt:lpwstr>
  </property>
  <property fmtid="{D5CDD505-2E9C-101B-9397-08002B2CF9AE}" pid="3" name="Order">
    <vt:r8>37100</vt:r8>
  </property>
</Properties>
</file>