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C7FDD" w14:textId="1240CE7A" w:rsidR="005F29C4" w:rsidRDefault="00A41425">
      <w:pPr>
        <w:pStyle w:val="RapportTitel"/>
      </w:pPr>
      <w:r>
        <w:t>Antwoordformulier</w:t>
      </w:r>
      <w:r w:rsidR="00F36963">
        <w:t xml:space="preserve"> marktconsultatie</w:t>
      </w:r>
    </w:p>
    <w:p w14:paraId="5B222311" w14:textId="77777777" w:rsidR="005F29C4" w:rsidRPr="00287C8A" w:rsidRDefault="00E82D6D">
      <w:pPr>
        <w:rPr>
          <w:b/>
          <w:color w:val="0070C0"/>
          <w:sz w:val="24"/>
          <w:szCs w:val="24"/>
        </w:rPr>
      </w:pPr>
      <w:r w:rsidRPr="00287C8A">
        <w:rPr>
          <w:b/>
          <w:color w:val="0070C0"/>
          <w:sz w:val="24"/>
          <w:szCs w:val="24"/>
        </w:rPr>
        <w:t>Vervanging en Renovatie Bruggen en Viaducten A44</w:t>
      </w:r>
    </w:p>
    <w:p w14:paraId="47A81E97" w14:textId="77777777" w:rsidR="005F29C4" w:rsidRDefault="005F29C4"/>
    <w:p w14:paraId="17AA5169" w14:textId="29D85FC7" w:rsidR="005F29C4" w:rsidRDefault="005F29C4"/>
    <w:p w14:paraId="6CDF31AD" w14:textId="70E9BFF6" w:rsidR="00F36963" w:rsidRPr="00A62ACD" w:rsidRDefault="00F36963">
      <w:pPr>
        <w:rPr>
          <w:b/>
        </w:rPr>
      </w:pPr>
      <w:r w:rsidRPr="00A62ACD">
        <w:rPr>
          <w:b/>
        </w:rPr>
        <w:t>Ingevuld door:</w:t>
      </w:r>
    </w:p>
    <w:p w14:paraId="52762D16" w14:textId="1AAC946A" w:rsidR="00F36963" w:rsidRDefault="00F36963"/>
    <w:p w14:paraId="69C65DCD" w14:textId="222C2001" w:rsidR="00F36963" w:rsidRDefault="00F36963">
      <w:r>
        <w:t>Bedrijfsnaam:</w:t>
      </w:r>
      <w:r>
        <w:tab/>
      </w:r>
      <w:r w:rsidR="00A62ACD">
        <w:tab/>
      </w:r>
      <w:r>
        <w:t>____________________________</w:t>
      </w:r>
    </w:p>
    <w:p w14:paraId="368CBE7C" w14:textId="50747868" w:rsidR="00F36963" w:rsidRDefault="00F36963"/>
    <w:p w14:paraId="1F3C1410" w14:textId="2424274C" w:rsidR="00F36963" w:rsidRDefault="00F36963">
      <w:r>
        <w:t>Persoonsnaam:</w:t>
      </w:r>
      <w:r>
        <w:tab/>
      </w:r>
      <w:r w:rsidR="00A62ACD">
        <w:tab/>
      </w:r>
      <w:r>
        <w:t>____________________________</w:t>
      </w:r>
    </w:p>
    <w:p w14:paraId="1A0464C8" w14:textId="0BC70F8B" w:rsidR="00A62ACD" w:rsidRDefault="00A62ACD"/>
    <w:p w14:paraId="6EAC0D67" w14:textId="77777777" w:rsidR="00A62ACD" w:rsidRDefault="00A62ACD"/>
    <w:p w14:paraId="23E4E3FC" w14:textId="434AB755" w:rsidR="00A62ACD" w:rsidRDefault="00A62ACD"/>
    <w:p w14:paraId="4797307B" w14:textId="77777777" w:rsidR="00A62ACD" w:rsidRDefault="00A62ACD"/>
    <w:p w14:paraId="74CE6528" w14:textId="77777777" w:rsidR="00A62ACD" w:rsidRDefault="00A62ACD"/>
    <w:p w14:paraId="24681205" w14:textId="343CDFE9" w:rsidR="00A62ACD" w:rsidRPr="00A62ACD" w:rsidRDefault="00A62ACD">
      <w:pPr>
        <w:rPr>
          <w:b/>
        </w:rPr>
      </w:pPr>
      <w:r w:rsidRPr="00A62ACD">
        <w:rPr>
          <w:b/>
        </w:rPr>
        <w:t>Graag dit antwoordformulier</w:t>
      </w:r>
      <w:r w:rsidR="00485D1A">
        <w:rPr>
          <w:b/>
        </w:rPr>
        <w:t xml:space="preserve">, inclusief de </w:t>
      </w:r>
      <w:proofErr w:type="spellStart"/>
      <w:r w:rsidR="00485D1A">
        <w:rPr>
          <w:b/>
        </w:rPr>
        <w:t>excelsheet</w:t>
      </w:r>
      <w:proofErr w:type="spellEnd"/>
      <w:r w:rsidR="00485D1A">
        <w:rPr>
          <w:b/>
        </w:rPr>
        <w:t xml:space="preserve"> ‘Materieel Vervanging Hoofdvaart’,</w:t>
      </w:r>
      <w:r w:rsidRPr="00A62ACD">
        <w:rPr>
          <w:b/>
        </w:rPr>
        <w:t xml:space="preserve"> uiterlijk 20 juni 2023 </w:t>
      </w:r>
      <w:r w:rsidR="00485D1A">
        <w:rPr>
          <w:b/>
        </w:rPr>
        <w:t>retourneren</w:t>
      </w:r>
      <w:r w:rsidRPr="00A62ACD">
        <w:rPr>
          <w:b/>
        </w:rPr>
        <w:t xml:space="preserve"> via </w:t>
      </w:r>
      <w:proofErr w:type="spellStart"/>
      <w:r w:rsidRPr="00A62ACD">
        <w:rPr>
          <w:b/>
        </w:rPr>
        <w:t>TenderNed</w:t>
      </w:r>
      <w:proofErr w:type="spellEnd"/>
      <w:r w:rsidRPr="00A62ACD">
        <w:rPr>
          <w:b/>
        </w:rPr>
        <w:t>.</w:t>
      </w:r>
    </w:p>
    <w:p w14:paraId="54AF391C" w14:textId="42D80BC8" w:rsidR="00A41425" w:rsidRDefault="00F36963" w:rsidP="00F21E28">
      <w:pPr>
        <w:pStyle w:val="Kop1"/>
        <w:spacing w:line="240" w:lineRule="auto"/>
      </w:pPr>
      <w:bookmarkStart w:id="0" w:name="_Toc135741971"/>
      <w:r w:rsidRPr="00CB4D02">
        <w:lastRenderedPageBreak/>
        <w:t>Thema 1: Werkruimte en veiligheid versus fasering</w:t>
      </w:r>
      <w:bookmarkEnd w:id="0"/>
    </w:p>
    <w:p w14:paraId="6DAD5638" w14:textId="57A41A2D" w:rsidR="00F36963" w:rsidRPr="001E130C" w:rsidRDefault="00F36963" w:rsidP="00F36963">
      <w:pPr>
        <w:contextualSpacing/>
      </w:pPr>
      <w:r w:rsidRPr="00485D1A">
        <w:rPr>
          <w:noProof/>
          <w:u w:val="single"/>
        </w:rPr>
        <mc:AlternateContent>
          <mc:Choice Requires="wps">
            <w:drawing>
              <wp:anchor distT="45720" distB="45720" distL="114300" distR="114300" simplePos="0" relativeHeight="251659264" behindDoc="0" locked="0" layoutInCell="1" allowOverlap="1" wp14:anchorId="6B74AC1D" wp14:editId="1852738E">
                <wp:simplePos x="0" y="0"/>
                <wp:positionH relativeFrom="margin">
                  <wp:align>right</wp:align>
                </wp:positionH>
                <wp:positionV relativeFrom="paragraph">
                  <wp:posOffset>857719</wp:posOffset>
                </wp:positionV>
                <wp:extent cx="4878705" cy="1404620"/>
                <wp:effectExtent l="0" t="0" r="17145"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1FF32B3E" w14:textId="0614FBB3" w:rsidR="00F36963" w:rsidRDefault="00F36963">
                            <w:pPr>
                              <w:rPr>
                                <w:lang w:val="en-US"/>
                              </w:rPr>
                            </w:pPr>
                            <w:proofErr w:type="spellStart"/>
                            <w:r>
                              <w:rPr>
                                <w:lang w:val="en-US"/>
                              </w:rPr>
                              <w:t>Antwoord</w:t>
                            </w:r>
                            <w:proofErr w:type="spellEnd"/>
                            <w:r>
                              <w:rPr>
                                <w:lang w:val="en-US"/>
                              </w:rPr>
                              <w:t>:</w:t>
                            </w:r>
                          </w:p>
                          <w:p w14:paraId="6E08AA56" w14:textId="6340DB28" w:rsidR="00F36963" w:rsidRDefault="00F36963">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4AC1D" id="_x0000_t202" coordsize="21600,21600" o:spt="202" path="m,l,21600r21600,l21600,xe">
                <v:stroke joinstyle="miter"/>
                <v:path gradientshapeok="t" o:connecttype="rect"/>
              </v:shapetype>
              <v:shape id="Tekstvak 2" o:spid="_x0000_s1026" type="#_x0000_t202" style="position:absolute;margin-left:332.95pt;margin-top:67.55pt;width:384.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">
                <v:textbox style="mso-fit-shape-to-text:t">
                  <w:txbxContent>
                    <w:p w14:paraId="1FF32B3E" w14:textId="0614FBB3" w:rsidR="00F36963" w:rsidRDefault="00F36963">
                      <w:pPr>
                        <w:rPr>
                          <w:lang w:val="en-US"/>
                        </w:rPr>
                      </w:pPr>
                      <w:r>
                        <w:rPr>
                          <w:lang w:val="en-US"/>
                        </w:rPr>
                        <w:t>Antwoord:</w:t>
                      </w:r>
                    </w:p>
                    <w:p w14:paraId="6E08AA56" w14:textId="6340DB28" w:rsidR="00F36963" w:rsidRDefault="00F36963">
                      <w:pPr>
                        <w:rPr>
                          <w:lang w:val="en-US"/>
                        </w:rPr>
                      </w:pPr>
                    </w:p>
                  </w:txbxContent>
                </v:textbox>
                <w10:wrap type="square" anchorx="margin"/>
              </v:shape>
            </w:pict>
          </mc:Fallback>
        </mc:AlternateContent>
      </w:r>
      <w:r w:rsidRPr="00485D1A">
        <w:rPr>
          <w:u w:val="single"/>
        </w:rPr>
        <w:t>Vraag 1.1:</w:t>
      </w:r>
      <w:r>
        <w:t xml:space="preserve"> </w:t>
      </w:r>
      <w:r w:rsidR="00485D1A" w:rsidRPr="001E130C">
        <w:t xml:space="preserve">Rijkswaterstaat wil dat het verkeer </w:t>
      </w:r>
      <w:r w:rsidR="00485D1A">
        <w:t>op</w:t>
      </w:r>
      <w:r w:rsidR="00485D1A" w:rsidRPr="001E130C">
        <w:t xml:space="preserve"> de A44 middels een 2x2 bypass </w:t>
      </w:r>
      <w:r w:rsidR="00485D1A">
        <w:t>met</w:t>
      </w:r>
      <w:r w:rsidR="00485D1A" w:rsidRPr="001E130C">
        <w:t xml:space="preserve"> 70 km/h doorgang kan vinden tijdens de werkzaamheden. Op basis van dit uitgangspunt is de vraag; Wat ziet </w:t>
      </w:r>
      <w:r w:rsidR="00485D1A">
        <w:t>u</w:t>
      </w:r>
      <w:r w:rsidR="00485D1A" w:rsidRPr="001E130C">
        <w:t xml:space="preserve"> als de grootste risico’s voor de veiligheid </w:t>
      </w:r>
      <w:r w:rsidR="00485D1A">
        <w:t>(zowel bouwveiligheid als veiligheid voor het doorgaande verkeer) versus de</w:t>
      </w:r>
      <w:r w:rsidR="00485D1A" w:rsidRPr="001E130C">
        <w:t xml:space="preserve"> maakbaarheid van het project?</w:t>
      </w:r>
    </w:p>
    <w:p w14:paraId="2DD18660" w14:textId="3BA0AA11" w:rsidR="00F36963" w:rsidRPr="00F36963" w:rsidRDefault="00F36963" w:rsidP="00F36963">
      <w:pPr>
        <w:rPr>
          <w:i/>
          <w:sz w:val="16"/>
          <w:szCs w:val="16"/>
        </w:rPr>
      </w:pPr>
      <w:r w:rsidRPr="00F36963">
        <w:rPr>
          <w:i/>
          <w:sz w:val="16"/>
          <w:szCs w:val="16"/>
        </w:rPr>
        <w:t>Graag uw antwoord beperken tot max 100 woorden</w:t>
      </w:r>
    </w:p>
    <w:p w14:paraId="58894DBD" w14:textId="03E910F7" w:rsidR="00F36963" w:rsidRDefault="00F36963" w:rsidP="00F36963"/>
    <w:p w14:paraId="4FAA40C2" w14:textId="77777777" w:rsidR="00F36963" w:rsidRDefault="00F36963" w:rsidP="00F36963"/>
    <w:p w14:paraId="5A1CD73B" w14:textId="789B9621" w:rsidR="00F36963" w:rsidRDefault="00F36963" w:rsidP="00F36963">
      <w:r w:rsidRPr="00485D1A">
        <w:rPr>
          <w:noProof/>
          <w:u w:val="single"/>
        </w:rPr>
        <mc:AlternateContent>
          <mc:Choice Requires="wps">
            <w:drawing>
              <wp:anchor distT="45720" distB="45720" distL="114300" distR="114300" simplePos="0" relativeHeight="251661312" behindDoc="0" locked="0" layoutInCell="1" allowOverlap="1" wp14:anchorId="72FF56B0" wp14:editId="0548E51A">
                <wp:simplePos x="0" y="0"/>
                <wp:positionH relativeFrom="margin">
                  <wp:align>right</wp:align>
                </wp:positionH>
                <wp:positionV relativeFrom="paragraph">
                  <wp:posOffset>461010</wp:posOffset>
                </wp:positionV>
                <wp:extent cx="4878705" cy="1404620"/>
                <wp:effectExtent l="0" t="0" r="17145" b="1397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52D6AF46" w14:textId="66C07BCC" w:rsidR="00F36963" w:rsidRDefault="00F36963">
                            <w:r>
                              <w:t>Antwoord:</w:t>
                            </w:r>
                          </w:p>
                          <w:p w14:paraId="4AA1D441" w14:textId="77777777" w:rsidR="00F36963" w:rsidRDefault="00F369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FF56B0" id="_x0000_s1027" type="#_x0000_t202" style="position:absolute;margin-left:332.95pt;margin-top:36.3pt;width:384.1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">
                <v:textbox style="mso-fit-shape-to-text:t">
                  <w:txbxContent>
                    <w:p w14:paraId="52D6AF46" w14:textId="66C07BCC" w:rsidR="00F36963" w:rsidRDefault="00F36963">
                      <w:r>
                        <w:t>Antwoord:</w:t>
                      </w:r>
                    </w:p>
                    <w:p w14:paraId="4AA1D441" w14:textId="77777777" w:rsidR="00F36963" w:rsidRDefault="00F36963"/>
                  </w:txbxContent>
                </v:textbox>
                <w10:wrap type="square" anchorx="margin"/>
              </v:shape>
            </w:pict>
          </mc:Fallback>
        </mc:AlternateContent>
      </w:r>
      <w:r w:rsidRPr="00485D1A">
        <w:rPr>
          <w:u w:val="single"/>
        </w:rPr>
        <w:t>Vraag 1.2:</w:t>
      </w:r>
      <w:r>
        <w:t xml:space="preserve"> </w:t>
      </w:r>
      <w:r w:rsidRPr="001E130C">
        <w:t>Zijn er mogelijkheden om de fasering en de logistiek verder te optimaliseren?</w:t>
      </w:r>
    </w:p>
    <w:p w14:paraId="2826944E" w14:textId="616D2E35" w:rsidR="00F36963" w:rsidRPr="00F36963" w:rsidRDefault="00F36963" w:rsidP="00F36963">
      <w:pPr>
        <w:rPr>
          <w:i/>
          <w:sz w:val="16"/>
          <w:szCs w:val="16"/>
        </w:rPr>
      </w:pPr>
      <w:r>
        <w:rPr>
          <w:i/>
          <w:sz w:val="16"/>
          <w:szCs w:val="16"/>
        </w:rPr>
        <w:t>G</w:t>
      </w:r>
      <w:r w:rsidRPr="00F36963">
        <w:rPr>
          <w:i/>
          <w:sz w:val="16"/>
          <w:szCs w:val="16"/>
        </w:rPr>
        <w:t>raag uw antwoord beperken tot max 100 woorden</w:t>
      </w:r>
    </w:p>
    <w:p w14:paraId="24528F0D" w14:textId="7714DACF" w:rsidR="00F36963" w:rsidRDefault="00F36963" w:rsidP="00F36963"/>
    <w:p w14:paraId="761B1F46" w14:textId="77777777" w:rsidR="00F36963" w:rsidRDefault="00F36963" w:rsidP="00F36963"/>
    <w:p w14:paraId="21D765FD" w14:textId="6C04916E" w:rsidR="00F36963" w:rsidRDefault="00F36963" w:rsidP="00F36963">
      <w:r w:rsidRPr="00485D1A">
        <w:rPr>
          <w:noProof/>
          <w:u w:val="single"/>
        </w:rPr>
        <mc:AlternateContent>
          <mc:Choice Requires="wps">
            <w:drawing>
              <wp:anchor distT="45720" distB="45720" distL="114300" distR="114300" simplePos="0" relativeHeight="251663360" behindDoc="0" locked="0" layoutInCell="1" allowOverlap="1" wp14:anchorId="1AF0139A" wp14:editId="4CEC47DE">
                <wp:simplePos x="0" y="0"/>
                <wp:positionH relativeFrom="margin">
                  <wp:align>right</wp:align>
                </wp:positionH>
                <wp:positionV relativeFrom="paragraph">
                  <wp:posOffset>461010</wp:posOffset>
                </wp:positionV>
                <wp:extent cx="4878705" cy="1404620"/>
                <wp:effectExtent l="0" t="0" r="17145" b="1397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34730ABC" w14:textId="0960777E" w:rsidR="00F36963" w:rsidRDefault="00F36963">
                            <w:r>
                              <w:t>Antwoord:</w:t>
                            </w:r>
                          </w:p>
                          <w:p w14:paraId="4894ECC8" w14:textId="77777777" w:rsidR="00F36963" w:rsidRDefault="00F369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F0139A" id="_x0000_s1028" type="#_x0000_t202" style="position:absolute;margin-left:332.95pt;margin-top:36.3pt;width:384.1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">
                <v:textbox style="mso-fit-shape-to-text:t">
                  <w:txbxContent>
                    <w:p w14:paraId="34730ABC" w14:textId="0960777E" w:rsidR="00F36963" w:rsidRDefault="00F36963">
                      <w:r>
                        <w:t>Antwoord:</w:t>
                      </w:r>
                    </w:p>
                    <w:p w14:paraId="4894ECC8" w14:textId="77777777" w:rsidR="00F36963" w:rsidRDefault="00F36963"/>
                  </w:txbxContent>
                </v:textbox>
                <w10:wrap type="square" anchorx="margin"/>
              </v:shape>
            </w:pict>
          </mc:Fallback>
        </mc:AlternateContent>
      </w:r>
      <w:r w:rsidRPr="00485D1A">
        <w:rPr>
          <w:u w:val="single"/>
        </w:rPr>
        <w:t>Vraag 1.3:</w:t>
      </w:r>
      <w:r>
        <w:t xml:space="preserve"> </w:t>
      </w:r>
      <w:r w:rsidRPr="001E130C">
        <w:t>Hoe kan fasering en werkruimte wel/geen onderdeel uitmaken van de aanbesteding?</w:t>
      </w:r>
    </w:p>
    <w:p w14:paraId="75DCD50C" w14:textId="77777777" w:rsidR="00F36963" w:rsidRPr="00F36963" w:rsidRDefault="00F36963" w:rsidP="00F36963">
      <w:pPr>
        <w:rPr>
          <w:i/>
          <w:sz w:val="16"/>
          <w:szCs w:val="16"/>
        </w:rPr>
      </w:pPr>
      <w:r>
        <w:rPr>
          <w:i/>
          <w:sz w:val="16"/>
          <w:szCs w:val="16"/>
        </w:rPr>
        <w:t>G</w:t>
      </w:r>
      <w:r w:rsidRPr="00F36963">
        <w:rPr>
          <w:i/>
          <w:sz w:val="16"/>
          <w:szCs w:val="16"/>
        </w:rPr>
        <w:t>raag uw antwoord beperken tot max 100 woorden</w:t>
      </w:r>
    </w:p>
    <w:p w14:paraId="3CEF9D30" w14:textId="3D4C80DE" w:rsidR="00F36963" w:rsidRDefault="00F36963" w:rsidP="00F36963"/>
    <w:p w14:paraId="3AF8A54E" w14:textId="77777777" w:rsidR="00F36963" w:rsidRDefault="00F36963" w:rsidP="00F36963"/>
    <w:p w14:paraId="7364D329" w14:textId="541E8312" w:rsidR="00F36963" w:rsidRDefault="00F36963" w:rsidP="00F36963">
      <w:r w:rsidRPr="00485D1A">
        <w:rPr>
          <w:noProof/>
          <w:u w:val="single"/>
        </w:rPr>
        <mc:AlternateContent>
          <mc:Choice Requires="wps">
            <w:drawing>
              <wp:anchor distT="45720" distB="45720" distL="114300" distR="114300" simplePos="0" relativeHeight="251667456" behindDoc="0" locked="0" layoutInCell="1" allowOverlap="1" wp14:anchorId="1734E7AB" wp14:editId="4927BE88">
                <wp:simplePos x="0" y="0"/>
                <wp:positionH relativeFrom="margin">
                  <wp:align>right</wp:align>
                </wp:positionH>
                <wp:positionV relativeFrom="paragraph">
                  <wp:posOffset>615315</wp:posOffset>
                </wp:positionV>
                <wp:extent cx="4885690" cy="1404620"/>
                <wp:effectExtent l="0" t="0" r="10160" b="13970"/>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404620"/>
                        </a:xfrm>
                        <a:prstGeom prst="rect">
                          <a:avLst/>
                        </a:prstGeom>
                        <a:solidFill>
                          <a:srgbClr val="FFFFFF"/>
                        </a:solidFill>
                        <a:ln w="9525">
                          <a:solidFill>
                            <a:srgbClr val="000000"/>
                          </a:solidFill>
                          <a:miter lim="800000"/>
                          <a:headEnd/>
                          <a:tailEnd/>
                        </a:ln>
                      </wps:spPr>
                      <wps:txbx>
                        <w:txbxContent>
                          <w:p w14:paraId="053E6661" w14:textId="44408048" w:rsidR="00F36963" w:rsidRDefault="00F36963">
                            <w:r>
                              <w:t>Antwoord:</w:t>
                            </w:r>
                          </w:p>
                          <w:p w14:paraId="16D75E2F" w14:textId="77777777" w:rsidR="00F36963" w:rsidRDefault="00F369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34E7AB" id="_x0000_s1029" type="#_x0000_t202" style="position:absolute;margin-left:333.5pt;margin-top:48.45pt;width:384.7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">
                <v:textbox style="mso-fit-shape-to-text:t">
                  <w:txbxContent>
                    <w:p w14:paraId="053E6661" w14:textId="44408048" w:rsidR="00F36963" w:rsidRDefault="00F36963">
                      <w:r>
                        <w:t>Antwoord:</w:t>
                      </w:r>
                    </w:p>
                    <w:p w14:paraId="16D75E2F" w14:textId="77777777" w:rsidR="00F36963" w:rsidRDefault="00F36963"/>
                  </w:txbxContent>
                </v:textbox>
                <w10:wrap type="square" anchorx="margin"/>
              </v:shape>
            </w:pict>
          </mc:Fallback>
        </mc:AlternateContent>
      </w:r>
      <w:r w:rsidRPr="00485D1A">
        <w:rPr>
          <w:u w:val="single"/>
        </w:rPr>
        <w:t>Vraag 1.4:</w:t>
      </w:r>
      <w:r>
        <w:t xml:space="preserve"> Rijkswaterstaat</w:t>
      </w:r>
      <w:r w:rsidRPr="001E130C">
        <w:t xml:space="preserve"> kiest ervoor om het nieuwe viaduct van de Hoofdvaart in situ uit te voeren</w:t>
      </w:r>
      <w:r>
        <w:t>. W</w:t>
      </w:r>
      <w:r w:rsidRPr="001E130C">
        <w:t>at ziet partij daar</w:t>
      </w:r>
      <w:r>
        <w:t>bij</w:t>
      </w:r>
      <w:r w:rsidRPr="001E130C">
        <w:t xml:space="preserve"> als grootste uitdagingen m</w:t>
      </w:r>
      <w:r>
        <w:t>et betrekking tot</w:t>
      </w:r>
      <w:r w:rsidRPr="001E130C">
        <w:t xml:space="preserve"> werkruimte</w:t>
      </w:r>
      <w:r>
        <w:t xml:space="preserve"> en </w:t>
      </w:r>
      <w:r w:rsidRPr="001E130C">
        <w:t>bouwlogistiek?</w:t>
      </w:r>
    </w:p>
    <w:p w14:paraId="61081C30" w14:textId="77777777" w:rsidR="00F36963" w:rsidRPr="00F36963" w:rsidRDefault="00F36963" w:rsidP="00F36963">
      <w:pPr>
        <w:rPr>
          <w:i/>
          <w:sz w:val="16"/>
          <w:szCs w:val="16"/>
        </w:rPr>
      </w:pPr>
      <w:r>
        <w:rPr>
          <w:i/>
          <w:sz w:val="16"/>
          <w:szCs w:val="16"/>
        </w:rPr>
        <w:t>G</w:t>
      </w:r>
      <w:r w:rsidRPr="00F36963">
        <w:rPr>
          <w:i/>
          <w:sz w:val="16"/>
          <w:szCs w:val="16"/>
        </w:rPr>
        <w:t>raag uw antwoord beperken tot max 100 woorden</w:t>
      </w:r>
    </w:p>
    <w:p w14:paraId="7E05B0BF" w14:textId="0B4D8455" w:rsidR="00F36963" w:rsidRDefault="00F36963" w:rsidP="00F36963"/>
    <w:p w14:paraId="01ED9C5A" w14:textId="77777777" w:rsidR="00F36963" w:rsidRDefault="00F36963">
      <w:pPr>
        <w:spacing w:line="240" w:lineRule="auto"/>
      </w:pPr>
      <w:r>
        <w:br w:type="page"/>
      </w:r>
    </w:p>
    <w:p w14:paraId="3B5A7C1C" w14:textId="0D25E5CD" w:rsidR="00F36963" w:rsidRDefault="00F36963" w:rsidP="00F36963">
      <w:pPr>
        <w:contextualSpacing/>
      </w:pPr>
      <w:r w:rsidRPr="00485D1A">
        <w:rPr>
          <w:u w:val="single"/>
        </w:rPr>
        <w:lastRenderedPageBreak/>
        <w:t>Vraag 1.5:</w:t>
      </w:r>
      <w:r>
        <w:t xml:space="preserve"> Rijkswaterstaat</w:t>
      </w:r>
      <w:r w:rsidRPr="001E130C">
        <w:t xml:space="preserve"> kiest ervoor om in de aanbruggen </w:t>
      </w:r>
      <w:r>
        <w:t xml:space="preserve">van de Kaagbruggen </w:t>
      </w:r>
      <w:r w:rsidRPr="001E130C">
        <w:t>hergebruikte liggers toe te passen</w:t>
      </w:r>
      <w:r>
        <w:t>.</w:t>
      </w:r>
      <w:r w:rsidRPr="001E130C">
        <w:t xml:space="preserve"> </w:t>
      </w:r>
      <w:r>
        <w:t>W</w:t>
      </w:r>
      <w:r w:rsidRPr="001E130C">
        <w:t>at ziet partij daar</w:t>
      </w:r>
      <w:r>
        <w:t>bij</w:t>
      </w:r>
      <w:r w:rsidRPr="001E130C">
        <w:t xml:space="preserve"> als grootste uitdagingen m</w:t>
      </w:r>
      <w:r>
        <w:t>et betrekking tot</w:t>
      </w:r>
      <w:r w:rsidRPr="001E130C">
        <w:t xml:space="preserve"> werkruimte</w:t>
      </w:r>
      <w:r>
        <w:t xml:space="preserve"> en </w:t>
      </w:r>
      <w:r w:rsidRPr="001E130C">
        <w:t>bouwlogistiek?</w:t>
      </w:r>
    </w:p>
    <w:p w14:paraId="1E97A82E" w14:textId="77777777" w:rsidR="00F36963" w:rsidRPr="00F36963" w:rsidRDefault="00F36963" w:rsidP="00F36963">
      <w:pPr>
        <w:rPr>
          <w:i/>
          <w:sz w:val="16"/>
          <w:szCs w:val="16"/>
        </w:rPr>
      </w:pPr>
      <w:r>
        <w:rPr>
          <w:i/>
          <w:sz w:val="16"/>
          <w:szCs w:val="16"/>
        </w:rPr>
        <w:t>G</w:t>
      </w:r>
      <w:r w:rsidRPr="00F36963">
        <w:rPr>
          <w:i/>
          <w:sz w:val="16"/>
          <w:szCs w:val="16"/>
        </w:rPr>
        <w:t>raag uw antwoord beperken tot max 100 woorden</w:t>
      </w:r>
    </w:p>
    <w:p w14:paraId="682CCBBC" w14:textId="7AD940E0" w:rsidR="00F36963" w:rsidRDefault="00F36963" w:rsidP="00F36963">
      <w:pPr>
        <w:contextualSpacing/>
      </w:pPr>
      <w:r>
        <w:rPr>
          <w:noProof/>
        </w:rPr>
        <mc:AlternateContent>
          <mc:Choice Requires="wps">
            <w:drawing>
              <wp:anchor distT="45720" distB="45720" distL="114300" distR="114300" simplePos="0" relativeHeight="251665408" behindDoc="0" locked="0" layoutInCell="1" allowOverlap="1" wp14:anchorId="66D1C220" wp14:editId="23E823D0">
                <wp:simplePos x="0" y="0"/>
                <wp:positionH relativeFrom="margin">
                  <wp:align>right</wp:align>
                </wp:positionH>
                <wp:positionV relativeFrom="paragraph">
                  <wp:posOffset>635</wp:posOffset>
                </wp:positionV>
                <wp:extent cx="4885690" cy="1404620"/>
                <wp:effectExtent l="0" t="0" r="10160" b="1397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404620"/>
                        </a:xfrm>
                        <a:prstGeom prst="rect">
                          <a:avLst/>
                        </a:prstGeom>
                        <a:solidFill>
                          <a:srgbClr val="FFFFFF"/>
                        </a:solidFill>
                        <a:ln w="9525">
                          <a:solidFill>
                            <a:srgbClr val="000000"/>
                          </a:solidFill>
                          <a:miter lim="800000"/>
                          <a:headEnd/>
                          <a:tailEnd/>
                        </a:ln>
                      </wps:spPr>
                      <wps:txbx>
                        <w:txbxContent>
                          <w:p w14:paraId="279D3D46" w14:textId="4C3E7B4C" w:rsidR="00F36963" w:rsidRDefault="00F36963">
                            <w:r>
                              <w:t>Antwoord:</w:t>
                            </w:r>
                          </w:p>
                          <w:p w14:paraId="32375D17" w14:textId="77777777" w:rsidR="00F36963" w:rsidRDefault="00F369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D1C220" id="_x0000_s1030" type="#_x0000_t202" style="position:absolute;margin-left:333.5pt;margin-top:.05pt;width:384.7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">
                <v:textbox style="mso-fit-shape-to-text:t">
                  <w:txbxContent>
                    <w:p w14:paraId="279D3D46" w14:textId="4C3E7B4C" w:rsidR="00F36963" w:rsidRDefault="00F36963">
                      <w:r>
                        <w:t>Antwoord:</w:t>
                      </w:r>
                    </w:p>
                    <w:p w14:paraId="32375D17" w14:textId="77777777" w:rsidR="00F36963" w:rsidRDefault="00F36963"/>
                  </w:txbxContent>
                </v:textbox>
                <w10:wrap type="square" anchorx="margin"/>
              </v:shape>
            </w:pict>
          </mc:Fallback>
        </mc:AlternateContent>
      </w:r>
    </w:p>
    <w:p w14:paraId="68539309" w14:textId="77777777" w:rsidR="00F36963" w:rsidRDefault="00F36963" w:rsidP="00F36963">
      <w:pPr>
        <w:contextualSpacing/>
      </w:pPr>
    </w:p>
    <w:p w14:paraId="10C39528" w14:textId="3A06E431" w:rsidR="00F36963" w:rsidRDefault="00F36963" w:rsidP="00F36963">
      <w:r w:rsidRPr="00485D1A">
        <w:rPr>
          <w:noProof/>
          <w:u w:val="single"/>
        </w:rPr>
        <mc:AlternateContent>
          <mc:Choice Requires="wps">
            <w:drawing>
              <wp:anchor distT="45720" distB="45720" distL="114300" distR="114300" simplePos="0" relativeHeight="251669504" behindDoc="0" locked="0" layoutInCell="1" allowOverlap="1" wp14:anchorId="40CA178C" wp14:editId="25C436A9">
                <wp:simplePos x="0" y="0"/>
                <wp:positionH relativeFrom="margin">
                  <wp:align>right</wp:align>
                </wp:positionH>
                <wp:positionV relativeFrom="paragraph">
                  <wp:posOffset>465455</wp:posOffset>
                </wp:positionV>
                <wp:extent cx="4878705" cy="1404620"/>
                <wp:effectExtent l="0" t="0" r="17145" b="1397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00E10A12" w14:textId="6021A518" w:rsidR="00F36963" w:rsidRDefault="00F36963">
                            <w:pPr>
                              <w:rPr>
                                <w:lang w:val="en-US"/>
                              </w:rPr>
                            </w:pPr>
                            <w:proofErr w:type="spellStart"/>
                            <w:r>
                              <w:rPr>
                                <w:lang w:val="en-US"/>
                              </w:rPr>
                              <w:t>Antwoord</w:t>
                            </w:r>
                            <w:proofErr w:type="spellEnd"/>
                            <w:r>
                              <w:rPr>
                                <w:lang w:val="en-US"/>
                              </w:rPr>
                              <w:t>:</w:t>
                            </w:r>
                          </w:p>
                          <w:p w14:paraId="3D5FB954" w14:textId="77777777" w:rsidR="00F36963" w:rsidRPr="00F36963" w:rsidRDefault="00F36963">
                            <w:pP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A178C" id="_x0000_s1031" type="#_x0000_t202" style="position:absolute;margin-left:332.95pt;margin-top:36.65pt;width:384.1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">
                <v:textbox style="mso-fit-shape-to-text:t">
                  <w:txbxContent>
                    <w:p w14:paraId="00E10A12" w14:textId="6021A518" w:rsidR="00F36963" w:rsidRDefault="00F36963">
                      <w:pPr>
                        <w:rPr>
                          <w:lang w:val="en-US"/>
                        </w:rPr>
                      </w:pPr>
                      <w:r>
                        <w:rPr>
                          <w:lang w:val="en-US"/>
                        </w:rPr>
                        <w:t>Antwoord:</w:t>
                      </w:r>
                    </w:p>
                    <w:p w14:paraId="3D5FB954" w14:textId="77777777" w:rsidR="00F36963" w:rsidRPr="00F36963" w:rsidRDefault="00F36963">
                      <w:pPr>
                        <w:rPr>
                          <w:lang w:val="en-US"/>
                        </w:rPr>
                      </w:pPr>
                    </w:p>
                  </w:txbxContent>
                </v:textbox>
                <w10:wrap type="square" anchorx="margin"/>
              </v:shape>
            </w:pict>
          </mc:Fallback>
        </mc:AlternateContent>
      </w:r>
      <w:r w:rsidRPr="00485D1A">
        <w:rPr>
          <w:u w:val="single"/>
        </w:rPr>
        <w:t>Vraag 1.6:</w:t>
      </w:r>
      <w:r>
        <w:t xml:space="preserve"> </w:t>
      </w:r>
      <w:r w:rsidRPr="001E130C">
        <w:t xml:space="preserve">Welke (contractuele) randvoorwaarden dient opdrachtgever </w:t>
      </w:r>
      <w:r>
        <w:t>met betrekking tot bovenstaande vragen</w:t>
      </w:r>
      <w:r w:rsidRPr="001E130C">
        <w:t xml:space="preserve"> op voorhand te borgen?</w:t>
      </w:r>
    </w:p>
    <w:p w14:paraId="2E25046C" w14:textId="77777777" w:rsidR="00F36963" w:rsidRPr="00F36963" w:rsidRDefault="00F36963" w:rsidP="00F36963">
      <w:pPr>
        <w:rPr>
          <w:i/>
          <w:sz w:val="16"/>
          <w:szCs w:val="16"/>
        </w:rPr>
      </w:pPr>
      <w:r>
        <w:rPr>
          <w:i/>
          <w:sz w:val="16"/>
          <w:szCs w:val="16"/>
        </w:rPr>
        <w:t>G</w:t>
      </w:r>
      <w:r w:rsidRPr="00F36963">
        <w:rPr>
          <w:i/>
          <w:sz w:val="16"/>
          <w:szCs w:val="16"/>
        </w:rPr>
        <w:t>raag uw antwoord beperken tot max 100 woorden</w:t>
      </w:r>
    </w:p>
    <w:p w14:paraId="21535CB4" w14:textId="38D9584D" w:rsidR="00F36963" w:rsidRDefault="00F36963" w:rsidP="00F36963"/>
    <w:p w14:paraId="6E879B62" w14:textId="693BE681" w:rsidR="00F36963" w:rsidRDefault="00F36963" w:rsidP="00F36963"/>
    <w:p w14:paraId="02EE935D" w14:textId="09C1DB4F" w:rsidR="00F36963" w:rsidRDefault="00F50FFD" w:rsidP="00F50FFD">
      <w:pPr>
        <w:pStyle w:val="Kop1"/>
      </w:pPr>
      <w:bookmarkStart w:id="1" w:name="_Toc135741974"/>
      <w:r w:rsidRPr="00CB4D02">
        <w:lastRenderedPageBreak/>
        <w:t>Thema 2: Stikstof i</w:t>
      </w:r>
      <w:r>
        <w:t>n relatie tot</w:t>
      </w:r>
      <w:r w:rsidRPr="00CB4D02">
        <w:t xml:space="preserve"> vergunningverlening en </w:t>
      </w:r>
      <w:proofErr w:type="spellStart"/>
      <w:r w:rsidRPr="00CB4D02">
        <w:t>emissieloos</w:t>
      </w:r>
      <w:proofErr w:type="spellEnd"/>
      <w:r w:rsidRPr="00CB4D02">
        <w:t xml:space="preserve"> materieel</w:t>
      </w:r>
      <w:bookmarkEnd w:id="1"/>
    </w:p>
    <w:p w14:paraId="6EEE6B7F" w14:textId="20C39369" w:rsidR="00F50FFD" w:rsidRDefault="00F50FFD" w:rsidP="00F50FFD">
      <w:r w:rsidRPr="00485D1A">
        <w:rPr>
          <w:noProof/>
          <w:u w:val="single"/>
        </w:rPr>
        <mc:AlternateContent>
          <mc:Choice Requires="wps">
            <w:drawing>
              <wp:anchor distT="45720" distB="45720" distL="114300" distR="114300" simplePos="0" relativeHeight="251671552" behindDoc="0" locked="0" layoutInCell="1" allowOverlap="1" wp14:anchorId="108C43EC" wp14:editId="05DFD352">
                <wp:simplePos x="0" y="0"/>
                <wp:positionH relativeFrom="margin">
                  <wp:posOffset>-1270</wp:posOffset>
                </wp:positionH>
                <wp:positionV relativeFrom="paragraph">
                  <wp:posOffset>922655</wp:posOffset>
                </wp:positionV>
                <wp:extent cx="4878705" cy="1404620"/>
                <wp:effectExtent l="0" t="0" r="17145" b="1397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2C496900" w14:textId="4C9EBCCD" w:rsidR="00F50FFD" w:rsidRDefault="00F50FFD">
                            <w:r>
                              <w:t>Antwoord:</w:t>
                            </w:r>
                          </w:p>
                          <w:p w14:paraId="29F3114C"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8C43EC" id="_x0000_s1032" type="#_x0000_t202" style="position:absolute;margin-left:-.1pt;margin-top:72.65pt;width:384.1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">
                <v:textbox style="mso-fit-shape-to-text:t">
                  <w:txbxContent>
                    <w:p w14:paraId="2C496900" w14:textId="4C9EBCCD" w:rsidR="00F50FFD" w:rsidRDefault="00F50FFD">
                      <w:r>
                        <w:t>Antwoord:</w:t>
                      </w:r>
                    </w:p>
                    <w:p w14:paraId="29F3114C" w14:textId="77777777" w:rsidR="00F50FFD" w:rsidRDefault="00F50FFD"/>
                  </w:txbxContent>
                </v:textbox>
                <w10:wrap type="square" anchorx="margin"/>
              </v:shape>
            </w:pict>
          </mc:Fallback>
        </mc:AlternateContent>
      </w:r>
      <w:r w:rsidRPr="00485D1A">
        <w:rPr>
          <w:u w:val="single"/>
        </w:rPr>
        <w:t>Vraag 2.1:</w:t>
      </w:r>
      <w:r>
        <w:t xml:space="preserve"> </w:t>
      </w:r>
      <w:r w:rsidRPr="00413D7D">
        <w:t>Hoe beïnvloedt de stikstofproblematiek ten aanzien van de stikstofemissie</w:t>
      </w:r>
      <w:r>
        <w:t xml:space="preserve"> ten gevolge van </w:t>
      </w:r>
      <w:r w:rsidRPr="00413D7D">
        <w:t xml:space="preserve">bouwactiviteiten uw operationele beslissingen en strategieën voor projecten? Hoe beoordeelt u bijvoorbeeld de stikstofimpact voor het project </w:t>
      </w:r>
      <w:proofErr w:type="spellStart"/>
      <w:r w:rsidRPr="00413D7D">
        <w:t>VenR</w:t>
      </w:r>
      <w:proofErr w:type="spellEnd"/>
      <w:r w:rsidRPr="00413D7D">
        <w:t xml:space="preserve"> Kunstwerken A44 (WNN) voordat u besluit mee te dingen in de aanbesteding?</w:t>
      </w:r>
    </w:p>
    <w:p w14:paraId="4B9ED535" w14:textId="2AD4F534" w:rsidR="00F50FFD" w:rsidRDefault="00F50FFD" w:rsidP="00F50FFD">
      <w:r>
        <w:rPr>
          <w:i/>
          <w:sz w:val="16"/>
          <w:szCs w:val="16"/>
        </w:rPr>
        <w:t>G</w:t>
      </w:r>
      <w:r w:rsidRPr="00F36963">
        <w:rPr>
          <w:i/>
          <w:sz w:val="16"/>
          <w:szCs w:val="16"/>
        </w:rPr>
        <w:t>raag uw antwoord beperken tot max 100 woorden</w:t>
      </w:r>
    </w:p>
    <w:p w14:paraId="7247E0CB" w14:textId="2B2E0D5E" w:rsidR="00F50FFD" w:rsidRDefault="00F50FFD" w:rsidP="00F50FFD"/>
    <w:p w14:paraId="22F9CED3" w14:textId="77777777" w:rsidR="00F50FFD" w:rsidRDefault="00F50FFD" w:rsidP="00F50FFD"/>
    <w:p w14:paraId="276625A7" w14:textId="629E8052" w:rsidR="00F50FFD" w:rsidRDefault="00F50FFD" w:rsidP="00F50FFD">
      <w:r w:rsidRPr="00485D1A">
        <w:rPr>
          <w:noProof/>
          <w:u w:val="single"/>
        </w:rPr>
        <mc:AlternateContent>
          <mc:Choice Requires="wps">
            <w:drawing>
              <wp:anchor distT="45720" distB="45720" distL="114300" distR="114300" simplePos="0" relativeHeight="251673600" behindDoc="0" locked="0" layoutInCell="1" allowOverlap="1" wp14:anchorId="49D96F92" wp14:editId="5CFEFE9C">
                <wp:simplePos x="0" y="0"/>
                <wp:positionH relativeFrom="margin">
                  <wp:posOffset>-1270</wp:posOffset>
                </wp:positionH>
                <wp:positionV relativeFrom="paragraph">
                  <wp:posOffset>768350</wp:posOffset>
                </wp:positionV>
                <wp:extent cx="4885690" cy="1404620"/>
                <wp:effectExtent l="0" t="0" r="10160" b="1397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404620"/>
                        </a:xfrm>
                        <a:prstGeom prst="rect">
                          <a:avLst/>
                        </a:prstGeom>
                        <a:solidFill>
                          <a:srgbClr val="FFFFFF"/>
                        </a:solidFill>
                        <a:ln w="9525">
                          <a:solidFill>
                            <a:srgbClr val="000000"/>
                          </a:solidFill>
                          <a:miter lim="800000"/>
                          <a:headEnd/>
                          <a:tailEnd/>
                        </a:ln>
                      </wps:spPr>
                      <wps:txbx>
                        <w:txbxContent>
                          <w:p w14:paraId="0EC01600" w14:textId="0FF628C3" w:rsidR="00F50FFD" w:rsidRDefault="00F50FFD">
                            <w:r>
                              <w:t>Antwoord:</w:t>
                            </w:r>
                          </w:p>
                          <w:p w14:paraId="2363CDEA"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96F92" id="_x0000_s1033" type="#_x0000_t202" style="position:absolute;margin-left:-.1pt;margin-top:60.5pt;width:384.7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">
                <v:textbox style="mso-fit-shape-to-text:t">
                  <w:txbxContent>
                    <w:p w14:paraId="0EC01600" w14:textId="0FF628C3" w:rsidR="00F50FFD" w:rsidRDefault="00F50FFD">
                      <w:r>
                        <w:t>Antwoord:</w:t>
                      </w:r>
                    </w:p>
                    <w:p w14:paraId="2363CDEA" w14:textId="77777777" w:rsidR="00F50FFD" w:rsidRDefault="00F50FFD"/>
                  </w:txbxContent>
                </v:textbox>
                <w10:wrap type="square" anchorx="margin"/>
              </v:shape>
            </w:pict>
          </mc:Fallback>
        </mc:AlternateContent>
      </w:r>
      <w:r w:rsidRPr="00485D1A">
        <w:rPr>
          <w:u w:val="single"/>
        </w:rPr>
        <w:t>Vraag 2.2:</w:t>
      </w:r>
      <w:r>
        <w:t xml:space="preserve"> Rijkswaterstaat</w:t>
      </w:r>
      <w:r w:rsidRPr="00413D7D">
        <w:t xml:space="preserve"> overweegt een </w:t>
      </w:r>
      <w:proofErr w:type="spellStart"/>
      <w:r w:rsidRPr="00413D7D">
        <w:t>Aerius</w:t>
      </w:r>
      <w:proofErr w:type="spellEnd"/>
      <w:r w:rsidRPr="00413D7D">
        <w:t xml:space="preserve"> berekening uit te vragen voor het </w:t>
      </w:r>
      <w:proofErr w:type="spellStart"/>
      <w:r w:rsidRPr="00413D7D">
        <w:t>emissieloos</w:t>
      </w:r>
      <w:proofErr w:type="spellEnd"/>
      <w:r w:rsidRPr="00413D7D">
        <w:t xml:space="preserve"> bouwen, </w:t>
      </w:r>
      <w:r>
        <w:t xml:space="preserve">ten behoeve van bijvoorbeeld </w:t>
      </w:r>
      <w:r w:rsidRPr="00413D7D">
        <w:t>een EMVI-BPKV-prestatiecriterium en/of een stikstofplafond (knock-out-criterium) voor inschrijvingen</w:t>
      </w:r>
      <w:r>
        <w:t>. H</w:t>
      </w:r>
      <w:r w:rsidRPr="00413D7D">
        <w:t xml:space="preserve">oe staat </w:t>
      </w:r>
      <w:r w:rsidR="00485D1A">
        <w:t>u</w:t>
      </w:r>
      <w:r w:rsidRPr="00413D7D">
        <w:t xml:space="preserve"> hier tegenover en welke risico’s ziet </w:t>
      </w:r>
      <w:r w:rsidR="00485D1A">
        <w:t>u</w:t>
      </w:r>
      <w:r w:rsidRPr="00413D7D">
        <w:t xml:space="preserve"> hierbij?</w:t>
      </w:r>
    </w:p>
    <w:p w14:paraId="14BF3184" w14:textId="74A5E902" w:rsidR="00F50FFD" w:rsidRDefault="00F50FFD" w:rsidP="00F50FFD">
      <w:pPr>
        <w:contextualSpacing/>
      </w:pPr>
      <w:r>
        <w:rPr>
          <w:i/>
          <w:sz w:val="16"/>
          <w:szCs w:val="16"/>
        </w:rPr>
        <w:t>G</w:t>
      </w:r>
      <w:r w:rsidRPr="00F36963">
        <w:rPr>
          <w:i/>
          <w:sz w:val="16"/>
          <w:szCs w:val="16"/>
        </w:rPr>
        <w:t>raag uw antwoord beperken tot max 100 woorden</w:t>
      </w:r>
    </w:p>
    <w:p w14:paraId="10B4B19A" w14:textId="50F90581" w:rsidR="00F50FFD" w:rsidRDefault="00F50FFD" w:rsidP="00F50FFD">
      <w:pPr>
        <w:contextualSpacing/>
      </w:pPr>
    </w:p>
    <w:p w14:paraId="005A22E7" w14:textId="079533EE" w:rsidR="00F50FFD" w:rsidRDefault="00F50FFD" w:rsidP="00F50FFD">
      <w:pPr>
        <w:contextualSpacing/>
      </w:pPr>
    </w:p>
    <w:p w14:paraId="05DB5120" w14:textId="205A4174" w:rsidR="00F50FFD" w:rsidRDefault="00F50FFD" w:rsidP="00F50FFD">
      <w:pPr>
        <w:contextualSpacing/>
      </w:pPr>
      <w:r w:rsidRPr="00485D1A">
        <w:rPr>
          <w:noProof/>
          <w:u w:val="single"/>
        </w:rPr>
        <mc:AlternateContent>
          <mc:Choice Requires="wps">
            <w:drawing>
              <wp:anchor distT="45720" distB="45720" distL="114300" distR="114300" simplePos="0" relativeHeight="251675648" behindDoc="0" locked="0" layoutInCell="1" allowOverlap="1" wp14:anchorId="4D0F2673" wp14:editId="73BA7F8A">
                <wp:simplePos x="0" y="0"/>
                <wp:positionH relativeFrom="margin">
                  <wp:posOffset>-1270</wp:posOffset>
                </wp:positionH>
                <wp:positionV relativeFrom="paragraph">
                  <wp:posOffset>774700</wp:posOffset>
                </wp:positionV>
                <wp:extent cx="4878705" cy="1404620"/>
                <wp:effectExtent l="0" t="0" r="17145" b="13970"/>
                <wp:wrapSquare wrapText="bothSides"/>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3A68DD92" w14:textId="1A0065F1" w:rsidR="00F50FFD" w:rsidRDefault="00F50FFD">
                            <w:r>
                              <w:t>Antwoord:</w:t>
                            </w:r>
                          </w:p>
                          <w:p w14:paraId="44AA0847"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0F2673" id="_x0000_s1034" type="#_x0000_t202" style="position:absolute;margin-left:-.1pt;margin-top:61pt;width:384.1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">
                <v:textbox style="mso-fit-shape-to-text:t">
                  <w:txbxContent>
                    <w:p w14:paraId="3A68DD92" w14:textId="1A0065F1" w:rsidR="00F50FFD" w:rsidRDefault="00F50FFD">
                      <w:r>
                        <w:t>Antwoord:</w:t>
                      </w:r>
                    </w:p>
                    <w:p w14:paraId="44AA0847" w14:textId="77777777" w:rsidR="00F50FFD" w:rsidRDefault="00F50FFD"/>
                  </w:txbxContent>
                </v:textbox>
                <w10:wrap type="square" anchorx="margin"/>
              </v:shape>
            </w:pict>
          </mc:Fallback>
        </mc:AlternateContent>
      </w:r>
      <w:r w:rsidRPr="00485D1A">
        <w:rPr>
          <w:u w:val="single"/>
        </w:rPr>
        <w:t>Vraag 2.3:</w:t>
      </w:r>
      <w:r>
        <w:t xml:space="preserve"> </w:t>
      </w:r>
      <w:r w:rsidRPr="00413D7D">
        <w:t xml:space="preserve">Opdrachtnemer dient ten behoeve van vergunningaanvraag een </w:t>
      </w:r>
      <w:proofErr w:type="spellStart"/>
      <w:r w:rsidRPr="00413D7D">
        <w:t>Aerius</w:t>
      </w:r>
      <w:proofErr w:type="spellEnd"/>
      <w:r w:rsidRPr="00413D7D">
        <w:t xml:space="preserve"> berekening in te dienen bij </w:t>
      </w:r>
      <w:r>
        <w:t xml:space="preserve">het </w:t>
      </w:r>
      <w:r w:rsidRPr="00413D7D">
        <w:t xml:space="preserve">Bevoegd Gezag. Opdrachtgever is verantwoordelijk voor een deel van de input parameters. Hoe zou deze werkwijze er uit moeten zien en welke risico’s ziet </w:t>
      </w:r>
      <w:r w:rsidR="00485D1A">
        <w:t>u</w:t>
      </w:r>
      <w:r w:rsidRPr="00413D7D">
        <w:t xml:space="preserve"> hierbij?</w:t>
      </w:r>
    </w:p>
    <w:p w14:paraId="49C3E6A1" w14:textId="6EEAE953" w:rsidR="00F50FFD" w:rsidRDefault="00F50FFD" w:rsidP="00F50FFD">
      <w:pPr>
        <w:contextualSpacing/>
      </w:pPr>
      <w:r>
        <w:rPr>
          <w:i/>
          <w:sz w:val="16"/>
          <w:szCs w:val="16"/>
        </w:rPr>
        <w:t>G</w:t>
      </w:r>
      <w:r w:rsidRPr="00F36963">
        <w:rPr>
          <w:i/>
          <w:sz w:val="16"/>
          <w:szCs w:val="16"/>
        </w:rPr>
        <w:t>raag uw antwoord beperken tot max 100 woorden</w:t>
      </w:r>
    </w:p>
    <w:p w14:paraId="72BA0D50" w14:textId="38880CBF" w:rsidR="00F50FFD" w:rsidRDefault="00F50FFD" w:rsidP="00F50FFD">
      <w:pPr>
        <w:contextualSpacing/>
      </w:pPr>
    </w:p>
    <w:p w14:paraId="3825B318" w14:textId="329C8AE8" w:rsidR="00F50FFD" w:rsidRDefault="00F50FFD">
      <w:pPr>
        <w:spacing w:line="240" w:lineRule="auto"/>
      </w:pPr>
    </w:p>
    <w:p w14:paraId="7B739C8E" w14:textId="6E9E4469" w:rsidR="00F50FFD" w:rsidRDefault="00F50FFD" w:rsidP="00F50FFD">
      <w:pPr>
        <w:contextualSpacing/>
      </w:pPr>
      <w:r w:rsidRPr="00485D1A">
        <w:rPr>
          <w:noProof/>
          <w:u w:val="single"/>
        </w:rPr>
        <mc:AlternateContent>
          <mc:Choice Requires="wps">
            <w:drawing>
              <wp:anchor distT="45720" distB="45720" distL="114300" distR="114300" simplePos="0" relativeHeight="251677696" behindDoc="0" locked="0" layoutInCell="1" allowOverlap="1" wp14:anchorId="5EF0EB95" wp14:editId="68B23396">
                <wp:simplePos x="0" y="0"/>
                <wp:positionH relativeFrom="margin">
                  <wp:align>right</wp:align>
                </wp:positionH>
                <wp:positionV relativeFrom="paragraph">
                  <wp:posOffset>464185</wp:posOffset>
                </wp:positionV>
                <wp:extent cx="4871720" cy="1404620"/>
                <wp:effectExtent l="0" t="0" r="24130" b="1397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720" cy="1404620"/>
                        </a:xfrm>
                        <a:prstGeom prst="rect">
                          <a:avLst/>
                        </a:prstGeom>
                        <a:solidFill>
                          <a:srgbClr val="FFFFFF"/>
                        </a:solidFill>
                        <a:ln w="9525">
                          <a:solidFill>
                            <a:srgbClr val="000000"/>
                          </a:solidFill>
                          <a:miter lim="800000"/>
                          <a:headEnd/>
                          <a:tailEnd/>
                        </a:ln>
                      </wps:spPr>
                      <wps:txbx>
                        <w:txbxContent>
                          <w:p w14:paraId="4D39A14F" w14:textId="0450786F" w:rsidR="00F50FFD" w:rsidRDefault="00F50FFD">
                            <w:r>
                              <w:t>Antwoord:</w:t>
                            </w:r>
                          </w:p>
                          <w:p w14:paraId="66C06479"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F0EB95" id="_x0000_s1035" type="#_x0000_t202" style="position:absolute;margin-left:332.4pt;margin-top:36.55pt;width:383.6pt;height:110.6pt;z-index:251677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">
                <v:textbox style="mso-fit-shape-to-text:t">
                  <w:txbxContent>
                    <w:p w14:paraId="4D39A14F" w14:textId="0450786F" w:rsidR="00F50FFD" w:rsidRDefault="00F50FFD">
                      <w:r>
                        <w:t>Antwoord:</w:t>
                      </w:r>
                    </w:p>
                    <w:p w14:paraId="66C06479" w14:textId="77777777" w:rsidR="00F50FFD" w:rsidRDefault="00F50FFD"/>
                  </w:txbxContent>
                </v:textbox>
                <w10:wrap type="square" anchorx="margin"/>
              </v:shape>
            </w:pict>
          </mc:Fallback>
        </mc:AlternateContent>
      </w:r>
      <w:r w:rsidRPr="00485D1A">
        <w:rPr>
          <w:u w:val="single"/>
        </w:rPr>
        <w:t>Vraag 2.4:</w:t>
      </w:r>
      <w:r>
        <w:t xml:space="preserve"> </w:t>
      </w:r>
      <w:r w:rsidRPr="00413D7D">
        <w:t xml:space="preserve">Ziet </w:t>
      </w:r>
      <w:r w:rsidR="00485D1A">
        <w:t>u</w:t>
      </w:r>
      <w:r w:rsidRPr="00413D7D">
        <w:t xml:space="preserve"> maatregelen om het risico in relatie tot vergunningverlening beheersbaar te krijgen voor zowel </w:t>
      </w:r>
      <w:r w:rsidR="00485D1A" w:rsidRPr="00413D7D">
        <w:t>opdrachtgever</w:t>
      </w:r>
      <w:r w:rsidRPr="00413D7D">
        <w:t xml:space="preserve"> als opdrachtnemer?</w:t>
      </w:r>
    </w:p>
    <w:p w14:paraId="1D49ED46" w14:textId="17117B77" w:rsidR="00F50FFD" w:rsidRDefault="00F50FFD" w:rsidP="00F50FFD">
      <w:pPr>
        <w:contextualSpacing/>
      </w:pPr>
      <w:r>
        <w:rPr>
          <w:i/>
          <w:sz w:val="16"/>
          <w:szCs w:val="16"/>
        </w:rPr>
        <w:t>G</w:t>
      </w:r>
      <w:r w:rsidRPr="00F36963">
        <w:rPr>
          <w:i/>
          <w:sz w:val="16"/>
          <w:szCs w:val="16"/>
        </w:rPr>
        <w:t>raag uw antwoord beperken tot max 100 woorden</w:t>
      </w:r>
    </w:p>
    <w:p w14:paraId="17874CD6" w14:textId="0323D70E" w:rsidR="00F50FFD" w:rsidRDefault="00F50FFD" w:rsidP="00F50FFD">
      <w:pPr>
        <w:contextualSpacing/>
      </w:pPr>
    </w:p>
    <w:p w14:paraId="4D793C1B" w14:textId="04BFCC6A" w:rsidR="00F50FFD" w:rsidRDefault="00F50FFD" w:rsidP="00F50FFD">
      <w:pPr>
        <w:contextualSpacing/>
      </w:pPr>
    </w:p>
    <w:p w14:paraId="1EE2F31F" w14:textId="77777777" w:rsidR="00485D1A" w:rsidRDefault="00485D1A">
      <w:pPr>
        <w:spacing w:line="240" w:lineRule="auto"/>
        <w:rPr>
          <w:u w:val="single"/>
        </w:rPr>
      </w:pPr>
      <w:r>
        <w:rPr>
          <w:u w:val="single"/>
        </w:rPr>
        <w:br w:type="page"/>
      </w:r>
    </w:p>
    <w:p w14:paraId="3820494F" w14:textId="7F5FF264" w:rsidR="00F50FFD" w:rsidRDefault="00F50FFD" w:rsidP="00F50FFD">
      <w:pPr>
        <w:contextualSpacing/>
      </w:pPr>
      <w:r w:rsidRPr="00485D1A">
        <w:rPr>
          <w:noProof/>
          <w:u w:val="single"/>
        </w:rPr>
        <w:lastRenderedPageBreak/>
        <mc:AlternateContent>
          <mc:Choice Requires="wps">
            <w:drawing>
              <wp:anchor distT="45720" distB="45720" distL="114300" distR="114300" simplePos="0" relativeHeight="251681792" behindDoc="0" locked="0" layoutInCell="1" allowOverlap="1" wp14:anchorId="11AA1F61" wp14:editId="2F13010F">
                <wp:simplePos x="0" y="0"/>
                <wp:positionH relativeFrom="margin">
                  <wp:align>right</wp:align>
                </wp:positionH>
                <wp:positionV relativeFrom="paragraph">
                  <wp:posOffset>461010</wp:posOffset>
                </wp:positionV>
                <wp:extent cx="4878705" cy="1404620"/>
                <wp:effectExtent l="0" t="0" r="17145" b="1397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52629934" w14:textId="4DFAF9FC" w:rsidR="00F50FFD" w:rsidRDefault="00F50FFD">
                            <w:r>
                              <w:t>Antwoord:</w:t>
                            </w:r>
                          </w:p>
                          <w:p w14:paraId="0D80C48D"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AA1F61" id="_x0000_s1036" type="#_x0000_t202" style="position:absolute;margin-left:332.95pt;margin-top:36.3pt;width:384.15pt;height:110.6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">
                <v:textbox style="mso-fit-shape-to-text:t">
                  <w:txbxContent>
                    <w:p w14:paraId="52629934" w14:textId="4DFAF9FC" w:rsidR="00F50FFD" w:rsidRDefault="00F50FFD">
                      <w:r>
                        <w:t>Antwoord:</w:t>
                      </w:r>
                    </w:p>
                    <w:p w14:paraId="0D80C48D" w14:textId="77777777" w:rsidR="00F50FFD" w:rsidRDefault="00F50FFD"/>
                  </w:txbxContent>
                </v:textbox>
                <w10:wrap type="square" anchorx="margin"/>
              </v:shape>
            </w:pict>
          </mc:Fallback>
        </mc:AlternateContent>
      </w:r>
      <w:r w:rsidRPr="00485D1A">
        <w:rPr>
          <w:u w:val="single"/>
        </w:rPr>
        <w:t>Vraag 2.5:</w:t>
      </w:r>
      <w:r>
        <w:t xml:space="preserve"> </w:t>
      </w:r>
      <w:r w:rsidRPr="00413D7D">
        <w:t>Welke (contractuele) randvoorwaarden dient opdrachtgever in relatie tot de stikstofproblematiek op voorhand te borgen?</w:t>
      </w:r>
    </w:p>
    <w:p w14:paraId="49A91BFD" w14:textId="0F7ADC2A" w:rsidR="00F50FFD" w:rsidRPr="00F50FFD" w:rsidRDefault="00F50FFD" w:rsidP="00F50FFD">
      <w:pPr>
        <w:contextualSpacing/>
        <w:rPr>
          <w:b/>
        </w:rPr>
      </w:pPr>
      <w:r>
        <w:rPr>
          <w:i/>
          <w:sz w:val="16"/>
          <w:szCs w:val="16"/>
        </w:rPr>
        <w:t>G</w:t>
      </w:r>
      <w:r w:rsidRPr="00F36963">
        <w:rPr>
          <w:i/>
          <w:sz w:val="16"/>
          <w:szCs w:val="16"/>
        </w:rPr>
        <w:t>raag uw antwoord beperken tot max 100 woorden</w:t>
      </w:r>
    </w:p>
    <w:p w14:paraId="7C1A17A3" w14:textId="18C728CD" w:rsidR="00F50FFD" w:rsidRDefault="00F50FFD" w:rsidP="00F50FFD">
      <w:pPr>
        <w:contextualSpacing/>
      </w:pPr>
    </w:p>
    <w:p w14:paraId="051276BC" w14:textId="77777777" w:rsidR="00F50FFD" w:rsidRDefault="00F50FFD" w:rsidP="00F50FFD">
      <w:pPr>
        <w:contextualSpacing/>
      </w:pPr>
    </w:p>
    <w:p w14:paraId="2C664227" w14:textId="612FB557" w:rsidR="00F50FFD" w:rsidRDefault="00F50FFD" w:rsidP="00F50FFD">
      <w:r w:rsidRPr="00485D1A">
        <w:rPr>
          <w:noProof/>
          <w:u w:val="single"/>
        </w:rPr>
        <mc:AlternateContent>
          <mc:Choice Requires="wps">
            <w:drawing>
              <wp:anchor distT="45720" distB="45720" distL="114300" distR="114300" simplePos="0" relativeHeight="251679744" behindDoc="0" locked="0" layoutInCell="1" allowOverlap="1" wp14:anchorId="76213AE7" wp14:editId="57E75E13">
                <wp:simplePos x="0" y="0"/>
                <wp:positionH relativeFrom="margin">
                  <wp:posOffset>-1270</wp:posOffset>
                </wp:positionH>
                <wp:positionV relativeFrom="paragraph">
                  <wp:posOffset>467995</wp:posOffset>
                </wp:positionV>
                <wp:extent cx="4871720" cy="1404620"/>
                <wp:effectExtent l="0" t="0" r="24130" b="1397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720" cy="1404620"/>
                        </a:xfrm>
                        <a:prstGeom prst="rect">
                          <a:avLst/>
                        </a:prstGeom>
                        <a:solidFill>
                          <a:srgbClr val="FFFFFF"/>
                        </a:solidFill>
                        <a:ln w="9525">
                          <a:solidFill>
                            <a:srgbClr val="000000"/>
                          </a:solidFill>
                          <a:miter lim="800000"/>
                          <a:headEnd/>
                          <a:tailEnd/>
                        </a:ln>
                      </wps:spPr>
                      <wps:txbx>
                        <w:txbxContent>
                          <w:p w14:paraId="518C2B8E" w14:textId="40BECE2A" w:rsidR="00F50FFD" w:rsidRDefault="00F50FFD">
                            <w:r>
                              <w:t>Antwoord:</w:t>
                            </w:r>
                          </w:p>
                          <w:p w14:paraId="11126744"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213AE7" id="_x0000_s1037" type="#_x0000_t202" style="position:absolute;margin-left:-.1pt;margin-top:36.85pt;width:383.6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">
                <v:textbox style="mso-fit-shape-to-text:t">
                  <w:txbxContent>
                    <w:p w14:paraId="518C2B8E" w14:textId="40BECE2A" w:rsidR="00F50FFD" w:rsidRDefault="00F50FFD">
                      <w:r>
                        <w:t>Antwoord:</w:t>
                      </w:r>
                    </w:p>
                    <w:p w14:paraId="11126744" w14:textId="77777777" w:rsidR="00F50FFD" w:rsidRDefault="00F50FFD"/>
                  </w:txbxContent>
                </v:textbox>
                <w10:wrap type="square" anchorx="margin"/>
              </v:shape>
            </w:pict>
          </mc:Fallback>
        </mc:AlternateContent>
      </w:r>
      <w:r w:rsidRPr="00485D1A">
        <w:rPr>
          <w:u w:val="single"/>
        </w:rPr>
        <w:t>Vraag 2.6:</w:t>
      </w:r>
      <w:r w:rsidRPr="00B82C16">
        <w:t xml:space="preserve"> </w:t>
      </w:r>
      <w:r w:rsidRPr="00B60981">
        <w:t xml:space="preserve">Kan het project volledig </w:t>
      </w:r>
      <w:proofErr w:type="spellStart"/>
      <w:r w:rsidRPr="00B60981">
        <w:t>emissieloos</w:t>
      </w:r>
      <w:proofErr w:type="spellEnd"/>
      <w:r w:rsidRPr="00B60981">
        <w:t xml:space="preserve"> worden gerealiseerd? Zo ja, op welke wijze? Welke kansen of risico’s ziet </w:t>
      </w:r>
      <w:r w:rsidR="00485D1A">
        <w:t>u</w:t>
      </w:r>
      <w:r w:rsidRPr="00B60981">
        <w:t xml:space="preserve"> hierbij?</w:t>
      </w:r>
    </w:p>
    <w:p w14:paraId="6A04A988" w14:textId="6996F62C" w:rsidR="00F50FFD" w:rsidRDefault="00F50FFD" w:rsidP="00F50FFD">
      <w:r>
        <w:rPr>
          <w:i/>
          <w:sz w:val="16"/>
          <w:szCs w:val="16"/>
        </w:rPr>
        <w:t>G</w:t>
      </w:r>
      <w:r w:rsidRPr="00F36963">
        <w:rPr>
          <w:i/>
          <w:sz w:val="16"/>
          <w:szCs w:val="16"/>
        </w:rPr>
        <w:t>raag uw antwoord beperken tot max 100 woorden</w:t>
      </w:r>
    </w:p>
    <w:p w14:paraId="1C4C0E7A" w14:textId="63416A9A" w:rsidR="00F50FFD" w:rsidRDefault="00F50FFD" w:rsidP="00F50FFD"/>
    <w:p w14:paraId="7FB2012F" w14:textId="112290F5" w:rsidR="00F50FFD" w:rsidRDefault="00F50FFD" w:rsidP="00F50FFD"/>
    <w:p w14:paraId="4FE8BEAA" w14:textId="099A6F02" w:rsidR="00F50FFD" w:rsidRDefault="00F50FFD" w:rsidP="00F50FFD">
      <w:r w:rsidRPr="00485D1A">
        <w:rPr>
          <w:u w:val="single"/>
        </w:rPr>
        <w:t>Vraag 2.7:</w:t>
      </w:r>
      <w:r>
        <w:t xml:space="preserve"> </w:t>
      </w:r>
      <w:r w:rsidRPr="00B60981">
        <w:t>De definitie “</w:t>
      </w:r>
      <w:proofErr w:type="spellStart"/>
      <w:r w:rsidRPr="00B60981">
        <w:t>Emissieloos</w:t>
      </w:r>
      <w:proofErr w:type="spellEnd"/>
      <w:r w:rsidRPr="00B60981">
        <w:t xml:space="preserve"> Werk” omvat alle voor het Werk benodigde werkzaamheden (incl. transport van/naar projectlocatie). Welke werkzaamheden kan partij concreet invullen per ingang van Q2-2025? Welke niet? K</w:t>
      </w:r>
      <w:r w:rsidR="00485D1A">
        <w:t>unt</w:t>
      </w:r>
      <w:r w:rsidRPr="00B60981">
        <w:t xml:space="preserve"> </w:t>
      </w:r>
      <w:r w:rsidR="00485D1A">
        <w:t>u</w:t>
      </w:r>
      <w:r w:rsidRPr="00B60981">
        <w:t xml:space="preserve"> dit specificeren in </w:t>
      </w:r>
      <w:r w:rsidR="00976F3F">
        <w:t xml:space="preserve">bijgevoegde tabel ’Materieel </w:t>
      </w:r>
      <w:r w:rsidR="00E40899">
        <w:t>V</w:t>
      </w:r>
      <w:r w:rsidR="00976F3F">
        <w:t>ervanging Hoofdvaart’</w:t>
      </w:r>
      <w:r>
        <w:t>?</w:t>
      </w:r>
    </w:p>
    <w:p w14:paraId="2ACA252D" w14:textId="313C46B9" w:rsidR="00D95F67" w:rsidRDefault="00D95F67" w:rsidP="00F50FFD"/>
    <w:p w14:paraId="24BE7522" w14:textId="07E57822" w:rsidR="00D95F67" w:rsidRDefault="00D95F67" w:rsidP="00D95F67">
      <w:pPr>
        <w:rPr>
          <w:iCs/>
        </w:rPr>
      </w:pPr>
      <w:r w:rsidRPr="00D95F67">
        <w:rPr>
          <w:iCs/>
        </w:rPr>
        <w:t xml:space="preserve">In deze tabel </w:t>
      </w:r>
      <w:r w:rsidR="00485D1A">
        <w:rPr>
          <w:iCs/>
        </w:rPr>
        <w:t xml:space="preserve">treft </w:t>
      </w:r>
      <w:r w:rsidRPr="00D95F67">
        <w:rPr>
          <w:iCs/>
        </w:rPr>
        <w:t xml:space="preserve">u een fictief overzicht </w:t>
      </w:r>
      <w:r w:rsidR="00485D1A">
        <w:rPr>
          <w:iCs/>
        </w:rPr>
        <w:t xml:space="preserve">aan </w:t>
      </w:r>
      <w:r w:rsidRPr="00D95F67">
        <w:rPr>
          <w:iCs/>
        </w:rPr>
        <w:t xml:space="preserve">van materieel benodigd voor de vervanging van het kunstwerk ter plaatse van de Hoofdvaart. Analyseren en invullen van deze lijst draagt bij aan het inzicht in hoeverre materieel bij de markt reeds verduurzaamd is en in hoeverre een verduurzaming te verwachten is bij aanvang van de werkzaamheden. </w:t>
      </w:r>
    </w:p>
    <w:p w14:paraId="0AB143B1" w14:textId="77777777" w:rsidR="00D95F67" w:rsidRDefault="00D95F67" w:rsidP="00D95F67">
      <w:pPr>
        <w:rPr>
          <w:iCs/>
        </w:rPr>
      </w:pPr>
    </w:p>
    <w:p w14:paraId="4A1B8F6A" w14:textId="0C2225AF" w:rsidR="00D95F67" w:rsidRPr="00D95F67" w:rsidRDefault="00D95F67" w:rsidP="00D95F67">
      <w:pPr>
        <w:rPr>
          <w:iCs/>
        </w:rPr>
      </w:pPr>
      <w:r w:rsidRPr="00D95F67">
        <w:rPr>
          <w:iCs/>
          <w:noProof/>
        </w:rPr>
        <mc:AlternateContent>
          <mc:Choice Requires="wps">
            <w:drawing>
              <wp:anchor distT="45720" distB="45720" distL="114300" distR="114300" simplePos="0" relativeHeight="251692032" behindDoc="0" locked="0" layoutInCell="1" allowOverlap="1" wp14:anchorId="53DC2982" wp14:editId="6964B0EB">
                <wp:simplePos x="0" y="0"/>
                <wp:positionH relativeFrom="margin">
                  <wp:posOffset>16814</wp:posOffset>
                </wp:positionH>
                <wp:positionV relativeFrom="paragraph">
                  <wp:posOffset>893997</wp:posOffset>
                </wp:positionV>
                <wp:extent cx="4871720" cy="1404620"/>
                <wp:effectExtent l="0" t="0" r="24130" b="13970"/>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720" cy="1404620"/>
                        </a:xfrm>
                        <a:prstGeom prst="rect">
                          <a:avLst/>
                        </a:prstGeom>
                        <a:solidFill>
                          <a:srgbClr val="FFFFFF"/>
                        </a:solidFill>
                        <a:ln w="9525">
                          <a:solidFill>
                            <a:srgbClr val="000000"/>
                          </a:solidFill>
                          <a:miter lim="800000"/>
                          <a:headEnd/>
                          <a:tailEnd/>
                        </a:ln>
                      </wps:spPr>
                      <wps:txbx>
                        <w:txbxContent>
                          <w:p w14:paraId="06B31851" w14:textId="6CC83872" w:rsidR="00D95F67" w:rsidRDefault="00D95F67">
                            <w:r>
                              <w:t>Antwoord:</w:t>
                            </w:r>
                          </w:p>
                          <w:p w14:paraId="1872B902" w14:textId="6AACBAA8" w:rsidR="00BC4534" w:rsidRDefault="00BC453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DC2982" id="_x0000_t202" coordsize="21600,21600" o:spt="202" path="m,l,21600r21600,l21600,xe">
                <v:stroke joinstyle="miter"/>
                <v:path gradientshapeok="t" o:connecttype="rect"/>
              </v:shapetype>
              <v:shape id="_x0000_s1038" type="#_x0000_t202" style="position:absolute;margin-left:1.3pt;margin-top:70.4pt;width:383.6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">
                <v:textbox style="mso-fit-shape-to-text:t">
                  <w:txbxContent>
                    <w:p w14:paraId="06B31851" w14:textId="6CC83872" w:rsidR="00D95F67" w:rsidRDefault="00D95F67">
                      <w:r>
                        <w:t>Antwoord:</w:t>
                      </w:r>
                    </w:p>
                    <w:p w14:paraId="1872B902" w14:textId="6AACBAA8" w:rsidR="00BC4534" w:rsidRDefault="00BC4534"/>
                  </w:txbxContent>
                </v:textbox>
                <w10:wrap type="square" anchorx="margin"/>
              </v:shape>
            </w:pict>
          </mc:Fallback>
        </mc:AlternateContent>
      </w:r>
      <w:r w:rsidRPr="00D95F67">
        <w:rPr>
          <w:iCs/>
        </w:rPr>
        <w:t>Gelieve de totale lijst te bekijken en een algemene terugkoppeling te geven of dit overzicht een goede benadering is van het type materieel en de verhouding ten aanzien van de stikstofuitstoot voor de vervangingsopgave van het kunstwerk ter plaatse van de Hoofdvaart. Ontbreekt materieel, zo</w:t>
      </w:r>
      <w:r>
        <w:rPr>
          <w:iCs/>
        </w:rPr>
        <w:t xml:space="preserve"> </w:t>
      </w:r>
      <w:r w:rsidRPr="00D95F67">
        <w:rPr>
          <w:iCs/>
        </w:rPr>
        <w:t>ja welk</w:t>
      </w:r>
      <w:r>
        <w:rPr>
          <w:iCs/>
        </w:rPr>
        <w:t xml:space="preserve"> materieel</w:t>
      </w:r>
      <w:r w:rsidRPr="00D95F67">
        <w:rPr>
          <w:iCs/>
        </w:rPr>
        <w:t>? Kloppen de verhoudingen, of wordt van bepaald materieel significant meer of minder verwacht?</w:t>
      </w:r>
    </w:p>
    <w:p w14:paraId="33CF5B2E" w14:textId="77777777" w:rsidR="00D95F67" w:rsidRDefault="00D95F67" w:rsidP="00D95F67">
      <w:pPr>
        <w:contextualSpacing/>
      </w:pPr>
      <w:r>
        <w:rPr>
          <w:i/>
          <w:sz w:val="16"/>
          <w:szCs w:val="16"/>
        </w:rPr>
        <w:t>G</w:t>
      </w:r>
      <w:r w:rsidRPr="00F36963">
        <w:rPr>
          <w:i/>
          <w:sz w:val="16"/>
          <w:szCs w:val="16"/>
        </w:rPr>
        <w:t>raag uw antwoord beperken tot max 100 woorden</w:t>
      </w:r>
    </w:p>
    <w:p w14:paraId="6AEC8CF3" w14:textId="3C8BB9BD" w:rsidR="00D95F67" w:rsidRDefault="00BC4534" w:rsidP="00F50FFD">
      <w:pPr>
        <w:rPr>
          <w:iCs/>
        </w:rPr>
      </w:pPr>
      <w:r w:rsidRPr="00BC4534">
        <w:rPr>
          <w:iCs/>
          <w:noProof/>
        </w:rPr>
        <mc:AlternateContent>
          <mc:Choice Requires="wps">
            <w:drawing>
              <wp:anchor distT="45720" distB="45720" distL="114300" distR="114300" simplePos="0" relativeHeight="251694080" behindDoc="0" locked="0" layoutInCell="1" allowOverlap="1" wp14:anchorId="32B5C111" wp14:editId="002C0BC0">
                <wp:simplePos x="0" y="0"/>
                <wp:positionH relativeFrom="column">
                  <wp:posOffset>1847850</wp:posOffset>
                </wp:positionH>
                <wp:positionV relativeFrom="paragraph">
                  <wp:posOffset>145746</wp:posOffset>
                </wp:positionV>
                <wp:extent cx="675640" cy="190500"/>
                <wp:effectExtent l="0" t="0" r="0" b="0"/>
                <wp:wrapNone/>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190500"/>
                        </a:xfrm>
                        <a:prstGeom prst="rect">
                          <a:avLst/>
                        </a:prstGeom>
                        <a:solidFill>
                          <a:schemeClr val="accent4">
                            <a:lumMod val="20000"/>
                            <a:lumOff val="80000"/>
                          </a:schemeClr>
                        </a:solidFill>
                        <a:ln w="9525">
                          <a:noFill/>
                          <a:miter lim="800000"/>
                          <a:headEnd/>
                          <a:tailEnd/>
                        </a:ln>
                      </wps:spPr>
                      <wps:txbx>
                        <w:txbxContent>
                          <w:p w14:paraId="7E721A10" w14:textId="2B9B46EA" w:rsidR="00BC4534" w:rsidRDefault="00BC4534">
                            <w:r>
                              <w:t>gele velden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5C111" id="_x0000_s1039" type="#_x0000_t202" style="position:absolute;margin-left:145.5pt;margin-top:11.5pt;width:53.2pt;height:1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" fillcolor="#fff2cc [663]" stroked="f">
                <v:textbox inset="0,0,0,0">
                  <w:txbxContent>
                    <w:p w14:paraId="7E721A10" w14:textId="2B9B46EA" w:rsidR="00BC4534" w:rsidRDefault="00BC4534">
                      <w:r>
                        <w:t>gele velden</w:t>
                      </w:r>
                    </w:p>
                  </w:txbxContent>
                </v:textbox>
              </v:shape>
            </w:pict>
          </mc:Fallback>
        </mc:AlternateContent>
      </w:r>
    </w:p>
    <w:p w14:paraId="381CBD49" w14:textId="20DC3FE3" w:rsidR="00D95F67" w:rsidRPr="00D95F67" w:rsidRDefault="00D95F67" w:rsidP="00F50FFD">
      <w:pPr>
        <w:rPr>
          <w:iCs/>
        </w:rPr>
      </w:pPr>
      <w:r>
        <w:rPr>
          <w:iCs/>
        </w:rPr>
        <w:t xml:space="preserve">Gelieve in de tabel </w:t>
      </w:r>
      <w:r w:rsidRPr="00D95F67">
        <w:rPr>
          <w:iCs/>
        </w:rPr>
        <w:t xml:space="preserve">tevens </w:t>
      </w:r>
      <w:r>
        <w:rPr>
          <w:iCs/>
        </w:rPr>
        <w:t xml:space="preserve">in </w:t>
      </w:r>
      <w:r w:rsidRPr="00D95F67">
        <w:rPr>
          <w:iCs/>
        </w:rPr>
        <w:t xml:space="preserve">de </w:t>
      </w:r>
      <w:r w:rsidRPr="00BC4534">
        <w:t>gele velden</w:t>
      </w:r>
      <w:r w:rsidRPr="00D95F67">
        <w:rPr>
          <w:iCs/>
        </w:rPr>
        <w:t xml:space="preserve"> in</w:t>
      </w:r>
      <w:r>
        <w:rPr>
          <w:iCs/>
        </w:rPr>
        <w:t xml:space="preserve"> te </w:t>
      </w:r>
      <w:r w:rsidRPr="00D95F67">
        <w:rPr>
          <w:iCs/>
        </w:rPr>
        <w:t>vullen wat de huidige beschikbaarheid is van materieel in termen van bouwjaar/ stage klasse. Gaarne het percentage van totaal specifiek type materieel aangeven wat momenteel beschikbaar is en wat verwacht wordt beschikbaar te zijn in Q2 2025.</w:t>
      </w:r>
    </w:p>
    <w:p w14:paraId="6D379F7B" w14:textId="27CC101B" w:rsidR="00976F3F" w:rsidRDefault="00D95F67" w:rsidP="00F50FFD">
      <w:pPr>
        <w:contextualSpacing/>
      </w:pPr>
      <w:r>
        <w:t>Gelieve de ingevulde tabel mee te sturen met uw antwoordformulier.</w:t>
      </w:r>
    </w:p>
    <w:p w14:paraId="4D78678E" w14:textId="29865609" w:rsidR="00D95F67" w:rsidRDefault="00D95F67" w:rsidP="00F50FFD">
      <w:pPr>
        <w:contextualSpacing/>
      </w:pPr>
    </w:p>
    <w:p w14:paraId="224A36B2" w14:textId="179D55BA" w:rsidR="00485D1A" w:rsidRDefault="00485D1A" w:rsidP="00F50FFD">
      <w:pPr>
        <w:contextualSpacing/>
      </w:pPr>
    </w:p>
    <w:p w14:paraId="734B874C" w14:textId="25593576" w:rsidR="00485D1A" w:rsidRDefault="00485D1A">
      <w:pPr>
        <w:spacing w:line="240" w:lineRule="auto"/>
      </w:pPr>
      <w:bookmarkStart w:id="2" w:name="_GoBack"/>
      <w:bookmarkEnd w:id="2"/>
      <w:r>
        <w:br w:type="page"/>
      </w:r>
    </w:p>
    <w:p w14:paraId="7F75D0F2" w14:textId="5418BE02" w:rsidR="00F50FFD" w:rsidRPr="00B82C16" w:rsidRDefault="00F50FFD" w:rsidP="00F50FFD">
      <w:pPr>
        <w:contextualSpacing/>
      </w:pPr>
      <w:r w:rsidRPr="00485D1A">
        <w:rPr>
          <w:noProof/>
          <w:u w:val="single"/>
        </w:rPr>
        <w:lastRenderedPageBreak/>
        <mc:AlternateContent>
          <mc:Choice Requires="wps">
            <w:drawing>
              <wp:anchor distT="45720" distB="45720" distL="114300" distR="114300" simplePos="0" relativeHeight="251683840" behindDoc="0" locked="0" layoutInCell="1" allowOverlap="1" wp14:anchorId="61CE989A" wp14:editId="4EF98271">
                <wp:simplePos x="0" y="0"/>
                <wp:positionH relativeFrom="margin">
                  <wp:align>right</wp:align>
                </wp:positionH>
                <wp:positionV relativeFrom="paragraph">
                  <wp:posOffset>607449</wp:posOffset>
                </wp:positionV>
                <wp:extent cx="4878705" cy="1404620"/>
                <wp:effectExtent l="0" t="0" r="17145" b="1397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1404620"/>
                        </a:xfrm>
                        <a:prstGeom prst="rect">
                          <a:avLst/>
                        </a:prstGeom>
                        <a:solidFill>
                          <a:srgbClr val="FFFFFF"/>
                        </a:solidFill>
                        <a:ln w="9525">
                          <a:solidFill>
                            <a:srgbClr val="000000"/>
                          </a:solidFill>
                          <a:miter lim="800000"/>
                          <a:headEnd/>
                          <a:tailEnd/>
                        </a:ln>
                      </wps:spPr>
                      <wps:txbx>
                        <w:txbxContent>
                          <w:p w14:paraId="20466193" w14:textId="538AF048" w:rsidR="00F50FFD" w:rsidRDefault="00F50FFD">
                            <w:r>
                              <w:t>Antwoord:</w:t>
                            </w:r>
                          </w:p>
                          <w:p w14:paraId="5E6DAA73" w14:textId="77777777" w:rsidR="00F50FFD" w:rsidRDefault="00F50FF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CE989A" id="_x0000_s1039" type="#_x0000_t202" style="position:absolute;margin-left:332.95pt;margin-top:47.85pt;width:384.15pt;height:110.6pt;z-index:251683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">
                <v:textbox style="mso-fit-shape-to-text:t">
                  <w:txbxContent>
                    <w:p w14:paraId="20466193" w14:textId="538AF048" w:rsidR="00F50FFD" w:rsidRDefault="00F50FFD">
                      <w:r>
                        <w:t>Antwoord:</w:t>
                      </w:r>
                    </w:p>
                    <w:p w14:paraId="5E6DAA73" w14:textId="77777777" w:rsidR="00F50FFD" w:rsidRDefault="00F50FFD"/>
                  </w:txbxContent>
                </v:textbox>
                <w10:wrap type="square" anchorx="margin"/>
              </v:shape>
            </w:pict>
          </mc:Fallback>
        </mc:AlternateContent>
      </w:r>
      <w:r w:rsidRPr="00485D1A">
        <w:rPr>
          <w:u w:val="single"/>
        </w:rPr>
        <w:t>Vraag 2.8:</w:t>
      </w:r>
      <w:r>
        <w:t xml:space="preserve"> </w:t>
      </w:r>
      <w:r w:rsidRPr="00B60981">
        <w:t xml:space="preserve">Welke (technische) voorzieningen zijn op locatie nodig om </w:t>
      </w:r>
      <w:proofErr w:type="spellStart"/>
      <w:r w:rsidRPr="00B60981">
        <w:t>emissieloos</w:t>
      </w:r>
      <w:proofErr w:type="spellEnd"/>
      <w:r w:rsidRPr="00B60981">
        <w:t xml:space="preserve"> te kunnen werken? Welke mogelijkheden ziet </w:t>
      </w:r>
      <w:r w:rsidR="00485D1A">
        <w:t>u</w:t>
      </w:r>
      <w:r w:rsidRPr="00B60981">
        <w:t xml:space="preserve"> om dit te regelen en aan welke voorwaarden dient dan te zijn voldaan?</w:t>
      </w:r>
    </w:p>
    <w:p w14:paraId="22F2F53B" w14:textId="77777777" w:rsidR="00F50FFD" w:rsidRDefault="00F50FFD" w:rsidP="00F50FFD">
      <w:pPr>
        <w:contextualSpacing/>
      </w:pPr>
      <w:r>
        <w:rPr>
          <w:i/>
          <w:sz w:val="16"/>
          <w:szCs w:val="16"/>
        </w:rPr>
        <w:t>G</w:t>
      </w:r>
      <w:r w:rsidRPr="00F36963">
        <w:rPr>
          <w:i/>
          <w:sz w:val="16"/>
          <w:szCs w:val="16"/>
        </w:rPr>
        <w:t>raag uw antwoord beperken tot max 100 woorden</w:t>
      </w:r>
    </w:p>
    <w:p w14:paraId="2113AB81" w14:textId="53648235" w:rsidR="00F50FFD" w:rsidRDefault="00F50FFD" w:rsidP="00F50FFD">
      <w:pPr>
        <w:contextualSpacing/>
      </w:pPr>
    </w:p>
    <w:p w14:paraId="00C6263C" w14:textId="50960C11" w:rsidR="00976F3F" w:rsidRDefault="00976F3F">
      <w:pPr>
        <w:spacing w:line="240" w:lineRule="auto"/>
      </w:pPr>
    </w:p>
    <w:p w14:paraId="082E0B19" w14:textId="6D70EBB2" w:rsidR="00F50FFD" w:rsidRPr="00B82C16" w:rsidRDefault="00976F3F" w:rsidP="00F50FFD">
      <w:pPr>
        <w:contextualSpacing/>
      </w:pPr>
      <w:r w:rsidRPr="00485D1A">
        <w:rPr>
          <w:noProof/>
          <w:u w:val="single"/>
        </w:rPr>
        <mc:AlternateContent>
          <mc:Choice Requires="wps">
            <w:drawing>
              <wp:anchor distT="45720" distB="45720" distL="114300" distR="114300" simplePos="0" relativeHeight="251685888" behindDoc="0" locked="0" layoutInCell="1" allowOverlap="1" wp14:anchorId="5557849C" wp14:editId="6F03E0B9">
                <wp:simplePos x="0" y="0"/>
                <wp:positionH relativeFrom="margin">
                  <wp:align>right</wp:align>
                </wp:positionH>
                <wp:positionV relativeFrom="paragraph">
                  <wp:posOffset>403225</wp:posOffset>
                </wp:positionV>
                <wp:extent cx="4885690" cy="1404620"/>
                <wp:effectExtent l="0" t="0" r="10160" b="13970"/>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404620"/>
                        </a:xfrm>
                        <a:prstGeom prst="rect">
                          <a:avLst/>
                        </a:prstGeom>
                        <a:solidFill>
                          <a:srgbClr val="FFFFFF"/>
                        </a:solidFill>
                        <a:ln w="9525">
                          <a:solidFill>
                            <a:srgbClr val="000000"/>
                          </a:solidFill>
                          <a:miter lim="800000"/>
                          <a:headEnd/>
                          <a:tailEnd/>
                        </a:ln>
                      </wps:spPr>
                      <wps:txbx>
                        <w:txbxContent>
                          <w:p w14:paraId="14A7FF00" w14:textId="480EF2DA" w:rsidR="00976F3F" w:rsidRDefault="00976F3F">
                            <w:r>
                              <w:t>Antwoord:</w:t>
                            </w:r>
                          </w:p>
                          <w:p w14:paraId="4A72F3D6" w14:textId="77777777" w:rsidR="00976F3F" w:rsidRDefault="00976F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57849C" id="_x0000_s1040" type="#_x0000_t202" style="position:absolute;margin-left:333.5pt;margin-top:31.75pt;width:384.7pt;height:110.6pt;z-index:251685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">
                <v:textbox style="mso-fit-shape-to-text:t">
                  <w:txbxContent>
                    <w:p w14:paraId="14A7FF00" w14:textId="480EF2DA" w:rsidR="00976F3F" w:rsidRDefault="00976F3F">
                      <w:r>
                        <w:t>Antwoord:</w:t>
                      </w:r>
                    </w:p>
                    <w:p w14:paraId="4A72F3D6" w14:textId="77777777" w:rsidR="00976F3F" w:rsidRDefault="00976F3F"/>
                  </w:txbxContent>
                </v:textbox>
                <w10:wrap type="square" anchorx="margin"/>
              </v:shape>
            </w:pict>
          </mc:Fallback>
        </mc:AlternateContent>
      </w:r>
      <w:r w:rsidR="00F50FFD" w:rsidRPr="00485D1A">
        <w:rPr>
          <w:u w:val="single"/>
        </w:rPr>
        <w:t>Vraag 2.9:</w:t>
      </w:r>
      <w:r w:rsidR="00F50FFD">
        <w:t xml:space="preserve"> Rijkswaterstaat hanteert voor dit project de ‘koploper-eisen’. In hoeverre is de </w:t>
      </w:r>
      <w:r w:rsidR="00F50FFD" w:rsidRPr="00B82C16">
        <w:t xml:space="preserve">beoogde aanpak </w:t>
      </w:r>
      <w:r w:rsidR="00F50FFD">
        <w:t>haalbaar</w:t>
      </w:r>
      <w:r w:rsidR="00F50FFD" w:rsidRPr="00B82C16">
        <w:t>?</w:t>
      </w:r>
    </w:p>
    <w:p w14:paraId="696C6F15" w14:textId="1B2FC5BA" w:rsidR="00F50FFD" w:rsidRDefault="00976F3F" w:rsidP="00F50FFD">
      <w:pPr>
        <w:contextualSpacing/>
      </w:pPr>
      <w:r>
        <w:rPr>
          <w:i/>
          <w:sz w:val="16"/>
          <w:szCs w:val="16"/>
        </w:rPr>
        <w:t>G</w:t>
      </w:r>
      <w:r w:rsidRPr="00F36963">
        <w:rPr>
          <w:i/>
          <w:sz w:val="16"/>
          <w:szCs w:val="16"/>
        </w:rPr>
        <w:t>raag uw antwoord beperken tot max 100 woorden</w:t>
      </w:r>
    </w:p>
    <w:p w14:paraId="325E8D67" w14:textId="047137C6" w:rsidR="00F50FFD" w:rsidRDefault="00F50FFD" w:rsidP="00F50FFD"/>
    <w:p w14:paraId="0AF118B1" w14:textId="5E0D8A97" w:rsidR="00F50FFD" w:rsidRDefault="00F50FFD" w:rsidP="00F50FFD"/>
    <w:p w14:paraId="6D071F18" w14:textId="67EBE97D" w:rsidR="00F50FFD" w:rsidRPr="00F50FFD" w:rsidRDefault="00976F3F" w:rsidP="00F50FFD">
      <w:r w:rsidRPr="00485D1A">
        <w:rPr>
          <w:noProof/>
          <w:u w:val="single"/>
        </w:rPr>
        <mc:AlternateContent>
          <mc:Choice Requires="wps">
            <w:drawing>
              <wp:anchor distT="45720" distB="45720" distL="114300" distR="114300" simplePos="0" relativeHeight="251687936" behindDoc="0" locked="0" layoutInCell="1" allowOverlap="1" wp14:anchorId="76484C33" wp14:editId="417B243E">
                <wp:simplePos x="0" y="0"/>
                <wp:positionH relativeFrom="margin">
                  <wp:align>right</wp:align>
                </wp:positionH>
                <wp:positionV relativeFrom="paragraph">
                  <wp:posOffset>467360</wp:posOffset>
                </wp:positionV>
                <wp:extent cx="4885690" cy="1404620"/>
                <wp:effectExtent l="0" t="0" r="10160" b="1397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404620"/>
                        </a:xfrm>
                        <a:prstGeom prst="rect">
                          <a:avLst/>
                        </a:prstGeom>
                        <a:solidFill>
                          <a:srgbClr val="FFFFFF"/>
                        </a:solidFill>
                        <a:ln w="9525">
                          <a:solidFill>
                            <a:srgbClr val="000000"/>
                          </a:solidFill>
                          <a:miter lim="800000"/>
                          <a:headEnd/>
                          <a:tailEnd/>
                        </a:ln>
                      </wps:spPr>
                      <wps:txbx>
                        <w:txbxContent>
                          <w:p w14:paraId="398279AC" w14:textId="1AD0903E" w:rsidR="00976F3F" w:rsidRDefault="00976F3F">
                            <w:r>
                              <w:t>Antwoord:</w:t>
                            </w:r>
                          </w:p>
                          <w:p w14:paraId="140DEDEC" w14:textId="77777777" w:rsidR="00976F3F" w:rsidRDefault="00976F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484C33" id="_x0000_s1041" type="#_x0000_t202" style="position:absolute;margin-left:333.5pt;margin-top:36.8pt;width:384.7pt;height:110.6pt;z-index:2516879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">
                <v:textbox style="mso-fit-shape-to-text:t">
                  <w:txbxContent>
                    <w:p w14:paraId="398279AC" w14:textId="1AD0903E" w:rsidR="00976F3F" w:rsidRDefault="00976F3F">
                      <w:r>
                        <w:t>Antwoord:</w:t>
                      </w:r>
                    </w:p>
                    <w:p w14:paraId="140DEDEC" w14:textId="77777777" w:rsidR="00976F3F" w:rsidRDefault="00976F3F"/>
                  </w:txbxContent>
                </v:textbox>
                <w10:wrap type="square" anchorx="margin"/>
              </v:shape>
            </w:pict>
          </mc:Fallback>
        </mc:AlternateContent>
      </w:r>
      <w:r w:rsidR="00F50FFD" w:rsidRPr="00485D1A">
        <w:rPr>
          <w:u w:val="single"/>
        </w:rPr>
        <w:t>Vraag 2.10:</w:t>
      </w:r>
      <w:r w:rsidR="00F50FFD">
        <w:t xml:space="preserve"> </w:t>
      </w:r>
      <w:r w:rsidR="00F50FFD" w:rsidRPr="00B60981">
        <w:t xml:space="preserve">Welke (contractuele) randvoorwaarden dient opdrachtgever ten aanzien van </w:t>
      </w:r>
      <w:proofErr w:type="spellStart"/>
      <w:r w:rsidR="00F50FFD" w:rsidRPr="00B60981">
        <w:t>emissieloos</w:t>
      </w:r>
      <w:proofErr w:type="spellEnd"/>
      <w:r w:rsidR="00F50FFD" w:rsidRPr="00B60981">
        <w:t xml:space="preserve"> materieel op voorhand te borgen?</w:t>
      </w:r>
    </w:p>
    <w:p w14:paraId="2B6439C9" w14:textId="4C4F8589" w:rsidR="00F36963" w:rsidRDefault="00976F3F" w:rsidP="00F36963">
      <w:pPr>
        <w:rPr>
          <w:i/>
          <w:sz w:val="16"/>
          <w:szCs w:val="16"/>
        </w:rPr>
      </w:pPr>
      <w:r>
        <w:rPr>
          <w:i/>
          <w:sz w:val="16"/>
          <w:szCs w:val="16"/>
        </w:rPr>
        <w:t>G</w:t>
      </w:r>
      <w:r w:rsidRPr="00F36963">
        <w:rPr>
          <w:i/>
          <w:sz w:val="16"/>
          <w:szCs w:val="16"/>
        </w:rPr>
        <w:t>raag uw antwoord beperken tot max 100 woorden</w:t>
      </w:r>
    </w:p>
    <w:p w14:paraId="21C2C857" w14:textId="7676686A" w:rsidR="00976F3F" w:rsidRDefault="00976F3F" w:rsidP="00F36963">
      <w:pPr>
        <w:rPr>
          <w:i/>
          <w:sz w:val="16"/>
          <w:szCs w:val="16"/>
        </w:rPr>
      </w:pPr>
    </w:p>
    <w:p w14:paraId="3790AB76" w14:textId="17C1DB53" w:rsidR="00976F3F" w:rsidRDefault="00976F3F" w:rsidP="00F36963">
      <w:pPr>
        <w:rPr>
          <w:i/>
          <w:sz w:val="16"/>
          <w:szCs w:val="16"/>
        </w:rPr>
      </w:pPr>
    </w:p>
    <w:p w14:paraId="0307C2AB" w14:textId="325E74ED" w:rsidR="00976F3F" w:rsidRDefault="00976F3F" w:rsidP="00976F3F">
      <w:pPr>
        <w:pStyle w:val="Kop1"/>
      </w:pPr>
      <w:r>
        <w:lastRenderedPageBreak/>
        <w:t>Tot Slot</w:t>
      </w:r>
    </w:p>
    <w:p w14:paraId="0845E107" w14:textId="60DA2463" w:rsidR="00976F3F" w:rsidRDefault="00976F3F" w:rsidP="00F36963">
      <w:r w:rsidRPr="00485D1A">
        <w:rPr>
          <w:noProof/>
          <w:u w:val="single"/>
        </w:rPr>
        <mc:AlternateContent>
          <mc:Choice Requires="wps">
            <w:drawing>
              <wp:anchor distT="45720" distB="45720" distL="114300" distR="114300" simplePos="0" relativeHeight="251689984" behindDoc="0" locked="0" layoutInCell="1" allowOverlap="1" wp14:anchorId="466E78B6" wp14:editId="3063D845">
                <wp:simplePos x="0" y="0"/>
                <wp:positionH relativeFrom="margin">
                  <wp:align>right</wp:align>
                </wp:positionH>
                <wp:positionV relativeFrom="paragraph">
                  <wp:posOffset>464820</wp:posOffset>
                </wp:positionV>
                <wp:extent cx="4885690" cy="1404620"/>
                <wp:effectExtent l="0" t="0" r="10160" b="13970"/>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404620"/>
                        </a:xfrm>
                        <a:prstGeom prst="rect">
                          <a:avLst/>
                        </a:prstGeom>
                        <a:solidFill>
                          <a:srgbClr val="FFFFFF"/>
                        </a:solidFill>
                        <a:ln w="9525">
                          <a:solidFill>
                            <a:srgbClr val="000000"/>
                          </a:solidFill>
                          <a:miter lim="800000"/>
                          <a:headEnd/>
                          <a:tailEnd/>
                        </a:ln>
                      </wps:spPr>
                      <wps:txbx>
                        <w:txbxContent>
                          <w:p w14:paraId="258577EF" w14:textId="0B78EB45" w:rsidR="00976F3F" w:rsidRDefault="00976F3F">
                            <w:r>
                              <w:t>Antwoord:</w:t>
                            </w:r>
                          </w:p>
                          <w:p w14:paraId="215FEBC3" w14:textId="77777777" w:rsidR="00976F3F" w:rsidRDefault="00976F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6E78B6" id="_x0000_s1042" type="#_x0000_t202" style="position:absolute;margin-left:333.5pt;margin-top:36.6pt;width:384.7pt;height:110.6pt;z-index:2516899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">
                <v:textbox style="mso-fit-shape-to-text:t">
                  <w:txbxContent>
                    <w:p w14:paraId="258577EF" w14:textId="0B78EB45" w:rsidR="00976F3F" w:rsidRDefault="00976F3F">
                      <w:r>
                        <w:t>Antwoord:</w:t>
                      </w:r>
                    </w:p>
                    <w:p w14:paraId="215FEBC3" w14:textId="77777777" w:rsidR="00976F3F" w:rsidRDefault="00976F3F"/>
                  </w:txbxContent>
                </v:textbox>
                <w10:wrap type="square" anchorx="margin"/>
              </v:shape>
            </w:pict>
          </mc:Fallback>
        </mc:AlternateContent>
      </w:r>
      <w:r w:rsidRPr="00485D1A">
        <w:rPr>
          <w:u w:val="single"/>
        </w:rPr>
        <w:t>Vraag 3.1:</w:t>
      </w:r>
      <w:r>
        <w:t xml:space="preserve"> </w:t>
      </w:r>
      <w:r w:rsidRPr="008F7EB9">
        <w:t xml:space="preserve">Welke overige adviezen of aanbevelingen heeft </w:t>
      </w:r>
      <w:r w:rsidR="00485D1A">
        <w:t>u</w:t>
      </w:r>
      <w:r w:rsidRPr="008F7EB9">
        <w:t xml:space="preserve"> voor opdrachtgever voor de aanbesteding van het project </w:t>
      </w:r>
      <w:proofErr w:type="spellStart"/>
      <w:r w:rsidRPr="008F7EB9">
        <w:t>VenR</w:t>
      </w:r>
      <w:proofErr w:type="spellEnd"/>
      <w:r w:rsidRPr="008F7EB9">
        <w:t xml:space="preserve"> Kunstwerken A44 (WNN)?</w:t>
      </w:r>
    </w:p>
    <w:p w14:paraId="5C3BABD0" w14:textId="32EFCD65" w:rsidR="00976F3F" w:rsidRDefault="00976F3F" w:rsidP="00F36963">
      <w:pPr>
        <w:rPr>
          <w:i/>
          <w:sz w:val="16"/>
          <w:szCs w:val="16"/>
        </w:rPr>
      </w:pPr>
      <w:r>
        <w:rPr>
          <w:i/>
          <w:sz w:val="16"/>
          <w:szCs w:val="16"/>
        </w:rPr>
        <w:t>G</w:t>
      </w:r>
      <w:r w:rsidRPr="00F36963">
        <w:rPr>
          <w:i/>
          <w:sz w:val="16"/>
          <w:szCs w:val="16"/>
        </w:rPr>
        <w:t>raag uw antwoord beperken tot max 100 woorden</w:t>
      </w:r>
    </w:p>
    <w:p w14:paraId="34A762F3" w14:textId="0AF4454F" w:rsidR="00976F3F" w:rsidRDefault="00976F3F" w:rsidP="00F36963">
      <w:pPr>
        <w:rPr>
          <w:i/>
          <w:sz w:val="16"/>
          <w:szCs w:val="16"/>
        </w:rPr>
      </w:pPr>
    </w:p>
    <w:p w14:paraId="5813A8D0" w14:textId="77777777" w:rsidR="00976F3F" w:rsidRPr="00976F3F" w:rsidRDefault="00976F3F" w:rsidP="00F36963"/>
    <w:sectPr w:rsidR="00976F3F" w:rsidRPr="00976F3F">
      <w:headerReference w:type="default" r:id="rId9"/>
      <w:headerReference w:type="first" r:id="rId10"/>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4AF01" w14:textId="77777777" w:rsidR="007354F1" w:rsidRDefault="007354F1">
      <w:pPr>
        <w:spacing w:line="240" w:lineRule="auto"/>
      </w:pPr>
      <w:r>
        <w:separator/>
      </w:r>
    </w:p>
  </w:endnote>
  <w:endnote w:type="continuationSeparator" w:id="0">
    <w:p w14:paraId="6BF74F50" w14:textId="77777777" w:rsidR="007354F1" w:rsidRDefault="007354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F6DD4" w14:textId="77777777" w:rsidR="007354F1" w:rsidRDefault="007354F1">
      <w:pPr>
        <w:spacing w:line="240" w:lineRule="auto"/>
      </w:pPr>
      <w:r>
        <w:separator/>
      </w:r>
    </w:p>
  </w:footnote>
  <w:footnote w:type="continuationSeparator" w:id="0">
    <w:p w14:paraId="14B272C8" w14:textId="77777777" w:rsidR="007354F1" w:rsidRDefault="007354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D4D9B" w14:textId="77777777" w:rsidR="007354F1" w:rsidRDefault="007354F1">
    <w:r>
      <w:rPr>
        <w:noProof/>
      </w:rPr>
      <mc:AlternateContent>
        <mc:Choice Requires="wps">
          <w:drawing>
            <wp:anchor distT="0" distB="0" distL="0" distR="0" simplePos="0" relativeHeight="251655168" behindDoc="0" locked="1" layoutInCell="1" allowOverlap="1" wp14:anchorId="20F22934" wp14:editId="05236D7C">
              <wp:simplePos x="0" y="0"/>
              <wp:positionH relativeFrom="page">
                <wp:posOffset>4967605</wp:posOffset>
              </wp:positionH>
              <wp:positionV relativeFrom="page">
                <wp:posOffset>10223500</wp:posOffset>
              </wp:positionV>
              <wp:extent cx="1257300" cy="180975"/>
              <wp:effectExtent l="0" t="0" r="0" b="0"/>
              <wp:wrapNone/>
              <wp:docPr id="1" name="800b3d18-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6C9CA0E" w14:textId="031EB8E3" w:rsidR="007354F1" w:rsidRDefault="007354F1">
                          <w:pPr>
                            <w:pStyle w:val="Paginanummeringrechtsuitlijnend"/>
                          </w:pPr>
                          <w:r>
                            <w:t xml:space="preserve">Pagina </w:t>
                          </w:r>
                          <w:r>
                            <w:fldChar w:fldCharType="begin"/>
                          </w:r>
                          <w:r>
                            <w:instrText>PAGE</w:instrText>
                          </w:r>
                          <w:r>
                            <w:fldChar w:fldCharType="separate"/>
                          </w:r>
                          <w:r w:rsidR="00BC4534">
                            <w:rPr>
                              <w:noProof/>
                            </w:rPr>
                            <w:t>7</w:t>
                          </w:r>
                          <w:r>
                            <w:fldChar w:fldCharType="end"/>
                          </w:r>
                          <w:r>
                            <w:t xml:space="preserve"> van </w:t>
                          </w:r>
                          <w:r>
                            <w:fldChar w:fldCharType="begin"/>
                          </w:r>
                          <w:r>
                            <w:instrText>NUMPAGES</w:instrText>
                          </w:r>
                          <w:r>
                            <w:fldChar w:fldCharType="separate"/>
                          </w:r>
                          <w:r w:rsidR="00BC4534">
                            <w:rPr>
                              <w:noProof/>
                            </w:rPr>
                            <w:t>7</w:t>
                          </w:r>
                          <w:r>
                            <w:fldChar w:fldCharType="end"/>
                          </w:r>
                        </w:p>
                      </w:txbxContent>
                    </wps:txbx>
                    <wps:bodyPr vert="horz" wrap="square" lIns="0" tIns="0" rIns="0" bIns="0" anchor="t" anchorCtr="0"/>
                  </wps:wsp>
                </a:graphicData>
              </a:graphic>
            </wp:anchor>
          </w:drawing>
        </mc:Choice>
        <mc:Fallback>
          <w:pict>
            <v:shapetype w14:anchorId="20F22934" id="_x0000_t202" coordsize="21600,21600" o:spt="202" path="m,l,21600r21600,l21600,xe">
              <v:stroke joinstyle="miter"/>
              <v:path gradientshapeok="t" o:connecttype="rect"/>
            </v:shapetype>
            <v:shape id="800b3d18-aa27-11ea-9460-02420a000003" o:spid="_x0000_s1044" type="#_x0000_t202" style="position:absolute;margin-left:391.15pt;margin-top:805pt;width:99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" filled="f" stroked="f">
              <v:textbox inset="0,0,0,0">
                <w:txbxContent>
                  <w:p w14:paraId="06C9CA0E" w14:textId="031EB8E3" w:rsidR="007354F1" w:rsidRDefault="007354F1">
                    <w:pPr>
                      <w:pStyle w:val="Paginanummeringrechtsuitlijnend"/>
                    </w:pPr>
                    <w:r>
                      <w:t xml:space="preserve">Pagina </w:t>
                    </w:r>
                    <w:r>
                      <w:fldChar w:fldCharType="begin"/>
                    </w:r>
                    <w:r>
                      <w:instrText>PAGE</w:instrText>
                    </w:r>
                    <w:r>
                      <w:fldChar w:fldCharType="separate"/>
                    </w:r>
                    <w:r w:rsidR="00BC4534">
                      <w:rPr>
                        <w:noProof/>
                      </w:rPr>
                      <w:t>7</w:t>
                    </w:r>
                    <w:r>
                      <w:fldChar w:fldCharType="end"/>
                    </w:r>
                    <w:r>
                      <w:t xml:space="preserve"> van </w:t>
                    </w:r>
                    <w:r>
                      <w:fldChar w:fldCharType="begin"/>
                    </w:r>
                    <w:r>
                      <w:instrText>NUMPAGES</w:instrText>
                    </w:r>
                    <w:r>
                      <w:fldChar w:fldCharType="separate"/>
                    </w:r>
                    <w:r w:rsidR="00BC4534">
                      <w:rPr>
                        <w:noProof/>
                      </w:rPr>
                      <w:t>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B2BED5D" wp14:editId="1F3DCEEC">
              <wp:simplePos x="0" y="0"/>
              <wp:positionH relativeFrom="page">
                <wp:posOffset>1331595</wp:posOffset>
              </wp:positionH>
              <wp:positionV relativeFrom="page">
                <wp:posOffset>312420</wp:posOffset>
              </wp:positionV>
              <wp:extent cx="4895850" cy="371475"/>
              <wp:effectExtent l="0" t="0" r="0" b="0"/>
              <wp:wrapNone/>
              <wp:docPr id="2" name="800b3d78-aa27-11ea-9460-02420a000003"/>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26987945" w14:textId="1CE44D6F" w:rsidR="007354F1" w:rsidRDefault="007903AB">
                          <w:pPr>
                            <w:pStyle w:val="RapportKoptekst"/>
                          </w:pPr>
                          <w:fldSimple w:instr=" DOCPROPERTY  &quot;Rubricering&quot;  \* MERGEFORMAT ">
                            <w:r w:rsidR="00BC4534">
                              <w:t>RWS BEDRIJFSVERTROUWELIJK</w:t>
                            </w:r>
                          </w:fldSimple>
                          <w:r w:rsidR="007354F1">
                            <w:t xml:space="preserve"> | </w:t>
                          </w:r>
                          <w:r w:rsidR="00F50FFD">
                            <w:t>Antwoordformulier Marktconsultatie</w:t>
                          </w:r>
                          <w:r w:rsidR="007354F1">
                            <w:t xml:space="preserve"> | </w:t>
                          </w:r>
                          <w:r w:rsidR="00F50FFD">
                            <w:t xml:space="preserve">7 juni </w:t>
                          </w:r>
                          <w:r w:rsidR="007354F1">
                            <w:t>2023</w:t>
                          </w:r>
                        </w:p>
                        <w:p w14:paraId="01BD3F51" w14:textId="23C34BC0" w:rsidR="00F50FFD" w:rsidRPr="00F50FFD" w:rsidRDefault="00F50FFD" w:rsidP="00F50FFD">
                          <w:pPr>
                            <w:rPr>
                              <w:sz w:val="13"/>
                              <w:szCs w:val="13"/>
                            </w:rPr>
                          </w:pPr>
                          <w:r w:rsidRPr="00F50FFD">
                            <w:rPr>
                              <w:sz w:val="13"/>
                              <w:szCs w:val="13"/>
                            </w:rPr>
                            <w:t>Project V</w:t>
                          </w:r>
                          <w:r>
                            <w:rPr>
                              <w:sz w:val="13"/>
                              <w:szCs w:val="13"/>
                            </w:rPr>
                            <w:t xml:space="preserve">ervanging </w:t>
                          </w:r>
                          <w:r w:rsidRPr="00F50FFD">
                            <w:rPr>
                              <w:sz w:val="13"/>
                              <w:szCs w:val="13"/>
                            </w:rPr>
                            <w:t>en</w:t>
                          </w:r>
                          <w:r>
                            <w:rPr>
                              <w:sz w:val="13"/>
                              <w:szCs w:val="13"/>
                            </w:rPr>
                            <w:t xml:space="preserve"> </w:t>
                          </w:r>
                          <w:r w:rsidRPr="00F50FFD">
                            <w:rPr>
                              <w:sz w:val="13"/>
                              <w:szCs w:val="13"/>
                            </w:rPr>
                            <w:t>R</w:t>
                          </w:r>
                          <w:r>
                            <w:rPr>
                              <w:sz w:val="13"/>
                              <w:szCs w:val="13"/>
                            </w:rPr>
                            <w:t>enovatie Bruggen en Viaducten</w:t>
                          </w:r>
                          <w:r w:rsidRPr="00F50FFD">
                            <w:rPr>
                              <w:sz w:val="13"/>
                              <w:szCs w:val="13"/>
                            </w:rPr>
                            <w:t xml:space="preserve"> A44 </w:t>
                          </w:r>
                        </w:p>
                      </w:txbxContent>
                    </wps:txbx>
                    <wps:bodyPr vert="horz" wrap="square" lIns="0" tIns="0" rIns="0" bIns="0" anchor="t" anchorCtr="0"/>
                  </wps:wsp>
                </a:graphicData>
              </a:graphic>
            </wp:anchor>
          </w:drawing>
        </mc:Choice>
        <mc:Fallback>
          <w:pict>
            <v:shape w14:anchorId="3B2BED5D" id="800b3d78-aa27-11ea-9460-02420a000003" o:spid="_x0000_s1045" type="#_x0000_t202" style="position:absolute;margin-left:104.85pt;margin-top:24.6pt;width:385.5pt;height:29.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" filled="f" stroked="f">
              <v:textbox inset="0,0,0,0">
                <w:txbxContent>
                  <w:p w14:paraId="26987945" w14:textId="1CE44D6F" w:rsidR="007354F1" w:rsidRDefault="007903AB">
                    <w:pPr>
                      <w:pStyle w:val="RapportKoptekst"/>
                    </w:pPr>
                    <w:fldSimple w:instr=" DOCPROPERTY  &quot;Rubricering&quot;  \* MERGEFORMAT ">
                      <w:r w:rsidR="00BC4534">
                        <w:t>RWS BEDRIJFSVERTROUWELIJK</w:t>
                      </w:r>
                    </w:fldSimple>
                    <w:r w:rsidR="007354F1">
                      <w:t xml:space="preserve"> | </w:t>
                    </w:r>
                    <w:r w:rsidR="00F50FFD">
                      <w:t>Antwoordformulier Marktconsultatie</w:t>
                    </w:r>
                    <w:r w:rsidR="007354F1">
                      <w:t xml:space="preserve"> | </w:t>
                    </w:r>
                    <w:r w:rsidR="00F50FFD">
                      <w:t xml:space="preserve">7 juni </w:t>
                    </w:r>
                    <w:r w:rsidR="007354F1">
                      <w:t>2023</w:t>
                    </w:r>
                  </w:p>
                  <w:p w14:paraId="01BD3F51" w14:textId="23C34BC0" w:rsidR="00F50FFD" w:rsidRPr="00F50FFD" w:rsidRDefault="00F50FFD" w:rsidP="00F50FFD">
                    <w:pPr>
                      <w:rPr>
                        <w:sz w:val="13"/>
                        <w:szCs w:val="13"/>
                      </w:rPr>
                    </w:pPr>
                    <w:r w:rsidRPr="00F50FFD">
                      <w:rPr>
                        <w:sz w:val="13"/>
                        <w:szCs w:val="13"/>
                      </w:rPr>
                      <w:t>Project V</w:t>
                    </w:r>
                    <w:r>
                      <w:rPr>
                        <w:sz w:val="13"/>
                        <w:szCs w:val="13"/>
                      </w:rPr>
                      <w:t xml:space="preserve">ervanging </w:t>
                    </w:r>
                    <w:r w:rsidRPr="00F50FFD">
                      <w:rPr>
                        <w:sz w:val="13"/>
                        <w:szCs w:val="13"/>
                      </w:rPr>
                      <w:t>en</w:t>
                    </w:r>
                    <w:r>
                      <w:rPr>
                        <w:sz w:val="13"/>
                        <w:szCs w:val="13"/>
                      </w:rPr>
                      <w:t xml:space="preserve"> </w:t>
                    </w:r>
                    <w:r w:rsidRPr="00F50FFD">
                      <w:rPr>
                        <w:sz w:val="13"/>
                        <w:szCs w:val="13"/>
                      </w:rPr>
                      <w:t>R</w:t>
                    </w:r>
                    <w:r>
                      <w:rPr>
                        <w:sz w:val="13"/>
                        <w:szCs w:val="13"/>
                      </w:rPr>
                      <w:t>enovatie Bruggen en Viaducten</w:t>
                    </w:r>
                    <w:r w:rsidRPr="00F50FFD">
                      <w:rPr>
                        <w:sz w:val="13"/>
                        <w:szCs w:val="13"/>
                      </w:rPr>
                      <w:t xml:space="preserve"> A44 </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908F9" w14:textId="77777777" w:rsidR="007354F1" w:rsidRDefault="007354F1">
    <w:pPr>
      <w:spacing w:after="4081" w:line="14" w:lineRule="exact"/>
    </w:pPr>
    <w:r>
      <w:rPr>
        <w:noProof/>
      </w:rPr>
      <mc:AlternateContent>
        <mc:Choice Requires="wps">
          <w:drawing>
            <wp:anchor distT="0" distB="0" distL="0" distR="0" simplePos="0" relativeHeight="251657216" behindDoc="0" locked="1" layoutInCell="1" allowOverlap="1" wp14:anchorId="2137E7D0" wp14:editId="78C4D340">
              <wp:simplePos x="0" y="0"/>
              <wp:positionH relativeFrom="page">
                <wp:posOffset>3542029</wp:posOffset>
              </wp:positionH>
              <wp:positionV relativeFrom="page">
                <wp:posOffset>0</wp:posOffset>
              </wp:positionV>
              <wp:extent cx="467995" cy="1336675"/>
              <wp:effectExtent l="0" t="0" r="0" b="0"/>
              <wp:wrapNone/>
              <wp:docPr id="3"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83E38AD" w14:textId="77777777" w:rsidR="007354F1" w:rsidRDefault="007354F1">
                          <w:pPr>
                            <w:spacing w:line="240" w:lineRule="auto"/>
                          </w:pPr>
                          <w:r>
                            <w:rPr>
                              <w:noProof/>
                            </w:rPr>
                            <w:drawing>
                              <wp:inline distT="0" distB="0" distL="0" distR="0" wp14:anchorId="50A2533C" wp14:editId="7E600E11">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137E7D0" id="_x0000_t202" coordsize="21600,21600" o:spt="202" path="m,l,21600r21600,l21600,xe">
              <v:stroke joinstyle="miter"/>
              <v:path gradientshapeok="t" o:connecttype="rect"/>
            </v:shapetype>
            <v:shape id="800a6e76-aa27-11ea-9460-02420a000003" o:spid="_x0000_s1028" type="#_x0000_t202" style="position:absolute;margin-left:278.9pt;margin-top:0;width:36.85pt;height:105.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" filled="f" stroked="f">
              <v:textbox inset="0,0,0,0">
                <w:txbxContent>
                  <w:p w14:paraId="083E38AD" w14:textId="77777777" w:rsidR="007354F1" w:rsidRDefault="007354F1">
                    <w:pPr>
                      <w:spacing w:line="240" w:lineRule="auto"/>
                    </w:pPr>
                    <w:r>
                      <w:rPr>
                        <w:noProof/>
                      </w:rPr>
                      <w:drawing>
                        <wp:inline distT="0" distB="0" distL="0" distR="0" wp14:anchorId="50A2533C" wp14:editId="7E600E11">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1E94366" wp14:editId="5CCB715A">
              <wp:simplePos x="0" y="0"/>
              <wp:positionH relativeFrom="page">
                <wp:posOffset>4013835</wp:posOffset>
              </wp:positionH>
              <wp:positionV relativeFrom="page">
                <wp:posOffset>0</wp:posOffset>
              </wp:positionV>
              <wp:extent cx="2339975" cy="1336675"/>
              <wp:effectExtent l="0" t="0" r="0" b="0"/>
              <wp:wrapNone/>
              <wp:docPr id="5" name="800a6faa-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2614D5A" w14:textId="77777777" w:rsidR="007354F1" w:rsidRDefault="007354F1">
                          <w:pPr>
                            <w:spacing w:line="240" w:lineRule="auto"/>
                          </w:pPr>
                          <w:r>
                            <w:rPr>
                              <w:noProof/>
                            </w:rPr>
                            <w:drawing>
                              <wp:inline distT="0" distB="0" distL="0" distR="0" wp14:anchorId="4608AA3F" wp14:editId="55780754">
                                <wp:extent cx="2339975" cy="1582834"/>
                                <wp:effectExtent l="0" t="0" r="0" b="0"/>
                                <wp:docPr id="6"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1E94366" id="800a6faa-aa27-11ea-9460-02420a000003" o:spid="_x0000_s1029" type="#_x0000_t202" style="position:absolute;margin-left:316.05pt;margin-top:0;width:184.25pt;height:105.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" filled="f" stroked="f">
              <v:textbox inset="0,0,0,0">
                <w:txbxContent>
                  <w:p w14:paraId="62614D5A" w14:textId="77777777" w:rsidR="007354F1" w:rsidRDefault="007354F1">
                    <w:pPr>
                      <w:spacing w:line="240" w:lineRule="auto"/>
                    </w:pPr>
                    <w:r>
                      <w:rPr>
                        <w:noProof/>
                      </w:rPr>
                      <w:drawing>
                        <wp:inline distT="0" distB="0" distL="0" distR="0" wp14:anchorId="4608AA3F" wp14:editId="55780754">
                          <wp:extent cx="2339975" cy="1582834"/>
                          <wp:effectExtent l="0" t="0" r="0" b="0"/>
                          <wp:docPr id="6"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3C8669C" wp14:editId="3A152B24">
              <wp:simplePos x="0" y="0"/>
              <wp:positionH relativeFrom="page">
                <wp:posOffset>1331595</wp:posOffset>
              </wp:positionH>
              <wp:positionV relativeFrom="page">
                <wp:posOffset>2321560</wp:posOffset>
              </wp:positionV>
              <wp:extent cx="4904740" cy="161925"/>
              <wp:effectExtent l="0" t="0" r="0" b="0"/>
              <wp:wrapNone/>
              <wp:docPr id="7" name="800a7014-aa27-11ea-9460-02420a000003"/>
              <wp:cNvGraphicFramePr/>
              <a:graphic xmlns:a="http://schemas.openxmlformats.org/drawingml/2006/main">
                <a:graphicData uri="http://schemas.microsoft.com/office/word/2010/wordprocessingShape">
                  <wps:wsp>
                    <wps:cNvSpPr txBox="1"/>
                    <wps:spPr>
                      <a:xfrm>
                        <a:off x="0" y="0"/>
                        <a:ext cx="4904740" cy="161925"/>
                      </a:xfrm>
                      <a:prstGeom prst="rect">
                        <a:avLst/>
                      </a:prstGeom>
                      <a:noFill/>
                    </wps:spPr>
                    <wps:txbx>
                      <w:txbxContent>
                        <w:p w14:paraId="64E89E9A" w14:textId="2F06C707" w:rsidR="007354F1" w:rsidRDefault="007354F1">
                          <w:pPr>
                            <w:pStyle w:val="Vertrouwelijkheidsniveau"/>
                          </w:pPr>
                        </w:p>
                      </w:txbxContent>
                    </wps:txbx>
                    <wps:bodyPr vert="horz" wrap="square" lIns="0" tIns="0" rIns="0" bIns="0" anchor="t" anchorCtr="0"/>
                  </wps:wsp>
                </a:graphicData>
              </a:graphic>
            </wp:anchor>
          </w:drawing>
        </mc:Choice>
        <mc:Fallback>
          <w:pict>
            <v:shape w14:anchorId="03C8669C" id="800a7014-aa27-11ea-9460-02420a000003" o:spid="_x0000_s1030" type="#_x0000_t202" style="position:absolute;margin-left:104.85pt;margin-top:182.8pt;width:386.2pt;height:12.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" filled="f" stroked="f">
              <v:textbox inset="0,0,0,0">
                <w:txbxContent>
                  <w:p w14:paraId="64E89E9A" w14:textId="2F06C707" w:rsidR="007354F1" w:rsidRDefault="007354F1">
                    <w:pPr>
                      <w:pStyle w:val="Vertrouwelijkheidsniveau"/>
                    </w:pP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924CDF5" wp14:editId="73FE0D96">
              <wp:simplePos x="0" y="0"/>
              <wp:positionH relativeFrom="page">
                <wp:posOffset>4967605</wp:posOffset>
              </wp:positionH>
              <wp:positionV relativeFrom="page">
                <wp:posOffset>10223500</wp:posOffset>
              </wp:positionV>
              <wp:extent cx="1257300" cy="180975"/>
              <wp:effectExtent l="0" t="0" r="0" b="0"/>
              <wp:wrapNone/>
              <wp:docPr id="8"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88756F9" w14:textId="77777777" w:rsidR="007354F1" w:rsidRDefault="007354F1"/>
                      </w:txbxContent>
                    </wps:txbx>
                    <wps:bodyPr vert="horz" wrap="square" lIns="0" tIns="0" rIns="0" bIns="0" anchor="t" anchorCtr="0"/>
                  </wps:wsp>
                </a:graphicData>
              </a:graphic>
            </wp:anchor>
          </w:drawing>
        </mc:Choice>
        <mc:Fallback>
          <w:pict>
            <v:shape w14:anchorId="5924CDF5" id="800a70b4-aa27-11ea-9460-02420a000003" o:spid="_x0000_s1031" type="#_x0000_t202" style="position:absolute;margin-left:391.1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" filled="f" stroked="f">
              <v:textbox inset="0,0,0,0">
                <w:txbxContent>
                  <w:p w14:paraId="288756F9" w14:textId="77777777" w:rsidR="007354F1" w:rsidRDefault="007354F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22843D"/>
    <w:multiLevelType w:val="multilevel"/>
    <w:tmpl w:val="EF48EEE4"/>
    <w:name w:val="Opsomming"/>
    <w:lvl w:ilvl="0">
      <w:start w:val="1"/>
      <w:numFmt w:val="bullet"/>
      <w:pStyle w:val="Opsommingniveau1"/>
      <w:lvlText w:val="·"/>
      <w:lvlJc w:val="left"/>
      <w:pPr>
        <w:ind w:left="447" w:hanging="447"/>
      </w:pPr>
      <w:rPr>
        <w:rFonts w:ascii="Symbol" w:hAnsi="Symbol"/>
      </w:r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B7E5097"/>
    <w:multiLevelType w:val="multilevel"/>
    <w:tmpl w:val="8F4DCEC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DC419F34"/>
    <w:multiLevelType w:val="multilevel"/>
    <w:tmpl w:val="1131D2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0B00B0A"/>
    <w:multiLevelType w:val="hybridMultilevel"/>
    <w:tmpl w:val="5FF4A9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2781A3"/>
    <w:multiLevelType w:val="multilevel"/>
    <w:tmpl w:val="1621B0E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09A07E39"/>
    <w:multiLevelType w:val="hybridMultilevel"/>
    <w:tmpl w:val="600059D0"/>
    <w:lvl w:ilvl="0" w:tplc="393074D0">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714436"/>
    <w:multiLevelType w:val="hybridMultilevel"/>
    <w:tmpl w:val="3C084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D54A84"/>
    <w:multiLevelType w:val="multilevel"/>
    <w:tmpl w:val="9D8477B1"/>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1C3C5C36"/>
    <w:multiLevelType w:val="hybridMultilevel"/>
    <w:tmpl w:val="BEF2F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647A3C"/>
    <w:multiLevelType w:val="hybridMultilevel"/>
    <w:tmpl w:val="391A14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F463DDA"/>
    <w:multiLevelType w:val="hybridMultilevel"/>
    <w:tmpl w:val="3CBEBF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2" w15:restartNumberingAfterBreak="0">
    <w:nsid w:val="31973017"/>
    <w:multiLevelType w:val="hybridMultilevel"/>
    <w:tmpl w:val="7638B372"/>
    <w:lvl w:ilvl="0" w:tplc="04130001">
      <w:start w:val="1"/>
      <w:numFmt w:val="bullet"/>
      <w:lvlText w:val=""/>
      <w:lvlJc w:val="left"/>
      <w:pPr>
        <w:ind w:left="530" w:hanging="360"/>
      </w:pPr>
      <w:rPr>
        <w:rFonts w:ascii="Symbol" w:hAnsi="Symbol"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3" w15:restartNumberingAfterBreak="0">
    <w:nsid w:val="372297D6"/>
    <w:multiLevelType w:val="multilevel"/>
    <w:tmpl w:val="DAC9136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521CE3"/>
    <w:multiLevelType w:val="hybridMultilevel"/>
    <w:tmpl w:val="D0A26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C120CD"/>
    <w:multiLevelType w:val="hybridMultilevel"/>
    <w:tmpl w:val="FF1C89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BC3076B"/>
    <w:multiLevelType w:val="hybridMultilevel"/>
    <w:tmpl w:val="94726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6344E"/>
    <w:multiLevelType w:val="hybridMultilevel"/>
    <w:tmpl w:val="AD1A4AAE"/>
    <w:lvl w:ilvl="0" w:tplc="04130001">
      <w:start w:val="1"/>
      <w:numFmt w:val="bullet"/>
      <w:lvlText w:val=""/>
      <w:lvlJc w:val="left"/>
      <w:pPr>
        <w:ind w:left="700" w:hanging="360"/>
      </w:pPr>
      <w:rPr>
        <w:rFonts w:ascii="Symbol" w:hAnsi="Symbol"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63CD268B"/>
    <w:multiLevelType w:val="multilevel"/>
    <w:tmpl w:val="613A9DC6"/>
    <w:name w:val="Kopnummering zonder nummer"/>
    <w:lvl w:ilvl="0">
      <w:start w:val="1"/>
      <w:numFmt w:val="bullet"/>
      <w:pStyle w:val="Kopzondernummering"/>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9" w15:restartNumberingAfterBreak="0">
    <w:nsid w:val="74761DF4"/>
    <w:multiLevelType w:val="hybridMultilevel"/>
    <w:tmpl w:val="85DA9E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E100E07"/>
    <w:multiLevelType w:val="hybridMultilevel"/>
    <w:tmpl w:val="8A207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7"/>
  </w:num>
  <w:num w:numId="3">
    <w:abstractNumId w:val="18"/>
  </w:num>
  <w:num w:numId="4">
    <w:abstractNumId w:val="1"/>
  </w:num>
  <w:num w:numId="5">
    <w:abstractNumId w:val="0"/>
  </w:num>
  <w:num w:numId="6">
    <w:abstractNumId w:val="13"/>
  </w:num>
  <w:num w:numId="7">
    <w:abstractNumId w:val="2"/>
  </w:num>
  <w:num w:numId="8">
    <w:abstractNumId w:val="11"/>
  </w:num>
  <w:num w:numId="9">
    <w:abstractNumId w:val="12"/>
  </w:num>
  <w:num w:numId="10">
    <w:abstractNumId w:val="16"/>
  </w:num>
  <w:num w:numId="11">
    <w:abstractNumId w:val="17"/>
  </w:num>
  <w:num w:numId="12">
    <w:abstractNumId w:val="14"/>
  </w:num>
  <w:num w:numId="13">
    <w:abstractNumId w:val="6"/>
  </w:num>
  <w:num w:numId="14">
    <w:abstractNumId w:val="10"/>
  </w:num>
  <w:num w:numId="15">
    <w:abstractNumId w:val="20"/>
  </w:num>
  <w:num w:numId="16">
    <w:abstractNumId w:val="3"/>
  </w:num>
  <w:num w:numId="17">
    <w:abstractNumId w:val="8"/>
  </w:num>
  <w:num w:numId="18">
    <w:abstractNumId w:val="15"/>
  </w:num>
  <w:num w:numId="19">
    <w:abstractNumId w:val="5"/>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defaultTabStop w:val="708"/>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C8A"/>
    <w:rsid w:val="00045B3E"/>
    <w:rsid w:val="000B4E11"/>
    <w:rsid w:val="000C462E"/>
    <w:rsid w:val="00134C2A"/>
    <w:rsid w:val="00287C8A"/>
    <w:rsid w:val="00335ED2"/>
    <w:rsid w:val="003D2278"/>
    <w:rsid w:val="004156DC"/>
    <w:rsid w:val="00485D1A"/>
    <w:rsid w:val="0053072F"/>
    <w:rsid w:val="005A03D2"/>
    <w:rsid w:val="005F29C4"/>
    <w:rsid w:val="007354F1"/>
    <w:rsid w:val="007903AB"/>
    <w:rsid w:val="00826557"/>
    <w:rsid w:val="00874E46"/>
    <w:rsid w:val="0094688F"/>
    <w:rsid w:val="00947939"/>
    <w:rsid w:val="00957418"/>
    <w:rsid w:val="00976F3F"/>
    <w:rsid w:val="00996D06"/>
    <w:rsid w:val="00A41425"/>
    <w:rsid w:val="00A62ACD"/>
    <w:rsid w:val="00AB7221"/>
    <w:rsid w:val="00AE4C1B"/>
    <w:rsid w:val="00B65CE9"/>
    <w:rsid w:val="00B82C16"/>
    <w:rsid w:val="00B95CF6"/>
    <w:rsid w:val="00BC4534"/>
    <w:rsid w:val="00CB4D02"/>
    <w:rsid w:val="00CD2986"/>
    <w:rsid w:val="00D5088B"/>
    <w:rsid w:val="00D95F67"/>
    <w:rsid w:val="00DD4C9A"/>
    <w:rsid w:val="00E2446A"/>
    <w:rsid w:val="00E3323D"/>
    <w:rsid w:val="00E40899"/>
    <w:rsid w:val="00E616A7"/>
    <w:rsid w:val="00E82D6D"/>
    <w:rsid w:val="00F238AB"/>
    <w:rsid w:val="00F36963"/>
    <w:rsid w:val="00F50FFD"/>
    <w:rsid w:val="00FE4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E168D"/>
  <w15:docId w15:val="{3AAAC2E8-5F91-46E4-9D0F-3C45AA57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uiPriority="1" w:qFormat="1"/>
    <w:lsdException w:name="heading 2" w:semiHidden="1" w:uiPriority="1" w:qFormat="1"/>
    <w:lsdException w:name="heading 3" w:semiHidden="1" w:uiPriority="1" w:qFormat="1"/>
    <w:lsdException w:name="heading 4" w:semiHidden="1" w:uiPriority="1" w:qFormat="1"/>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pageBreakBefore/>
      <w:numPr>
        <w:numId w:val="2"/>
      </w:numPr>
      <w:tabs>
        <w:tab w:val="left" w:pos="0"/>
      </w:tabs>
      <w:spacing w:after="720" w:line="300" w:lineRule="exact"/>
      <w:ind w:hanging="1120"/>
      <w:outlineLvl w:val="0"/>
    </w:pPr>
    <w:rPr>
      <w:sz w:val="24"/>
      <w:szCs w:val="24"/>
    </w:rPr>
  </w:style>
  <w:style w:type="paragraph" w:styleId="Kop2">
    <w:name w:val="heading 2"/>
    <w:basedOn w:val="Standaard"/>
    <w:next w:val="Standaard"/>
    <w:uiPriority w:val="1"/>
    <w:qFormat/>
    <w:pPr>
      <w:numPr>
        <w:ilvl w:val="1"/>
        <w:numId w:val="2"/>
      </w:numPr>
      <w:tabs>
        <w:tab w:val="left" w:pos="0"/>
      </w:tabs>
      <w:spacing w:before="240"/>
      <w:ind w:hanging="1120"/>
      <w:outlineLvl w:val="1"/>
    </w:pPr>
    <w:rPr>
      <w:b/>
    </w:rPr>
  </w:style>
  <w:style w:type="paragraph" w:styleId="Kop3">
    <w:name w:val="heading 3"/>
    <w:basedOn w:val="Standaard"/>
    <w:next w:val="Standaard"/>
    <w:uiPriority w:val="1"/>
    <w:qFormat/>
    <w:pPr>
      <w:numPr>
        <w:ilvl w:val="2"/>
        <w:numId w:val="2"/>
      </w:numPr>
      <w:tabs>
        <w:tab w:val="left" w:pos="0"/>
      </w:tabs>
      <w:spacing w:before="240"/>
      <w:ind w:hanging="1120"/>
      <w:outlineLvl w:val="2"/>
    </w:pPr>
    <w:rPr>
      <w:i/>
    </w:rPr>
  </w:style>
  <w:style w:type="paragraph" w:styleId="Kop4">
    <w:name w:val="heading 4"/>
    <w:basedOn w:val="Standaard"/>
    <w:next w:val="Standaard"/>
    <w:uiPriority w:val="1"/>
    <w:qFormat/>
    <w:pPr>
      <w:numPr>
        <w:ilvl w:val="3"/>
        <w:numId w:val="2"/>
      </w:numPr>
      <w:tabs>
        <w:tab w:val="left" w:pos="0"/>
      </w:tabs>
      <w:spacing w:before="240"/>
      <w:ind w:hanging="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uiPriority w:val="4"/>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numbering" w:customStyle="1" w:styleId="Genummerdelijst">
    <w:name w:val="Genummerde lijst"/>
    <w:pPr>
      <w:numPr>
        <w:numId w:val="1"/>
      </w:numPr>
    </w:pPr>
  </w:style>
  <w:style w:type="paragraph" w:customStyle="1" w:styleId="Groetregel">
    <w:name w:val="Groetregel"/>
    <w:basedOn w:val="Standaard"/>
    <w:next w:val="Standaard"/>
    <w:pPr>
      <w:spacing w:before="240"/>
    </w:pPr>
  </w:style>
  <w:style w:type="paragraph" w:customStyle="1" w:styleId="Huisstijl-Inhoud">
    <w:name w:val="Huisstijl - Inhoud"/>
    <w:basedOn w:val="Standaard"/>
    <w:next w:val="Standaard"/>
    <w:uiPriority w:val="3"/>
    <w:qFormat/>
    <w:pPr>
      <w:spacing w:after="720" w:line="300" w:lineRule="exact"/>
    </w:pPr>
    <w:rPr>
      <w:sz w:val="24"/>
      <w:szCs w:val="24"/>
    </w:rPr>
  </w:style>
  <w:style w:type="paragraph" w:styleId="Inhopg1">
    <w:name w:val="toc 1"/>
    <w:basedOn w:val="Standaard"/>
    <w:next w:val="Standaard"/>
    <w:uiPriority w:val="39"/>
    <w:pPr>
      <w:tabs>
        <w:tab w:val="left" w:pos="0"/>
      </w:tabs>
      <w:spacing w:before="240"/>
      <w:ind w:hanging="112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uiPriority w:val="39"/>
  </w:style>
  <w:style w:type="paragraph" w:styleId="Inhopg4">
    <w:name w:val="toc 4"/>
    <w:basedOn w:val="Inhopg3"/>
    <w:next w:val="Standaard"/>
    <w:uiPriority w:val="39"/>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opzondernummering">
    <w:name w:val="Kop zonder nummering"/>
    <w:basedOn w:val="Standaard"/>
    <w:next w:val="Standaard"/>
    <w:uiPriority w:val="2"/>
    <w:qFormat/>
    <w:pPr>
      <w:numPr>
        <w:numId w:val="3"/>
      </w:numPr>
      <w:tabs>
        <w:tab w:val="left" w:pos="0"/>
      </w:tabs>
      <w:spacing w:after="720" w:line="300" w:lineRule="exact"/>
      <w:ind w:hanging="1120"/>
      <w:outlineLvl w:val="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utKoptabel">
    <w:name w:val="Minuut_Kop_tabel"/>
    <w:basedOn w:val="Standaard"/>
    <w:next w:val="Standaard"/>
    <w:rPr>
      <w:b/>
      <w:caps/>
      <w:sz w:val="13"/>
      <w:szCs w:val="13"/>
    </w:rPr>
  </w:style>
  <w:style w:type="paragraph" w:customStyle="1" w:styleId="Opsommingniveau1">
    <w:name w:val="Opsomming niveau 1"/>
    <w:basedOn w:val="Standaard"/>
    <w:next w:val="Standaard"/>
    <w:uiPriority w:val="2"/>
    <w:qFormat/>
    <w:pPr>
      <w:numPr>
        <w:numId w:val="5"/>
      </w:numPr>
    </w:pPr>
  </w:style>
  <w:style w:type="paragraph" w:customStyle="1" w:styleId="Opsommingniveau2">
    <w:name w:val="Opsomming niveau 2"/>
    <w:basedOn w:val="Standaard"/>
    <w:next w:val="Standaard"/>
    <w:uiPriority w:val="2"/>
    <w:qFormat/>
    <w:pPr>
      <w:numPr>
        <w:ilvl w:val="1"/>
        <w:numId w:val="5"/>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Broodtekst">
    <w:name w:val="Broodtekst"/>
    <w:basedOn w:val="Standaard"/>
    <w:qFormat/>
    <w:rsid w:val="00287C8A"/>
    <w:pPr>
      <w:tabs>
        <w:tab w:val="left" w:pos="227"/>
        <w:tab w:val="left" w:pos="454"/>
        <w:tab w:val="left" w:pos="680"/>
      </w:tabs>
      <w:autoSpaceDE w:val="0"/>
      <w:adjustRightInd w:val="0"/>
      <w:spacing w:line="240" w:lineRule="atLeast"/>
      <w:textAlignment w:val="auto"/>
    </w:pPr>
    <w:rPr>
      <w:rFonts w:cs="Times New Roman"/>
      <w:color w:val="auto"/>
    </w:rPr>
  </w:style>
  <w:style w:type="paragraph" w:customStyle="1" w:styleId="Lijstalinea1">
    <w:name w:val="Lijstalinea1"/>
    <w:basedOn w:val="Standaard"/>
    <w:semiHidden/>
    <w:rsid w:val="005A03D2"/>
    <w:pPr>
      <w:numPr>
        <w:numId w:val="8"/>
      </w:numPr>
      <w:autoSpaceDN/>
      <w:spacing w:line="240" w:lineRule="auto"/>
      <w:textAlignment w:val="auto"/>
    </w:pPr>
    <w:rPr>
      <w:rFonts w:asciiTheme="minorHAnsi" w:eastAsia="Times New Roman" w:hAnsiTheme="minorHAnsi" w:cs="Times New Roman"/>
      <w:color w:val="auto"/>
      <w:lang w:eastAsia="en-US"/>
    </w:r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5A03D2"/>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locked/>
    <w:rsid w:val="005A03D2"/>
    <w:rPr>
      <w:rFonts w:asciiTheme="minorHAnsi" w:eastAsia="Times New Roman" w:hAnsiTheme="minorHAnsi" w:cs="Times New Roman"/>
      <w:sz w:val="18"/>
      <w:szCs w:val="18"/>
      <w:lang w:eastAsia="en-US"/>
    </w:rPr>
  </w:style>
  <w:style w:type="table" w:styleId="Tabelraster">
    <w:name w:val="Table Grid"/>
    <w:basedOn w:val="Standaardtabel"/>
    <w:uiPriority w:val="39"/>
    <w:rsid w:val="00947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94793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alweb">
    <w:name w:val="Normal (Web)"/>
    <w:basedOn w:val="Standaard"/>
    <w:uiPriority w:val="99"/>
    <w:semiHidden/>
    <w:unhideWhenUsed/>
    <w:rsid w:val="00335ED2"/>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Verwijzingopmerking">
    <w:name w:val="annotation reference"/>
    <w:basedOn w:val="Standaardalinea-lettertype"/>
    <w:uiPriority w:val="99"/>
    <w:semiHidden/>
    <w:unhideWhenUsed/>
    <w:rsid w:val="00E3323D"/>
    <w:rPr>
      <w:sz w:val="16"/>
      <w:szCs w:val="16"/>
    </w:rPr>
  </w:style>
  <w:style w:type="paragraph" w:styleId="Tekstopmerking">
    <w:name w:val="annotation text"/>
    <w:basedOn w:val="Standaard"/>
    <w:link w:val="TekstopmerkingChar"/>
    <w:uiPriority w:val="99"/>
    <w:semiHidden/>
    <w:unhideWhenUsed/>
    <w:rsid w:val="00E332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323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3323D"/>
    <w:rPr>
      <w:b/>
      <w:bCs/>
    </w:rPr>
  </w:style>
  <w:style w:type="character" w:customStyle="1" w:styleId="OnderwerpvanopmerkingChar">
    <w:name w:val="Onderwerp van opmerking Char"/>
    <w:basedOn w:val="TekstopmerkingChar"/>
    <w:link w:val="Onderwerpvanopmerking"/>
    <w:uiPriority w:val="99"/>
    <w:semiHidden/>
    <w:rsid w:val="00E3323D"/>
    <w:rPr>
      <w:rFonts w:ascii="Verdana" w:hAnsi="Verdana"/>
      <w:b/>
      <w:bCs/>
      <w:color w:val="000000"/>
    </w:rPr>
  </w:style>
  <w:style w:type="paragraph" w:styleId="Ballontekst">
    <w:name w:val="Balloon Text"/>
    <w:basedOn w:val="Standaard"/>
    <w:link w:val="BallontekstChar"/>
    <w:uiPriority w:val="99"/>
    <w:semiHidden/>
    <w:unhideWhenUsed/>
    <w:rsid w:val="00E3323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3323D"/>
    <w:rPr>
      <w:rFonts w:ascii="Segoe UI" w:hAnsi="Segoe UI" w:cs="Segoe UI"/>
      <w:color w:val="000000"/>
      <w:sz w:val="18"/>
      <w:szCs w:val="18"/>
    </w:rPr>
  </w:style>
  <w:style w:type="paragraph" w:styleId="Koptekst">
    <w:name w:val="header"/>
    <w:basedOn w:val="Standaard"/>
    <w:link w:val="KoptekstChar"/>
    <w:uiPriority w:val="99"/>
    <w:unhideWhenUsed/>
    <w:rsid w:val="00A414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1425"/>
    <w:rPr>
      <w:rFonts w:ascii="Verdana" w:hAnsi="Verdana"/>
      <w:color w:val="000000"/>
      <w:sz w:val="18"/>
      <w:szCs w:val="18"/>
    </w:rPr>
  </w:style>
  <w:style w:type="paragraph" w:styleId="Voettekst">
    <w:name w:val="footer"/>
    <w:basedOn w:val="Standaard"/>
    <w:link w:val="VoettekstChar"/>
    <w:uiPriority w:val="99"/>
    <w:unhideWhenUsed/>
    <w:rsid w:val="00A414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142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937058">
      <w:bodyDiv w:val="1"/>
      <w:marLeft w:val="0"/>
      <w:marRight w:val="0"/>
      <w:marTop w:val="0"/>
      <w:marBottom w:val="0"/>
      <w:divBdr>
        <w:top w:val="none" w:sz="0" w:space="0" w:color="auto"/>
        <w:left w:val="none" w:sz="0" w:space="0" w:color="auto"/>
        <w:bottom w:val="none" w:sz="0" w:space="0" w:color="auto"/>
        <w:right w:val="none" w:sz="0" w:space="0" w:color="auto"/>
      </w:divBdr>
    </w:div>
    <w:div w:id="443110743">
      <w:bodyDiv w:val="1"/>
      <w:marLeft w:val="0"/>
      <w:marRight w:val="0"/>
      <w:marTop w:val="0"/>
      <w:marBottom w:val="0"/>
      <w:divBdr>
        <w:top w:val="none" w:sz="0" w:space="0" w:color="auto"/>
        <w:left w:val="none" w:sz="0" w:space="0" w:color="auto"/>
        <w:bottom w:val="none" w:sz="0" w:space="0" w:color="auto"/>
        <w:right w:val="none" w:sz="0" w:space="0" w:color="auto"/>
      </w:divBdr>
    </w:div>
    <w:div w:id="970406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ad.rws.nl\p-dfs01\homes\kievith02\Downloads\Rapport%20digitaal%20(3).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http://schemas.openxmlformats.org/officeDocument/2006/bibliography" SelectedStyle="\APASixthEditionOfficeOnline.xsl" StyleName="APA" Version="6"/>
</file>

<file path=customXml/item2.xml><?xml version="1.0" encoding="utf-8"?>
<Sources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D17BD-FBAA-4474-B1B4-9C89D4853B87}">
  <ds:schemaRefs>
    <ds:schemaRef ds:uri="http://schemas.openxmlformats.org/officeDocument/2006/bibliography"/>
  </ds:schemaRefs>
</ds:datastoreItem>
</file>

<file path=customXml/itemProps2.xml><?xml version="1.0" encoding="utf-8"?>
<ds:datastoreItem xmlns:ds="http://schemas.openxmlformats.org/officeDocument/2006/customXml" ds:itemID="{BB21D683-264E-496C-B4DE-236826A7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digitaal (3)</Template>
  <TotalTime>49</TotalTime>
  <Pages>7</Pages>
  <Words>875</Words>
  <Characters>4814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Kievit, Hans de (GPO)</dc:creator>
  <cp:lastModifiedBy>Kievit, Hans de (GPO)</cp:lastModifiedBy>
  <cp:revision>4</cp:revision>
  <cp:lastPrinted>2023-06-06T09:12:00Z</cp:lastPrinted>
  <dcterms:created xsi:type="dcterms:W3CDTF">2023-06-05T16:55:00Z</dcterms:created>
  <dcterms:modified xsi:type="dcterms:W3CDTF">2023-06-06T10:00:00Z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y fmtid="{D5CDD505-2E9C-101B-9397-08002B2CF9AE}" pid="3" name="Auteur">
    <vt:lpwstr/>
  </property>
</Properties>
</file>