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608"/>
      </w:tblGrid>
      <w:tr w:rsidR="00083258" w14:paraId="7E673953" w14:textId="77777777" w:rsidTr="27CDAA4E">
        <w:trPr>
          <w:trHeight w:hRule="exact" w:val="3119"/>
        </w:trPr>
        <w:tc>
          <w:tcPr>
            <w:tcW w:w="8608" w:type="dxa"/>
          </w:tcPr>
          <w:sdt>
            <w:sdtPr>
              <w:tag w:val="B=UxDocumentForm/uxTitelField"/>
              <w:id w:val="1751839930"/>
              <w:placeholder>
                <w:docPart w:val="ED0F26ADC47A48EB9DFA29D9B74BADB8"/>
              </w:placeholder>
              <w:dataBinding w:prefixMappings="xmlns:ns0='http://www.keyscript.nl/huisstijl/UxDocumentForm' " w:xpath="/ns0:variabelen[1]/ns0:UxDocumentForm[1]/ns0:uxTitelField[1]" w:storeItemID="{4E89CA64-F6AF-49DE-93C8-285937EF776A}"/>
              <w:text/>
            </w:sdtPr>
            <w:sdtEndPr/>
            <w:sdtContent>
              <w:p w14:paraId="14A7A4BA" w14:textId="728D6010" w:rsidR="00083258" w:rsidRDefault="0031297E" w:rsidP="00083258">
                <w:pPr>
                  <w:pStyle w:val="DHTitel"/>
                </w:pPr>
                <w:r>
                  <w:t xml:space="preserve">Vragenlijst </w:t>
                </w:r>
                <w:r w:rsidR="00414CD2">
                  <w:t>Marktconsultatie Centrum Warmte Den Haag</w:t>
                </w:r>
              </w:p>
            </w:sdtContent>
          </w:sdt>
          <w:p w14:paraId="36D36DC9" w14:textId="77777777" w:rsidR="2EB50E09" w:rsidRDefault="2EB50E09"/>
        </w:tc>
      </w:tr>
      <w:tr w:rsidR="00083258" w14:paraId="35B6FEC5" w14:textId="77777777" w:rsidTr="27CDAA4E">
        <w:trPr>
          <w:trHeight w:val="2324"/>
        </w:trPr>
        <w:tc>
          <w:tcPr>
            <w:tcW w:w="8608" w:type="dxa"/>
          </w:tcPr>
          <w:p w14:paraId="590F2979" w14:textId="0AF13B29" w:rsidR="00083258" w:rsidRPr="00D81A2D" w:rsidRDefault="00083258" w:rsidP="00D81A2D">
            <w:pPr>
              <w:pStyle w:val="DHSubtitel"/>
            </w:pPr>
            <w:bookmarkStart w:id="0" w:name="bmSubtitel" w:colFirst="0" w:colLast="0"/>
          </w:p>
        </w:tc>
      </w:tr>
      <w:bookmarkEnd w:id="0"/>
    </w:tbl>
    <w:p w14:paraId="4858900D" w14:textId="77777777" w:rsidR="00266875" w:rsidRDefault="00266875" w:rsidP="00495798"/>
    <w:p w14:paraId="089B1D51" w14:textId="77777777" w:rsidR="00266875" w:rsidRDefault="00266875">
      <w:pPr>
        <w:spacing w:line="240" w:lineRule="auto"/>
      </w:pPr>
      <w:r>
        <w:br w:type="page"/>
      </w:r>
    </w:p>
    <w:p w14:paraId="0BCDC363" w14:textId="77777777" w:rsidR="00412BA7" w:rsidRDefault="00412BA7">
      <w:pPr>
        <w:spacing w:line="240" w:lineRule="auto"/>
        <w:sectPr w:rsidR="00412BA7" w:rsidSect="00B70433">
          <w:headerReference w:type="default" r:id="rId13"/>
          <w:footerReference w:type="default" r:id="rId14"/>
          <w:headerReference w:type="first" r:id="rId15"/>
          <w:footerReference w:type="first" r:id="rId16"/>
          <w:pgSz w:w="11906" w:h="16838"/>
          <w:pgMar w:top="567" w:right="2289" w:bottom="1814" w:left="1814" w:header="992" w:footer="312" w:gutter="0"/>
          <w:cols w:space="708"/>
          <w:titlePg/>
          <w:docGrid w:linePitch="360"/>
        </w:sectPr>
      </w:pPr>
    </w:p>
    <w:p w14:paraId="135BE4DB" w14:textId="338E90BA" w:rsidR="00D81A2D" w:rsidRDefault="00D81A2D" w:rsidP="0031297E">
      <w:pPr>
        <w:pStyle w:val="Kop1"/>
      </w:pPr>
      <w:bookmarkStart w:id="8" w:name="_Toc136880739"/>
      <w:r>
        <w:lastRenderedPageBreak/>
        <w:t>Vragen per thema</w:t>
      </w:r>
      <w:bookmarkEnd w:id="8"/>
    </w:p>
    <w:p w14:paraId="311587AA" w14:textId="06FF96E3" w:rsidR="53639111" w:rsidRDefault="428985AC" w:rsidP="2EB50E09">
      <w:r>
        <w:t xml:space="preserve">In dit hoofdstuk zijn per thema de </w:t>
      </w:r>
      <w:r w:rsidR="5519BE3E">
        <w:t>marktconsultatie</w:t>
      </w:r>
      <w:r>
        <w:t>vragen geformuleerd. Wij v</w:t>
      </w:r>
      <w:r w:rsidR="5AAD6CF5">
        <w:t xml:space="preserve">erzoeken </w:t>
      </w:r>
      <w:r w:rsidR="7A9DD100">
        <w:t>ondernemers</w:t>
      </w:r>
      <w:r>
        <w:t xml:space="preserve"> op deze vragen te reageren.</w:t>
      </w:r>
    </w:p>
    <w:p w14:paraId="7148D7B3" w14:textId="56C399DF" w:rsidR="68D04EFF" w:rsidRDefault="68D04EFF" w:rsidP="68D04EFF">
      <w:pPr>
        <w:pStyle w:val="DHGenummerd"/>
        <w:numPr>
          <w:ilvl w:val="0"/>
          <w:numId w:val="0"/>
        </w:numPr>
      </w:pPr>
    </w:p>
    <w:p w14:paraId="354BD400" w14:textId="09F0B724" w:rsidR="00437BFF" w:rsidRDefault="74209474" w:rsidP="68D04EFF">
      <w:pPr>
        <w:pStyle w:val="Kop2"/>
      </w:pPr>
      <w:bookmarkStart w:id="9" w:name="_Toc136880740"/>
      <w:r>
        <w:t>Aanbestedingsproces</w:t>
      </w:r>
      <w:bookmarkEnd w:id="9"/>
    </w:p>
    <w:p w14:paraId="6A666932" w14:textId="72E88E74" w:rsidR="00437BFF" w:rsidRPr="00A95130" w:rsidRDefault="2449B585" w:rsidP="68D04EFF">
      <w:pPr>
        <w:pStyle w:val="DHGenummerd"/>
        <w:numPr>
          <w:ilvl w:val="0"/>
          <w:numId w:val="0"/>
        </w:numPr>
        <w:rPr>
          <w:b/>
          <w:bCs/>
        </w:rPr>
      </w:pPr>
      <w:r w:rsidRPr="00A95130">
        <w:rPr>
          <w:b/>
          <w:bCs/>
        </w:rPr>
        <w:t xml:space="preserve">Brede marktvertegenwoordiging </w:t>
      </w:r>
    </w:p>
    <w:p w14:paraId="71D5BF01" w14:textId="3D72784B" w:rsidR="00437BFF" w:rsidRDefault="32311BBC" w:rsidP="00314263">
      <w:pPr>
        <w:pStyle w:val="DHGenummerd"/>
      </w:pPr>
      <w:r>
        <w:t xml:space="preserve">Gemeente is verantwoordelijk om een level </w:t>
      </w:r>
      <w:proofErr w:type="spellStart"/>
      <w:r>
        <w:t>playing</w:t>
      </w:r>
      <w:proofErr w:type="spellEnd"/>
      <w:r>
        <w:t xml:space="preserve"> field te bewaken bij deze aanbestedingen en niet naar </w:t>
      </w:r>
      <w:r w:rsidR="22F2C0FF">
        <w:t>één</w:t>
      </w:r>
      <w:r>
        <w:t xml:space="preserve"> of enkele partijen toe te schrijven. Daar</w:t>
      </w:r>
      <w:r w:rsidR="1B09D070">
        <w:t>naast</w:t>
      </w:r>
      <w:r>
        <w:t xml:space="preserve"> is het van </w:t>
      </w:r>
      <w:r w:rsidR="324A56EC">
        <w:t>belang</w:t>
      </w:r>
      <w:r>
        <w:t xml:space="preserve"> voor de energ</w:t>
      </w:r>
      <w:r w:rsidR="324A56EC">
        <w:t>i</w:t>
      </w:r>
      <w:r>
        <w:t>etransitie in</w:t>
      </w:r>
      <w:r w:rsidR="324A56EC">
        <w:t xml:space="preserve"> Den </w:t>
      </w:r>
      <w:r w:rsidR="660DA33B">
        <w:t>H</w:t>
      </w:r>
      <w:r w:rsidR="324A56EC">
        <w:t xml:space="preserve">aag dat de markt voor warmtenetten wordt gestimuleerd </w:t>
      </w:r>
      <w:r w:rsidR="773CC31C">
        <w:t xml:space="preserve">en verder wordt ontwikkeld zodat </w:t>
      </w:r>
      <w:r w:rsidR="324A56EC">
        <w:t xml:space="preserve">meerdere partijen interesse hebben in de </w:t>
      </w:r>
      <w:r w:rsidR="773CC31C">
        <w:t xml:space="preserve">warmteconcessies en deze ook kunnen uitvoeren. Gemeente denkt daarbij aan het mogelijk maken om als </w:t>
      </w:r>
      <w:r w:rsidR="72FF962A">
        <w:t xml:space="preserve">consortium van gecombineerde bedrijven aan te melden voor de aanbesteding. </w:t>
      </w:r>
      <w:r w:rsidR="593DC5B3">
        <w:br/>
      </w:r>
      <w:r w:rsidR="593DC5B3">
        <w:br/>
      </w:r>
      <w:r w:rsidR="3C2231D7">
        <w:t>Vraag</w:t>
      </w:r>
      <w:r w:rsidR="3F90BE78">
        <w:t xml:space="preserve"> 1</w:t>
      </w:r>
      <w:r w:rsidR="6F00330B">
        <w:t>:</w:t>
      </w:r>
      <w:r w:rsidR="593DC5B3">
        <w:br/>
      </w:r>
      <w:r w:rsidR="73369E47">
        <w:t xml:space="preserve">Welke </w:t>
      </w:r>
      <w:r w:rsidR="187C9D5F">
        <w:t xml:space="preserve">selectie eisen </w:t>
      </w:r>
      <w:r w:rsidR="0860A9AD">
        <w:t xml:space="preserve">en voorwaarden </w:t>
      </w:r>
      <w:r w:rsidR="187C9D5F">
        <w:t xml:space="preserve">zou </w:t>
      </w:r>
      <w:r w:rsidR="18B250CB">
        <w:t xml:space="preserve">de </w:t>
      </w:r>
      <w:r w:rsidR="187C9D5F">
        <w:t xml:space="preserve">gemeente moeten stellen aan de deelnemende partijen teneinde een brede marktvertegenwoordiging te kunnen </w:t>
      </w:r>
      <w:r w:rsidR="6669F895">
        <w:t xml:space="preserve">betrekken bij deze aanbestedingen? </w:t>
      </w:r>
      <w:r w:rsidR="593DC5B3">
        <w:br/>
      </w:r>
    </w:p>
    <w:p w14:paraId="5067EDA7" w14:textId="77777777" w:rsidR="00B465EA" w:rsidRDefault="00B465EA" w:rsidP="00B465EA">
      <w:pPr>
        <w:pStyle w:val="DHGenummerd"/>
        <w:numPr>
          <w:ilvl w:val="0"/>
          <w:numId w:val="0"/>
        </w:numPr>
        <w:ind w:left="992"/>
      </w:pPr>
    </w:p>
    <w:p w14:paraId="36B61AD5" w14:textId="73984EF3" w:rsidR="00DC465A" w:rsidRPr="00A95130" w:rsidRDefault="0CBB914C" w:rsidP="68D04EFF">
      <w:pPr>
        <w:pStyle w:val="DHGenummerd"/>
        <w:numPr>
          <w:ilvl w:val="0"/>
          <w:numId w:val="0"/>
        </w:numPr>
        <w:rPr>
          <w:b/>
          <w:bCs/>
        </w:rPr>
      </w:pPr>
      <w:r w:rsidRPr="56C40F7C">
        <w:rPr>
          <w:b/>
          <w:bCs/>
        </w:rPr>
        <w:t xml:space="preserve">Concessiegebieden </w:t>
      </w:r>
    </w:p>
    <w:p w14:paraId="1D4A5BAD" w14:textId="730DA0F3" w:rsidR="00DC465A" w:rsidRDefault="5F3962EB" w:rsidP="68D04EFF">
      <w:pPr>
        <w:pStyle w:val="DHGenummerd"/>
      </w:pPr>
      <w:r>
        <w:t xml:space="preserve">Gemeente onderzoekt op dit </w:t>
      </w:r>
      <w:r w:rsidR="6A225958">
        <w:t xml:space="preserve">moment de scope en omvang van de aan te besteden concessiegebieden. </w:t>
      </w:r>
      <w:r w:rsidR="67869B37">
        <w:t>Deze</w:t>
      </w:r>
      <w:r>
        <w:t xml:space="preserve"> </w:t>
      </w:r>
      <w:r w:rsidR="22FCF32B">
        <w:t>zijn</w:t>
      </w:r>
      <w:r w:rsidR="67869B37">
        <w:t xml:space="preserve"> </w:t>
      </w:r>
      <w:r w:rsidR="0991B606">
        <w:t xml:space="preserve">thans </w:t>
      </w:r>
      <w:r w:rsidR="7FB231D2">
        <w:t xml:space="preserve">indicatief </w:t>
      </w:r>
      <w:r w:rsidR="34F9456A">
        <w:t>door</w:t>
      </w:r>
      <w:r w:rsidR="0991B606">
        <w:t xml:space="preserve"> de gemeente </w:t>
      </w:r>
      <w:r w:rsidR="73EA6B69">
        <w:t xml:space="preserve">bepaald op </w:t>
      </w:r>
      <w:r w:rsidR="34F9456A">
        <w:t>basis</w:t>
      </w:r>
      <w:r w:rsidR="0991B606">
        <w:t xml:space="preserve"> van </w:t>
      </w:r>
      <w:r w:rsidR="4440014F">
        <w:t xml:space="preserve">o.a. </w:t>
      </w:r>
      <w:r w:rsidR="0A6B0931">
        <w:t xml:space="preserve">geografische grenzen, </w:t>
      </w:r>
      <w:r w:rsidR="67869B37">
        <w:t xml:space="preserve">technische </w:t>
      </w:r>
      <w:r w:rsidR="0991B606">
        <w:t>en</w:t>
      </w:r>
      <w:r w:rsidR="67869B37">
        <w:t xml:space="preserve"> financiële </w:t>
      </w:r>
      <w:r w:rsidR="0991B606">
        <w:t>haalbaarheids</w:t>
      </w:r>
      <w:r w:rsidR="44D7D1B3">
        <w:t>analyses</w:t>
      </w:r>
      <w:r w:rsidR="26E32E4D">
        <w:t>, afstand tot nieuwe duurzame warmtebronnen en uitkoppelposities daarvan</w:t>
      </w:r>
      <w:r w:rsidR="67869B37">
        <w:t xml:space="preserve">. </w:t>
      </w:r>
      <w:r w:rsidR="44D7D1B3">
        <w:t xml:space="preserve">We zien daarbij </w:t>
      </w:r>
      <w:r w:rsidR="1B23379B">
        <w:t xml:space="preserve">– als gezegd - </w:t>
      </w:r>
      <w:r w:rsidR="44D7D1B3">
        <w:t xml:space="preserve">een onderscheid tussen </w:t>
      </w:r>
      <w:r w:rsidR="375114C0">
        <w:t xml:space="preserve">twee typen </w:t>
      </w:r>
      <w:r w:rsidR="72BAAC24">
        <w:t>concessie</w:t>
      </w:r>
      <w:r w:rsidR="52369DB8">
        <w:t>s</w:t>
      </w:r>
      <w:r w:rsidR="05BC453D">
        <w:t xml:space="preserve"> (zie Hoofdstuk 2)</w:t>
      </w:r>
      <w:r w:rsidR="0A1133A2">
        <w:t>.</w:t>
      </w:r>
      <w:r w:rsidR="2E33BB75">
        <w:t xml:space="preserve"> De opties voor type 2 concessiegebieden wil Gemeente o.a. middels deze marktconsultatie onderzoeken.</w:t>
      </w:r>
      <w:r w:rsidR="5521F7DE">
        <w:t xml:space="preserve"> </w:t>
      </w:r>
      <w:r w:rsidR="369AA38E">
        <w:br/>
      </w:r>
      <w:r w:rsidR="369AA38E">
        <w:br/>
      </w:r>
      <w:r w:rsidR="7860DF03">
        <w:t>Vragen</w:t>
      </w:r>
      <w:r w:rsidR="1A411537">
        <w:t xml:space="preserve"> 2</w:t>
      </w:r>
      <w:r w:rsidR="7860DF03">
        <w:t>:</w:t>
      </w:r>
    </w:p>
    <w:p w14:paraId="7A7BC5BD" w14:textId="1765C5AF" w:rsidR="00DC465A" w:rsidRDefault="0CA592B3" w:rsidP="00DC1F1B">
      <w:pPr>
        <w:pStyle w:val="DHGenummerd"/>
        <w:numPr>
          <w:ilvl w:val="1"/>
          <w:numId w:val="12"/>
        </w:numPr>
      </w:pPr>
      <w:r>
        <w:t xml:space="preserve">Wat zijn wat u betreft </w:t>
      </w:r>
      <w:r w:rsidR="168603A4">
        <w:t xml:space="preserve">de </w:t>
      </w:r>
      <w:r>
        <w:t>belangrijk</w:t>
      </w:r>
      <w:r w:rsidR="39088FA2">
        <w:t>st</w:t>
      </w:r>
      <w:r>
        <w:t xml:space="preserve">e voorwaarden die gelden bij het bepalen van de omvang van </w:t>
      </w:r>
      <w:r w:rsidR="2359E3E5">
        <w:t xml:space="preserve">succesvolle </w:t>
      </w:r>
      <w:r>
        <w:t xml:space="preserve">concessiegebieden </w:t>
      </w:r>
      <w:r w:rsidR="320C5773">
        <w:t xml:space="preserve">voor </w:t>
      </w:r>
      <w:r w:rsidR="0FA45217">
        <w:t>concessies</w:t>
      </w:r>
      <w:r w:rsidR="4F4D2130">
        <w:t xml:space="preserve"> van</w:t>
      </w:r>
      <w:r w:rsidR="4D6A6BBD">
        <w:t xml:space="preserve"> het</w:t>
      </w:r>
      <w:r w:rsidR="4F4D2130">
        <w:t xml:space="preserve"> </w:t>
      </w:r>
      <w:r w:rsidR="1D3D3D9D">
        <w:t>type 1</w:t>
      </w:r>
      <w:r w:rsidR="7C16DF06">
        <w:t>?</w:t>
      </w:r>
    </w:p>
    <w:p w14:paraId="4053E533" w14:textId="3FA175FB" w:rsidR="50D450D8" w:rsidRDefault="3BEF68D5" w:rsidP="00DC1F1B">
      <w:pPr>
        <w:pStyle w:val="DHGenummerd"/>
        <w:numPr>
          <w:ilvl w:val="1"/>
          <w:numId w:val="12"/>
        </w:numPr>
      </w:pPr>
      <w:r>
        <w:t xml:space="preserve">Wat zijn de belangrijkste voorwaarden voor </w:t>
      </w:r>
      <w:r w:rsidR="3BB45F20">
        <w:t xml:space="preserve">het succesvol aanbesteden van </w:t>
      </w:r>
      <w:r w:rsidR="641C14D2">
        <w:t xml:space="preserve">concessies </w:t>
      </w:r>
      <w:r w:rsidR="15B9C1FC">
        <w:t>in</w:t>
      </w:r>
      <w:r w:rsidR="641C14D2">
        <w:t xml:space="preserve"> gebieden</w:t>
      </w:r>
      <w:r w:rsidR="0A95FB2B">
        <w:t xml:space="preserve"> waar</w:t>
      </w:r>
      <w:r w:rsidR="71D63D75">
        <w:t xml:space="preserve"> al</w:t>
      </w:r>
      <w:r>
        <w:t xml:space="preserve"> bestaande warmtenetten liggen</w:t>
      </w:r>
      <w:r w:rsidR="63D8110A">
        <w:t xml:space="preserve"> (type 2)</w:t>
      </w:r>
      <w:r w:rsidR="6333AADF">
        <w:t>?</w:t>
      </w:r>
      <w:r w:rsidR="1BE0EAC2">
        <w:t xml:space="preserve"> </w:t>
      </w:r>
    </w:p>
    <w:p w14:paraId="40BFFE2F" w14:textId="0D688CED" w:rsidR="005177F2" w:rsidRDefault="138EDB22" w:rsidP="00DC1F1B">
      <w:pPr>
        <w:pStyle w:val="DHGenummerd"/>
        <w:numPr>
          <w:ilvl w:val="1"/>
          <w:numId w:val="12"/>
        </w:numPr>
        <w:rPr>
          <w:rFonts w:ascii="Georgia" w:eastAsia="Georgia" w:hAnsi="Georgia"/>
        </w:rPr>
      </w:pPr>
      <w:r>
        <w:t>H</w:t>
      </w:r>
      <w:r w:rsidR="7125B96F" w:rsidRPr="2C270199">
        <w:rPr>
          <w:rFonts w:ascii="Georgia" w:eastAsia="Georgia" w:hAnsi="Georgia"/>
        </w:rPr>
        <w:t>eeft</w:t>
      </w:r>
      <w:r w:rsidR="23A7E92F" w:rsidRPr="2C270199">
        <w:rPr>
          <w:rFonts w:ascii="Georgia" w:eastAsia="Georgia" w:hAnsi="Georgia"/>
        </w:rPr>
        <w:t xml:space="preserve"> u interesse in een </w:t>
      </w:r>
      <w:r w:rsidR="1F2C83DE" w:rsidRPr="2C270199">
        <w:rPr>
          <w:rFonts w:ascii="Georgia" w:eastAsia="Georgia" w:hAnsi="Georgia"/>
        </w:rPr>
        <w:t>concessie</w:t>
      </w:r>
      <w:r w:rsidR="23A7E92F" w:rsidRPr="2C270199">
        <w:rPr>
          <w:rFonts w:ascii="Georgia" w:eastAsia="Georgia" w:hAnsi="Georgia"/>
        </w:rPr>
        <w:t xml:space="preserve"> </w:t>
      </w:r>
      <w:r w:rsidR="5287FE86" w:rsidRPr="2C270199">
        <w:rPr>
          <w:rFonts w:ascii="Georgia" w:eastAsia="Georgia" w:hAnsi="Georgia"/>
        </w:rPr>
        <w:t xml:space="preserve">type </w:t>
      </w:r>
      <w:r w:rsidR="007A0C6E">
        <w:rPr>
          <w:rFonts w:ascii="Georgia" w:eastAsia="Georgia" w:hAnsi="Georgia"/>
        </w:rPr>
        <w:t>1</w:t>
      </w:r>
      <w:r w:rsidR="1A35F8C7" w:rsidRPr="2C270199">
        <w:rPr>
          <w:rFonts w:ascii="Georgia" w:eastAsia="Georgia" w:hAnsi="Georgia"/>
        </w:rPr>
        <w:t>?</w:t>
      </w:r>
      <w:r w:rsidR="2E9587FE" w:rsidRPr="2C270199">
        <w:rPr>
          <w:rFonts w:ascii="Georgia" w:eastAsia="Georgia" w:hAnsi="Georgia"/>
        </w:rPr>
        <w:t xml:space="preserve"> </w:t>
      </w:r>
      <w:r w:rsidR="0BEC2D96" w:rsidRPr="2C270199">
        <w:rPr>
          <w:rFonts w:ascii="Georgia" w:eastAsia="Georgia" w:hAnsi="Georgia"/>
        </w:rPr>
        <w:t>En zo ja, onder welke voorwaarden is dat realiseerbaar?</w:t>
      </w:r>
    </w:p>
    <w:p w14:paraId="2E2AEE14" w14:textId="44E60025" w:rsidR="2C270199" w:rsidRPr="005838CA" w:rsidRDefault="007A0C6E" w:rsidP="005838CA">
      <w:pPr>
        <w:pStyle w:val="DHGenummerd"/>
        <w:numPr>
          <w:ilvl w:val="1"/>
          <w:numId w:val="12"/>
        </w:numPr>
        <w:rPr>
          <w:rFonts w:ascii="Georgia" w:eastAsia="Georgia" w:hAnsi="Georgia"/>
        </w:rPr>
      </w:pPr>
      <w:r>
        <w:t>H</w:t>
      </w:r>
      <w:r w:rsidRPr="2C270199">
        <w:rPr>
          <w:rFonts w:ascii="Georgia" w:eastAsia="Georgia" w:hAnsi="Georgia"/>
        </w:rPr>
        <w:t>eeft u interesse in een concessie type 2 voor een concessiegebied waar al een bestaand warmtenet ligt? En zo ja, onder welke voorwaarden is dat realiseerbaar?</w:t>
      </w:r>
    </w:p>
    <w:p w14:paraId="0AFB6F06" w14:textId="420A7312" w:rsidR="005177F2" w:rsidRDefault="005177F2" w:rsidP="68D04EFF">
      <w:pPr>
        <w:pStyle w:val="DHGenummerd"/>
        <w:numPr>
          <w:ilvl w:val="0"/>
          <w:numId w:val="0"/>
        </w:numPr>
      </w:pPr>
    </w:p>
    <w:p w14:paraId="5A6DF1BC" w14:textId="77777777" w:rsidR="00A95130" w:rsidRDefault="00A95130">
      <w:pPr>
        <w:spacing w:line="240" w:lineRule="auto"/>
        <w:rPr>
          <w:b/>
          <w:bCs/>
        </w:rPr>
      </w:pPr>
      <w:r>
        <w:rPr>
          <w:b/>
          <w:bCs/>
        </w:rPr>
        <w:br w:type="page"/>
      </w:r>
    </w:p>
    <w:p w14:paraId="4C61A929" w14:textId="3869CD76" w:rsidR="005177F2" w:rsidRPr="00A95130" w:rsidRDefault="29C62AC5" w:rsidP="68D04EFF">
      <w:pPr>
        <w:pStyle w:val="DHGenummerd"/>
        <w:numPr>
          <w:ilvl w:val="0"/>
          <w:numId w:val="0"/>
        </w:numPr>
        <w:rPr>
          <w:b/>
          <w:bCs/>
        </w:rPr>
      </w:pPr>
      <w:r w:rsidRPr="00A95130">
        <w:rPr>
          <w:b/>
          <w:bCs/>
        </w:rPr>
        <w:lastRenderedPageBreak/>
        <w:t>Gunningcriteria</w:t>
      </w:r>
    </w:p>
    <w:p w14:paraId="063D6D75" w14:textId="5815E8BA" w:rsidR="005177F2" w:rsidRDefault="60FAB6DA" w:rsidP="68D04EFF">
      <w:pPr>
        <w:pStyle w:val="DHGenummerd"/>
      </w:pPr>
      <w:r>
        <w:t xml:space="preserve">Gunning vindt </w:t>
      </w:r>
      <w:r w:rsidR="7F5142A5">
        <w:t xml:space="preserve">per concessiegebied </w:t>
      </w:r>
      <w:r w:rsidR="0E73839D">
        <w:t>plaats</w:t>
      </w:r>
      <w:r>
        <w:t xml:space="preserve"> op basis van</w:t>
      </w:r>
      <w:r w:rsidR="2E4ED258">
        <w:t xml:space="preserve"> Beste </w:t>
      </w:r>
      <w:r w:rsidR="0C1B7FEF">
        <w:t>Prijs</w:t>
      </w:r>
      <w:r w:rsidR="76D998E4">
        <w:t>-</w:t>
      </w:r>
      <w:r w:rsidR="1217B631">
        <w:t>Kwaliteit</w:t>
      </w:r>
      <w:r w:rsidR="42DE07FD">
        <w:t xml:space="preserve"> </w:t>
      </w:r>
      <w:r w:rsidR="314BA0C3">
        <w:t>V</w:t>
      </w:r>
      <w:r w:rsidR="2E4ED258">
        <w:t>erhouding</w:t>
      </w:r>
      <w:r w:rsidR="502DCC37">
        <w:t xml:space="preserve">. Hiervoor </w:t>
      </w:r>
      <w:r w:rsidR="14BC1845">
        <w:t>word</w:t>
      </w:r>
      <w:r w:rsidR="6E18C9C7">
        <w:t>en</w:t>
      </w:r>
      <w:r w:rsidR="14BC1845">
        <w:t xml:space="preserve"> </w:t>
      </w:r>
      <w:r w:rsidR="502DCC37">
        <w:t>bij de</w:t>
      </w:r>
      <w:r w:rsidR="31CDA9B2">
        <w:t xml:space="preserve"> Inschrijving een Prijs component en kwalitatieve Plannen van aanpak</w:t>
      </w:r>
      <w:r w:rsidR="41B99287">
        <w:t xml:space="preserve"> gevraagd</w:t>
      </w:r>
      <w:r w:rsidR="31CDA9B2">
        <w:t>.</w:t>
      </w:r>
      <w:r w:rsidR="1217B631">
        <w:t xml:space="preserve"> </w:t>
      </w:r>
      <w:r w:rsidR="0C1B7FEF">
        <w:t xml:space="preserve">Doorgaans hebben deze </w:t>
      </w:r>
      <w:r w:rsidR="687D56A8">
        <w:t>P</w:t>
      </w:r>
      <w:r w:rsidR="74502507">
        <w:t>lannen</w:t>
      </w:r>
      <w:r w:rsidR="31CDA9B2">
        <w:t xml:space="preserve"> </w:t>
      </w:r>
      <w:r w:rsidR="27E62A32">
        <w:t xml:space="preserve">van aanpak </w:t>
      </w:r>
      <w:r w:rsidR="0C1B7FEF">
        <w:t xml:space="preserve">betrekking op </w:t>
      </w:r>
      <w:r w:rsidR="6E6C75D4">
        <w:t xml:space="preserve">de hoofddoelen </w:t>
      </w:r>
      <w:r w:rsidR="138C4606">
        <w:t>die</w:t>
      </w:r>
      <w:r>
        <w:t xml:space="preserve"> </w:t>
      </w:r>
      <w:r w:rsidR="6E6C75D4">
        <w:t>met de aanbesteding</w:t>
      </w:r>
      <w:r w:rsidR="661E7C2B">
        <w:t xml:space="preserve"> dienen te worden behaald</w:t>
      </w:r>
      <w:r w:rsidR="7E7A5EB4">
        <w:t xml:space="preserve">. </w:t>
      </w:r>
      <w:r w:rsidR="19835BB4">
        <w:t xml:space="preserve">Met betrekking tot het onderdeel Kwaliteit </w:t>
      </w:r>
      <w:r w:rsidR="709B095C">
        <w:t xml:space="preserve">is aanbesteder voornemens </w:t>
      </w:r>
      <w:r w:rsidR="19835BB4">
        <w:t xml:space="preserve">gunning </w:t>
      </w:r>
      <w:r w:rsidR="736C92C1">
        <w:t xml:space="preserve">te laten plaatsvinden </w:t>
      </w:r>
      <w:r w:rsidR="4313F286">
        <w:t>onder</w:t>
      </w:r>
      <w:r w:rsidR="25029018">
        <w:t xml:space="preserve"> andere</w:t>
      </w:r>
      <w:r w:rsidR="0DD5B8F4">
        <w:t xml:space="preserve"> </w:t>
      </w:r>
      <w:r w:rsidR="5F0ACBF5">
        <w:t xml:space="preserve">de volgende </w:t>
      </w:r>
      <w:r w:rsidR="795D7C8C">
        <w:t>hoofddoelen</w:t>
      </w:r>
      <w:r w:rsidR="2C98CB30">
        <w:t>:</w:t>
      </w:r>
    </w:p>
    <w:p w14:paraId="719B9900" w14:textId="498DFA69" w:rsidR="00284532" w:rsidRDefault="7307CC0A" w:rsidP="00DC1F1B">
      <w:pPr>
        <w:pStyle w:val="DHGenummerd"/>
        <w:numPr>
          <w:ilvl w:val="0"/>
          <w:numId w:val="21"/>
        </w:numPr>
      </w:pPr>
      <w:r w:rsidRPr="67C14313">
        <w:rPr>
          <w:b/>
          <w:bCs/>
        </w:rPr>
        <w:t>D</w:t>
      </w:r>
      <w:r w:rsidR="726D7E7A" w:rsidRPr="67C14313">
        <w:rPr>
          <w:b/>
          <w:bCs/>
        </w:rPr>
        <w:t>uurzaamheid</w:t>
      </w:r>
      <w:r w:rsidR="383E2B00">
        <w:t xml:space="preserve"> – </w:t>
      </w:r>
      <w:r w:rsidR="5E8DEDD6">
        <w:t xml:space="preserve">Op basis van de </w:t>
      </w:r>
      <w:r w:rsidR="59F90A1A">
        <w:t xml:space="preserve">duurzaamheid en </w:t>
      </w:r>
      <w:r w:rsidR="5E8DEDD6">
        <w:t>en</w:t>
      </w:r>
      <w:r w:rsidR="2ED9FFCE">
        <w:t>ergieprestatie van het energieconcept</w:t>
      </w:r>
      <w:r w:rsidR="5674B633">
        <w:t xml:space="preserve"> </w:t>
      </w:r>
      <w:r w:rsidR="153C3D48">
        <w:t xml:space="preserve">dat het warmtebedrijf aanbiedt, </w:t>
      </w:r>
      <w:r w:rsidR="5674B633">
        <w:t xml:space="preserve">waaronder </w:t>
      </w:r>
      <w:r w:rsidR="4A7FC188">
        <w:t xml:space="preserve">ook </w:t>
      </w:r>
      <w:r w:rsidR="5674B633">
        <w:t xml:space="preserve">maatregelen die worden ondernomen om de uitkoeling van warmtenetten te vergroten </w:t>
      </w:r>
      <w:r w:rsidR="78935080">
        <w:t>waardoor</w:t>
      </w:r>
      <w:r w:rsidR="5674B633">
        <w:t xml:space="preserve"> de efficiëntie van bronnen wordt verbeterd</w:t>
      </w:r>
      <w:r w:rsidR="2ED9FFCE">
        <w:t>;</w:t>
      </w:r>
    </w:p>
    <w:p w14:paraId="5724223E" w14:textId="3B96CC0C" w:rsidR="00C50CA7" w:rsidRDefault="2EAB084A" w:rsidP="00DC1F1B">
      <w:pPr>
        <w:pStyle w:val="DHGenummerd"/>
        <w:numPr>
          <w:ilvl w:val="0"/>
          <w:numId w:val="21"/>
        </w:numPr>
      </w:pPr>
      <w:r w:rsidRPr="67C14313">
        <w:rPr>
          <w:b/>
          <w:bCs/>
        </w:rPr>
        <w:t xml:space="preserve">Leverzekerheid en </w:t>
      </w:r>
      <w:r w:rsidR="1B28A541" w:rsidRPr="67C14313">
        <w:rPr>
          <w:b/>
          <w:bCs/>
        </w:rPr>
        <w:t>kwaliteitsmanagement</w:t>
      </w:r>
      <w:r w:rsidR="13B30517">
        <w:t xml:space="preserve"> – </w:t>
      </w:r>
      <w:r w:rsidR="2C909567">
        <w:t>Op basis van</w:t>
      </w:r>
      <w:r w:rsidR="709EA88C">
        <w:t xml:space="preserve"> het energieconcept met daarin de redundantiemaatrege</w:t>
      </w:r>
      <w:r w:rsidR="3C4EEAFF">
        <w:t>l</w:t>
      </w:r>
      <w:r w:rsidR="709EA88C">
        <w:t>en</w:t>
      </w:r>
      <w:r w:rsidR="0B52ADEF">
        <w:t xml:space="preserve"> </w:t>
      </w:r>
      <w:r w:rsidR="28A77E4E">
        <w:t>voor de techniek</w:t>
      </w:r>
      <w:r w:rsidR="07D82BB3">
        <w:t xml:space="preserve"> </w:t>
      </w:r>
      <w:r w:rsidR="709EA88C">
        <w:t>en een kwaliteitsmanagementplan</w:t>
      </w:r>
      <w:r w:rsidR="0447E1C8">
        <w:t xml:space="preserve"> </w:t>
      </w:r>
      <w:r w:rsidR="464D2F00">
        <w:t xml:space="preserve">voor de projectbeheersing, </w:t>
      </w:r>
      <w:r w:rsidR="0447E1C8">
        <w:t xml:space="preserve">waaruit blijkt dat de </w:t>
      </w:r>
      <w:r w:rsidR="18D44065">
        <w:t>leverzekerheid</w:t>
      </w:r>
      <w:r w:rsidR="0447E1C8">
        <w:t xml:space="preserve"> is geborgd</w:t>
      </w:r>
      <w:r w:rsidR="46906E31">
        <w:t>;</w:t>
      </w:r>
    </w:p>
    <w:p w14:paraId="00D65919" w14:textId="5067E5E5" w:rsidR="00C50CA7" w:rsidRDefault="3D77B618" w:rsidP="00DC1F1B">
      <w:pPr>
        <w:pStyle w:val="DHGenummerd"/>
        <w:numPr>
          <w:ilvl w:val="0"/>
          <w:numId w:val="21"/>
        </w:numPr>
      </w:pPr>
      <w:r w:rsidRPr="00A95130">
        <w:rPr>
          <w:b/>
          <w:bCs/>
        </w:rPr>
        <w:t>Betaalbaarheid</w:t>
      </w:r>
      <w:r w:rsidR="6F00F205">
        <w:t xml:space="preserve"> -</w:t>
      </w:r>
      <w:r>
        <w:t xml:space="preserve"> </w:t>
      </w:r>
      <w:r w:rsidR="0FBA55D5">
        <w:t>Voor afnemers is d</w:t>
      </w:r>
      <w:r w:rsidR="0414C070">
        <w:t xml:space="preserve">e toegenomen energieprijs een groot deel gaan opeisen van het besteedbaar inkomen. Er zal daarom veel aandacht zijn vanuit de </w:t>
      </w:r>
      <w:r w:rsidR="0153F619">
        <w:t>wijk</w:t>
      </w:r>
      <w:r w:rsidR="5C38078A">
        <w:t>en</w:t>
      </w:r>
      <w:r w:rsidR="0414C070">
        <w:t xml:space="preserve"> en de politiek over de betaalbaar</w:t>
      </w:r>
      <w:r w:rsidR="28D7E0F6">
        <w:t>h</w:t>
      </w:r>
      <w:r w:rsidR="0414C070">
        <w:t xml:space="preserve">eid voor de afnemers. Daarnaast </w:t>
      </w:r>
      <w:r w:rsidR="0E00A8D8">
        <w:t xml:space="preserve">is </w:t>
      </w:r>
      <w:r w:rsidR="28D7E0F6">
        <w:t xml:space="preserve">de aansluiting op het nieuwe warmtesysteem </w:t>
      </w:r>
      <w:r w:rsidR="7DB38644">
        <w:t xml:space="preserve">(tot en met het vervangen van de gasketels en herstel van de bouwkundige ingrepen daarbij) </w:t>
      </w:r>
      <w:r w:rsidR="28D7E0F6">
        <w:t>voor vastgoedeigenaren (groot en klein)</w:t>
      </w:r>
      <w:r w:rsidR="0E00A8D8">
        <w:t xml:space="preserve"> </w:t>
      </w:r>
      <w:r w:rsidR="28D7E0F6">
        <w:t xml:space="preserve">ook </w:t>
      </w:r>
      <w:r w:rsidR="033531BC">
        <w:t xml:space="preserve">een grote kostenpost die niet altijd op een gelegen moment </w:t>
      </w:r>
      <w:r w:rsidR="7DB38644">
        <w:t>komt</w:t>
      </w:r>
      <w:r w:rsidR="1C6A0BB5">
        <w:t xml:space="preserve"> en zal niet iedere straat en/of woning op hetzelfde moment gereed en bereid zijn om aan te sluiten waardoor de ingroeiperiode van de </w:t>
      </w:r>
      <w:r w:rsidR="785A244A">
        <w:t xml:space="preserve">aansluiting van een </w:t>
      </w:r>
      <w:r w:rsidR="1C6A0BB5">
        <w:t>wijk</w:t>
      </w:r>
      <w:r w:rsidR="785A244A">
        <w:t xml:space="preserve"> sterk uiteen zal lopen</w:t>
      </w:r>
      <w:r w:rsidR="612B1B88">
        <w:t>;</w:t>
      </w:r>
    </w:p>
    <w:p w14:paraId="392F864E" w14:textId="05F8E345" w:rsidR="00501C1B" w:rsidRDefault="21FEA76D" w:rsidP="00DC1F1B">
      <w:pPr>
        <w:pStyle w:val="DHGenummerd"/>
        <w:numPr>
          <w:ilvl w:val="0"/>
          <w:numId w:val="21"/>
        </w:numPr>
      </w:pPr>
      <w:r w:rsidRPr="67C14313">
        <w:rPr>
          <w:b/>
          <w:bCs/>
        </w:rPr>
        <w:t xml:space="preserve">Aansluitbereidheid en </w:t>
      </w:r>
      <w:r w:rsidR="3E290D57" w:rsidRPr="67C14313">
        <w:rPr>
          <w:b/>
          <w:bCs/>
        </w:rPr>
        <w:t>Klanttevredenheid</w:t>
      </w:r>
      <w:r w:rsidR="5E453A50">
        <w:t xml:space="preserve"> – Op basis van een Aansluitplan en Klanttevredenheidsplan</w:t>
      </w:r>
      <w:r w:rsidR="33C2AA04">
        <w:t xml:space="preserve">. </w:t>
      </w:r>
      <w:r w:rsidR="3E290D57">
        <w:t xml:space="preserve"> Gemeente heeft een breed scala aan motivatiemaatregelen opgetuigd en zet veel capaciteit </w:t>
      </w:r>
      <w:r w:rsidR="4E512050">
        <w:t>in op het verhogen van de aansluitbereidheid</w:t>
      </w:r>
      <w:r w:rsidR="7191A7B8">
        <w:t>,</w:t>
      </w:r>
      <w:r w:rsidR="3E290D57">
        <w:t xml:space="preserve"> maar het succes van de snelheid van aansluiten </w:t>
      </w:r>
      <w:r w:rsidR="06F5D43A">
        <w:t>en het aantal aansluitingen dat wordt ger</w:t>
      </w:r>
      <w:r w:rsidR="2637D202">
        <w:t>e</w:t>
      </w:r>
      <w:r w:rsidR="06F5D43A">
        <w:t>aliseerd in de ingroeiperiode</w:t>
      </w:r>
      <w:r w:rsidR="3A79E11F">
        <w:t xml:space="preserve"> </w:t>
      </w:r>
      <w:r w:rsidR="3E290D57">
        <w:t xml:space="preserve">zal ook grotendeels worden bepaald door de visie en het plan van de concessiehouder hoe deze dit wenst aan te pakken. </w:t>
      </w:r>
      <w:r w:rsidR="0CD34D97">
        <w:t>Daarnaast besteedt de gemeente het warmtenet aan en heeft de bewoner beperkte keuze</w:t>
      </w:r>
      <w:r w:rsidR="3EC2920D">
        <w:t>vrijheid van leverancier</w:t>
      </w:r>
      <w:r w:rsidR="0CD34D97">
        <w:t>. Buurtinitiatieven willen we omarmen en zien daar ook een rol voor de concessiehouder in</w:t>
      </w:r>
      <w:r w:rsidR="02DBF2E1">
        <w:t>. Het Klanttevredenheidplan zal</w:t>
      </w:r>
      <w:r w:rsidR="7D73674B">
        <w:t xml:space="preserve"> o.a.</w:t>
      </w:r>
      <w:r w:rsidR="02DBF2E1">
        <w:t xml:space="preserve"> ingaan op de mate waarin en wijze waarop concessiehouder in staat is om bewoners te enthousiasmeren voor het nieuwe warmtenet en de serv</w:t>
      </w:r>
      <w:r w:rsidR="78DC1623">
        <w:t>ice bij de aansluiting en warmtelevering.</w:t>
      </w:r>
    </w:p>
    <w:p w14:paraId="42719243" w14:textId="501AAAE8" w:rsidR="68D04EFF" w:rsidRDefault="68D04EFF" w:rsidP="68D04EFF">
      <w:pPr>
        <w:pStyle w:val="DHGenummerd"/>
        <w:numPr>
          <w:ilvl w:val="0"/>
          <w:numId w:val="0"/>
        </w:numPr>
        <w:ind w:left="284" w:hanging="14"/>
      </w:pPr>
    </w:p>
    <w:p w14:paraId="2B26D4E7" w14:textId="10AC1460" w:rsidR="00425142" w:rsidRDefault="522121EF" w:rsidP="68D04EFF">
      <w:pPr>
        <w:pStyle w:val="DHGenummerd"/>
        <w:numPr>
          <w:ilvl w:val="0"/>
          <w:numId w:val="0"/>
        </w:numPr>
        <w:ind w:left="284" w:hanging="14"/>
      </w:pPr>
      <w:r>
        <w:t>Vragen 3:</w:t>
      </w:r>
    </w:p>
    <w:p w14:paraId="51FCDD66" w14:textId="6A29948D" w:rsidR="1BB3F796" w:rsidRDefault="7D84C2E0" w:rsidP="00DC1F1B">
      <w:pPr>
        <w:pStyle w:val="DHGenummerd"/>
        <w:numPr>
          <w:ilvl w:val="1"/>
          <w:numId w:val="12"/>
        </w:numPr>
      </w:pPr>
      <w:r>
        <w:t>Hoe kijkt u tegen deze gunningscriteria aan?</w:t>
      </w:r>
      <w:r w:rsidR="419A4EFC">
        <w:t xml:space="preserve"> Op welke aspecten moet de gemeente zich in de aanbesteding vooral richten teneinde een concessiehouder te beoordelen die goed scoort op de voorgenoemde gunningscriteria?</w:t>
      </w:r>
      <w:r>
        <w:t xml:space="preserve"> </w:t>
      </w:r>
      <w:r w:rsidR="1F661653">
        <w:t xml:space="preserve">Ziet u nog andere </w:t>
      </w:r>
      <w:r w:rsidR="2EB50EF6">
        <w:t xml:space="preserve">aanvullende </w:t>
      </w:r>
      <w:r w:rsidR="74B5FB13">
        <w:t xml:space="preserve">onderwerpen </w:t>
      </w:r>
      <w:r w:rsidR="1A2BC25D">
        <w:t xml:space="preserve">of </w:t>
      </w:r>
      <w:r w:rsidR="1F661653">
        <w:t>kritische succesfactoren die</w:t>
      </w:r>
      <w:r w:rsidR="2D30CE7C">
        <w:t xml:space="preserve"> als</w:t>
      </w:r>
      <w:r w:rsidR="1F661653">
        <w:t xml:space="preserve"> gunningscriterium in aanmerking zouden kunnen komen</w:t>
      </w:r>
      <w:r w:rsidR="37819EF4">
        <w:t xml:space="preserve"> om inschrijvingen op het aspect kwaliteit te beoordelen</w:t>
      </w:r>
      <w:r w:rsidR="1F661653">
        <w:t>?</w:t>
      </w:r>
    </w:p>
    <w:p w14:paraId="330E44B8" w14:textId="5EDB74AB" w:rsidR="5BA1EE04" w:rsidRDefault="41CDA239" w:rsidP="00DC1F1B">
      <w:pPr>
        <w:pStyle w:val="DHGenummerd"/>
        <w:numPr>
          <w:ilvl w:val="1"/>
          <w:numId w:val="12"/>
        </w:numPr>
        <w:rPr>
          <w:rFonts w:ascii="Georgia" w:eastAsia="Georgia" w:hAnsi="Georgia"/>
        </w:rPr>
      </w:pPr>
      <w:r w:rsidRPr="68D04EFF">
        <w:rPr>
          <w:rFonts w:ascii="Georgia" w:eastAsia="Georgia" w:hAnsi="Georgia"/>
        </w:rPr>
        <w:t xml:space="preserve">Veel concessieaanbestedingen gunnen op eenmalige aansluitbijdrage, maar ziet u ook andere financiële aspecten om </w:t>
      </w:r>
      <w:r w:rsidR="2943CF8D" w:rsidRPr="68D04EFF">
        <w:rPr>
          <w:rFonts w:ascii="Georgia" w:eastAsia="Georgia" w:hAnsi="Georgia"/>
        </w:rPr>
        <w:t>het</w:t>
      </w:r>
      <w:r w:rsidRPr="68D04EFF">
        <w:rPr>
          <w:rFonts w:ascii="Georgia" w:eastAsia="Georgia" w:hAnsi="Georgia"/>
        </w:rPr>
        <w:t xml:space="preserve"> gunningscriteria </w:t>
      </w:r>
      <w:r w:rsidR="4D281C94" w:rsidRPr="68D04EFF">
        <w:rPr>
          <w:rFonts w:ascii="Georgia" w:eastAsia="Georgia" w:hAnsi="Georgia"/>
        </w:rPr>
        <w:t xml:space="preserve">betaalbaarheid </w:t>
      </w:r>
      <w:r w:rsidRPr="68D04EFF">
        <w:rPr>
          <w:rFonts w:ascii="Georgia" w:eastAsia="Georgia" w:hAnsi="Georgia"/>
        </w:rPr>
        <w:t>te beoordelen?</w:t>
      </w:r>
    </w:p>
    <w:p w14:paraId="49053B2A" w14:textId="356DFD8D" w:rsidR="009C3501" w:rsidRDefault="1B3CA88F" w:rsidP="00DC1F1B">
      <w:pPr>
        <w:pStyle w:val="DHGenummerd"/>
        <w:numPr>
          <w:ilvl w:val="1"/>
          <w:numId w:val="12"/>
        </w:numPr>
      </w:pPr>
      <w:r>
        <w:t xml:space="preserve">Wat </w:t>
      </w:r>
      <w:r w:rsidR="5EBA86FF">
        <w:t xml:space="preserve">is wat u betreft de </w:t>
      </w:r>
      <w:r w:rsidR="045B59D0">
        <w:t xml:space="preserve">ideale </w:t>
      </w:r>
      <w:r w:rsidR="1E45B6B0">
        <w:t>rolverdeling</w:t>
      </w:r>
      <w:r w:rsidR="5EBA86FF">
        <w:t xml:space="preserve"> van verantwoordelijkheden </w:t>
      </w:r>
      <w:r w:rsidR="2BDA970E">
        <w:t>tussen Gemeente en concessiehouder</w:t>
      </w:r>
      <w:r w:rsidR="1E45B6B0">
        <w:t xml:space="preserve"> </w:t>
      </w:r>
      <w:r w:rsidR="5EBA86FF">
        <w:t>ten aanzien van het vergroten van aansluitbereidheid en daadwerkelijke realisatie van aansluitingen?</w:t>
      </w:r>
    </w:p>
    <w:p w14:paraId="10F714D9" w14:textId="77777777" w:rsidR="009C3501" w:rsidRDefault="009C3501">
      <w:pPr>
        <w:spacing w:line="240" w:lineRule="auto"/>
      </w:pPr>
      <w:r>
        <w:br w:type="page"/>
      </w:r>
    </w:p>
    <w:p w14:paraId="2376DE40" w14:textId="4360B13F" w:rsidR="00D81A2D" w:rsidRDefault="65F4D1DE" w:rsidP="00D81A2D">
      <w:pPr>
        <w:pStyle w:val="Kop2"/>
      </w:pPr>
      <w:bookmarkStart w:id="10" w:name="_Toc136880741"/>
      <w:r>
        <w:lastRenderedPageBreak/>
        <w:t>Technisch</w:t>
      </w:r>
      <w:r w:rsidR="74B62030">
        <w:t>e scope van de concessies</w:t>
      </w:r>
      <w:bookmarkEnd w:id="10"/>
    </w:p>
    <w:p w14:paraId="6A03A892" w14:textId="51A7E001" w:rsidR="182D67AD" w:rsidRPr="00E132D0" w:rsidRDefault="009C3501" w:rsidP="182D67AD">
      <w:pPr>
        <w:rPr>
          <w:b/>
          <w:bCs/>
        </w:rPr>
      </w:pPr>
      <w:r w:rsidRPr="00E132D0">
        <w:rPr>
          <w:b/>
          <w:bCs/>
        </w:rPr>
        <w:t>Duurzame bronnen</w:t>
      </w:r>
    </w:p>
    <w:p w14:paraId="545853D7" w14:textId="6DD6A67F" w:rsidR="00E224C9" w:rsidRDefault="05A5E544" w:rsidP="00DC1F1B">
      <w:pPr>
        <w:pStyle w:val="DHGenummerd"/>
        <w:numPr>
          <w:ilvl w:val="0"/>
          <w:numId w:val="24"/>
        </w:numPr>
        <w:ind w:left="284" w:hanging="284"/>
      </w:pPr>
      <w:r>
        <w:t xml:space="preserve">Uitgangspunt is dat </w:t>
      </w:r>
      <w:r w:rsidR="009310E7">
        <w:t>de nieuwe</w:t>
      </w:r>
      <w:r>
        <w:t xml:space="preserve"> warmtesyste</w:t>
      </w:r>
      <w:r w:rsidR="009310E7">
        <w:t>men worden</w:t>
      </w:r>
      <w:r>
        <w:t xml:space="preserve"> gevoed met geothermie</w:t>
      </w:r>
      <w:r w:rsidR="72BCDFFA">
        <w:t xml:space="preserve">, </w:t>
      </w:r>
      <w:proofErr w:type="spellStart"/>
      <w:r>
        <w:t>aquathermie</w:t>
      </w:r>
      <w:proofErr w:type="spellEnd"/>
      <w:r w:rsidR="46D9C704">
        <w:t xml:space="preserve"> en/of restwarmte uit industriële processen.</w:t>
      </w:r>
      <w:r>
        <w:t xml:space="preserve"> Maar gemeente wil andere lokale duurzame bronnen (</w:t>
      </w:r>
      <w:r w:rsidR="0040458B">
        <w:t xml:space="preserve">zoals </w:t>
      </w:r>
      <w:proofErr w:type="spellStart"/>
      <w:r>
        <w:t>zonnethermie</w:t>
      </w:r>
      <w:proofErr w:type="spellEnd"/>
      <w:r>
        <w:t xml:space="preserve"> en </w:t>
      </w:r>
      <w:proofErr w:type="spellStart"/>
      <w:r>
        <w:t>lucht</w:t>
      </w:r>
      <w:r w:rsidR="0040458B">
        <w:t>thermie</w:t>
      </w:r>
      <w:proofErr w:type="spellEnd"/>
      <w:r>
        <w:t>) niet uitsluiten.</w:t>
      </w:r>
      <w:r w:rsidR="61BDF01D">
        <w:t xml:space="preserve"> </w:t>
      </w:r>
      <w:r w:rsidR="0EAACC09">
        <w:t xml:space="preserve">De concessieovereenkomst zal daarom ook ruimte laten voor </w:t>
      </w:r>
      <w:r w:rsidR="00380130">
        <w:t xml:space="preserve">duurzame alternatieven en </w:t>
      </w:r>
      <w:r w:rsidR="0EAACC09">
        <w:t xml:space="preserve">innovaties </w:t>
      </w:r>
      <w:r w:rsidR="00471816">
        <w:t>als</w:t>
      </w:r>
      <w:r w:rsidR="0EAACC09">
        <w:t xml:space="preserve"> aanvulling op het warmtesysteem. </w:t>
      </w:r>
    </w:p>
    <w:p w14:paraId="1E9DECB5" w14:textId="77777777" w:rsidR="00E224C9" w:rsidRDefault="00E224C9" w:rsidP="00E224C9">
      <w:pPr>
        <w:pStyle w:val="DHGenummerd"/>
        <w:numPr>
          <w:ilvl w:val="0"/>
          <w:numId w:val="0"/>
        </w:numPr>
        <w:ind w:left="284"/>
      </w:pPr>
    </w:p>
    <w:p w14:paraId="086B59EF" w14:textId="5AD31278" w:rsidR="00E224C9" w:rsidRDefault="00E224C9" w:rsidP="00E224C9">
      <w:pPr>
        <w:pStyle w:val="DHGenummerd"/>
        <w:numPr>
          <w:ilvl w:val="0"/>
          <w:numId w:val="0"/>
        </w:numPr>
        <w:ind w:left="284"/>
      </w:pPr>
      <w:r>
        <w:t>Vraag 4:</w:t>
      </w:r>
    </w:p>
    <w:p w14:paraId="76564374" w14:textId="08C0DB1D" w:rsidR="00DD7920" w:rsidRDefault="0EAACC09" w:rsidP="00DC1F1B">
      <w:pPr>
        <w:pStyle w:val="DHGenummerd"/>
        <w:numPr>
          <w:ilvl w:val="0"/>
          <w:numId w:val="25"/>
        </w:numPr>
        <w:ind w:left="709" w:hanging="425"/>
      </w:pPr>
      <w:r>
        <w:t>Ziet u mogelijkheden om</w:t>
      </w:r>
      <w:r w:rsidR="00471816">
        <w:t xml:space="preserve"> </w:t>
      </w:r>
      <w:r w:rsidR="0024616A">
        <w:t xml:space="preserve">alternatieven en </w:t>
      </w:r>
      <w:r>
        <w:t xml:space="preserve">innovatieve warmtebronnen toe te passen in deze duurzame warmtenetten en welke voorwaarden zijn van belang om dit mogelijk te maken? </w:t>
      </w:r>
    </w:p>
    <w:p w14:paraId="4896B979" w14:textId="37B00255" w:rsidR="00DD7920" w:rsidRDefault="00DD7920" w:rsidP="00DC1F1B">
      <w:pPr>
        <w:pStyle w:val="DHGenummerd"/>
        <w:numPr>
          <w:ilvl w:val="0"/>
          <w:numId w:val="25"/>
        </w:numPr>
        <w:ind w:left="709" w:hanging="425"/>
      </w:pPr>
      <w:r>
        <w:t>Welke ruimte zou gemeente moeten geven in het Programma van Eisen bij de concessieovereenkomst om ook andere duurzame oplossingen mogelijk te maken?</w:t>
      </w:r>
    </w:p>
    <w:p w14:paraId="674EAA6B" w14:textId="59563823" w:rsidR="5E214399" w:rsidRDefault="5E214399" w:rsidP="00E224C9">
      <w:pPr>
        <w:pStyle w:val="DHGenummerd"/>
        <w:numPr>
          <w:ilvl w:val="0"/>
          <w:numId w:val="0"/>
        </w:numPr>
        <w:ind w:left="284"/>
      </w:pPr>
    </w:p>
    <w:p w14:paraId="061FDFF0" w14:textId="405F796E" w:rsidR="00C57893" w:rsidRPr="00E132D0" w:rsidRDefault="00CC3559" w:rsidP="00C57893">
      <w:pPr>
        <w:rPr>
          <w:b/>
          <w:bCs/>
        </w:rPr>
      </w:pPr>
      <w:r>
        <w:rPr>
          <w:b/>
          <w:bCs/>
        </w:rPr>
        <w:t>Temperatuur op 70</w:t>
      </w:r>
      <w:r w:rsidR="00277304">
        <w:rPr>
          <w:b/>
          <w:bCs/>
        </w:rPr>
        <w:t xml:space="preserve"> </w:t>
      </w:r>
      <w:r w:rsidR="00A12A8A">
        <w:rPr>
          <w:rFonts w:ascii="Times New Roman" w:eastAsia="Times New Roman" w:hint="eastAsia"/>
          <w:b/>
          <w:bCs/>
        </w:rPr>
        <w:t>℃</w:t>
      </w:r>
    </w:p>
    <w:p w14:paraId="23E8DE61" w14:textId="77777777" w:rsidR="008605D9" w:rsidRDefault="0090429C" w:rsidP="0090429C">
      <w:pPr>
        <w:pStyle w:val="DHGenummerd"/>
        <w:numPr>
          <w:ilvl w:val="0"/>
          <w:numId w:val="24"/>
        </w:numPr>
        <w:ind w:left="284" w:hanging="284"/>
      </w:pPr>
      <w:r>
        <w:t>Doel van de gemeente is om nieuwe warmtenetten direct op 70 graden (</w:t>
      </w:r>
      <w:proofErr w:type="spellStart"/>
      <w:r>
        <w:t>middentemperatuur</w:t>
      </w:r>
      <w:proofErr w:type="spellEnd"/>
      <w:r>
        <w:t>) te laten ontwikkelen voor de bestaande bouw.</w:t>
      </w:r>
    </w:p>
    <w:p w14:paraId="1AB99F76" w14:textId="77777777" w:rsidR="008605D9" w:rsidRDefault="008605D9" w:rsidP="008605D9">
      <w:pPr>
        <w:pStyle w:val="DHGenummerd"/>
        <w:numPr>
          <w:ilvl w:val="0"/>
          <w:numId w:val="0"/>
        </w:numPr>
        <w:ind w:left="284"/>
      </w:pPr>
    </w:p>
    <w:p w14:paraId="42886BEC" w14:textId="7E15B1FD" w:rsidR="008605D9" w:rsidRDefault="008605D9" w:rsidP="008605D9">
      <w:pPr>
        <w:pStyle w:val="DHGenummerd"/>
        <w:numPr>
          <w:ilvl w:val="0"/>
          <w:numId w:val="0"/>
        </w:numPr>
        <w:ind w:left="284"/>
      </w:pPr>
      <w:r>
        <w:t>Vraag 5.</w:t>
      </w:r>
    </w:p>
    <w:p w14:paraId="174FE3DA" w14:textId="0CDD7A25" w:rsidR="00DA5DD8" w:rsidRDefault="4B47D9B6" w:rsidP="008605D9">
      <w:pPr>
        <w:pStyle w:val="DHGenummerd"/>
        <w:numPr>
          <w:ilvl w:val="0"/>
          <w:numId w:val="38"/>
        </w:numPr>
      </w:pPr>
      <w:r>
        <w:t xml:space="preserve">Binnen welke kaders (bv. extreem lage buitentemperatuur) is dit in bestaande bouw haalbaar en welke opties ziet u om slim om te gaan met een lage temperatuur </w:t>
      </w:r>
      <w:proofErr w:type="spellStart"/>
      <w:r>
        <w:t>tbv</w:t>
      </w:r>
      <w:proofErr w:type="spellEnd"/>
      <w:r>
        <w:t xml:space="preserve"> de duurzame bronnen en de grote variatie in aan te sluiten woningen</w:t>
      </w:r>
      <w:r w:rsidR="7262E233">
        <w:t>?</w:t>
      </w:r>
    </w:p>
    <w:p w14:paraId="2D8AC12A" w14:textId="1F7D2155" w:rsidR="0090429C" w:rsidRPr="0090429C" w:rsidRDefault="0090429C" w:rsidP="008605D9">
      <w:pPr>
        <w:pStyle w:val="DHGenummerd"/>
        <w:numPr>
          <w:ilvl w:val="0"/>
          <w:numId w:val="38"/>
        </w:numPr>
      </w:pPr>
      <w:r>
        <w:t>Welke mogelijkheden moeten er hiervoor</w:t>
      </w:r>
      <w:r w:rsidR="00DA5DD8">
        <w:t xml:space="preserve"> worden</w:t>
      </w:r>
      <w:r>
        <w:t xml:space="preserve"> gegeven in het Programma van Eisen bij de aanbesteding? </w:t>
      </w:r>
    </w:p>
    <w:p w14:paraId="7A8F15CE" w14:textId="77777777" w:rsidR="000A1C3A" w:rsidRDefault="000A1C3A" w:rsidP="000A1C3A">
      <w:pPr>
        <w:pStyle w:val="DHGenummerd"/>
        <w:numPr>
          <w:ilvl w:val="0"/>
          <w:numId w:val="0"/>
        </w:numPr>
        <w:ind w:left="284" w:hanging="284"/>
      </w:pPr>
    </w:p>
    <w:p w14:paraId="57B0B49C" w14:textId="39A82988" w:rsidR="000A1C3A" w:rsidRPr="004D0D8D" w:rsidRDefault="00C9141B" w:rsidP="004D0D8D">
      <w:pPr>
        <w:rPr>
          <w:b/>
          <w:bCs/>
        </w:rPr>
      </w:pPr>
      <w:r>
        <w:rPr>
          <w:b/>
          <w:bCs/>
        </w:rPr>
        <w:t>Inpandige werkzaamheden bestaande bouw</w:t>
      </w:r>
    </w:p>
    <w:p w14:paraId="562B883B" w14:textId="454CE2B6" w:rsidR="006B4A01" w:rsidRDefault="00EC3A84" w:rsidP="00C9141B">
      <w:pPr>
        <w:pStyle w:val="DHGenummerd"/>
        <w:numPr>
          <w:ilvl w:val="0"/>
          <w:numId w:val="24"/>
        </w:numPr>
        <w:ind w:left="284" w:hanging="284"/>
      </w:pPr>
      <w:r w:rsidRPr="00C9141B">
        <w:t>Het realiseren van aansluitingen in bestaande bouw is een grote uitdaging.</w:t>
      </w:r>
      <w:r w:rsidR="00C9141B">
        <w:t xml:space="preserve"> Vanwege de verschillende woningtypologieën en </w:t>
      </w:r>
      <w:r w:rsidR="006B4A01">
        <w:t>verschillende installaties zal er veel sprake zijn van maatwerk.</w:t>
      </w:r>
      <w:r w:rsidR="00B00E23">
        <w:t xml:space="preserve"> </w:t>
      </w:r>
    </w:p>
    <w:p w14:paraId="703E684B" w14:textId="77777777" w:rsidR="006B4A01" w:rsidRDefault="006B4A01" w:rsidP="006B4A01">
      <w:pPr>
        <w:pStyle w:val="DHGenummerd"/>
        <w:numPr>
          <w:ilvl w:val="0"/>
          <w:numId w:val="0"/>
        </w:numPr>
        <w:ind w:left="284"/>
      </w:pPr>
    </w:p>
    <w:p w14:paraId="5723C590" w14:textId="74B957AD" w:rsidR="006B4A01" w:rsidRDefault="006B4A01" w:rsidP="006B4A01">
      <w:pPr>
        <w:pStyle w:val="DHGenummerd"/>
        <w:numPr>
          <w:ilvl w:val="0"/>
          <w:numId w:val="0"/>
        </w:numPr>
        <w:ind w:left="284"/>
      </w:pPr>
      <w:r>
        <w:t xml:space="preserve">Vraag 6 </w:t>
      </w:r>
    </w:p>
    <w:p w14:paraId="06DC8B07" w14:textId="16309171" w:rsidR="00B00E23" w:rsidRDefault="3D8F36E3" w:rsidP="0B07F413">
      <w:pPr>
        <w:pStyle w:val="DHGenummerd"/>
        <w:numPr>
          <w:ilvl w:val="0"/>
          <w:numId w:val="42"/>
        </w:numPr>
      </w:pPr>
      <w:r>
        <w:t>Welke verantwoordelijkheden</w:t>
      </w:r>
      <w:r w:rsidR="1C46B73A">
        <w:t xml:space="preserve"> en mogelijkheden</w:t>
      </w:r>
      <w:r>
        <w:t xml:space="preserve"> ziet u voor </w:t>
      </w:r>
      <w:r w:rsidR="741ACC29">
        <w:t>ondernemer</w:t>
      </w:r>
      <w:r>
        <w:t xml:space="preserve"> om </w:t>
      </w:r>
      <w:r w:rsidR="06C83E5A">
        <w:t xml:space="preserve">efficiënt </w:t>
      </w:r>
      <w:r>
        <w:t>om te gaan met de grote kostenverschillen per woning?</w:t>
      </w:r>
    </w:p>
    <w:p w14:paraId="3842143B" w14:textId="38B9CC27" w:rsidR="00B00E23" w:rsidRDefault="0A9FE08B" w:rsidP="00B00E23">
      <w:pPr>
        <w:pStyle w:val="DHGenummerd"/>
        <w:numPr>
          <w:ilvl w:val="0"/>
          <w:numId w:val="42"/>
        </w:numPr>
      </w:pPr>
      <w:r>
        <w:t xml:space="preserve">Welke mogelijkheden ziet u om vooraf een </w:t>
      </w:r>
      <w:r w:rsidR="77F99EB8">
        <w:t xml:space="preserve">gemiddelde </w:t>
      </w:r>
      <w:r>
        <w:t>kostenraming</w:t>
      </w:r>
      <w:r w:rsidR="01426791">
        <w:t xml:space="preserve"> van de inpandige </w:t>
      </w:r>
      <w:r w:rsidR="4387E749">
        <w:t>verbouwings</w:t>
      </w:r>
      <w:r w:rsidR="01426791">
        <w:t>kosten</w:t>
      </w:r>
      <w:r>
        <w:t xml:space="preserve"> </w:t>
      </w:r>
      <w:r w:rsidR="25C74112">
        <w:t>af te geven</w:t>
      </w:r>
      <w:r w:rsidR="77B32DB2">
        <w:t>?</w:t>
      </w:r>
    </w:p>
    <w:p w14:paraId="1C94CFE5" w14:textId="173A90E7" w:rsidR="00EC3A84" w:rsidRDefault="0AB0B638" w:rsidP="00B00E23">
      <w:pPr>
        <w:pStyle w:val="DHGenummerd"/>
        <w:numPr>
          <w:ilvl w:val="0"/>
          <w:numId w:val="42"/>
        </w:numPr>
      </w:pPr>
      <w:r>
        <w:t>Wat moet de gemeente doen om het risico van inpandige kosten niet tot vertraging te laten leiden van de aansluitsnelheid</w:t>
      </w:r>
      <w:r w:rsidR="00EC3A84">
        <w:t>?</w:t>
      </w:r>
    </w:p>
    <w:p w14:paraId="40F83784" w14:textId="77777777" w:rsidR="00B00E23" w:rsidRDefault="00B00E23" w:rsidP="00673BEC">
      <w:pPr>
        <w:pStyle w:val="DHGenummerd"/>
        <w:numPr>
          <w:ilvl w:val="0"/>
          <w:numId w:val="0"/>
        </w:numPr>
        <w:ind w:left="284" w:hanging="284"/>
      </w:pPr>
    </w:p>
    <w:p w14:paraId="075C74E0" w14:textId="77777777" w:rsidR="00B16C9C" w:rsidRDefault="00B16C9C" w:rsidP="00B16C9C">
      <w:pPr>
        <w:pStyle w:val="DHGenummerd"/>
        <w:numPr>
          <w:ilvl w:val="0"/>
          <w:numId w:val="0"/>
        </w:numPr>
        <w:rPr>
          <w:rFonts w:ascii="Georgia" w:eastAsia="Georgia" w:hAnsi="Georgia"/>
        </w:rPr>
      </w:pPr>
    </w:p>
    <w:p w14:paraId="35F4928F" w14:textId="5CA0EF22" w:rsidR="00B16C9C" w:rsidRPr="00E81DD6" w:rsidRDefault="00B16C9C" w:rsidP="00B16C9C">
      <w:pPr>
        <w:pStyle w:val="DHGenummerd"/>
        <w:numPr>
          <w:ilvl w:val="0"/>
          <w:numId w:val="0"/>
        </w:numPr>
        <w:rPr>
          <w:rFonts w:ascii="Georgia" w:eastAsia="Georgia" w:hAnsi="Georgia"/>
          <w:b/>
          <w:bCs/>
        </w:rPr>
      </w:pPr>
      <w:proofErr w:type="spellStart"/>
      <w:r w:rsidRPr="00E81DD6">
        <w:rPr>
          <w:rFonts w:ascii="Georgia" w:eastAsia="Georgia" w:hAnsi="Georgia"/>
          <w:b/>
          <w:bCs/>
        </w:rPr>
        <w:t>Gasloos</w:t>
      </w:r>
      <w:proofErr w:type="spellEnd"/>
      <w:r w:rsidR="00E81DD6" w:rsidRPr="00E81DD6">
        <w:rPr>
          <w:rFonts w:ascii="Georgia" w:eastAsia="Georgia" w:hAnsi="Georgia"/>
          <w:b/>
          <w:bCs/>
        </w:rPr>
        <w:t xml:space="preserve"> koken</w:t>
      </w:r>
    </w:p>
    <w:p w14:paraId="7944D896" w14:textId="77777777" w:rsidR="00E81DD6" w:rsidRDefault="5B524820" w:rsidP="00DC1F1B">
      <w:pPr>
        <w:pStyle w:val="DHGenummerd"/>
        <w:numPr>
          <w:ilvl w:val="0"/>
          <w:numId w:val="24"/>
        </w:numPr>
        <w:ind w:left="284" w:hanging="284"/>
        <w:rPr>
          <w:rFonts w:ascii="Georgia" w:eastAsia="Georgia" w:hAnsi="Georgia"/>
        </w:rPr>
      </w:pPr>
      <w:r w:rsidRPr="68D04EFF">
        <w:rPr>
          <w:rFonts w:ascii="Georgia" w:eastAsia="Georgia" w:hAnsi="Georgia"/>
        </w:rPr>
        <w:t>Gemeente heeft tot doel dat woningen volledig van het gas worden afgesloten. Dit betekent</w:t>
      </w:r>
      <w:r w:rsidR="32DE0890" w:rsidRPr="68D04EFF">
        <w:rPr>
          <w:rFonts w:ascii="Georgia" w:eastAsia="Georgia" w:hAnsi="Georgia"/>
        </w:rPr>
        <w:t xml:space="preserve"> ook dat bewoners de overstap moeten maken naar elektrisch koken. </w:t>
      </w:r>
    </w:p>
    <w:p w14:paraId="6CC672C1" w14:textId="77777777" w:rsidR="00E81DD6" w:rsidRDefault="00E81DD6" w:rsidP="00E81DD6">
      <w:pPr>
        <w:pStyle w:val="DHGenummerd"/>
        <w:numPr>
          <w:ilvl w:val="0"/>
          <w:numId w:val="0"/>
        </w:numPr>
        <w:ind w:left="284"/>
        <w:rPr>
          <w:rFonts w:ascii="Georgia" w:eastAsia="Georgia" w:hAnsi="Georgia"/>
        </w:rPr>
      </w:pPr>
    </w:p>
    <w:p w14:paraId="28F962E6" w14:textId="0D31EFEE" w:rsidR="00E81DD6" w:rsidRDefault="74B62030" w:rsidP="00E81DD6">
      <w:pPr>
        <w:pStyle w:val="DHGenummerd"/>
        <w:numPr>
          <w:ilvl w:val="0"/>
          <w:numId w:val="0"/>
        </w:numPr>
        <w:ind w:left="284"/>
        <w:rPr>
          <w:rFonts w:ascii="Georgia" w:eastAsia="Georgia" w:hAnsi="Georgia"/>
        </w:rPr>
      </w:pPr>
      <w:r w:rsidRPr="303F640F">
        <w:rPr>
          <w:rFonts w:ascii="Georgia" w:eastAsia="Georgia" w:hAnsi="Georgia"/>
        </w:rPr>
        <w:t xml:space="preserve">Vraag </w:t>
      </w:r>
      <w:r w:rsidR="103EFE03" w:rsidRPr="303F640F">
        <w:rPr>
          <w:rFonts w:ascii="Georgia" w:eastAsia="Georgia" w:hAnsi="Georgia"/>
        </w:rPr>
        <w:t>7</w:t>
      </w:r>
      <w:r w:rsidRPr="303F640F">
        <w:rPr>
          <w:rFonts w:ascii="Georgia" w:eastAsia="Georgia" w:hAnsi="Georgia"/>
        </w:rPr>
        <w:t>:</w:t>
      </w:r>
    </w:p>
    <w:p w14:paraId="2F211AFD" w14:textId="142D4D41" w:rsidR="3ABD8095" w:rsidRDefault="0CBDC598" w:rsidP="00E81DD6">
      <w:pPr>
        <w:pStyle w:val="DHGenummerd"/>
        <w:numPr>
          <w:ilvl w:val="0"/>
          <w:numId w:val="0"/>
        </w:numPr>
        <w:ind w:left="284"/>
        <w:rPr>
          <w:rFonts w:ascii="Georgia" w:eastAsia="Georgia" w:hAnsi="Georgia"/>
        </w:rPr>
      </w:pPr>
      <w:r w:rsidRPr="0B07F413">
        <w:rPr>
          <w:rFonts w:ascii="Georgia" w:eastAsia="Georgia" w:hAnsi="Georgia"/>
        </w:rPr>
        <w:t>Ziet u een rol voor u als warmtebedrijf weggelegd om hier ook een bijdrage in te leveren.</w:t>
      </w:r>
      <w:r w:rsidR="768E6982" w:rsidRPr="0B07F413">
        <w:rPr>
          <w:rFonts w:ascii="Georgia" w:eastAsia="Georgia" w:hAnsi="Georgia"/>
        </w:rPr>
        <w:t xml:space="preserve"> Zou dit een eis moeten zijn of onderdeel van het onderscheidende Aansluitplan?</w:t>
      </w:r>
    </w:p>
    <w:p w14:paraId="1FA7E4A1" w14:textId="0F4AB8A8" w:rsidR="780BD7A7" w:rsidRDefault="780BD7A7" w:rsidP="2C270199">
      <w:pPr>
        <w:ind w:left="284"/>
      </w:pPr>
      <w:r>
        <w:br w:type="page"/>
      </w:r>
    </w:p>
    <w:p w14:paraId="673763F3" w14:textId="67D423AB" w:rsidR="00D81A2D" w:rsidRPr="00916429" w:rsidRDefault="0031378A" w:rsidP="00564FBC">
      <w:pPr>
        <w:pStyle w:val="Kop2"/>
      </w:pPr>
      <w:bookmarkStart w:id="11" w:name="_Toc136880742"/>
      <w:r>
        <w:lastRenderedPageBreak/>
        <w:t>Financiële aspecten</w:t>
      </w:r>
      <w:bookmarkEnd w:id="11"/>
    </w:p>
    <w:p w14:paraId="0B5E9959" w14:textId="755E79BB" w:rsidR="003432D7" w:rsidRPr="003432D7" w:rsidRDefault="003432D7" w:rsidP="00A10E5F">
      <w:pPr>
        <w:pStyle w:val="DHGenummerd"/>
        <w:numPr>
          <w:ilvl w:val="0"/>
          <w:numId w:val="0"/>
        </w:numPr>
        <w:ind w:left="284" w:hanging="284"/>
        <w:rPr>
          <w:b/>
          <w:bCs/>
        </w:rPr>
      </w:pPr>
      <w:r w:rsidRPr="003432D7">
        <w:rPr>
          <w:b/>
          <w:bCs/>
        </w:rPr>
        <w:t>Business case voor inschrijving</w:t>
      </w:r>
    </w:p>
    <w:p w14:paraId="16B1CCAE" w14:textId="09B8A355" w:rsidR="00E31A37" w:rsidRDefault="733251BD" w:rsidP="00DC1F1B">
      <w:pPr>
        <w:pStyle w:val="DHGenummerd"/>
        <w:numPr>
          <w:ilvl w:val="0"/>
          <w:numId w:val="24"/>
        </w:numPr>
        <w:ind w:left="284" w:hanging="284"/>
      </w:pPr>
      <w:r>
        <w:t>G</w:t>
      </w:r>
      <w:r w:rsidR="4AC821EA">
        <w:t xml:space="preserve">emeente is voornemens gunning te laten plaatsvinden op onder andere het </w:t>
      </w:r>
      <w:r w:rsidR="739399B7">
        <w:t>gunningscriteri</w:t>
      </w:r>
      <w:r w:rsidR="7FB0CA74">
        <w:t>um</w:t>
      </w:r>
      <w:r w:rsidR="4AC821EA">
        <w:t xml:space="preserve"> Prijs, uitgedrukt in een E</w:t>
      </w:r>
      <w:r>
        <w:t>é</w:t>
      </w:r>
      <w:r w:rsidR="4AC821EA">
        <w:t>nmalige Aansluitbijdrage (EA) per woningequivalent</w:t>
      </w:r>
      <w:r w:rsidR="00BA41E6">
        <w:t xml:space="preserve"> op basis van een referentiecasus met uitgangspunten die voor iedere inschrijver gelijk zijn. </w:t>
      </w:r>
      <w:r w:rsidR="6EC25990">
        <w:t xml:space="preserve">De </w:t>
      </w:r>
      <w:r w:rsidR="00E31A37">
        <w:t>i</w:t>
      </w:r>
      <w:r w:rsidR="6EC25990">
        <w:t xml:space="preserve">nschrijver dient dan zijn </w:t>
      </w:r>
      <w:r w:rsidR="00E31A37">
        <w:t>i</w:t>
      </w:r>
      <w:r w:rsidR="6EC25990">
        <w:t xml:space="preserve">nvesteringskosten voor het energieconcept van de referentiecasus en zijn </w:t>
      </w:r>
      <w:r w:rsidR="661BE8A7">
        <w:t>(</w:t>
      </w:r>
      <w:proofErr w:type="spellStart"/>
      <w:r w:rsidR="661BE8A7">
        <w:t>bedrijfs</w:t>
      </w:r>
      <w:proofErr w:type="spellEnd"/>
      <w:r w:rsidR="661BE8A7">
        <w:t>)</w:t>
      </w:r>
      <w:r w:rsidR="6EC25990">
        <w:t>rendementseisen in</w:t>
      </w:r>
      <w:r w:rsidR="00E31A37">
        <w:t>,</w:t>
      </w:r>
      <w:r w:rsidR="6EC25990">
        <w:t xml:space="preserve"> die</w:t>
      </w:r>
      <w:r w:rsidR="0599476F">
        <w:t xml:space="preserve"> na </w:t>
      </w:r>
      <w:r w:rsidR="6670A7D1">
        <w:t>g</w:t>
      </w:r>
      <w:r w:rsidR="37DEF67A">
        <w:t>unning</w:t>
      </w:r>
      <w:r w:rsidR="0599476F">
        <w:t xml:space="preserve"> als basis gelden voor het </w:t>
      </w:r>
      <w:proofErr w:type="spellStart"/>
      <w:r w:rsidR="37DEF67A">
        <w:t>herbereken</w:t>
      </w:r>
      <w:r w:rsidR="70C1345E">
        <w:t>en</w:t>
      </w:r>
      <w:proofErr w:type="spellEnd"/>
      <w:r w:rsidR="0599476F">
        <w:t xml:space="preserve"> van de EA die in rekening gebracht kan worden</w:t>
      </w:r>
      <w:r w:rsidR="00E31A37">
        <w:t xml:space="preserve"> bij de bewoners</w:t>
      </w:r>
      <w:r w:rsidR="0599476F">
        <w:t>.</w:t>
      </w:r>
      <w:r w:rsidR="6EC25990">
        <w:t xml:space="preserve"> </w:t>
      </w:r>
      <w:r w:rsidR="6909F6B1">
        <w:t>Voor</w:t>
      </w:r>
      <w:r w:rsidR="45F4BCCC">
        <w:t xml:space="preserve"> de inschrijving overweegt Gemeente</w:t>
      </w:r>
      <w:r w:rsidR="00F01F78">
        <w:t xml:space="preserve"> </w:t>
      </w:r>
      <w:r w:rsidR="1B660361">
        <w:t>vaste</w:t>
      </w:r>
      <w:r w:rsidR="00F01F78">
        <w:t xml:space="preserve"> waarden zoals: indexatie, warmtetarieven, inkooptarieven </w:t>
      </w:r>
      <w:r w:rsidR="04FA5D66">
        <w:t>van</w:t>
      </w:r>
      <w:r w:rsidR="5644604D">
        <w:t xml:space="preserve"> de</w:t>
      </w:r>
      <w:r w:rsidR="6D96F7CD">
        <w:t xml:space="preserve"> bronnen en financieringskosten</w:t>
      </w:r>
      <w:r w:rsidR="423B1AB1">
        <w:t xml:space="preserve"> voor te schrijven</w:t>
      </w:r>
      <w:r w:rsidR="598CE9F0">
        <w:t>.</w:t>
      </w:r>
      <w:r w:rsidR="6D96F7CD">
        <w:t xml:space="preserve"> Zodat deze voor alle partijen gelijk zijn en na gunning hiervoor de werkelijke tarieven (goed aangetoond</w:t>
      </w:r>
      <w:r w:rsidR="23FDCF42">
        <w:t xml:space="preserve"> </w:t>
      </w:r>
      <w:r w:rsidR="0F771267">
        <w:t xml:space="preserve">marktconform </w:t>
      </w:r>
      <w:r w:rsidR="23FDCF42">
        <w:t>en gevalideerd) in het financieel model dat bij de concessieovereenkomst hoort</w:t>
      </w:r>
      <w:r w:rsidR="260E19E1">
        <w:t xml:space="preserve">, ingevoerd kunnen worden zodat de </w:t>
      </w:r>
      <w:r w:rsidR="4CDCFE47">
        <w:t>w</w:t>
      </w:r>
      <w:r w:rsidR="23FDCF42">
        <w:t xml:space="preserve">erkelijke EA </w:t>
      </w:r>
      <w:r w:rsidR="2D6471EA">
        <w:t xml:space="preserve">kan worden bepaald. </w:t>
      </w:r>
      <w:r w:rsidR="299D8B2F">
        <w:t xml:space="preserve"> </w:t>
      </w:r>
      <w:r w:rsidR="001C7549">
        <w:br/>
      </w:r>
    </w:p>
    <w:p w14:paraId="165F9843" w14:textId="16D87CFC" w:rsidR="00A10E5F" w:rsidRDefault="45135DEC" w:rsidP="00A10E5F">
      <w:pPr>
        <w:pStyle w:val="DHGenummerd"/>
        <w:numPr>
          <w:ilvl w:val="0"/>
          <w:numId w:val="0"/>
        </w:numPr>
        <w:ind w:left="284"/>
      </w:pPr>
      <w:r>
        <w:t>Vra</w:t>
      </w:r>
      <w:r w:rsidR="2BA7EBC8">
        <w:t>ag</w:t>
      </w:r>
      <w:r>
        <w:t xml:space="preserve"> </w:t>
      </w:r>
      <w:r w:rsidR="5FC47AF5">
        <w:t xml:space="preserve"> 8</w:t>
      </w:r>
      <w:r>
        <w:t>:</w:t>
      </w:r>
      <w:r w:rsidR="00E31A37">
        <w:br/>
      </w:r>
      <w:r w:rsidR="4647BB9A">
        <w:t xml:space="preserve">Welke referentie uitgangspunten dient de aanbesteder </w:t>
      </w:r>
      <w:r w:rsidR="4708554A">
        <w:t xml:space="preserve">nog meer </w:t>
      </w:r>
      <w:r w:rsidR="4647BB9A">
        <w:t>voor de inschrijving als vaste waarde</w:t>
      </w:r>
      <w:r w:rsidR="69805DB2">
        <w:t>n</w:t>
      </w:r>
      <w:r w:rsidR="4647BB9A">
        <w:t xml:space="preserve"> voor te schrijven teneinde een gelijk speelveld te krijgen én tevens wel een prijs ingeschreven te krijgen die onder concurrentie is ingekocht en door inschrijver kan worden </w:t>
      </w:r>
      <w:r w:rsidR="01D08B70">
        <w:t>waargemaakt?</w:t>
      </w:r>
    </w:p>
    <w:p w14:paraId="5B77EC12" w14:textId="77777777" w:rsidR="000C16C4" w:rsidRDefault="000C16C4" w:rsidP="000C16C4">
      <w:pPr>
        <w:pStyle w:val="DHGenummerd"/>
        <w:numPr>
          <w:ilvl w:val="0"/>
          <w:numId w:val="0"/>
        </w:numPr>
        <w:ind w:left="284" w:hanging="284"/>
      </w:pPr>
    </w:p>
    <w:p w14:paraId="3D194F76" w14:textId="77777777" w:rsidR="00307270" w:rsidRDefault="00307270" w:rsidP="00307270">
      <w:pPr>
        <w:pStyle w:val="DHGenummerd"/>
        <w:numPr>
          <w:ilvl w:val="0"/>
          <w:numId w:val="0"/>
        </w:numPr>
        <w:ind w:left="284" w:hanging="284"/>
      </w:pPr>
    </w:p>
    <w:p w14:paraId="6B2BA747" w14:textId="370B22E7" w:rsidR="00307270" w:rsidRPr="00FF232F" w:rsidRDefault="00307270" w:rsidP="00307270">
      <w:pPr>
        <w:pStyle w:val="DHGenummerd"/>
        <w:numPr>
          <w:ilvl w:val="0"/>
          <w:numId w:val="0"/>
        </w:numPr>
        <w:ind w:left="284" w:hanging="284"/>
        <w:rPr>
          <w:b/>
          <w:bCs/>
        </w:rPr>
      </w:pPr>
      <w:r w:rsidRPr="00FF232F">
        <w:rPr>
          <w:b/>
          <w:bCs/>
        </w:rPr>
        <w:t xml:space="preserve">Keuze </w:t>
      </w:r>
      <w:r w:rsidR="00FF232F" w:rsidRPr="00FF232F">
        <w:rPr>
          <w:b/>
          <w:bCs/>
        </w:rPr>
        <w:t>tariefbalans bij bewoners</w:t>
      </w:r>
    </w:p>
    <w:p w14:paraId="53B91EDB" w14:textId="77777777" w:rsidR="00FF232F" w:rsidRDefault="53832B33" w:rsidP="00DC1F1B">
      <w:pPr>
        <w:pStyle w:val="DHGenummerd"/>
        <w:numPr>
          <w:ilvl w:val="0"/>
          <w:numId w:val="24"/>
        </w:numPr>
        <w:ind w:left="284" w:hanging="284"/>
      </w:pPr>
      <w:r>
        <w:t>Gemeente wenst dat bewoners ook keuzevrijheden krijgen t</w:t>
      </w:r>
      <w:r w:rsidR="7F7312CE">
        <w:t xml:space="preserve">en aanzien van </w:t>
      </w:r>
      <w:r>
        <w:t xml:space="preserve">de </w:t>
      </w:r>
      <w:r w:rsidR="031B055B">
        <w:t xml:space="preserve">kosten van een </w:t>
      </w:r>
      <w:r>
        <w:t xml:space="preserve">aansluiting. </w:t>
      </w:r>
    </w:p>
    <w:p w14:paraId="2AB486DA" w14:textId="77777777" w:rsidR="00FF232F" w:rsidRDefault="00FF232F" w:rsidP="00FF232F">
      <w:pPr>
        <w:pStyle w:val="DHGenummerd"/>
        <w:numPr>
          <w:ilvl w:val="0"/>
          <w:numId w:val="0"/>
        </w:numPr>
        <w:ind w:left="284"/>
      </w:pPr>
    </w:p>
    <w:p w14:paraId="1EA5560C" w14:textId="2ED1080D" w:rsidR="00FF232F" w:rsidRDefault="25761155" w:rsidP="00FF232F">
      <w:pPr>
        <w:pStyle w:val="DHGenummerd"/>
        <w:numPr>
          <w:ilvl w:val="0"/>
          <w:numId w:val="0"/>
        </w:numPr>
        <w:ind w:left="284"/>
      </w:pPr>
      <w:r>
        <w:t xml:space="preserve">Vraag </w:t>
      </w:r>
      <w:r w:rsidR="44BE9257">
        <w:t>9</w:t>
      </w:r>
      <w:r>
        <w:t xml:space="preserve">: </w:t>
      </w:r>
    </w:p>
    <w:p w14:paraId="2A67D9B7" w14:textId="62A4B4E0" w:rsidR="00812EE0" w:rsidRDefault="6C253F7D" w:rsidP="00FF232F">
      <w:pPr>
        <w:pStyle w:val="DHGenummerd"/>
        <w:numPr>
          <w:ilvl w:val="0"/>
          <w:numId w:val="0"/>
        </w:numPr>
        <w:ind w:left="284"/>
      </w:pPr>
      <w:r>
        <w:t>I</w:t>
      </w:r>
      <w:r w:rsidR="53832B33">
        <w:t>s het voorstelbaar dat per aansluiting de be</w:t>
      </w:r>
      <w:r w:rsidR="32B30132">
        <w:t>w</w:t>
      </w:r>
      <w:r w:rsidR="53832B33">
        <w:t xml:space="preserve">oner de keuze krijgt van het warmtebedrijf tussen 1) een hogere </w:t>
      </w:r>
      <w:r w:rsidR="7CC63AEB">
        <w:t>EA</w:t>
      </w:r>
      <w:r w:rsidR="53832B33">
        <w:t xml:space="preserve"> en lagere vastrechtkosten of 2) een lagere </w:t>
      </w:r>
      <w:r w:rsidR="7CC63AEB">
        <w:t>EA</w:t>
      </w:r>
      <w:r w:rsidR="53832B33">
        <w:t xml:space="preserve"> en hogere vastrechttarieven</w:t>
      </w:r>
      <w:r w:rsidR="2BAEE181">
        <w:t xml:space="preserve">. Hoe kijkt u hier tegenaan en heeft u nog andere </w:t>
      </w:r>
      <w:r w:rsidR="00FF232F">
        <w:t>ideeën</w:t>
      </w:r>
      <w:r w:rsidR="2BAEE181">
        <w:t xml:space="preserve"> hoe we de bewoners keuzes kunnen aanbieden</w:t>
      </w:r>
      <w:r w:rsidR="7C6CEA69" w:rsidDel="66CBB0AF">
        <w:t>?</w:t>
      </w:r>
    </w:p>
    <w:p w14:paraId="780DB7F5" w14:textId="41572B9D" w:rsidR="005A3D07" w:rsidRDefault="005A3D07">
      <w:pPr>
        <w:spacing w:line="240" w:lineRule="auto"/>
      </w:pPr>
      <w:r>
        <w:br w:type="page"/>
      </w:r>
    </w:p>
    <w:p w14:paraId="17746FAD" w14:textId="77777777" w:rsidR="00E11529" w:rsidRPr="00E11529" w:rsidRDefault="005A3D07" w:rsidP="00E11529">
      <w:pPr>
        <w:pStyle w:val="DHGenummerd"/>
        <w:numPr>
          <w:ilvl w:val="0"/>
          <w:numId w:val="0"/>
        </w:numPr>
        <w:ind w:left="284" w:hanging="284"/>
        <w:rPr>
          <w:b/>
          <w:bCs/>
        </w:rPr>
      </w:pPr>
      <w:r w:rsidRPr="00E11529">
        <w:rPr>
          <w:b/>
          <w:bCs/>
        </w:rPr>
        <w:lastRenderedPageBreak/>
        <w:t>Ingroeiscenario’s</w:t>
      </w:r>
    </w:p>
    <w:p w14:paraId="64279391" w14:textId="4D5BA49E" w:rsidR="000D7E20" w:rsidRDefault="6BB3B7F9" w:rsidP="00DC1F1B">
      <w:pPr>
        <w:pStyle w:val="DHGenummerd"/>
        <w:numPr>
          <w:ilvl w:val="0"/>
          <w:numId w:val="24"/>
        </w:numPr>
        <w:ind w:left="284" w:hanging="284"/>
      </w:pPr>
      <w:r>
        <w:t>Gemeente</w:t>
      </w:r>
      <w:r w:rsidR="1EF2E8CF">
        <w:t xml:space="preserve"> </w:t>
      </w:r>
      <w:r w:rsidR="00444AA1">
        <w:t>gaat</w:t>
      </w:r>
      <w:r w:rsidR="00D81876">
        <w:t xml:space="preserve"> er vanuit dat in </w:t>
      </w:r>
      <w:r w:rsidR="2BDD2E42">
        <w:t xml:space="preserve">een gemiddeld concessiegebied in de ingroeiperiode </w:t>
      </w:r>
      <w:r w:rsidR="00D81876">
        <w:t xml:space="preserve">circa 70% van de woningen in </w:t>
      </w:r>
      <w:r w:rsidR="5ED18B0D">
        <w:t xml:space="preserve">het gebied </w:t>
      </w:r>
      <w:r w:rsidR="00D81876">
        <w:t xml:space="preserve">wordt aangesloten. </w:t>
      </w:r>
      <w:r w:rsidR="11716BF7">
        <w:t xml:space="preserve">Zoals genoemd in de aanleiding gaan wij voor deze marktconsultatie voorlopig uit van een indicatieve ingroeiperiode van </w:t>
      </w:r>
      <w:r w:rsidR="23B57D18">
        <w:t>15 jaar</w:t>
      </w:r>
      <w:r w:rsidR="00495B45">
        <w:t xml:space="preserve">. In eerste instantie zal </w:t>
      </w:r>
      <w:r w:rsidR="00A77816">
        <w:t xml:space="preserve">slechts een deel geïnteresseerd te zijn om aan te sluiten. </w:t>
      </w:r>
      <w:r w:rsidR="0030015A">
        <w:t>Om het ingroeiscenario te bevorderen gaat Gemeente tal van motivatie</w:t>
      </w:r>
      <w:r w:rsidR="008453CF">
        <w:t xml:space="preserve"> maatregelen uitvoeren in de concessiegebieden (zie </w:t>
      </w:r>
      <w:r w:rsidR="00346B20">
        <w:t>3.4</w:t>
      </w:r>
      <w:r w:rsidR="008453CF">
        <w:t xml:space="preserve"> Samenwerk</w:t>
      </w:r>
      <w:r w:rsidR="00346B20">
        <w:t>en en Participatie</w:t>
      </w:r>
      <w:r w:rsidR="008453CF">
        <w:t xml:space="preserve">). </w:t>
      </w:r>
      <w:r>
        <w:br/>
      </w:r>
      <w:r w:rsidR="18DDCB56">
        <w:t xml:space="preserve">Gemeente zal </w:t>
      </w:r>
      <w:r w:rsidR="00346B20">
        <w:t>in de concessieovereenkomsten waarden</w:t>
      </w:r>
      <w:r w:rsidR="18DDCB56">
        <w:t xml:space="preserve"> opnemen </w:t>
      </w:r>
      <w:r w:rsidR="00020B04">
        <w:t>voor het</w:t>
      </w:r>
      <w:r w:rsidR="18DDCB56">
        <w:t xml:space="preserve"> minimale aansluitbereidheid</w:t>
      </w:r>
      <w:r w:rsidR="7091AF9F">
        <w:t>-percentage</w:t>
      </w:r>
      <w:r w:rsidR="18DDCB56">
        <w:t xml:space="preserve"> </w:t>
      </w:r>
      <w:r w:rsidR="00020B04">
        <w:t xml:space="preserve">waarmee </w:t>
      </w:r>
      <w:r w:rsidR="18DDCB56">
        <w:t>gestart moet worden met de realisatie van een warmtesysteem</w:t>
      </w:r>
      <w:r w:rsidR="00020B04">
        <w:t>. Dat kan per wijk, buurt of</w:t>
      </w:r>
      <w:r w:rsidR="18DDCB56">
        <w:t xml:space="preserve"> een bepaald</w:t>
      </w:r>
      <w:r w:rsidR="2A8C287A">
        <w:t>e zone</w:t>
      </w:r>
      <w:r w:rsidR="18DDCB56">
        <w:t xml:space="preserve">. </w:t>
      </w:r>
      <w:r w:rsidR="00E353D3">
        <w:t xml:space="preserve">Dit wil Gemeente samen met de Ondernemingen in de aanbestedingsprocedure </w:t>
      </w:r>
      <w:r w:rsidR="000D7E20">
        <w:t>onderzoeken en bepalen.</w:t>
      </w:r>
    </w:p>
    <w:p w14:paraId="6F3F0BAC" w14:textId="77777777" w:rsidR="000D7E20" w:rsidRDefault="000D7E20" w:rsidP="005A3D07">
      <w:pPr>
        <w:pStyle w:val="DHGenummerd"/>
        <w:numPr>
          <w:ilvl w:val="0"/>
          <w:numId w:val="0"/>
        </w:numPr>
        <w:ind w:left="284"/>
      </w:pPr>
    </w:p>
    <w:p w14:paraId="3028F6C9" w14:textId="1554BCDA" w:rsidR="000D7E20" w:rsidRDefault="50427273" w:rsidP="005A3D07">
      <w:pPr>
        <w:pStyle w:val="DHGenummerd"/>
        <w:numPr>
          <w:ilvl w:val="0"/>
          <w:numId w:val="0"/>
        </w:numPr>
        <w:ind w:left="284"/>
      </w:pPr>
      <w:r>
        <w:t>Vra</w:t>
      </w:r>
      <w:r w:rsidR="478F5D98">
        <w:t>gen 1</w:t>
      </w:r>
      <w:r w:rsidR="380E704A">
        <w:t>0</w:t>
      </w:r>
      <w:r>
        <w:t>:</w:t>
      </w:r>
    </w:p>
    <w:p w14:paraId="050725CD" w14:textId="2D9B88D9" w:rsidR="00A56E13" w:rsidRPr="00A56E13" w:rsidRDefault="00A56E13" w:rsidP="00A56E13">
      <w:pPr>
        <w:pStyle w:val="DHGenummerd"/>
        <w:numPr>
          <w:ilvl w:val="1"/>
          <w:numId w:val="27"/>
        </w:numPr>
      </w:pPr>
      <w:r>
        <w:t>W</w:t>
      </w:r>
      <w:r w:rsidRPr="00A56E13">
        <w:t xml:space="preserve">at voor type ingroei mogelijkheden ziet u voor zich en aan welke voorwaarde moet voldaan worden om het warmtenet weer verder te kunnen laten groeien binnen het concessiegebied? </w:t>
      </w:r>
    </w:p>
    <w:p w14:paraId="1FC16AA6" w14:textId="77777777" w:rsidR="000D7E20" w:rsidRDefault="31D4BCDE" w:rsidP="00DC1F1B">
      <w:pPr>
        <w:pStyle w:val="DHGenummerd"/>
        <w:numPr>
          <w:ilvl w:val="1"/>
          <w:numId w:val="27"/>
        </w:numPr>
      </w:pPr>
      <w:r>
        <w:t xml:space="preserve">Wat is </w:t>
      </w:r>
      <w:r w:rsidR="7E8DADA6">
        <w:t>voor</w:t>
      </w:r>
      <w:r w:rsidR="6E3E5C66">
        <w:t xml:space="preserve"> </w:t>
      </w:r>
      <w:r w:rsidR="7E8DADA6">
        <w:t>u</w:t>
      </w:r>
      <w:r w:rsidR="04D80D75">
        <w:t>w</w:t>
      </w:r>
      <w:r w:rsidR="6E3E5C66">
        <w:t xml:space="preserve"> bedrijf </w:t>
      </w:r>
      <w:r w:rsidR="67D73A3E">
        <w:t>het</w:t>
      </w:r>
      <w:r w:rsidR="185A5FC3">
        <w:t xml:space="preserve"> minimale aansluitbereidheid</w:t>
      </w:r>
      <w:r w:rsidR="68681888">
        <w:t xml:space="preserve"> percentage</w:t>
      </w:r>
      <w:r w:rsidR="185A5FC3">
        <w:t xml:space="preserve"> van woningeigenaren in een </w:t>
      </w:r>
      <w:r w:rsidR="0210D41A">
        <w:t xml:space="preserve">zone </w:t>
      </w:r>
      <w:r w:rsidR="185A5FC3">
        <w:t xml:space="preserve">dat nodig is voor het </w:t>
      </w:r>
      <w:r w:rsidR="19304571">
        <w:t>w</w:t>
      </w:r>
      <w:r w:rsidR="7136F22A">
        <w:t>armtebedrijf</w:t>
      </w:r>
      <w:r w:rsidR="185A5FC3">
        <w:t xml:space="preserve"> om te gaan investeren in een Warmtenet</w:t>
      </w:r>
      <w:r w:rsidR="03F5CD02">
        <w:t>?</w:t>
      </w:r>
      <w:r w:rsidR="78303DEE">
        <w:t xml:space="preserve"> </w:t>
      </w:r>
    </w:p>
    <w:p w14:paraId="3C48C900" w14:textId="77777777" w:rsidR="00186CF4" w:rsidRDefault="78303DEE" w:rsidP="00DC1F1B">
      <w:pPr>
        <w:pStyle w:val="DHGenummerd"/>
        <w:numPr>
          <w:ilvl w:val="1"/>
          <w:numId w:val="27"/>
        </w:numPr>
      </w:pPr>
      <w:r>
        <w:t xml:space="preserve">En wat is </w:t>
      </w:r>
      <w:r w:rsidR="62CA7747">
        <w:t xml:space="preserve">hierbij </w:t>
      </w:r>
      <w:r>
        <w:t xml:space="preserve">de gewenste omvang van een </w:t>
      </w:r>
      <w:r w:rsidR="491FA480">
        <w:t>zone</w:t>
      </w:r>
      <w:r>
        <w:t xml:space="preserve">, </w:t>
      </w:r>
      <w:r w:rsidR="4891E1EB">
        <w:t>c.q.</w:t>
      </w:r>
      <w:r>
        <w:t xml:space="preserve"> de maximale spreiding van deze aansluitbereidhei</w:t>
      </w:r>
      <w:r w:rsidR="6F47CF85">
        <w:t>d</w:t>
      </w:r>
      <w:r w:rsidR="5C1AB90C">
        <w:t xml:space="preserve">? </w:t>
      </w:r>
    </w:p>
    <w:p w14:paraId="146D94DB" w14:textId="77777777" w:rsidR="00166CEA" w:rsidRDefault="5C1AB90C" w:rsidP="00DC1F1B">
      <w:pPr>
        <w:pStyle w:val="DHGenummerd"/>
        <w:numPr>
          <w:ilvl w:val="1"/>
          <w:numId w:val="27"/>
        </w:numPr>
      </w:pPr>
      <w:r>
        <w:t xml:space="preserve">Welke eisen </w:t>
      </w:r>
      <w:r w:rsidR="00186CF4">
        <w:t xml:space="preserve">en randvoorwaarden </w:t>
      </w:r>
      <w:r>
        <w:t>zou u voorstellen hierover op te nemen in het Programma van Eisen?</w:t>
      </w:r>
      <w:r w:rsidR="03F5CD02">
        <w:t xml:space="preserve"> </w:t>
      </w:r>
    </w:p>
    <w:p w14:paraId="4AB164F6" w14:textId="24D181CE" w:rsidR="00444AA1" w:rsidRDefault="19CC6F5D" w:rsidP="00DC1F1B">
      <w:pPr>
        <w:pStyle w:val="DHGenummerd"/>
        <w:numPr>
          <w:ilvl w:val="1"/>
          <w:numId w:val="27"/>
        </w:numPr>
      </w:pPr>
      <w:r>
        <w:t xml:space="preserve">In sommige gebieden verwachten we een hoger percentage (ca 90%) dat in de ingroeiperiode is aangesloten en een enkel </w:t>
      </w:r>
      <w:proofErr w:type="spellStart"/>
      <w:r>
        <w:t>subgebied</w:t>
      </w:r>
      <w:proofErr w:type="spellEnd"/>
      <w:r>
        <w:t xml:space="preserve"> verwachten we een lager percentage (ca 55%) in de ingroeiperiode</w:t>
      </w:r>
      <w:r w:rsidR="7AC8D8B7">
        <w:t xml:space="preserve">. </w:t>
      </w:r>
      <w:r w:rsidR="33C91418">
        <w:t>Hoe</w:t>
      </w:r>
      <w:r w:rsidR="00E03CC0">
        <w:t xml:space="preserve"> kijkt </w:t>
      </w:r>
      <w:r w:rsidR="00A64A05">
        <w:t xml:space="preserve">het Warmtebedrijf aan tegen de ingroei van een systeem in een </w:t>
      </w:r>
      <w:r w:rsidR="600BA91F">
        <w:t>concessie</w:t>
      </w:r>
      <w:r w:rsidR="4BA513FD">
        <w:t>gebied</w:t>
      </w:r>
      <w:r w:rsidR="00A64A05">
        <w:t xml:space="preserve"> en het uitgangspunt dat in de </w:t>
      </w:r>
      <w:r w:rsidR="68F0A4A5">
        <w:t xml:space="preserve">ingroeiperiode </w:t>
      </w:r>
      <w:r w:rsidR="00A64A05">
        <w:t xml:space="preserve">70% van de woningen in een </w:t>
      </w:r>
      <w:r w:rsidR="246D2B18">
        <w:t>concessiegebied</w:t>
      </w:r>
      <w:r w:rsidR="00A64A05">
        <w:t xml:space="preserve"> is aangesloten? </w:t>
      </w:r>
    </w:p>
    <w:p w14:paraId="5CFAD41F" w14:textId="77777777" w:rsidR="00F759F8" w:rsidRDefault="00F759F8" w:rsidP="00F759F8">
      <w:pPr>
        <w:pStyle w:val="DHGenummerd"/>
        <w:numPr>
          <w:ilvl w:val="0"/>
          <w:numId w:val="0"/>
        </w:numPr>
        <w:ind w:left="284" w:hanging="284"/>
      </w:pPr>
    </w:p>
    <w:p w14:paraId="64361410" w14:textId="2ADC8D31" w:rsidR="00F759F8" w:rsidRPr="00E37A13" w:rsidRDefault="00D5463C" w:rsidP="00F759F8">
      <w:pPr>
        <w:pStyle w:val="DHGenummerd"/>
        <w:numPr>
          <w:ilvl w:val="0"/>
          <w:numId w:val="0"/>
        </w:numPr>
        <w:ind w:left="284" w:hanging="284"/>
        <w:rPr>
          <w:b/>
          <w:bCs/>
        </w:rPr>
      </w:pPr>
      <w:r w:rsidRPr="00E37A13">
        <w:rPr>
          <w:b/>
          <w:bCs/>
        </w:rPr>
        <w:t>Financiering</w:t>
      </w:r>
    </w:p>
    <w:p w14:paraId="77BEE906" w14:textId="4567EDEE" w:rsidR="00F11CDA" w:rsidRDefault="00D5463C" w:rsidP="00DC1F1B">
      <w:pPr>
        <w:pStyle w:val="DHGenummerd"/>
        <w:numPr>
          <w:ilvl w:val="0"/>
          <w:numId w:val="24"/>
        </w:numPr>
        <w:ind w:left="284" w:hanging="284"/>
      </w:pPr>
      <w:r>
        <w:t xml:space="preserve">Uitgangspunt is dat de investeringen in het warmtesysteem door de concessiehouder gedaan worden en gedurende de concessie-exploitatieperiode terugverdiend in een marktconforme business case. </w:t>
      </w:r>
      <w:r w:rsidR="00F11CDA">
        <w:t xml:space="preserve">De investeringen in de woningen die gedaan worden voor het weghalen van de huidige </w:t>
      </w:r>
      <w:proofErr w:type="spellStart"/>
      <w:r w:rsidR="00F11CDA">
        <w:t>CV-</w:t>
      </w:r>
      <w:r w:rsidR="008C3E04">
        <w:t>installatie</w:t>
      </w:r>
      <w:proofErr w:type="spellEnd"/>
      <w:r w:rsidR="008C3E04">
        <w:t xml:space="preserve"> en het aanleggen van de nieuwe aansluiting, meter en </w:t>
      </w:r>
      <w:proofErr w:type="spellStart"/>
      <w:r w:rsidR="008C3E04">
        <w:t>afleverset</w:t>
      </w:r>
      <w:proofErr w:type="spellEnd"/>
      <w:r w:rsidR="008C3E04">
        <w:t xml:space="preserve"> alsook de bouwkundige kosten die daarbij komen, zijn </w:t>
      </w:r>
      <w:r w:rsidR="007671EC">
        <w:t xml:space="preserve">in ons uitgangspunt eveneens </w:t>
      </w:r>
      <w:r w:rsidR="008C3E04">
        <w:t xml:space="preserve">onderdeel van de business case en dus </w:t>
      </w:r>
      <w:r w:rsidR="00B16A82">
        <w:t>investeringen voor de concessiehouder</w:t>
      </w:r>
      <w:r w:rsidR="007671EC">
        <w:t>.</w:t>
      </w:r>
    </w:p>
    <w:p w14:paraId="7577A068" w14:textId="77777777" w:rsidR="00F11CDA" w:rsidRDefault="00F11CDA" w:rsidP="00F11CDA">
      <w:pPr>
        <w:pStyle w:val="DHGenummerd"/>
        <w:numPr>
          <w:ilvl w:val="0"/>
          <w:numId w:val="0"/>
        </w:numPr>
        <w:ind w:left="284"/>
      </w:pPr>
    </w:p>
    <w:p w14:paraId="4B1998A9" w14:textId="7B6CBE09" w:rsidR="00F11CDA" w:rsidRDefault="6C8DB47F" w:rsidP="00F11CDA">
      <w:pPr>
        <w:pStyle w:val="DHGenummerd"/>
        <w:numPr>
          <w:ilvl w:val="0"/>
          <w:numId w:val="0"/>
        </w:numPr>
        <w:ind w:left="284"/>
      </w:pPr>
      <w:r>
        <w:t>Vragen 1</w:t>
      </w:r>
      <w:r w:rsidR="1560D16F">
        <w:t>1</w:t>
      </w:r>
      <w:r>
        <w:t>:</w:t>
      </w:r>
    </w:p>
    <w:p w14:paraId="1773100E" w14:textId="22E62C36" w:rsidR="00812EE0" w:rsidRDefault="32B30132" w:rsidP="00DC1F1B">
      <w:pPr>
        <w:pStyle w:val="DHGenummerd"/>
        <w:numPr>
          <w:ilvl w:val="1"/>
          <w:numId w:val="28"/>
        </w:numPr>
      </w:pPr>
      <w:r>
        <w:t>W</w:t>
      </w:r>
      <w:r w:rsidR="53832B33">
        <w:t xml:space="preserve">elke financieringsvormen voor de realisatie van het </w:t>
      </w:r>
      <w:r w:rsidR="00F11CDA">
        <w:t>warmtesysteem</w:t>
      </w:r>
      <w:r w:rsidR="53832B33">
        <w:t xml:space="preserve"> ziet de markt als mogelijkheden?</w:t>
      </w:r>
    </w:p>
    <w:p w14:paraId="44DAAB40" w14:textId="77777777" w:rsidR="00421D34" w:rsidRDefault="32B30132" w:rsidP="00DC1F1B">
      <w:pPr>
        <w:pStyle w:val="DHGenummerd"/>
        <w:numPr>
          <w:ilvl w:val="1"/>
          <w:numId w:val="28"/>
        </w:numPr>
      </w:pPr>
      <w:r>
        <w:t>V</w:t>
      </w:r>
      <w:r w:rsidR="53832B33">
        <w:t>oor welke gevallen is een restwaarde regeling nodig in deze concessies?</w:t>
      </w:r>
    </w:p>
    <w:p w14:paraId="69A2EB4E" w14:textId="77777777" w:rsidR="007671EC" w:rsidRDefault="00421D34" w:rsidP="00DC1F1B">
      <w:pPr>
        <w:pStyle w:val="DHGenummerd"/>
        <w:numPr>
          <w:ilvl w:val="1"/>
          <w:numId w:val="28"/>
        </w:numPr>
      </w:pPr>
      <w:r>
        <w:t xml:space="preserve">Wat zijn de gemiddelde inpandige aansluitkosten om een woning (bestaande bouw) aan te sluiten op het warmtesysteem en met welke posten moet dan rekening worden gehouden? Welke varianten zijn daarbij het meest voorkomende? </w:t>
      </w:r>
    </w:p>
    <w:p w14:paraId="1A7859CE" w14:textId="6AA90ECF" w:rsidR="00421D34" w:rsidRDefault="00786992" w:rsidP="00DC1F1B">
      <w:pPr>
        <w:pStyle w:val="DHGenummerd"/>
        <w:numPr>
          <w:ilvl w:val="1"/>
          <w:numId w:val="28"/>
        </w:numPr>
      </w:pPr>
      <w:r>
        <w:t xml:space="preserve">Ons uitgangspunt is dat </w:t>
      </w:r>
      <w:r w:rsidR="00421D34">
        <w:t xml:space="preserve">deze </w:t>
      </w:r>
      <w:r w:rsidR="007671EC">
        <w:t xml:space="preserve">inpandige </w:t>
      </w:r>
      <w:r w:rsidR="00421D34">
        <w:t xml:space="preserve">kosten </w:t>
      </w:r>
      <w:r>
        <w:t>op</w:t>
      </w:r>
      <w:r w:rsidR="00421D34">
        <w:t>genomen</w:t>
      </w:r>
      <w:r>
        <w:t xml:space="preserve"> worden</w:t>
      </w:r>
      <w:r w:rsidR="00421D34">
        <w:t xml:space="preserve"> in de business case en deze daarmee onderdeel </w:t>
      </w:r>
      <w:r>
        <w:t xml:space="preserve">zijn </w:t>
      </w:r>
      <w:r w:rsidR="00421D34">
        <w:t>van de EA</w:t>
      </w:r>
      <w:r>
        <w:t xml:space="preserve"> en </w:t>
      </w:r>
      <w:r w:rsidR="009A789C">
        <w:t>dat de EA</w:t>
      </w:r>
      <w:r>
        <w:t xml:space="preserve"> dus ook </w:t>
      </w:r>
      <w:r w:rsidR="009A789C">
        <w:t>verhoogt door deze kostenpost</w:t>
      </w:r>
      <w:r>
        <w:t>. Dat maakt het voor de bewoners in één keer overzichtelijk wat de overstap naar het warmtesysteem hen kost. Of ziet u andere mogelijkheden en argumenten om deze inpandige kosten juist buiten de EA te houden?</w:t>
      </w:r>
      <w:r w:rsidR="00FE25B3">
        <w:t xml:space="preserve"> </w:t>
      </w:r>
    </w:p>
    <w:p w14:paraId="04DFB73B" w14:textId="77777777" w:rsidR="00FE25B3" w:rsidRDefault="00FE25B3">
      <w:pPr>
        <w:spacing w:line="240" w:lineRule="auto"/>
      </w:pPr>
      <w:r>
        <w:br w:type="page"/>
      </w:r>
    </w:p>
    <w:p w14:paraId="012F6403" w14:textId="7880EBB7" w:rsidR="00FE25B3" w:rsidRPr="00FE25B3" w:rsidRDefault="00FE25B3" w:rsidP="00FE25B3">
      <w:pPr>
        <w:pStyle w:val="DHGenummerd"/>
        <w:numPr>
          <w:ilvl w:val="0"/>
          <w:numId w:val="0"/>
        </w:numPr>
        <w:ind w:left="284" w:hanging="284"/>
        <w:rPr>
          <w:b/>
          <w:bCs/>
        </w:rPr>
      </w:pPr>
      <w:r w:rsidRPr="00FE25B3">
        <w:rPr>
          <w:b/>
          <w:bCs/>
        </w:rPr>
        <w:lastRenderedPageBreak/>
        <w:t>Betaalbaarheid</w:t>
      </w:r>
    </w:p>
    <w:p w14:paraId="3EBC751B" w14:textId="77777777" w:rsidR="00604B5F" w:rsidRDefault="01A1FCE5" w:rsidP="00DC1F1B">
      <w:pPr>
        <w:pStyle w:val="DHGenummerd"/>
        <w:numPr>
          <w:ilvl w:val="0"/>
          <w:numId w:val="24"/>
        </w:numPr>
        <w:ind w:left="284" w:hanging="284"/>
      </w:pPr>
      <w:r>
        <w:t xml:space="preserve">Betaalbaarheid is een belangrijke eis die door de gemeente(raad) aan het warmtesysteem </w:t>
      </w:r>
      <w:r w:rsidR="44F98DF5">
        <w:t xml:space="preserve">worden gesteld. Betaalbaarheid heeft </w:t>
      </w:r>
      <w:r w:rsidR="70A2B30F">
        <w:t>hierbij</w:t>
      </w:r>
      <w:r w:rsidR="44F98DF5">
        <w:t xml:space="preserve"> betrekking op de te hanteren tarieven (</w:t>
      </w:r>
      <w:r w:rsidR="70A2B30F">
        <w:t>variabel</w:t>
      </w:r>
      <w:r w:rsidR="44F98DF5">
        <w:t xml:space="preserve"> en vastrecht). Echter de betaalbaarheid van de E</w:t>
      </w:r>
      <w:r w:rsidR="00FE25B3">
        <w:t>é</w:t>
      </w:r>
      <w:r w:rsidR="44F98DF5">
        <w:t>nmalige Aansluitbijdrage zal voorwaardelijk zijn voor het verkrijgen van veel aansluitingen en daarmee is het een belangrijke succesfactor.</w:t>
      </w:r>
      <w:r w:rsidR="63C9EA47">
        <w:t xml:space="preserve"> Uitgangspunt van de gemeente is dat zij geen (deel van de) EA zal gaan betalen</w:t>
      </w:r>
      <w:r w:rsidR="48838044">
        <w:t xml:space="preserve"> wel zijn er wellicht subsidies beschikbaar waar op voorhand nog geen zekerheid kan worden gegeven. </w:t>
      </w:r>
    </w:p>
    <w:p w14:paraId="50BB1A45" w14:textId="77777777" w:rsidR="00604B5F" w:rsidRDefault="00604B5F" w:rsidP="00604B5F">
      <w:pPr>
        <w:pStyle w:val="DHGenummerd"/>
        <w:numPr>
          <w:ilvl w:val="0"/>
          <w:numId w:val="0"/>
        </w:numPr>
        <w:ind w:left="284"/>
      </w:pPr>
    </w:p>
    <w:p w14:paraId="21A29FD9" w14:textId="480D4E1E" w:rsidR="00604B5F" w:rsidRDefault="539E224D" w:rsidP="00604B5F">
      <w:pPr>
        <w:pStyle w:val="DHGenummerd"/>
        <w:numPr>
          <w:ilvl w:val="0"/>
          <w:numId w:val="0"/>
        </w:numPr>
        <w:ind w:left="284"/>
      </w:pPr>
      <w:r>
        <w:t>Vra</w:t>
      </w:r>
      <w:r w:rsidR="478F5D98">
        <w:t>gen 1</w:t>
      </w:r>
      <w:r w:rsidR="3440B633">
        <w:t>2</w:t>
      </w:r>
      <w:r>
        <w:t>:</w:t>
      </w:r>
    </w:p>
    <w:p w14:paraId="55866C43" w14:textId="158E19D6" w:rsidR="00543FF8" w:rsidRDefault="036F7E1F" w:rsidP="00DC1F1B">
      <w:pPr>
        <w:pStyle w:val="DHGenummerd"/>
        <w:numPr>
          <w:ilvl w:val="1"/>
          <w:numId w:val="29"/>
        </w:numPr>
      </w:pPr>
      <w:r>
        <w:t xml:space="preserve">Wat kan de gemeente in </w:t>
      </w:r>
      <w:r w:rsidR="00364B5F">
        <w:t>de concessiegebieden</w:t>
      </w:r>
      <w:r>
        <w:t xml:space="preserve"> doen om </w:t>
      </w:r>
      <w:r w:rsidR="145C12D0">
        <w:t xml:space="preserve">op een andere wijze </w:t>
      </w:r>
      <w:r>
        <w:t>de betaalbaarheid van de E</w:t>
      </w:r>
      <w:r w:rsidR="00604B5F">
        <w:t>é</w:t>
      </w:r>
      <w:r>
        <w:t xml:space="preserve">nmalige Aansluitbijdrage </w:t>
      </w:r>
      <w:r w:rsidR="313F6830">
        <w:t>positief te beïnvloeden?</w:t>
      </w:r>
    </w:p>
    <w:p w14:paraId="1B8C28CB" w14:textId="7B14FA34" w:rsidR="00364B5F" w:rsidRDefault="00364B5F" w:rsidP="00DC1F1B">
      <w:pPr>
        <w:pStyle w:val="DHGenummerd"/>
        <w:numPr>
          <w:ilvl w:val="1"/>
          <w:numId w:val="29"/>
        </w:numPr>
      </w:pPr>
      <w:r>
        <w:t xml:space="preserve">Welke risico’s en aandachtspunten ziet u nog meer ten aanzien van de betaalbaarheid/ het </w:t>
      </w:r>
      <w:r w:rsidR="00465AF2">
        <w:t>voorkomen van een te hoge Eénmalige Aansluitbijdrage die bewoners ervan gaat weerhouden om aan te sluiten?</w:t>
      </w:r>
      <w:r w:rsidR="00962D8E">
        <w:t>’</w:t>
      </w:r>
    </w:p>
    <w:p w14:paraId="2B99EC9C" w14:textId="27738B0B" w:rsidR="00962D8E" w:rsidRDefault="00962D8E" w:rsidP="00DC1F1B">
      <w:pPr>
        <w:pStyle w:val="DHGenummerd"/>
        <w:numPr>
          <w:ilvl w:val="1"/>
          <w:numId w:val="29"/>
        </w:numPr>
      </w:pPr>
      <w:r>
        <w:t>Gedurende de aanbesteding wenst Gemeente</w:t>
      </w:r>
      <w:r w:rsidR="00AD1370">
        <w:t xml:space="preserve"> tussentijds ook</w:t>
      </w:r>
      <w:r>
        <w:t xml:space="preserve"> inzicht te krijgen in de indicatieve EA die uit het financieel model Inschrijving rolt</w:t>
      </w:r>
      <w:r w:rsidR="00AD1370">
        <w:t xml:space="preserve"> o</w:t>
      </w:r>
      <w:r w:rsidR="00977191">
        <w:t>p</w:t>
      </w:r>
      <w:r w:rsidR="00AD1370">
        <w:t xml:space="preserve"> basis van het refe</w:t>
      </w:r>
      <w:r w:rsidR="00977191">
        <w:t>re</w:t>
      </w:r>
      <w:r w:rsidR="00AD1370">
        <w:t>ntie</w:t>
      </w:r>
      <w:r w:rsidR="00977191">
        <w:t xml:space="preserve"> scope voor </w:t>
      </w:r>
      <w:r w:rsidR="008564EA">
        <w:t>inschrijving</w:t>
      </w:r>
      <w:r w:rsidR="00977191">
        <w:t xml:space="preserve">. Op basis daarvan kan Gemeente concrete </w:t>
      </w:r>
      <w:r w:rsidR="008564EA">
        <w:t>informatie</w:t>
      </w:r>
      <w:r w:rsidR="00977191">
        <w:t xml:space="preserve"> vergaderen om te bepalen of en zo ja, op welke wijze en in welke mate de gemeente eventueel subsidies in het leven kan roepen voor bewoners om de </w:t>
      </w:r>
      <w:r w:rsidR="005F7656">
        <w:t xml:space="preserve">EA te </w:t>
      </w:r>
      <w:r w:rsidR="008564EA">
        <w:t>subsidiëren</w:t>
      </w:r>
      <w:r w:rsidR="005F7656">
        <w:t>. Op welke momenten in de aanbesteding kan Ondernemer met een redelijke zekerheid inzicht geven in zijn business case</w:t>
      </w:r>
      <w:r w:rsidR="008564EA">
        <w:t xml:space="preserve"> en energieconcept om deze informatie met Gemeente te delen? En wat zijn de voor- en nadelen daarbij?</w:t>
      </w:r>
    </w:p>
    <w:p w14:paraId="6871CEAC" w14:textId="4E218BAC" w:rsidR="003515C5" w:rsidRDefault="003515C5">
      <w:pPr>
        <w:spacing w:line="240" w:lineRule="auto"/>
      </w:pPr>
    </w:p>
    <w:p w14:paraId="331D2395" w14:textId="32D1A132" w:rsidR="00D81A2D" w:rsidRDefault="2A2B1F7C" w:rsidP="00D81A2D">
      <w:pPr>
        <w:pStyle w:val="Kop2"/>
      </w:pPr>
      <w:bookmarkStart w:id="12" w:name="_Toc136880743"/>
      <w:r>
        <w:t>Juridisch</w:t>
      </w:r>
      <w:bookmarkEnd w:id="12"/>
    </w:p>
    <w:p w14:paraId="2A816CEA" w14:textId="28FF418C" w:rsidR="1678A4BA" w:rsidRDefault="1678A4BA">
      <w:r>
        <w:t xml:space="preserve">Gemeente beoogd dat deze warmtenetten </w:t>
      </w:r>
      <w:r w:rsidR="00552068">
        <w:t xml:space="preserve">primair </w:t>
      </w:r>
      <w:r>
        <w:t xml:space="preserve">worden gevoed door duurzame warmte uit het project Centrum Warmte aan het De Constant </w:t>
      </w:r>
      <w:proofErr w:type="spellStart"/>
      <w:r>
        <w:t>Rebecqueplein</w:t>
      </w:r>
      <w:proofErr w:type="spellEnd"/>
      <w:r>
        <w:t xml:space="preserve">. Op de locatie De Constant </w:t>
      </w:r>
      <w:proofErr w:type="spellStart"/>
      <w:r>
        <w:t>Rebecqueplein</w:t>
      </w:r>
      <w:proofErr w:type="spellEnd"/>
      <w:r>
        <w:t xml:space="preserve"> (CR-plein) staat de huidige gasgestookte elektriciteitscentrale van UNIPER. Deze energiecentrale voedt het warmtesysteem (huidige stadsverwarming) van Eneco in Den Haag. Deze energiecentrale zal in de komende jaren worden getransformeerd. Op het De CR-plein worden verschillende duurzame warmtebronnen (</w:t>
      </w:r>
      <w:proofErr w:type="spellStart"/>
      <w:r>
        <w:t>WarmtelinQ</w:t>
      </w:r>
      <w:proofErr w:type="spellEnd"/>
      <w:r w:rsidR="00890448">
        <w:t xml:space="preserve">: </w:t>
      </w:r>
      <w:r w:rsidR="00E63A90">
        <w:t>transportlink voor restwarmte uit industriële processen</w:t>
      </w:r>
      <w:r>
        <w:t>, Geothermie</w:t>
      </w:r>
      <w:r w:rsidR="00890448">
        <w:t xml:space="preserve"> van HA BV</w:t>
      </w:r>
      <w:r>
        <w:t xml:space="preserve"> en </w:t>
      </w:r>
      <w:proofErr w:type="spellStart"/>
      <w:r>
        <w:t>Aquathermie</w:t>
      </w:r>
      <w:proofErr w:type="spellEnd"/>
      <w:r w:rsidR="009C1029">
        <w:t xml:space="preserve"> van </w:t>
      </w:r>
      <w:proofErr w:type="spellStart"/>
      <w:r w:rsidR="009C1029">
        <w:t>Uniper</w:t>
      </w:r>
      <w:proofErr w:type="spellEnd"/>
      <w:r>
        <w:t>) ontwikkeld/aangesloten. Deze duurzame bronnen zullen worden aangewend om nieuwe gebieden aan te sluiten.</w:t>
      </w:r>
    </w:p>
    <w:p w14:paraId="2C89CC19" w14:textId="77777777" w:rsidR="00CA67FC" w:rsidRDefault="00CA67FC" w:rsidP="00CA67FC">
      <w:pPr>
        <w:pStyle w:val="DHGenummerd"/>
        <w:numPr>
          <w:ilvl w:val="0"/>
          <w:numId w:val="0"/>
        </w:numPr>
        <w:ind w:left="284" w:hanging="284"/>
        <w:rPr>
          <w:b/>
          <w:bCs/>
        </w:rPr>
      </w:pPr>
    </w:p>
    <w:p w14:paraId="08F9DD96" w14:textId="487CF544" w:rsidR="00CA67FC" w:rsidRPr="000C16C4" w:rsidRDefault="00CA67FC" w:rsidP="00CA67FC">
      <w:pPr>
        <w:pStyle w:val="DHGenummerd"/>
        <w:numPr>
          <w:ilvl w:val="0"/>
          <w:numId w:val="0"/>
        </w:numPr>
        <w:ind w:left="284" w:hanging="284"/>
        <w:rPr>
          <w:b/>
          <w:bCs/>
        </w:rPr>
      </w:pPr>
      <w:r w:rsidRPr="000C16C4">
        <w:rPr>
          <w:b/>
          <w:bCs/>
        </w:rPr>
        <w:t xml:space="preserve">Inkoop van warmte </w:t>
      </w:r>
      <w:r w:rsidR="00DE7D2F">
        <w:rPr>
          <w:b/>
          <w:bCs/>
        </w:rPr>
        <w:t xml:space="preserve">en transport </w:t>
      </w:r>
      <w:r w:rsidRPr="000C16C4">
        <w:rPr>
          <w:b/>
          <w:bCs/>
        </w:rPr>
        <w:t xml:space="preserve">bij </w:t>
      </w:r>
      <w:r w:rsidR="00DE7D2F">
        <w:rPr>
          <w:b/>
          <w:bCs/>
        </w:rPr>
        <w:t>derden</w:t>
      </w:r>
    </w:p>
    <w:p w14:paraId="74B67C82" w14:textId="11F3B9E3" w:rsidR="00CA67FC" w:rsidRDefault="478F5D98" w:rsidP="00DC1F1B">
      <w:pPr>
        <w:pStyle w:val="DHGenummerd"/>
        <w:numPr>
          <w:ilvl w:val="0"/>
          <w:numId w:val="24"/>
        </w:numPr>
        <w:ind w:left="284" w:hanging="284"/>
      </w:pPr>
      <w:r>
        <w:t xml:space="preserve">Na gunning kan concessiehouder pas onderhandelen met de bronexploitanten zoals bijvoorbeeld de geothermiebron die gerealiseerd wordt op het De Constant </w:t>
      </w:r>
      <w:proofErr w:type="spellStart"/>
      <w:r>
        <w:t>Rebequeplein</w:t>
      </w:r>
      <w:proofErr w:type="spellEnd"/>
      <w:r>
        <w:t xml:space="preserve"> en de </w:t>
      </w:r>
      <w:proofErr w:type="spellStart"/>
      <w:r w:rsidR="4023C333">
        <w:t>Aquathermie</w:t>
      </w:r>
      <w:proofErr w:type="spellEnd"/>
      <w:r>
        <w:t xml:space="preserve"> installatie die </w:t>
      </w:r>
      <w:proofErr w:type="spellStart"/>
      <w:r>
        <w:t>Uniper</w:t>
      </w:r>
      <w:proofErr w:type="spellEnd"/>
      <w:r>
        <w:t xml:space="preserve"> daar gaat ontwikkelen</w:t>
      </w:r>
      <w:r w:rsidR="4023C333">
        <w:t>,</w:t>
      </w:r>
      <w:r>
        <w:t xml:space="preserve"> </w:t>
      </w:r>
      <w:r w:rsidR="48DCEF02">
        <w:t xml:space="preserve">de bronnen op basis van restwarmte uit industriële processen en </w:t>
      </w:r>
      <w:r>
        <w:t xml:space="preserve">de transportkosten van </w:t>
      </w:r>
      <w:proofErr w:type="spellStart"/>
      <w:r w:rsidR="04BB2EC7">
        <w:t>W</w:t>
      </w:r>
      <w:r>
        <w:t>armtelin</w:t>
      </w:r>
      <w:r w:rsidR="4023C333">
        <w:t>q</w:t>
      </w:r>
      <w:proofErr w:type="spellEnd"/>
      <w:r>
        <w:t xml:space="preserve"> (</w:t>
      </w:r>
      <w:r w:rsidR="04BB2EC7">
        <w:t xml:space="preserve">van </w:t>
      </w:r>
      <w:proofErr w:type="spellStart"/>
      <w:r w:rsidR="04BB2EC7">
        <w:t>Gasunie</w:t>
      </w:r>
      <w:proofErr w:type="spellEnd"/>
      <w:r>
        <w:t xml:space="preserve">) en Leiding Over Noord </w:t>
      </w:r>
      <w:r w:rsidR="04BB2EC7">
        <w:t>(van Eneco</w:t>
      </w:r>
      <w:r>
        <w:t>)</w:t>
      </w:r>
      <w:r w:rsidR="04BB2EC7">
        <w:t>.</w:t>
      </w:r>
    </w:p>
    <w:p w14:paraId="17D39033" w14:textId="77777777" w:rsidR="00CA67FC" w:rsidRDefault="00CA67FC" w:rsidP="00CA67FC">
      <w:pPr>
        <w:pStyle w:val="DHGenummerd"/>
        <w:numPr>
          <w:ilvl w:val="0"/>
          <w:numId w:val="0"/>
        </w:numPr>
        <w:ind w:left="284"/>
      </w:pPr>
    </w:p>
    <w:p w14:paraId="098417B3" w14:textId="62058B39" w:rsidR="00FC3EF6" w:rsidRDefault="478F5D98" w:rsidP="00CA67FC">
      <w:pPr>
        <w:pStyle w:val="DHGenummerd"/>
        <w:numPr>
          <w:ilvl w:val="0"/>
          <w:numId w:val="0"/>
        </w:numPr>
        <w:ind w:left="284"/>
      </w:pPr>
      <w:r>
        <w:t>Vra</w:t>
      </w:r>
      <w:r w:rsidR="7E112439">
        <w:t>gen</w:t>
      </w:r>
      <w:r>
        <w:t xml:space="preserve"> 1</w:t>
      </w:r>
      <w:r w:rsidR="0405C3AD">
        <w:t>3</w:t>
      </w:r>
      <w:r>
        <w:t xml:space="preserve">: </w:t>
      </w:r>
    </w:p>
    <w:p w14:paraId="2A4FA981" w14:textId="50D1DFFE" w:rsidR="00CA67FC" w:rsidRDefault="00CA67FC" w:rsidP="00DC1F1B">
      <w:pPr>
        <w:pStyle w:val="DHGenummerd"/>
        <w:numPr>
          <w:ilvl w:val="1"/>
          <w:numId w:val="30"/>
        </w:numPr>
      </w:pPr>
      <w:r>
        <w:t xml:space="preserve">Welke randvoorwaarden moet Gemeente borgen zodat de onderhandeling over </w:t>
      </w:r>
      <w:r w:rsidR="00FC3EF6">
        <w:t xml:space="preserve">transportkosten en </w:t>
      </w:r>
      <w:r>
        <w:t>warmte inkoop op een marktconforme wijze kan plaatsvinden na gunning?</w:t>
      </w:r>
    </w:p>
    <w:p w14:paraId="4264EF88" w14:textId="47D2A662" w:rsidR="00F50F23" w:rsidRDefault="7AA383C1" w:rsidP="00DC1F1B">
      <w:pPr>
        <w:pStyle w:val="DHGenummerd"/>
        <w:numPr>
          <w:ilvl w:val="1"/>
          <w:numId w:val="30"/>
        </w:numPr>
      </w:pPr>
      <w:r>
        <w:lastRenderedPageBreak/>
        <w:t xml:space="preserve">Welke </w:t>
      </w:r>
      <w:r w:rsidR="60FA2494">
        <w:t xml:space="preserve">zekerheden en/of </w:t>
      </w:r>
      <w:r>
        <w:t>contractafspraken met de</w:t>
      </w:r>
      <w:r w:rsidR="4362EB66">
        <w:t xml:space="preserve"> verschillende</w:t>
      </w:r>
      <w:r>
        <w:t xml:space="preserve"> bron</w:t>
      </w:r>
      <w:r w:rsidR="0041623A">
        <w:t>nen</w:t>
      </w:r>
      <w:r w:rsidR="005E29F7">
        <w:t xml:space="preserve">, transportleidingen </w:t>
      </w:r>
      <w:r w:rsidR="15AFC2CD">
        <w:t>en warmt</w:t>
      </w:r>
      <w:r w:rsidR="0034761B">
        <w:t>e</w:t>
      </w:r>
      <w:r w:rsidR="15AFC2CD">
        <w:t>over</w:t>
      </w:r>
      <w:r w:rsidR="005E29F7">
        <w:t>dracht</w:t>
      </w:r>
      <w:r w:rsidR="15AFC2CD">
        <w:t>stations</w:t>
      </w:r>
      <w:r>
        <w:t xml:space="preserve"> moeten er liggen voordat u zou willen inschrijven?</w:t>
      </w:r>
      <w:r w:rsidR="0542E014">
        <w:t xml:space="preserve"> En/of </w:t>
      </w:r>
      <w:r w:rsidR="79441913">
        <w:t xml:space="preserve">in hoeverre wenst u juist keuzevrijheid ten aanzien van deze </w:t>
      </w:r>
      <w:r w:rsidR="32DADBDB">
        <w:t>zaken?</w:t>
      </w:r>
    </w:p>
    <w:p w14:paraId="3B970010" w14:textId="0E899279" w:rsidR="006D41B0" w:rsidRDefault="1152CF40" w:rsidP="00DC1F1B">
      <w:pPr>
        <w:pStyle w:val="DHGenummerd"/>
        <w:numPr>
          <w:ilvl w:val="1"/>
          <w:numId w:val="30"/>
        </w:numPr>
      </w:pPr>
      <w:r>
        <w:t>Welke kansen</w:t>
      </w:r>
      <w:r w:rsidR="056BF577">
        <w:t xml:space="preserve">, obstakels en/of risico’s ziet u met betrekking tot de </w:t>
      </w:r>
      <w:r w:rsidR="4856B593">
        <w:t xml:space="preserve">samenwerking tussen het warmtebedrijf en voornoemde </w:t>
      </w:r>
      <w:r w:rsidR="4D70E2B8">
        <w:t>p</w:t>
      </w:r>
      <w:r w:rsidR="4856B593">
        <w:t>artijen</w:t>
      </w:r>
      <w:r w:rsidR="4D70E2B8">
        <w:t xml:space="preserve">? </w:t>
      </w:r>
      <w:r w:rsidR="0489B573">
        <w:t xml:space="preserve">Op welke wijze zouden deze kansen </w:t>
      </w:r>
      <w:r w:rsidR="6E0FE3BE">
        <w:t>gegrepen en/of risico</w:t>
      </w:r>
      <w:r w:rsidR="6149830A">
        <w:t>’</w:t>
      </w:r>
      <w:r w:rsidR="6E0FE3BE">
        <w:t>s</w:t>
      </w:r>
      <w:r w:rsidR="6149830A">
        <w:t xml:space="preserve"> </w:t>
      </w:r>
      <w:r w:rsidR="0034761B">
        <w:t>gemitigeerd</w:t>
      </w:r>
      <w:r w:rsidR="6149830A">
        <w:t xml:space="preserve"> kunnen worden en welke rol ziet u daarbij voor het warmtebedrijf en voor </w:t>
      </w:r>
      <w:r w:rsidR="0034761B">
        <w:t>G</w:t>
      </w:r>
      <w:r w:rsidR="6149830A">
        <w:t>emeente?</w:t>
      </w:r>
      <w:r w:rsidR="6E0FE3BE">
        <w:t xml:space="preserve"> </w:t>
      </w:r>
    </w:p>
    <w:p w14:paraId="202792B7" w14:textId="77777777" w:rsidR="00247959" w:rsidRPr="006022A4" w:rsidRDefault="00247959" w:rsidP="00247959">
      <w:pPr>
        <w:pStyle w:val="DHGenummerd"/>
        <w:numPr>
          <w:ilvl w:val="0"/>
          <w:numId w:val="0"/>
        </w:numPr>
        <w:ind w:left="284" w:hanging="284"/>
      </w:pPr>
    </w:p>
    <w:p w14:paraId="4545B029" w14:textId="4B710DB8" w:rsidR="00616BA3" w:rsidRPr="00616BA3" w:rsidRDefault="00616BA3" w:rsidP="00616BA3">
      <w:pPr>
        <w:pStyle w:val="DHGenummerd"/>
        <w:numPr>
          <w:ilvl w:val="0"/>
          <w:numId w:val="0"/>
        </w:numPr>
        <w:rPr>
          <w:b/>
          <w:bCs/>
        </w:rPr>
      </w:pPr>
      <w:r w:rsidRPr="00616BA3">
        <w:rPr>
          <w:b/>
          <w:bCs/>
        </w:rPr>
        <w:t>Juridisch eigendom</w:t>
      </w:r>
    </w:p>
    <w:p w14:paraId="40B556FF" w14:textId="63E00E74" w:rsidR="007423AA" w:rsidRDefault="69076D52" w:rsidP="00DC1F1B">
      <w:pPr>
        <w:pStyle w:val="DHGenummerd"/>
        <w:numPr>
          <w:ilvl w:val="0"/>
          <w:numId w:val="24"/>
        </w:numPr>
        <w:ind w:left="284" w:hanging="284"/>
      </w:pPr>
      <w:r>
        <w:t>Gemeente wenst het juridisch eigendom van het warmtesysteem tot</w:t>
      </w:r>
      <w:r w:rsidR="528C696D">
        <w:t xml:space="preserve"> en met </w:t>
      </w:r>
      <w:r>
        <w:t xml:space="preserve">de afleversets van de woningen te verkrijgen. Gemeente wil dit </w:t>
      </w:r>
      <w:r w:rsidR="0C880863">
        <w:t xml:space="preserve">zo nodig </w:t>
      </w:r>
      <w:r>
        <w:t xml:space="preserve">bereiken door het maken van opstalovereenkomsten </w:t>
      </w:r>
      <w:r w:rsidR="6D94D789">
        <w:t xml:space="preserve">of een voorbehoud te maken in erfpachtcontracten. </w:t>
      </w:r>
    </w:p>
    <w:p w14:paraId="12738D85" w14:textId="77777777" w:rsidR="007423AA" w:rsidRDefault="007423AA" w:rsidP="007423AA">
      <w:pPr>
        <w:pStyle w:val="DHGenummerd"/>
        <w:numPr>
          <w:ilvl w:val="0"/>
          <w:numId w:val="0"/>
        </w:numPr>
        <w:ind w:left="284"/>
      </w:pPr>
    </w:p>
    <w:p w14:paraId="79A4F021" w14:textId="149A943F" w:rsidR="007423AA" w:rsidRDefault="007423AA" w:rsidP="007423AA">
      <w:pPr>
        <w:pStyle w:val="DHGenummerd"/>
        <w:numPr>
          <w:ilvl w:val="0"/>
          <w:numId w:val="0"/>
        </w:numPr>
        <w:ind w:left="284"/>
      </w:pPr>
      <w:r>
        <w:t>Vraag 1</w:t>
      </w:r>
      <w:r w:rsidR="7D54DB00">
        <w:t>4</w:t>
      </w:r>
      <w:r>
        <w:t>:</w:t>
      </w:r>
    </w:p>
    <w:p w14:paraId="2420E7B4" w14:textId="2DB45170" w:rsidR="3681AAC3" w:rsidRPr="00F023C0" w:rsidRDefault="26E56CB8" w:rsidP="007423AA">
      <w:pPr>
        <w:pStyle w:val="DHGenummerd"/>
        <w:numPr>
          <w:ilvl w:val="0"/>
          <w:numId w:val="0"/>
        </w:numPr>
        <w:ind w:left="284"/>
      </w:pPr>
      <w:r>
        <w:t xml:space="preserve">Welke mogelijkheden en/of obstakels ziet u hierbij en welke </w:t>
      </w:r>
      <w:r w:rsidR="48AEDE0D">
        <w:t>rolverdeling tussen de gemeente en het warmtebedrijf?</w:t>
      </w:r>
    </w:p>
    <w:p w14:paraId="781B459B" w14:textId="77777777" w:rsidR="007423AA" w:rsidRDefault="007423AA" w:rsidP="007423AA">
      <w:pPr>
        <w:pStyle w:val="DHGenummerd"/>
        <w:numPr>
          <w:ilvl w:val="0"/>
          <w:numId w:val="0"/>
        </w:numPr>
        <w:ind w:left="284"/>
      </w:pPr>
    </w:p>
    <w:p w14:paraId="116BC11D" w14:textId="4639123C" w:rsidR="00D81A2D" w:rsidRDefault="200B9EF4" w:rsidP="00D81A2D">
      <w:pPr>
        <w:pStyle w:val="Kop2"/>
      </w:pPr>
      <w:bookmarkStart w:id="13" w:name="_Toc136880744"/>
      <w:r>
        <w:t>Samenwerken en participatie</w:t>
      </w:r>
      <w:bookmarkEnd w:id="13"/>
    </w:p>
    <w:p w14:paraId="0A870A88" w14:textId="71C72498" w:rsidR="006A557E" w:rsidRDefault="006A557E" w:rsidP="0B07F413">
      <w:pPr>
        <w:rPr>
          <w:b/>
          <w:bCs/>
        </w:rPr>
      </w:pPr>
    </w:p>
    <w:p w14:paraId="46804238" w14:textId="36404B61" w:rsidR="006A557E" w:rsidRPr="00B37120" w:rsidRDefault="0034543A" w:rsidP="005D3360">
      <w:pPr>
        <w:rPr>
          <w:b/>
          <w:bCs/>
        </w:rPr>
      </w:pPr>
      <w:r w:rsidRPr="00B37120">
        <w:rPr>
          <w:b/>
          <w:bCs/>
        </w:rPr>
        <w:t>Regie op participatie met bewoners</w:t>
      </w:r>
    </w:p>
    <w:p w14:paraId="16255CA2" w14:textId="77777777" w:rsidR="00DB5721" w:rsidRDefault="006A557E" w:rsidP="00DB5721">
      <w:pPr>
        <w:pStyle w:val="Lijstalinea"/>
        <w:numPr>
          <w:ilvl w:val="0"/>
          <w:numId w:val="24"/>
        </w:numPr>
        <w:ind w:left="284" w:hanging="284"/>
      </w:pPr>
      <w:r w:rsidRPr="006A557E">
        <w:t>Door concessies aan te besteden heeft de gemeente de positie om ook eisen te stellen aan de wijze van betrekken van de bewoners bij warmteprojecten. Zowel bij het maken van plannen voor de overstap op schone energie in een wijk, als bij de uiteindelijke uitvoering daarvan.</w:t>
      </w:r>
      <w:r w:rsidR="008E6969">
        <w:t xml:space="preserve"> </w:t>
      </w:r>
      <w:r w:rsidRPr="006A557E">
        <w:t>De gemeente neemt de regie met het opstellen van uitvoeringsplannen voor wijken. Hierin onderbouwt de gemeente de keuze voor het warmtealternatief, de planning en benodigde maatregelen voor vastgoedeigenaren. De uitvoeringsplannen worden, zo ver mogelijk, in samenwerking met bewoners, gebouweigenaren, warmteleverancier en stakeholders opgesteld. Daarom is een helder participatietraject een belangrijk onderdeel bij de totstandkoming van de uitvoeringsplannen. De betrokkenheid van een zo divers mogelijke groep bewoners is daarbij de doelstelling.</w:t>
      </w:r>
      <w:r w:rsidR="0048266C">
        <w:br/>
      </w:r>
      <w:r w:rsidRPr="006A557E">
        <w:t xml:space="preserve">Vanuit onze rol zijn we momenteel al in verschillende wijken in gesprek met bewoners en andere stakeholders zoals de woningbouwcorporaties, om zorgen, wensen en behoeften in kaart te brengen. En in andere wijken wordt dit gesprek opgestart. Gesprekken variëren in inhoud van individuele wensen ten aanzien van bijvoorbeeld de positie van de nieuwe binnen-installatie en de mate van noodzakelijke isolatie tot voorwaarden waaronder woningeigenaren bereid zijn om aan te sluiten op een warmtenet. Het vroegtijdig inventariseren van deze wensen van vastgoedeigenaren vinden we belangrijk, want het kan de haalbaarheid van en het draagvlak voor het aansluiten op het warmtenet vergroten. In de route naar een aardgasvrije wijk heeft de gemeente de afgelopen jaren diverse instrumenten ontwikkeld die </w:t>
      </w:r>
      <w:r w:rsidR="00343C78">
        <w:t xml:space="preserve">in de concessiegebieden zal </w:t>
      </w:r>
      <w:r w:rsidRPr="006A557E">
        <w:t>worden ingezet om bewoners en vastgoedeigenaren te ontzorgen, waaronder:  </w:t>
      </w:r>
    </w:p>
    <w:p w14:paraId="030D1990" w14:textId="1FAEF623" w:rsidR="006A557E" w:rsidRPr="00DB5721" w:rsidRDefault="7BA93A79" w:rsidP="00DB5721">
      <w:pPr>
        <w:pStyle w:val="Lijstalinea"/>
        <w:numPr>
          <w:ilvl w:val="1"/>
          <w:numId w:val="24"/>
        </w:numPr>
        <w:rPr>
          <w:rFonts w:eastAsiaTheme="minorHAnsi"/>
        </w:rPr>
      </w:pPr>
      <w:r>
        <w:t>Het project ‘Koken op schone energie’ </w:t>
      </w:r>
    </w:p>
    <w:p w14:paraId="289A6BC7" w14:textId="518F3845" w:rsidR="006A557E" w:rsidRPr="00DB5721" w:rsidRDefault="7BA93A79" w:rsidP="00DB5721">
      <w:pPr>
        <w:pStyle w:val="Lijstalinea"/>
        <w:numPr>
          <w:ilvl w:val="1"/>
          <w:numId w:val="24"/>
        </w:numPr>
        <w:rPr>
          <w:rFonts w:eastAsiaTheme="minorHAnsi"/>
        </w:rPr>
      </w:pPr>
      <w:r>
        <w:t>Een straataanpak, in deze aanpak worden duurzaamheidsmaatregelen collectief aan een straat aangeboden/ ingekocht.  </w:t>
      </w:r>
    </w:p>
    <w:p w14:paraId="47256931" w14:textId="77777777" w:rsidR="006A557E" w:rsidRPr="006A557E" w:rsidRDefault="7BA93A79" w:rsidP="00DB5721">
      <w:pPr>
        <w:pStyle w:val="Lijstalinea"/>
        <w:numPr>
          <w:ilvl w:val="1"/>
          <w:numId w:val="24"/>
        </w:numPr>
        <w:rPr>
          <w:rFonts w:eastAsiaTheme="minorHAnsi"/>
        </w:rPr>
      </w:pPr>
      <w:r>
        <w:t>Een aanpak om de woningen met EFG labels te ondersteunen in het verduurzamen </w:t>
      </w:r>
    </w:p>
    <w:p w14:paraId="01415A9D" w14:textId="77777777" w:rsidR="006A557E" w:rsidRPr="006A557E" w:rsidRDefault="7BA93A79" w:rsidP="00DB5721">
      <w:pPr>
        <w:pStyle w:val="Lijstalinea"/>
        <w:numPr>
          <w:ilvl w:val="1"/>
          <w:numId w:val="24"/>
        </w:numPr>
        <w:rPr>
          <w:rFonts w:eastAsiaTheme="minorHAnsi"/>
        </w:rPr>
      </w:pPr>
      <w:r>
        <w:t>Een VvE aanpak om de VvE’s te ondersteunen in het verduurzamen van de VvE </w:t>
      </w:r>
    </w:p>
    <w:p w14:paraId="433DFC65" w14:textId="77777777" w:rsidR="006A557E" w:rsidRPr="006A557E" w:rsidRDefault="7BA93A79" w:rsidP="00DB5721">
      <w:pPr>
        <w:pStyle w:val="Lijstalinea"/>
        <w:numPr>
          <w:ilvl w:val="1"/>
          <w:numId w:val="24"/>
        </w:numPr>
        <w:rPr>
          <w:rFonts w:eastAsiaTheme="minorHAnsi"/>
        </w:rPr>
      </w:pPr>
      <w:r>
        <w:t>Maar ook kleinere projecten met bijvoorbeeld woningcorporaties om met tips om het energieverbruik in de woning te verlagen </w:t>
      </w:r>
    </w:p>
    <w:p w14:paraId="1DE71C37" w14:textId="02502894" w:rsidR="007C2296" w:rsidRPr="00DB5721" w:rsidRDefault="7BA93A79" w:rsidP="00DB5721">
      <w:pPr>
        <w:pStyle w:val="Lijstalinea"/>
        <w:numPr>
          <w:ilvl w:val="1"/>
          <w:numId w:val="24"/>
        </w:numPr>
        <w:rPr>
          <w:rFonts w:eastAsiaTheme="minorHAnsi"/>
        </w:rPr>
      </w:pPr>
      <w:r>
        <w:lastRenderedPageBreak/>
        <w:t>Verschillende servicepunten (Hou van Je Huis informatiepunten) waar bewoners tips kunnen krijgen over het isoleren en verduurzamen van de woning.</w:t>
      </w:r>
      <w:r w:rsidR="548E8759">
        <w:br/>
      </w:r>
      <w:r>
        <w:t xml:space="preserve">De inzet van deze onderdelen wordt </w:t>
      </w:r>
      <w:proofErr w:type="spellStart"/>
      <w:r>
        <w:t>stadsb</w:t>
      </w:r>
      <w:r w:rsidR="0643659E">
        <w:t>reed</w:t>
      </w:r>
      <w:proofErr w:type="spellEnd"/>
      <w:r>
        <w:t xml:space="preserve"> en ook </w:t>
      </w:r>
      <w:proofErr w:type="spellStart"/>
      <w:r>
        <w:t>wijkspecifiek</w:t>
      </w:r>
      <w:proofErr w:type="spellEnd"/>
      <w:r>
        <w:t xml:space="preserve"> </w:t>
      </w:r>
      <w:r w:rsidR="34BC6E2A">
        <w:t>ingezet</w:t>
      </w:r>
      <w:r>
        <w:t xml:space="preserve"> (+ evt. ‘en een uitgebreider overzicht van het aanbod en de projecten is te vinden op duurzamestad.denhaag.nl’.). </w:t>
      </w:r>
      <w:r w:rsidR="548E8759">
        <w:br/>
      </w:r>
      <w:r w:rsidR="2D193519">
        <w:t>Naast de wijk</w:t>
      </w:r>
      <w:r w:rsidR="06AE1CBD">
        <w:t xml:space="preserve">uitvoeringsplannen werkt Gemeente ook aan specifieke </w:t>
      </w:r>
      <w:r w:rsidR="007C21CA">
        <w:t>motivatiemaatregelen voor de concessiegebieden zoals specifieke communicatie over de warmtenetten</w:t>
      </w:r>
      <w:r w:rsidR="0B5F49D4">
        <w:t xml:space="preserve">, waaraan concessiehouder mee kan doen. Maar ook hardere maatregelen worden thans ontwikkeld zoals </w:t>
      </w:r>
      <w:r w:rsidR="423071CA">
        <w:t xml:space="preserve">eventuele subsidies en andere </w:t>
      </w:r>
      <w:r w:rsidR="16F02476">
        <w:t>financiële</w:t>
      </w:r>
      <w:r w:rsidR="423071CA">
        <w:t xml:space="preserve"> prikkels gericht op het aansluiten van zoveel mogelijk </w:t>
      </w:r>
      <w:r w:rsidR="16F02476">
        <w:t>woningen op het warmtesysteem.</w:t>
      </w:r>
    </w:p>
    <w:p w14:paraId="470EBE5E" w14:textId="77777777" w:rsidR="006A557E" w:rsidRDefault="006A557E" w:rsidP="00A85852">
      <w:pPr>
        <w:pStyle w:val="paragraph"/>
        <w:spacing w:before="0" w:beforeAutospacing="0" w:after="0" w:afterAutospacing="0"/>
        <w:ind w:left="284" w:hanging="284"/>
        <w:textAlignment w:val="baseline"/>
        <w:rPr>
          <w:rFonts w:asciiTheme="minorHAnsi" w:eastAsiaTheme="minorHAnsi" w:hAnsiTheme="minorHAnsi"/>
          <w:sz w:val="19"/>
          <w:szCs w:val="20"/>
          <w:lang w:eastAsia="en-US"/>
        </w:rPr>
      </w:pPr>
    </w:p>
    <w:p w14:paraId="1E723F03" w14:textId="129F706A" w:rsidR="00A85852" w:rsidRPr="006A557E" w:rsidRDefault="74C74BF4" w:rsidP="303F640F">
      <w:pPr>
        <w:pStyle w:val="paragraph"/>
        <w:spacing w:before="0" w:beforeAutospacing="0" w:after="0" w:afterAutospacing="0"/>
        <w:ind w:left="284" w:hanging="284"/>
        <w:textAlignment w:val="baseline"/>
        <w:rPr>
          <w:rFonts w:asciiTheme="minorHAnsi" w:eastAsiaTheme="minorEastAsia" w:hAnsiTheme="minorHAnsi"/>
          <w:sz w:val="19"/>
          <w:szCs w:val="19"/>
          <w:lang w:eastAsia="en-US"/>
        </w:rPr>
      </w:pPr>
      <w:r w:rsidRPr="303F640F">
        <w:rPr>
          <w:rFonts w:asciiTheme="minorHAnsi" w:eastAsiaTheme="minorEastAsia" w:hAnsiTheme="minorHAnsi"/>
          <w:sz w:val="19"/>
          <w:szCs w:val="19"/>
          <w:lang w:eastAsia="en-US"/>
        </w:rPr>
        <w:t>Vragen 1</w:t>
      </w:r>
      <w:r w:rsidR="26D4F9AA" w:rsidRPr="303F640F">
        <w:rPr>
          <w:rFonts w:asciiTheme="minorHAnsi" w:eastAsiaTheme="minorEastAsia" w:hAnsiTheme="minorHAnsi"/>
          <w:sz w:val="19"/>
          <w:szCs w:val="19"/>
          <w:lang w:eastAsia="en-US"/>
        </w:rPr>
        <w:t>5</w:t>
      </w:r>
      <w:r w:rsidRPr="303F640F">
        <w:rPr>
          <w:rFonts w:asciiTheme="minorHAnsi" w:eastAsiaTheme="minorEastAsia" w:hAnsiTheme="minorHAnsi"/>
          <w:sz w:val="19"/>
          <w:szCs w:val="19"/>
          <w:lang w:eastAsia="en-US"/>
        </w:rPr>
        <w:t>:</w:t>
      </w:r>
    </w:p>
    <w:p w14:paraId="72413022" w14:textId="2D685FC0" w:rsidR="00323FF0" w:rsidRPr="00323FF0" w:rsidRDefault="009F296E" w:rsidP="00DC1F1B">
      <w:pPr>
        <w:pStyle w:val="Lijstalinea"/>
        <w:numPr>
          <w:ilvl w:val="0"/>
          <w:numId w:val="32"/>
        </w:numPr>
        <w:ind w:hanging="284"/>
      </w:pPr>
      <w:r>
        <w:t xml:space="preserve">Aansluitplan. </w:t>
      </w:r>
      <w:r w:rsidR="00E85069">
        <w:t xml:space="preserve">Samen gaan we zorgen voor een zo hoog mogelijke aansluitgraad en snelheid. </w:t>
      </w:r>
      <w:r w:rsidR="00323FF0" w:rsidRPr="00323FF0">
        <w:t xml:space="preserve">Welke rol en taakverdeling ziet het warmtebedrijf </w:t>
      </w:r>
      <w:r w:rsidR="00B9616B">
        <w:t xml:space="preserve">zichzelf hierbij en </w:t>
      </w:r>
      <w:r w:rsidR="00323FF0" w:rsidRPr="00323FF0">
        <w:t xml:space="preserve">voor </w:t>
      </w:r>
      <w:r w:rsidR="00B9616B">
        <w:t>G</w:t>
      </w:r>
      <w:r w:rsidR="00323FF0" w:rsidRPr="00323FF0">
        <w:t>emeente in deze concessies? Welke voorwaarden stelt u daaraan? Wat voor zekerheden heeft u nodig om dit te willen en kunnen doen?</w:t>
      </w:r>
    </w:p>
    <w:p w14:paraId="53E89869" w14:textId="7C691019" w:rsidR="005472A0" w:rsidRPr="006022A4" w:rsidRDefault="005472A0" w:rsidP="00DC1F1B">
      <w:pPr>
        <w:pStyle w:val="DHGenummerd"/>
        <w:numPr>
          <w:ilvl w:val="0"/>
          <w:numId w:val="32"/>
        </w:numPr>
        <w:ind w:hanging="284"/>
      </w:pPr>
      <w:r w:rsidRPr="56C40F7C">
        <w:t>Gemeente wenst keuzevrijheden voor de bewoners te creëren in de wijze van aansluiting. Ziet u mogelijkheden om de volgende keuzevrijheden te bieden:</w:t>
      </w:r>
    </w:p>
    <w:p w14:paraId="1D2BE2E4" w14:textId="10169E9B" w:rsidR="005472A0" w:rsidRPr="006022A4" w:rsidRDefault="005472A0" w:rsidP="00DC1F1B">
      <w:pPr>
        <w:pStyle w:val="DHSubGenummerd"/>
        <w:numPr>
          <w:ilvl w:val="0"/>
          <w:numId w:val="20"/>
        </w:numPr>
      </w:pPr>
      <w:r w:rsidRPr="006022A4">
        <w:t>keuze voor de planning/ het jaar waarin zij aansluiten</w:t>
      </w:r>
      <w:r w:rsidR="02244CC9">
        <w:t>;</w:t>
      </w:r>
    </w:p>
    <w:p w14:paraId="37AC0A23" w14:textId="6549CD83" w:rsidR="005472A0" w:rsidRPr="006022A4" w:rsidRDefault="005472A0" w:rsidP="00DC1F1B">
      <w:pPr>
        <w:pStyle w:val="DHSubGenummerd"/>
        <w:numPr>
          <w:ilvl w:val="0"/>
          <w:numId w:val="20"/>
        </w:numPr>
      </w:pPr>
      <w:r w:rsidRPr="006022A4">
        <w:t xml:space="preserve">de positie in het eigen huis waar de </w:t>
      </w:r>
      <w:proofErr w:type="spellStart"/>
      <w:r>
        <w:t>afleverset</w:t>
      </w:r>
      <w:proofErr w:type="spellEnd"/>
      <w:r>
        <w:t xml:space="preserve"> </w:t>
      </w:r>
      <w:r w:rsidRPr="006022A4">
        <w:t>komt</w:t>
      </w:r>
      <w:r w:rsidR="6D4DC316">
        <w:t>;</w:t>
      </w:r>
    </w:p>
    <w:p w14:paraId="5E0DBB3A" w14:textId="50E9C6D4" w:rsidR="005472A0" w:rsidRDefault="005472A0" w:rsidP="00DC1F1B">
      <w:pPr>
        <w:pStyle w:val="DHSubGenummerd"/>
        <w:numPr>
          <w:ilvl w:val="0"/>
          <w:numId w:val="20"/>
        </w:numPr>
      </w:pPr>
      <w:r>
        <w:t>het zelf wel/niet verwijderen van de huidige installaties in de woningen incl. de bouwkundige werkzaamheden die daarbij horen (muren breken, aanhelen, stukken, Electra verleggen etc</w:t>
      </w:r>
      <w:r w:rsidR="13AA52FF">
        <w:t>.</w:t>
      </w:r>
      <w:r w:rsidR="493CFF60">
        <w:t>;</w:t>
      </w:r>
    </w:p>
    <w:p w14:paraId="3B33E0A7" w14:textId="5EC49D2D" w:rsidR="005472A0" w:rsidRDefault="005472A0" w:rsidP="00DC1F1B">
      <w:pPr>
        <w:pStyle w:val="DHSubGenummerd"/>
        <w:numPr>
          <w:ilvl w:val="0"/>
          <w:numId w:val="20"/>
        </w:numPr>
      </w:pPr>
      <w:r>
        <w:t xml:space="preserve">keuze voor 4 opties: 1) direct overstappen op warmtenet en </w:t>
      </w:r>
      <w:proofErr w:type="spellStart"/>
      <w:r>
        <w:t>gasloos</w:t>
      </w:r>
      <w:proofErr w:type="spellEnd"/>
      <w:r>
        <w:t xml:space="preserve"> koken; 2) wel overstap op </w:t>
      </w:r>
      <w:proofErr w:type="spellStart"/>
      <w:r>
        <w:t>gasloos</w:t>
      </w:r>
      <w:proofErr w:type="spellEnd"/>
      <w:r w:rsidR="003F54C8">
        <w:t xml:space="preserve"> </w:t>
      </w:r>
      <w:r>
        <w:t xml:space="preserve">koken en later pas op warmtenet; 3) wel direct overstap naar warmtenet en later pas naar </w:t>
      </w:r>
      <w:proofErr w:type="spellStart"/>
      <w:r>
        <w:t>gasloos</w:t>
      </w:r>
      <w:proofErr w:type="spellEnd"/>
      <w:r>
        <w:t xml:space="preserve"> koken; 4) voorzien in eigen warmte dan wel kook energie t</w:t>
      </w:r>
      <w:r w:rsidR="003F54C8">
        <w:t>er zijner tijd</w:t>
      </w:r>
      <w:r w:rsidR="2867CC65">
        <w:t>;</w:t>
      </w:r>
    </w:p>
    <w:p w14:paraId="4B5E313E" w14:textId="10235D46" w:rsidR="005472A0" w:rsidRDefault="555E5472" w:rsidP="0048266C">
      <w:pPr>
        <w:pStyle w:val="DHSubGenummerd"/>
        <w:ind w:left="284"/>
        <w:rPr>
          <w:rFonts w:ascii="Georgia" w:eastAsia="Georgia" w:hAnsi="Georgia"/>
        </w:rPr>
      </w:pPr>
      <w:r w:rsidRPr="24D558E8">
        <w:rPr>
          <w:rFonts w:ascii="Georgia" w:eastAsia="Georgia" w:hAnsi="Georgia"/>
        </w:rPr>
        <w:t>Welke aanvullende keuzemogelijkheden ziet u?</w:t>
      </w:r>
    </w:p>
    <w:p w14:paraId="54558E87" w14:textId="77777777" w:rsidR="00D81A2D" w:rsidRPr="00D81A2D" w:rsidRDefault="00D81A2D" w:rsidP="00D81A2D"/>
    <w:p w14:paraId="794568CF" w14:textId="1E530132" w:rsidR="00D81A2D" w:rsidRPr="00D81A2D" w:rsidRDefault="69DD6EA5" w:rsidP="36567028">
      <w:pPr>
        <w:pStyle w:val="Kop2"/>
      </w:pPr>
      <w:bookmarkStart w:id="14" w:name="_Toc136880745"/>
      <w:r>
        <w:t>Wet collectieve warmtevoorziening</w:t>
      </w:r>
      <w:bookmarkEnd w:id="14"/>
    </w:p>
    <w:p w14:paraId="4A1A8250" w14:textId="006140A3" w:rsidR="00AB3103" w:rsidRDefault="35643550" w:rsidP="00DC1F1B">
      <w:pPr>
        <w:pStyle w:val="DHGenummerd"/>
        <w:numPr>
          <w:ilvl w:val="0"/>
          <w:numId w:val="24"/>
        </w:numPr>
        <w:ind w:left="284" w:hanging="284"/>
      </w:pPr>
      <w:r>
        <w:t>Invoering Wet collectieve warmtevoorziening</w:t>
      </w:r>
    </w:p>
    <w:p w14:paraId="07A084A9" w14:textId="58CA3DBB" w:rsidR="006A783F" w:rsidRDefault="794E4EEE" w:rsidP="006A783F">
      <w:pPr>
        <w:pStyle w:val="DHGenummerd"/>
        <w:numPr>
          <w:ilvl w:val="0"/>
          <w:numId w:val="0"/>
        </w:numPr>
        <w:ind w:left="284"/>
      </w:pPr>
      <w:r>
        <w:t xml:space="preserve">Er komt een nieuwe warmtewet aan. Maar voorlopig geldt deze nog niet en dienen we aan te besteden onder de huidige wet- en regelgeving en daarbij ons rekenschap te geven van de aanstaande wet die thans in concept bekend is en waarop nog adviesrondes en vermoedelijk ook wijzigingen volgen. Gemeente </w:t>
      </w:r>
      <w:r w:rsidR="00DA1D93">
        <w:t>wenst</w:t>
      </w:r>
      <w:r>
        <w:t xml:space="preserve"> de uitgangs</w:t>
      </w:r>
      <w:r w:rsidR="006A28E9">
        <w:t>p</w:t>
      </w:r>
      <w:r>
        <w:t xml:space="preserve">unten van de concessieovereenkomsten </w:t>
      </w:r>
      <w:r w:rsidR="00DA1D93">
        <w:t xml:space="preserve">ook af te stemmen </w:t>
      </w:r>
      <w:r>
        <w:t>met EZK en besteedt de overeenkomsten</w:t>
      </w:r>
      <w:r w:rsidR="009000EE">
        <w:t xml:space="preserve"> met deze uitgangspunten</w:t>
      </w:r>
      <w:r>
        <w:t xml:space="preserve"> aan. </w:t>
      </w:r>
    </w:p>
    <w:p w14:paraId="501F0E12" w14:textId="77777777" w:rsidR="006A783F" w:rsidRDefault="006A783F" w:rsidP="006A783F">
      <w:pPr>
        <w:pStyle w:val="DHGenummerd"/>
        <w:numPr>
          <w:ilvl w:val="0"/>
          <w:numId w:val="0"/>
        </w:numPr>
        <w:ind w:left="284"/>
      </w:pPr>
    </w:p>
    <w:p w14:paraId="02960E4F" w14:textId="18099FAE" w:rsidR="006A783F" w:rsidRDefault="47023F7D" w:rsidP="006A783F">
      <w:pPr>
        <w:pStyle w:val="DHGenummerd"/>
        <w:numPr>
          <w:ilvl w:val="0"/>
          <w:numId w:val="0"/>
        </w:numPr>
        <w:ind w:left="284"/>
      </w:pPr>
      <w:r>
        <w:t xml:space="preserve">Vraag </w:t>
      </w:r>
      <w:r w:rsidR="42A1D014">
        <w:t>16</w:t>
      </w:r>
      <w:r w:rsidR="0E8E06C2">
        <w:t>:</w:t>
      </w:r>
    </w:p>
    <w:p w14:paraId="41C939E7" w14:textId="46C15992" w:rsidR="00D81A2D" w:rsidRPr="00D81A2D" w:rsidRDefault="794E4EEE" w:rsidP="006A783F">
      <w:pPr>
        <w:pStyle w:val="DHGenummerd"/>
        <w:numPr>
          <w:ilvl w:val="0"/>
          <w:numId w:val="0"/>
        </w:numPr>
        <w:ind w:left="284"/>
      </w:pPr>
      <w:r>
        <w:t>Heeft u wellicht nog een advies ten aanzien van deze aanbesteding met betrekking tot de Wet Collectieve warmtevoorziening zodat we deze aanbesteding zodanig vormgeven dat we met de concessieovereenkomsten een vloeiende overgang kunnen maken onder de nieuwe wet wanneer deze in werking is getreden?</w:t>
      </w:r>
    </w:p>
    <w:p w14:paraId="7F52EF8E" w14:textId="4F6001A1" w:rsidR="00D81A2D" w:rsidRPr="00D81A2D" w:rsidRDefault="00D81A2D" w:rsidP="00D81A2D"/>
    <w:p w14:paraId="23E49604" w14:textId="77777777" w:rsidR="00D81A2D" w:rsidRPr="00FC7EEB" w:rsidRDefault="00D81A2D" w:rsidP="00D81A2D">
      <w:pPr>
        <w:rPr>
          <w:szCs w:val="19"/>
        </w:rPr>
      </w:pPr>
    </w:p>
    <w:p w14:paraId="0650591B" w14:textId="0BBB14F7" w:rsidR="00B0799F" w:rsidRPr="006A783F" w:rsidRDefault="006A783F" w:rsidP="006A783F">
      <w:pPr>
        <w:pStyle w:val="Kop2"/>
      </w:pPr>
      <w:bookmarkStart w:id="15" w:name="_Toc136880746"/>
      <w:r>
        <w:lastRenderedPageBreak/>
        <w:t>A</w:t>
      </w:r>
      <w:r w:rsidR="006E0931" w:rsidRPr="006A783F">
        <w:t>lgemene inzichten en opmerkingen</w:t>
      </w:r>
      <w:bookmarkEnd w:id="15"/>
      <w:r w:rsidR="006E0931" w:rsidRPr="006A783F">
        <w:t xml:space="preserve"> </w:t>
      </w:r>
    </w:p>
    <w:p w14:paraId="1D886474" w14:textId="7877C777" w:rsidR="004F27EC" w:rsidRPr="00465AF2" w:rsidRDefault="52A615FD" w:rsidP="00A0425A">
      <w:pPr>
        <w:pStyle w:val="DHGenummerd"/>
        <w:numPr>
          <w:ilvl w:val="0"/>
          <w:numId w:val="24"/>
        </w:numPr>
        <w:ind w:left="284"/>
      </w:pPr>
      <w:r>
        <w:t>Heeft u nog aanvullingen</w:t>
      </w:r>
      <w:r w:rsidR="43CE710D">
        <w:t>?</w:t>
      </w:r>
      <w:r w:rsidR="006A28E9">
        <w:br/>
      </w:r>
      <w:r w:rsidR="6953CADE">
        <w:t xml:space="preserve">Wat zijn uw top 5 risico’s die spelen bij de aanbesteding van een concessie van een warmtesysteem ten behoeve van bestaande bouw </w:t>
      </w:r>
      <w:r w:rsidR="5F7AEB3C">
        <w:t xml:space="preserve">en </w:t>
      </w:r>
      <w:r w:rsidR="6953CADE">
        <w:t>welke onderwerpen zou u willen agenderen in de dialooggesprekken?</w:t>
      </w:r>
    </w:p>
    <w:sectPr w:rsidR="004F27EC" w:rsidRPr="00465AF2" w:rsidSect="00D81A2D">
      <w:pgSz w:w="11906" w:h="16838"/>
      <w:pgMar w:top="567" w:right="1485" w:bottom="1814" w:left="1814"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D1E98" w14:textId="77777777" w:rsidR="00AB73BE" w:rsidRDefault="00AB73BE" w:rsidP="004C03F0">
      <w:pPr>
        <w:spacing w:line="240" w:lineRule="auto"/>
      </w:pPr>
      <w:r>
        <w:separator/>
      </w:r>
    </w:p>
  </w:endnote>
  <w:endnote w:type="continuationSeparator" w:id="0">
    <w:p w14:paraId="30EE9566" w14:textId="77777777" w:rsidR="00AB73BE" w:rsidRDefault="00AB73BE" w:rsidP="004C03F0">
      <w:pPr>
        <w:spacing w:line="240" w:lineRule="auto"/>
      </w:pPr>
      <w:r>
        <w:continuationSeparator/>
      </w:r>
    </w:p>
  </w:endnote>
  <w:endnote w:type="continuationNotice" w:id="1">
    <w:p w14:paraId="585DA12D" w14:textId="77777777" w:rsidR="00AB73BE" w:rsidRDefault="00AB73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4226D" w14:textId="77777777" w:rsidR="00F20770" w:rsidRPr="00817FCC" w:rsidRDefault="00F20770" w:rsidP="00B37C5A">
    <w:pPr>
      <w:pStyle w:val="Voettekst"/>
      <w:spacing w:after="240"/>
      <w:ind w:right="-817"/>
      <w:jc w:val="right"/>
      <w:rPr>
        <w:rStyle w:val="DHPaginaCijfer"/>
      </w:rPr>
    </w:pPr>
    <w:r w:rsidRPr="00817FCC">
      <w:rPr>
        <w:rStyle w:val="DHPaginaCijfer"/>
      </w:rPr>
      <w:fldChar w:fldCharType="begin"/>
    </w:r>
    <w:r w:rsidRPr="00817FCC">
      <w:rPr>
        <w:rStyle w:val="DHPaginaCijfer"/>
      </w:rPr>
      <w:instrText>PAGE  \* Arabic  \* MERGEFORMAT</w:instrText>
    </w:r>
    <w:r w:rsidRPr="00817FCC">
      <w:rPr>
        <w:rStyle w:val="DHPaginaCijfer"/>
      </w:rPr>
      <w:fldChar w:fldCharType="separate"/>
    </w:r>
    <w:r w:rsidR="000A107F">
      <w:rPr>
        <w:rStyle w:val="DHPaginaCijfer"/>
        <w:noProof/>
      </w:rPr>
      <w:t>3</w:t>
    </w:r>
    <w:r w:rsidRPr="00817FCC">
      <w:rPr>
        <w:rStyle w:val="DHPaginaCijfer"/>
      </w:rPr>
      <w:fldChar w:fldCharType="end"/>
    </w:r>
    <w:r w:rsidRPr="00817FCC">
      <w:rPr>
        <w:rStyle w:val="DHPaginaCijfer"/>
      </w:rPr>
      <w:t>/</w:t>
    </w:r>
    <w:r w:rsidRPr="00817FCC">
      <w:rPr>
        <w:rStyle w:val="DHPaginaCijfer"/>
      </w:rPr>
      <w:fldChar w:fldCharType="begin"/>
    </w:r>
    <w:r w:rsidRPr="00817FCC">
      <w:rPr>
        <w:rStyle w:val="DHPaginaCijfer"/>
      </w:rPr>
      <w:instrText>NUMPAGES  \* Arabic  \* MERGEFORMAT</w:instrText>
    </w:r>
    <w:r w:rsidRPr="00817FCC">
      <w:rPr>
        <w:rStyle w:val="DHPaginaCijfer"/>
      </w:rPr>
      <w:fldChar w:fldCharType="separate"/>
    </w:r>
    <w:r w:rsidR="000A107F">
      <w:rPr>
        <w:rStyle w:val="DHPaginaCijfer"/>
        <w:noProof/>
      </w:rPr>
      <w:t>3</w:t>
    </w:r>
    <w:r w:rsidRPr="00817FCC">
      <w:rPr>
        <w:rStyle w:val="DHPaginaCijf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E682B" w14:textId="77777777" w:rsidR="008A28BE" w:rsidRDefault="008A28BE" w:rsidP="00F26249">
    <w:pPr>
      <w:spacing w:line="620" w:lineRule="exact"/>
    </w:pPr>
  </w:p>
  <w:tbl>
    <w:tblPr>
      <w:tblStyle w:val="Tabelraster"/>
      <w:tblW w:w="9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36"/>
      <w:gridCol w:w="2408"/>
      <w:gridCol w:w="2421"/>
      <w:gridCol w:w="2156"/>
    </w:tblGrid>
    <w:tr w:rsidR="00DD032B" w:rsidRPr="00F82B1C" w14:paraId="27063517" w14:textId="77777777" w:rsidTr="00463217">
      <w:trPr>
        <w:trHeight w:val="1320"/>
      </w:trPr>
      <w:tc>
        <w:tcPr>
          <w:tcW w:w="2436" w:type="dxa"/>
        </w:tcPr>
        <w:p w14:paraId="2F7F2E5C" w14:textId="77777777" w:rsidR="00DD032B" w:rsidRDefault="00DD032B" w:rsidP="00BD5048">
          <w:pPr>
            <w:pStyle w:val="DHRandinfoKop"/>
            <w:rPr>
              <w:noProof/>
            </w:rPr>
          </w:pPr>
          <w:r>
            <w:rPr>
              <w:noProof/>
            </w:rPr>
            <w:t>Datum</w:t>
          </w:r>
        </w:p>
        <w:sdt>
          <w:sdtPr>
            <w:rPr>
              <w:noProof/>
              <w:color w:val="2B579A"/>
              <w:shd w:val="clear" w:color="auto" w:fill="E6E6E6"/>
            </w:rPr>
            <w:id w:val="-1147581174"/>
            <w:dataBinding w:prefixMappings="xmlns:ns0='http://www.keyscript.nl/huisstijl/UxDocumentForm' " w:xpath="/ns0:variabelen[1]/ns0:UxDocumentForm[1]/ns0:uxDatumField[1]" w:storeItemID="{4E89CA64-F6AF-49DE-93C8-285937EF776A}"/>
            <w:text/>
          </w:sdtPr>
          <w:sdtEndPr/>
          <w:sdtContent>
            <w:p w14:paraId="3D22591D" w14:textId="78476198" w:rsidR="00DD032B" w:rsidRPr="00F82B1C" w:rsidRDefault="002E6D72" w:rsidP="00DD032B">
              <w:pPr>
                <w:pStyle w:val="DHRandInfoInvultekst"/>
                <w:rPr>
                  <w:noProof/>
                </w:rPr>
              </w:pPr>
              <w:r>
                <w:rPr>
                  <w:noProof/>
                </w:rPr>
                <w:t>5 juni</w:t>
              </w:r>
              <w:r w:rsidR="00D81A2D">
                <w:rPr>
                  <w:noProof/>
                </w:rPr>
                <w:t xml:space="preserve"> 2023</w:t>
              </w:r>
            </w:p>
          </w:sdtContent>
        </w:sdt>
        <w:p w14:paraId="69C17145" w14:textId="77777777" w:rsidR="00DD032B" w:rsidRPr="00D81A2D" w:rsidRDefault="00DD032B" w:rsidP="00D81A2D">
          <w:pPr>
            <w:pStyle w:val="DHRandinfoKop"/>
            <w:spacing w:line="20" w:lineRule="exact"/>
            <w:rPr>
              <w:noProof/>
              <w:vanish/>
              <w:color w:val="FFFFFF"/>
            </w:rPr>
          </w:pPr>
          <w:bookmarkStart w:id="2" w:name="bmVersie"/>
          <w:r w:rsidRPr="00D81A2D">
            <w:rPr>
              <w:noProof/>
              <w:vanish/>
              <w:color w:val="FFFFFF"/>
            </w:rPr>
            <w:t>Versie</w:t>
          </w:r>
        </w:p>
        <w:sdt>
          <w:sdtPr>
            <w:rPr>
              <w:noProof/>
              <w:vanish/>
              <w:color w:val="FFFFFF"/>
              <w:shd w:val="clear" w:color="auto" w:fill="E6E6E6"/>
            </w:rPr>
            <w:id w:val="-1983954"/>
            <w:showingPlcHdr/>
            <w:dataBinding w:prefixMappings="xmlns:ns0='http://www.keyscript.nl/huisstijl/UxDocumentForm' " w:xpath="/ns0:variabelen[1]/ns0:UxDocumentForm[1]/ns0:uxVersieField[1]" w:storeItemID="{4E89CA64-F6AF-49DE-93C8-285937EF776A}"/>
            <w:text/>
          </w:sdtPr>
          <w:sdtEndPr/>
          <w:sdtContent>
            <w:p w14:paraId="3D2345B3" w14:textId="77777777" w:rsidR="00DD032B" w:rsidRPr="00D81A2D" w:rsidRDefault="00A67E94" w:rsidP="00D81A2D">
              <w:pPr>
                <w:pStyle w:val="DHRandInfoInvultekst"/>
                <w:spacing w:line="20" w:lineRule="exact"/>
                <w:rPr>
                  <w:noProof/>
                  <w:vanish/>
                  <w:color w:val="FFFFFF"/>
                </w:rPr>
              </w:pPr>
              <w:r w:rsidRPr="00D81A2D">
                <w:rPr>
                  <w:rStyle w:val="Tekstvantijdelijkeaanduiding"/>
                  <w:vanish/>
                  <w:color w:val="FFFFFF"/>
                </w:rPr>
                <w:t>Typ tekst</w:t>
              </w:r>
            </w:p>
          </w:sdtContent>
        </w:sdt>
        <w:p w14:paraId="0D35B182" w14:textId="77777777" w:rsidR="00DD032B" w:rsidRPr="00D81A2D" w:rsidRDefault="00DD032B" w:rsidP="00D81A2D">
          <w:pPr>
            <w:pStyle w:val="DHRandinfoKop"/>
          </w:pPr>
          <w:bookmarkStart w:id="3" w:name="bmAuteur"/>
          <w:bookmarkEnd w:id="2"/>
          <w:r w:rsidRPr="00D81A2D">
            <w:t>Auteur</w:t>
          </w:r>
        </w:p>
        <w:sdt>
          <w:sdtPr>
            <w:rPr>
              <w:color w:val="2B579A"/>
              <w:shd w:val="clear" w:color="auto" w:fill="E6E6E6"/>
            </w:rPr>
            <w:id w:val="-1022085710"/>
            <w:dataBinding w:prefixMappings="xmlns:ns0='http://www.keyscript.nl/huisstijl/UxDocumentForm' " w:xpath="/ns0:variabelen[1]/ns0:UxDocumentForm[1]/ns0:uxAuteurField[1]" w:storeItemID="{4E89CA64-F6AF-49DE-93C8-285937EF776A}"/>
            <w:text/>
          </w:sdtPr>
          <w:sdtEndPr>
            <w:rPr>
              <w:color w:val="auto"/>
              <w:shd w:val="clear" w:color="auto" w:fill="auto"/>
            </w:rPr>
          </w:sdtEndPr>
          <w:sdtContent>
            <w:p w14:paraId="5FE774A8" w14:textId="09F72D75" w:rsidR="00DD032B" w:rsidRPr="00D81A2D" w:rsidRDefault="00D81A2D" w:rsidP="00D81A2D">
              <w:pPr>
                <w:pStyle w:val="DHRandInfoInvultekst"/>
              </w:pPr>
              <w:r w:rsidRPr="00D81A2D">
                <w:t>E.D. Sikma / M.B. Glaser / J</w:t>
              </w:r>
              <w:r>
                <w:t>. de Bruijn</w:t>
              </w:r>
            </w:p>
          </w:sdtContent>
        </w:sdt>
        <w:bookmarkEnd w:id="3" w:displacedByCustomXml="prev"/>
      </w:tc>
      <w:tc>
        <w:tcPr>
          <w:tcW w:w="2408" w:type="dxa"/>
        </w:tcPr>
        <w:p w14:paraId="4D734638" w14:textId="77777777" w:rsidR="00DD032B" w:rsidRPr="00D81A2D" w:rsidRDefault="00DD032B" w:rsidP="00D81A2D">
          <w:pPr>
            <w:pStyle w:val="DHRandinfoKop"/>
          </w:pPr>
          <w:bookmarkStart w:id="4" w:name="bmOpdrachtnaam"/>
          <w:r w:rsidRPr="00D81A2D">
            <w:t>Opdrachtnaam</w:t>
          </w:r>
        </w:p>
        <w:sdt>
          <w:sdtPr>
            <w:rPr>
              <w:color w:val="2B579A"/>
              <w:shd w:val="clear" w:color="auto" w:fill="E6E6E6"/>
            </w:rPr>
            <w:id w:val="-86616102"/>
            <w:dataBinding w:prefixMappings="xmlns:ns0='http://www.keyscript.nl/huisstijl/UxDocumentForm' " w:xpath="/ns0:variabelen[1]/ns0:UxDocumentForm[1]/ns0:uxOpdrachtnaamField[1]" w:storeItemID="{4E89CA64-F6AF-49DE-93C8-285937EF776A}"/>
            <w:text/>
          </w:sdtPr>
          <w:sdtEndPr>
            <w:rPr>
              <w:color w:val="auto"/>
              <w:shd w:val="clear" w:color="auto" w:fill="auto"/>
            </w:rPr>
          </w:sdtEndPr>
          <w:sdtContent>
            <w:p w14:paraId="5A59AF7A" w14:textId="77777777" w:rsidR="00DD032B" w:rsidRPr="00D81A2D" w:rsidRDefault="00D81A2D" w:rsidP="00D81A2D">
              <w:pPr>
                <w:pStyle w:val="DHRandInfoInvultekst"/>
              </w:pPr>
              <w:r w:rsidRPr="00D81A2D">
                <w:t>Concessie Centrum Warmte</w:t>
              </w:r>
            </w:p>
          </w:sdtContent>
        </w:sdt>
        <w:p w14:paraId="3DADD30E" w14:textId="77777777" w:rsidR="00DD032B" w:rsidRPr="00D81A2D" w:rsidRDefault="00DD032B" w:rsidP="00D81A2D">
          <w:pPr>
            <w:pStyle w:val="DHRandinfoKop"/>
          </w:pPr>
          <w:bookmarkStart w:id="5" w:name="bmOpdrachtgever"/>
          <w:bookmarkEnd w:id="4"/>
          <w:r w:rsidRPr="00D81A2D">
            <w:t>Opdrachtgever</w:t>
          </w:r>
        </w:p>
        <w:sdt>
          <w:sdtPr>
            <w:rPr>
              <w:color w:val="2B579A"/>
              <w:shd w:val="clear" w:color="auto" w:fill="E6E6E6"/>
            </w:rPr>
            <w:id w:val="-1781328351"/>
            <w:dataBinding w:prefixMappings="xmlns:ns0='http://www.keyscript.nl/huisstijl/UxDocumentForm' " w:xpath="/ns0:variabelen[1]/ns0:UxDocumentForm[1]/ns0:uxOpdrachtgeverField[1]" w:storeItemID="{4E89CA64-F6AF-49DE-93C8-285937EF776A}"/>
            <w:text/>
          </w:sdtPr>
          <w:sdtEndPr>
            <w:rPr>
              <w:color w:val="auto"/>
              <w:shd w:val="clear" w:color="auto" w:fill="auto"/>
            </w:rPr>
          </w:sdtEndPr>
          <w:sdtContent>
            <w:p w14:paraId="5086A3F7" w14:textId="77777777" w:rsidR="00DD032B" w:rsidRPr="00D81A2D" w:rsidRDefault="00D81A2D" w:rsidP="00D81A2D">
              <w:pPr>
                <w:pStyle w:val="DHRandInfoInvultekst"/>
              </w:pPr>
              <w:r w:rsidRPr="00D81A2D">
                <w:t>DSO</w:t>
              </w:r>
            </w:p>
          </w:sdtContent>
        </w:sdt>
        <w:p w14:paraId="584D1970" w14:textId="77777777" w:rsidR="00DD032B" w:rsidRPr="00D81A2D" w:rsidRDefault="00DD032B" w:rsidP="00D81A2D">
          <w:pPr>
            <w:pStyle w:val="DHRandinfoKop"/>
            <w:spacing w:line="20" w:lineRule="exact"/>
            <w:rPr>
              <w:noProof/>
              <w:vanish/>
              <w:color w:val="FFFFFF"/>
            </w:rPr>
          </w:pPr>
          <w:bookmarkStart w:id="6" w:name="bmOpdrachtnummer"/>
          <w:bookmarkEnd w:id="5"/>
          <w:r w:rsidRPr="00D81A2D">
            <w:rPr>
              <w:noProof/>
              <w:vanish/>
              <w:color w:val="FFFFFF"/>
            </w:rPr>
            <w:t>Opdrachtnummer</w:t>
          </w:r>
        </w:p>
        <w:sdt>
          <w:sdtPr>
            <w:rPr>
              <w:noProof/>
              <w:vanish/>
              <w:color w:val="FFFFFF"/>
              <w:shd w:val="clear" w:color="auto" w:fill="E6E6E6"/>
            </w:rPr>
            <w:id w:val="651943377"/>
            <w:showingPlcHdr/>
            <w:dataBinding w:prefixMappings="xmlns:ns0='http://www.keyscript.nl/huisstijl/UxDocumentForm' " w:xpath="/ns0:variabelen[1]/ns0:UxDocumentForm[1]/ns0:uxOpdrachtnummerField[1]" w:storeItemID="{4E89CA64-F6AF-49DE-93C8-285937EF776A}"/>
            <w:text/>
          </w:sdtPr>
          <w:sdtEndPr/>
          <w:sdtContent>
            <w:p w14:paraId="20D5CE4F" w14:textId="77777777" w:rsidR="00DD032B" w:rsidRPr="00F82B1C" w:rsidRDefault="00A67E94" w:rsidP="00D81A2D">
              <w:pPr>
                <w:pStyle w:val="DHRandInfoInvultekst"/>
                <w:spacing w:line="20" w:lineRule="exact"/>
                <w:rPr>
                  <w:noProof/>
                </w:rPr>
              </w:pPr>
              <w:r w:rsidRPr="00D81A2D">
                <w:rPr>
                  <w:rStyle w:val="Tekstvantijdelijkeaanduiding"/>
                  <w:vanish/>
                  <w:color w:val="FFFFFF"/>
                </w:rPr>
                <w:t>Typ tekst</w:t>
              </w:r>
            </w:p>
          </w:sdtContent>
        </w:sdt>
        <w:bookmarkEnd w:id="6" w:displacedByCustomXml="prev"/>
      </w:tc>
      <w:tc>
        <w:tcPr>
          <w:tcW w:w="2421" w:type="dxa"/>
        </w:tcPr>
        <w:p w14:paraId="45586066" w14:textId="77777777" w:rsidR="00DD032B" w:rsidRPr="00D81A2D" w:rsidRDefault="00DD032B" w:rsidP="00D81A2D">
          <w:pPr>
            <w:pStyle w:val="DHRandinfoKop"/>
            <w:spacing w:line="20" w:lineRule="exact"/>
            <w:rPr>
              <w:noProof/>
              <w:vanish/>
              <w:color w:val="FFFFFF"/>
            </w:rPr>
          </w:pPr>
          <w:bookmarkStart w:id="7" w:name="bmStatus"/>
          <w:r w:rsidRPr="00D81A2D">
            <w:rPr>
              <w:noProof/>
              <w:vanish/>
              <w:color w:val="FFFFFF"/>
            </w:rPr>
            <w:t>Status</w:t>
          </w:r>
        </w:p>
        <w:sdt>
          <w:sdtPr>
            <w:rPr>
              <w:noProof/>
              <w:vanish/>
              <w:color w:val="FFFFFF"/>
              <w:shd w:val="clear" w:color="auto" w:fill="E6E6E6"/>
            </w:rPr>
            <w:id w:val="-1007899862"/>
            <w:showingPlcHdr/>
            <w:dataBinding w:prefixMappings="xmlns:ns0='http://www.keyscript.nl/huisstijl/UxDocumentForm' " w:xpath="/ns0:variabelen[1]/ns0:UxDocumentForm[1]/ns0:uxStatusField[1]" w:storeItemID="{4E89CA64-F6AF-49DE-93C8-285937EF776A}"/>
            <w:text/>
          </w:sdtPr>
          <w:sdtEndPr/>
          <w:sdtContent>
            <w:p w14:paraId="6A770FA1" w14:textId="77777777" w:rsidR="00DD032B" w:rsidRPr="00F82B1C" w:rsidRDefault="00A67E94" w:rsidP="00D81A2D">
              <w:pPr>
                <w:pStyle w:val="DHRandInfoInvultekst"/>
                <w:spacing w:line="20" w:lineRule="exact"/>
                <w:rPr>
                  <w:noProof/>
                </w:rPr>
              </w:pPr>
              <w:r w:rsidRPr="00D81A2D">
                <w:rPr>
                  <w:rStyle w:val="Tekstvantijdelijkeaanduiding"/>
                  <w:vanish/>
                  <w:color w:val="FFFFFF"/>
                </w:rPr>
                <w:t>Typ tekst</w:t>
              </w:r>
            </w:p>
          </w:sdtContent>
        </w:sdt>
        <w:bookmarkEnd w:id="7" w:displacedByCustomXml="prev"/>
      </w:tc>
      <w:tc>
        <w:tcPr>
          <w:tcW w:w="2156" w:type="dxa"/>
        </w:tcPr>
        <w:p w14:paraId="749F86E0" w14:textId="77777777" w:rsidR="00DD032B" w:rsidRPr="00F82B1C" w:rsidRDefault="00DD032B" w:rsidP="00BD5048">
          <w:pPr>
            <w:pStyle w:val="DHRandinfoKop"/>
            <w:rPr>
              <w:noProof/>
            </w:rPr>
          </w:pPr>
        </w:p>
      </w:tc>
    </w:tr>
  </w:tbl>
  <w:p w14:paraId="342F749E"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15A76" w14:textId="77777777" w:rsidR="00AB73BE" w:rsidRDefault="00AB73BE" w:rsidP="00D56D37">
      <w:pPr>
        <w:pBdr>
          <w:top w:val="single" w:sz="8" w:space="1" w:color="auto"/>
        </w:pBdr>
        <w:spacing w:line="20" w:lineRule="exact"/>
        <w:ind w:right="6407"/>
      </w:pPr>
    </w:p>
  </w:footnote>
  <w:footnote w:type="continuationSeparator" w:id="0">
    <w:p w14:paraId="07CE48EB" w14:textId="77777777" w:rsidR="00AB73BE" w:rsidRDefault="00AB73BE" w:rsidP="004C03F0">
      <w:pPr>
        <w:spacing w:line="240" w:lineRule="auto"/>
      </w:pPr>
      <w:r>
        <w:continuationSeparator/>
      </w:r>
    </w:p>
  </w:footnote>
  <w:footnote w:type="continuationNotice" w:id="1">
    <w:p w14:paraId="3C41E293" w14:textId="77777777" w:rsidR="00AB73BE" w:rsidRDefault="00AB73B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805182"/>
      <w:dataBinding w:prefixMappings="xmlns:ns0='http://www.keyscript.nl/huisstijl/UxDocumentForm' " w:xpath="/ns0:variabelen[1]/ns0:UxDocumentForm[1]/ns0:uxTitelField[1]" w:storeItemID="{4E89CA64-F6AF-49DE-93C8-285937EF776A}"/>
      <w:text/>
    </w:sdtPr>
    <w:sdtEndPr/>
    <w:sdtContent>
      <w:p w14:paraId="2DE2A8CA" w14:textId="2AA3EE06" w:rsidR="00AF03BC" w:rsidRDefault="0031297E" w:rsidP="00AF03BC">
        <w:pPr>
          <w:pStyle w:val="DHRandinfoKop"/>
          <w:spacing w:before="40"/>
        </w:pPr>
        <w:r>
          <w:t>Vragenlijst Marktconsultatie Centrum Warmte Den Haag</w:t>
        </w:r>
      </w:p>
    </w:sdtContent>
  </w:sdt>
  <w:bookmarkStart w:id="1" w:name="bmSubtitelKoptekst" w:displacedByCustomXml="next"/>
  <w:sdt>
    <w:sdtPr>
      <w:rPr>
        <w:color w:val="2B579A"/>
        <w:shd w:val="clear" w:color="auto" w:fill="E6E6E6"/>
      </w:rPr>
      <w:id w:val="2092493631"/>
      <w:dataBinding w:prefixMappings="xmlns:ns0='http://www.keyscript.nl/huisstijl/UxDocumentForm' " w:xpath="/ns0:variabelen[1]/ns0:UxDocumentForm[1]/ns0:uxSubtitelField[1]" w:storeItemID="{4E89CA64-F6AF-49DE-93C8-285937EF776A}"/>
      <w:text/>
    </w:sdtPr>
    <w:sdtEndPr>
      <w:rPr>
        <w:color w:val="auto"/>
        <w:shd w:val="clear" w:color="auto" w:fill="auto"/>
      </w:rPr>
    </w:sdtEndPr>
    <w:sdtContent>
      <w:p w14:paraId="6B720FF4" w14:textId="7A90D8FC" w:rsidR="00266875" w:rsidRPr="00D81A2D" w:rsidRDefault="00FD741A" w:rsidP="00D81A2D">
        <w:pPr>
          <w:pStyle w:val="DHRandinfoSubkop"/>
        </w:pPr>
        <w:r>
          <w:rPr>
            <w:color w:val="2B579A"/>
            <w:shd w:val="clear" w:color="auto" w:fill="E6E6E6"/>
          </w:rPr>
          <w:t>Marktconsultatie t.b.v. van de aanbesteding van concessieovereenkomsten voor het ontwerp, realisatie, exploitatie en financiering van nieuwe warmtenetten waarop bestaande bouw wordt aangesloten (juni 2023)</w:t>
        </w:r>
      </w:p>
    </w:sdtContent>
  </w:sdt>
  <w:bookmarkEnd w:id="1"/>
  <w:p w14:paraId="11DAFF8A" w14:textId="77777777" w:rsidR="00AF03BC" w:rsidRDefault="002F3382" w:rsidP="002F3382">
    <w:pPr>
      <w:pStyle w:val="DHHorizontaleLijn"/>
      <w:pBdr>
        <w:bottom w:val="none" w:sz="0" w:space="0" w:color="auto"/>
      </w:pBdr>
      <w:spacing w:after="660" w:line="100" w:lineRule="exact"/>
      <w:ind w:right="6"/>
    </w:pPr>
    <w:r>
      <w:rPr>
        <w:noProof/>
        <w:color w:val="2B579A"/>
        <w:shd w:val="clear" w:color="auto" w:fill="E6E6E6"/>
        <w:lang w:eastAsia="nl-NL"/>
      </w:rPr>
      <mc:AlternateContent>
        <mc:Choice Requires="wps">
          <w:drawing>
            <wp:anchor distT="0" distB="0" distL="114300" distR="114300" simplePos="0" relativeHeight="251658240" behindDoc="0" locked="1" layoutInCell="1" allowOverlap="1" wp14:anchorId="7FD94B11" wp14:editId="4E21C17D">
              <wp:simplePos x="0" y="0"/>
              <wp:positionH relativeFrom="margin">
                <wp:align>left</wp:align>
              </wp:positionH>
              <wp:positionV relativeFrom="paragraph">
                <wp:posOffset>69204</wp:posOffset>
              </wp:positionV>
              <wp:extent cx="5976000"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5976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B9E162" id="Straight Connector 1" o:spid="_x0000_s1026" style="position:absolute;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5.45pt" to="470.5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" strokecolor="black [3213]" strokeweight=".5pt">
              <w10:wrap anchorx="margin"/>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E0E8" w14:textId="77777777" w:rsidR="00456F44" w:rsidRDefault="00083258" w:rsidP="00495798">
    <w:pPr>
      <w:pStyle w:val="Koptekst"/>
      <w:spacing w:after="3680"/>
    </w:pPr>
    <w:r>
      <w:rPr>
        <w:noProof/>
        <w:color w:val="2B579A"/>
        <w:shd w:val="clear" w:color="auto" w:fill="E6E6E6"/>
        <w:lang w:eastAsia="nl-NL"/>
      </w:rPr>
      <w:drawing>
        <wp:anchor distT="0" distB="0" distL="114300" distR="114300" simplePos="0" relativeHeight="251658241" behindDoc="1" locked="0" layoutInCell="1" allowOverlap="1" wp14:anchorId="0008AB0F" wp14:editId="67971F56">
          <wp:simplePos x="0" y="0"/>
          <wp:positionH relativeFrom="page">
            <wp:posOffset>131503</wp:posOffset>
          </wp:positionH>
          <wp:positionV relativeFrom="page">
            <wp:posOffset>5715</wp:posOffset>
          </wp:positionV>
          <wp:extent cx="3384000" cy="1424399"/>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4000"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A12DD4"/>
    <w:multiLevelType w:val="hybridMultilevel"/>
    <w:tmpl w:val="D1A2DCA0"/>
    <w:lvl w:ilvl="0" w:tplc="FFFFFFFF">
      <w:start w:val="4"/>
      <w:numFmt w:val="decimal"/>
      <w:lvlText w:val="%1."/>
      <w:lvlJc w:val="left"/>
      <w:pPr>
        <w:ind w:left="720" w:hanging="360"/>
      </w:pPr>
      <w:rPr>
        <w:rFonts w:hint="default"/>
      </w:rPr>
    </w:lvl>
    <w:lvl w:ilvl="1" w:tplc="7BD41B3A">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1CF0256"/>
    <w:multiLevelType w:val="multilevel"/>
    <w:tmpl w:val="A29229EC"/>
    <w:lvl w:ilvl="0">
      <w:numFmt w:val="bullet"/>
      <w:lvlText w:val="-"/>
      <w:lvlJc w:val="left"/>
      <w:pPr>
        <w:ind w:left="568" w:hanging="284"/>
      </w:pPr>
      <w:rPr>
        <w:rFonts w:ascii="Georgia" w:eastAsiaTheme="minorHAnsi" w:hAnsi="Georgia" w:cs="Times New Roman" w:hint="default"/>
      </w:rPr>
    </w:lvl>
    <w:lvl w:ilvl="1">
      <w:start w:val="1"/>
      <w:numFmt w:val="bullet"/>
      <w:lvlText w:val=""/>
      <w:lvlJc w:val="left"/>
      <w:pPr>
        <w:ind w:left="928" w:hanging="360"/>
      </w:pPr>
      <w:rPr>
        <w:rFonts w:ascii="Symbol" w:hAnsi="Symbol" w:hint="default"/>
      </w:rPr>
    </w:lvl>
    <w:lvl w:ilvl="2">
      <w:start w:val="1"/>
      <w:numFmt w:val="lowerRoman"/>
      <w:lvlText w:val="%3)"/>
      <w:lvlJc w:val="lef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left"/>
      <w:pPr>
        <w:ind w:left="1988" w:hanging="284"/>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left"/>
      <w:pPr>
        <w:ind w:left="2840" w:hanging="284"/>
      </w:pPr>
      <w:rPr>
        <w:rFonts w:hint="default"/>
      </w:rPr>
    </w:lvl>
  </w:abstractNum>
  <w:abstractNum w:abstractNumId="12" w15:restartNumberingAfterBreak="0">
    <w:nsid w:val="0593DEE1"/>
    <w:multiLevelType w:val="hybridMultilevel"/>
    <w:tmpl w:val="FFFFFFFF"/>
    <w:lvl w:ilvl="0" w:tplc="3DE2824C">
      <w:start w:val="1"/>
      <w:numFmt w:val="decimal"/>
      <w:lvlText w:val="%1."/>
      <w:lvlJc w:val="left"/>
      <w:pPr>
        <w:ind w:left="360" w:hanging="360"/>
      </w:pPr>
    </w:lvl>
    <w:lvl w:ilvl="1" w:tplc="233AF434">
      <w:start w:val="1"/>
      <w:numFmt w:val="lowerLetter"/>
      <w:lvlText w:val="%2."/>
      <w:lvlJc w:val="left"/>
      <w:pPr>
        <w:ind w:left="1080" w:hanging="360"/>
      </w:pPr>
    </w:lvl>
    <w:lvl w:ilvl="2" w:tplc="FB129F1E">
      <w:start w:val="1"/>
      <w:numFmt w:val="lowerRoman"/>
      <w:lvlText w:val="%3."/>
      <w:lvlJc w:val="right"/>
      <w:pPr>
        <w:ind w:left="1800" w:hanging="180"/>
      </w:pPr>
    </w:lvl>
    <w:lvl w:ilvl="3" w:tplc="BEDED014">
      <w:start w:val="1"/>
      <w:numFmt w:val="decimal"/>
      <w:lvlText w:val="%4."/>
      <w:lvlJc w:val="left"/>
      <w:pPr>
        <w:ind w:left="2520" w:hanging="360"/>
      </w:pPr>
    </w:lvl>
    <w:lvl w:ilvl="4" w:tplc="2B00E410">
      <w:start w:val="1"/>
      <w:numFmt w:val="lowerLetter"/>
      <w:lvlText w:val="%5."/>
      <w:lvlJc w:val="left"/>
      <w:pPr>
        <w:ind w:left="3240" w:hanging="360"/>
      </w:pPr>
    </w:lvl>
    <w:lvl w:ilvl="5" w:tplc="E710D5A8">
      <w:start w:val="1"/>
      <w:numFmt w:val="lowerRoman"/>
      <w:lvlText w:val="%6."/>
      <w:lvlJc w:val="right"/>
      <w:pPr>
        <w:ind w:left="3960" w:hanging="180"/>
      </w:pPr>
    </w:lvl>
    <w:lvl w:ilvl="6" w:tplc="1F36A478">
      <w:start w:val="1"/>
      <w:numFmt w:val="decimal"/>
      <w:lvlText w:val="%7."/>
      <w:lvlJc w:val="left"/>
      <w:pPr>
        <w:ind w:left="4680" w:hanging="360"/>
      </w:pPr>
    </w:lvl>
    <w:lvl w:ilvl="7" w:tplc="13980E14">
      <w:start w:val="1"/>
      <w:numFmt w:val="lowerLetter"/>
      <w:lvlText w:val="%8."/>
      <w:lvlJc w:val="left"/>
      <w:pPr>
        <w:ind w:left="5400" w:hanging="360"/>
      </w:pPr>
    </w:lvl>
    <w:lvl w:ilvl="8" w:tplc="69FC7CF0">
      <w:start w:val="1"/>
      <w:numFmt w:val="lowerRoman"/>
      <w:lvlText w:val="%9."/>
      <w:lvlJc w:val="right"/>
      <w:pPr>
        <w:ind w:left="6120" w:hanging="180"/>
      </w:pPr>
    </w:lvl>
  </w:abstractNum>
  <w:abstractNum w:abstractNumId="13" w15:restartNumberingAfterBreak="0">
    <w:nsid w:val="18052FA4"/>
    <w:multiLevelType w:val="hybridMultilevel"/>
    <w:tmpl w:val="3140EE74"/>
    <w:lvl w:ilvl="0" w:tplc="04130017">
      <w:start w:val="1"/>
      <w:numFmt w:val="lowerLetter"/>
      <w:lvlText w:val="%1)"/>
      <w:lvlJc w:val="left"/>
      <w:pPr>
        <w:ind w:left="284" w:hanging="360"/>
      </w:pPr>
    </w:lvl>
    <w:lvl w:ilvl="1" w:tplc="FFFFFFFF">
      <w:start w:val="1"/>
      <w:numFmt w:val="lowerLetter"/>
      <w:lvlText w:val="%2."/>
      <w:lvlJc w:val="left"/>
      <w:pPr>
        <w:ind w:left="644" w:hanging="360"/>
      </w:pPr>
    </w:lvl>
    <w:lvl w:ilvl="2" w:tplc="FFFFFFFF">
      <w:start w:val="1"/>
      <w:numFmt w:val="lowerRoman"/>
      <w:lvlText w:val="%3."/>
      <w:lvlJc w:val="right"/>
      <w:pPr>
        <w:ind w:left="852" w:hanging="180"/>
      </w:pPr>
    </w:lvl>
    <w:lvl w:ilvl="3" w:tplc="FFFFFFFF">
      <w:start w:val="1"/>
      <w:numFmt w:val="decimal"/>
      <w:lvlText w:val="%4."/>
      <w:lvlJc w:val="left"/>
      <w:pPr>
        <w:ind w:left="1136" w:hanging="360"/>
      </w:pPr>
    </w:lvl>
    <w:lvl w:ilvl="4" w:tplc="FFFFFFFF">
      <w:start w:val="1"/>
      <w:numFmt w:val="lowerLetter"/>
      <w:lvlText w:val="%5."/>
      <w:lvlJc w:val="left"/>
      <w:pPr>
        <w:ind w:left="1420" w:hanging="360"/>
      </w:pPr>
    </w:lvl>
    <w:lvl w:ilvl="5" w:tplc="FFFFFFFF">
      <w:start w:val="1"/>
      <w:numFmt w:val="lowerRoman"/>
      <w:lvlText w:val="%6."/>
      <w:lvlJc w:val="right"/>
      <w:pPr>
        <w:ind w:left="1704" w:hanging="180"/>
      </w:pPr>
    </w:lvl>
    <w:lvl w:ilvl="6" w:tplc="FFFFFFFF">
      <w:start w:val="1"/>
      <w:numFmt w:val="decimal"/>
      <w:lvlText w:val="%7."/>
      <w:lvlJc w:val="left"/>
      <w:pPr>
        <w:ind w:left="1988" w:hanging="360"/>
      </w:pPr>
    </w:lvl>
    <w:lvl w:ilvl="7" w:tplc="FFFFFFFF">
      <w:start w:val="1"/>
      <w:numFmt w:val="lowerLetter"/>
      <w:lvlText w:val="%8."/>
      <w:lvlJc w:val="left"/>
      <w:pPr>
        <w:ind w:left="2272" w:hanging="360"/>
      </w:pPr>
    </w:lvl>
    <w:lvl w:ilvl="8" w:tplc="FFFFFFFF">
      <w:start w:val="1"/>
      <w:numFmt w:val="lowerRoman"/>
      <w:lvlText w:val="%9."/>
      <w:lvlJc w:val="right"/>
      <w:pPr>
        <w:ind w:left="2556" w:hanging="180"/>
      </w:pPr>
    </w:lvl>
  </w:abstractNum>
  <w:abstractNum w:abstractNumId="14" w15:restartNumberingAfterBreak="0">
    <w:nsid w:val="19D82D46"/>
    <w:multiLevelType w:val="hybridMultilevel"/>
    <w:tmpl w:val="E2567E06"/>
    <w:lvl w:ilvl="0" w:tplc="FFFFFFFF">
      <w:start w:val="4"/>
      <w:numFmt w:val="decimal"/>
      <w:lvlText w:val="%1."/>
      <w:lvlJc w:val="left"/>
      <w:pPr>
        <w:ind w:left="720" w:hanging="360"/>
      </w:pPr>
      <w:rPr>
        <w:rFonts w:hint="default"/>
      </w:rPr>
    </w:lvl>
    <w:lvl w:ilvl="1" w:tplc="0413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B6C26C7"/>
    <w:multiLevelType w:val="hybridMultilevel"/>
    <w:tmpl w:val="C2444A4C"/>
    <w:lvl w:ilvl="0" w:tplc="D612EC24">
      <w:numFmt w:val="bullet"/>
      <w:lvlText w:val="-"/>
      <w:lvlJc w:val="left"/>
      <w:pPr>
        <w:ind w:left="720" w:hanging="360"/>
      </w:pPr>
      <w:rPr>
        <w:rFonts w:ascii="Georgia" w:eastAsiaTheme="minorHAnsi"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023E94"/>
    <w:multiLevelType w:val="hybridMultilevel"/>
    <w:tmpl w:val="F7424A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23536D"/>
    <w:multiLevelType w:val="hybridMultilevel"/>
    <w:tmpl w:val="B2448190"/>
    <w:lvl w:ilvl="0" w:tplc="FFFFFFFF">
      <w:start w:val="4"/>
      <w:numFmt w:val="decimal"/>
      <w:lvlText w:val="%1."/>
      <w:lvlJc w:val="left"/>
      <w:pPr>
        <w:ind w:left="720" w:hanging="360"/>
      </w:pPr>
      <w:rPr>
        <w:rFonts w:hint="default"/>
      </w:rPr>
    </w:lvl>
    <w:lvl w:ilvl="1" w:tplc="2B745B12">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6925ACC"/>
    <w:multiLevelType w:val="hybridMultilevel"/>
    <w:tmpl w:val="5CB857B6"/>
    <w:lvl w:ilvl="0" w:tplc="FFFFFFFF">
      <w:start w:val="4"/>
      <w:numFmt w:val="decimal"/>
      <w:lvlText w:val="%1."/>
      <w:lvlJc w:val="left"/>
      <w:pPr>
        <w:ind w:left="720" w:hanging="360"/>
      </w:pPr>
      <w:rPr>
        <w:rFonts w:hint="default"/>
      </w:rPr>
    </w:lvl>
    <w:lvl w:ilvl="1" w:tplc="0413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466B10"/>
    <w:multiLevelType w:val="hybridMultilevel"/>
    <w:tmpl w:val="3FE83402"/>
    <w:lvl w:ilvl="0" w:tplc="04130017">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0" w15:restartNumberingAfterBreak="0">
    <w:nsid w:val="2C3B7FE8"/>
    <w:multiLevelType w:val="hybridMultilevel"/>
    <w:tmpl w:val="6F6030E2"/>
    <w:lvl w:ilvl="0" w:tplc="D612EC24">
      <w:numFmt w:val="bullet"/>
      <w:lvlText w:val="-"/>
      <w:lvlJc w:val="left"/>
      <w:pPr>
        <w:ind w:left="360" w:hanging="360"/>
      </w:pPr>
      <w:rPr>
        <w:rFonts w:ascii="Georgia" w:eastAsiaTheme="minorHAnsi" w:hAnsi="Georg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E4B27C1"/>
    <w:multiLevelType w:val="hybridMultilevel"/>
    <w:tmpl w:val="21A8A9C0"/>
    <w:lvl w:ilvl="0" w:tplc="FFFFFFFF">
      <w:start w:val="4"/>
      <w:numFmt w:val="decimal"/>
      <w:lvlText w:val="%1."/>
      <w:lvlJc w:val="left"/>
      <w:pPr>
        <w:ind w:left="720" w:hanging="360"/>
      </w:pPr>
      <w:rPr>
        <w:rFonts w:hint="default"/>
      </w:rPr>
    </w:lvl>
    <w:lvl w:ilvl="1" w:tplc="0413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017C4D"/>
    <w:multiLevelType w:val="hybridMultilevel"/>
    <w:tmpl w:val="8E40B0CE"/>
    <w:lvl w:ilvl="0" w:tplc="0413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7C5F7E"/>
    <w:multiLevelType w:val="hybridMultilevel"/>
    <w:tmpl w:val="52DC34D4"/>
    <w:lvl w:ilvl="0" w:tplc="FFFFFFFF">
      <w:start w:val="1"/>
      <w:numFmt w:val="decimal"/>
      <w:pStyle w:val="DHGenummerd"/>
      <w:lvlText w:val="%1."/>
      <w:lvlJc w:val="left"/>
      <w:pPr>
        <w:ind w:left="284" w:hanging="284"/>
      </w:pPr>
    </w:lvl>
    <w:lvl w:ilvl="1" w:tplc="04130017">
      <w:start w:val="1"/>
      <w:numFmt w:val="lowerLetter"/>
      <w:lvlText w:val="%2)"/>
      <w:lvlJc w:val="left"/>
      <w:pPr>
        <w:ind w:left="644" w:hanging="360"/>
      </w:pPr>
    </w:lvl>
    <w:lvl w:ilvl="2" w:tplc="D3E0D5A6">
      <w:start w:val="1"/>
      <w:numFmt w:val="lowerRoman"/>
      <w:lvlText w:val="%3)"/>
      <w:lvlJc w:val="left"/>
      <w:pPr>
        <w:ind w:left="852" w:hanging="284"/>
      </w:pPr>
    </w:lvl>
    <w:lvl w:ilvl="3" w:tplc="FDDA615E">
      <w:start w:val="1"/>
      <w:numFmt w:val="decimal"/>
      <w:lvlText w:val="(%4)"/>
      <w:lvlJc w:val="left"/>
      <w:pPr>
        <w:ind w:left="1136" w:hanging="284"/>
      </w:pPr>
    </w:lvl>
    <w:lvl w:ilvl="4" w:tplc="B44EC31E">
      <w:start w:val="1"/>
      <w:numFmt w:val="lowerLetter"/>
      <w:lvlText w:val="(%5)"/>
      <w:lvlJc w:val="left"/>
      <w:pPr>
        <w:ind w:left="1420" w:hanging="284"/>
      </w:pPr>
    </w:lvl>
    <w:lvl w:ilvl="5" w:tplc="D3F27AC0">
      <w:start w:val="1"/>
      <w:numFmt w:val="lowerRoman"/>
      <w:lvlText w:val="(%6)"/>
      <w:lvlJc w:val="left"/>
      <w:pPr>
        <w:ind w:left="1704" w:hanging="284"/>
      </w:pPr>
    </w:lvl>
    <w:lvl w:ilvl="6" w:tplc="7FF8D5E8">
      <w:start w:val="1"/>
      <w:numFmt w:val="decimal"/>
      <w:lvlText w:val="%7."/>
      <w:lvlJc w:val="left"/>
      <w:pPr>
        <w:ind w:left="1988" w:hanging="284"/>
      </w:pPr>
    </w:lvl>
    <w:lvl w:ilvl="7" w:tplc="A78055A6">
      <w:start w:val="1"/>
      <w:numFmt w:val="lowerLetter"/>
      <w:lvlText w:val="%8."/>
      <w:lvlJc w:val="left"/>
      <w:pPr>
        <w:ind w:left="2272" w:hanging="284"/>
      </w:pPr>
    </w:lvl>
    <w:lvl w:ilvl="8" w:tplc="3D9A9A26">
      <w:start w:val="1"/>
      <w:numFmt w:val="lowerRoman"/>
      <w:lvlText w:val="%9."/>
      <w:lvlJc w:val="left"/>
      <w:pPr>
        <w:ind w:left="2556" w:hanging="284"/>
      </w:pPr>
    </w:lvl>
  </w:abstractNum>
  <w:abstractNum w:abstractNumId="24" w15:restartNumberingAfterBreak="0">
    <w:nsid w:val="58E17C11"/>
    <w:multiLevelType w:val="hybridMultilevel"/>
    <w:tmpl w:val="46B047F0"/>
    <w:lvl w:ilvl="0" w:tplc="D3E0D5A6">
      <w:start w:val="1"/>
      <w:numFmt w:val="lowerRoman"/>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B7C7BF9"/>
    <w:multiLevelType w:val="hybridMultilevel"/>
    <w:tmpl w:val="E290341E"/>
    <w:lvl w:ilvl="0" w:tplc="5308BCB4">
      <w:start w:val="4"/>
      <w:numFmt w:val="decimal"/>
      <w:lvlText w:val="%1."/>
      <w:lvlJc w:val="left"/>
      <w:pPr>
        <w:ind w:left="720" w:hanging="360"/>
      </w:pPr>
      <w:rPr>
        <w:rFonts w:hint="default"/>
      </w:rPr>
    </w:lvl>
    <w:lvl w:ilvl="1" w:tplc="D612EC24">
      <w:numFmt w:val="bullet"/>
      <w:lvlText w:val="-"/>
      <w:lvlJc w:val="left"/>
      <w:pPr>
        <w:ind w:left="720" w:hanging="360"/>
      </w:pPr>
      <w:rPr>
        <w:rFonts w:ascii="Georgia" w:eastAsiaTheme="minorHAnsi" w:hAnsi="Georgia" w:cs="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76A0D9C"/>
    <w:multiLevelType w:val="hybridMultilevel"/>
    <w:tmpl w:val="3FE83402"/>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7" w15:restartNumberingAfterBreak="0">
    <w:nsid w:val="6B3062C5"/>
    <w:multiLevelType w:val="multilevel"/>
    <w:tmpl w:val="DEAC08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D7D18C3"/>
    <w:multiLevelType w:val="multilevel"/>
    <w:tmpl w:val="634824A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0" w15:restartNumberingAfterBreak="0">
    <w:nsid w:val="6F613922"/>
    <w:multiLevelType w:val="hybridMultilevel"/>
    <w:tmpl w:val="E820C77A"/>
    <w:lvl w:ilvl="0" w:tplc="04130001">
      <w:start w:val="1"/>
      <w:numFmt w:val="bullet"/>
      <w:lvlText w:val=""/>
      <w:lvlJc w:val="left"/>
      <w:pPr>
        <w:ind w:left="568" w:hanging="284"/>
      </w:pPr>
      <w:rPr>
        <w:rFonts w:ascii="Symbol" w:hAnsi="Symbol" w:hint="default"/>
      </w:rPr>
    </w:lvl>
    <w:lvl w:ilvl="1" w:tplc="04130001">
      <w:start w:val="1"/>
      <w:numFmt w:val="bullet"/>
      <w:lvlText w:val=""/>
      <w:lvlJc w:val="left"/>
      <w:pPr>
        <w:ind w:left="928" w:hanging="360"/>
      </w:pPr>
      <w:rPr>
        <w:rFonts w:ascii="Symbol" w:hAnsi="Symbol" w:hint="default"/>
      </w:rPr>
    </w:lvl>
    <w:lvl w:ilvl="2" w:tplc="FFFFFFFF">
      <w:start w:val="1"/>
      <w:numFmt w:val="lowerRoman"/>
      <w:lvlText w:val="%3)"/>
      <w:lvlJc w:val="left"/>
      <w:pPr>
        <w:ind w:left="1136" w:hanging="284"/>
      </w:pPr>
    </w:lvl>
    <w:lvl w:ilvl="3" w:tplc="FFFFFFFF">
      <w:start w:val="1"/>
      <w:numFmt w:val="decimal"/>
      <w:lvlText w:val="(%4)"/>
      <w:lvlJc w:val="left"/>
      <w:pPr>
        <w:ind w:left="1420" w:hanging="284"/>
      </w:pPr>
    </w:lvl>
    <w:lvl w:ilvl="4" w:tplc="FFFFFFFF">
      <w:start w:val="1"/>
      <w:numFmt w:val="lowerLetter"/>
      <w:lvlText w:val="(%5)"/>
      <w:lvlJc w:val="left"/>
      <w:pPr>
        <w:ind w:left="1704" w:hanging="284"/>
      </w:pPr>
    </w:lvl>
    <w:lvl w:ilvl="5" w:tplc="FFFFFFFF">
      <w:start w:val="1"/>
      <w:numFmt w:val="lowerRoman"/>
      <w:lvlText w:val="(%6)"/>
      <w:lvlJc w:val="left"/>
      <w:pPr>
        <w:ind w:left="1988" w:hanging="284"/>
      </w:pPr>
    </w:lvl>
    <w:lvl w:ilvl="6" w:tplc="FFFFFFFF">
      <w:start w:val="1"/>
      <w:numFmt w:val="decimal"/>
      <w:lvlText w:val="%7."/>
      <w:lvlJc w:val="left"/>
      <w:pPr>
        <w:ind w:left="2272" w:hanging="284"/>
      </w:pPr>
    </w:lvl>
    <w:lvl w:ilvl="7" w:tplc="FFFFFFFF">
      <w:start w:val="1"/>
      <w:numFmt w:val="lowerLetter"/>
      <w:lvlText w:val="%8."/>
      <w:lvlJc w:val="left"/>
      <w:pPr>
        <w:ind w:left="2556" w:hanging="284"/>
      </w:pPr>
    </w:lvl>
    <w:lvl w:ilvl="8" w:tplc="FFFFFFFF">
      <w:start w:val="1"/>
      <w:numFmt w:val="lowerRoman"/>
      <w:lvlText w:val="%9."/>
      <w:lvlJc w:val="left"/>
      <w:pPr>
        <w:ind w:left="2840" w:hanging="284"/>
      </w:pPr>
    </w:lvl>
  </w:abstractNum>
  <w:abstractNum w:abstractNumId="31" w15:restartNumberingAfterBreak="0">
    <w:nsid w:val="70B76C97"/>
    <w:multiLevelType w:val="hybridMultilevel"/>
    <w:tmpl w:val="34481E0A"/>
    <w:lvl w:ilvl="0" w:tplc="D612EC24">
      <w:numFmt w:val="bullet"/>
      <w:lvlText w:val="-"/>
      <w:lvlJc w:val="left"/>
      <w:pPr>
        <w:ind w:left="928" w:hanging="360"/>
      </w:pPr>
      <w:rPr>
        <w:rFonts w:ascii="Georgia" w:eastAsiaTheme="minorHAnsi" w:hAnsi="Georgia" w:cs="Times New Roman" w:hint="default"/>
      </w:rPr>
    </w:lvl>
    <w:lvl w:ilvl="1" w:tplc="04130003" w:tentative="1">
      <w:start w:val="1"/>
      <w:numFmt w:val="bullet"/>
      <w:lvlText w:val="o"/>
      <w:lvlJc w:val="left"/>
      <w:pPr>
        <w:ind w:left="1648" w:hanging="360"/>
      </w:pPr>
      <w:rPr>
        <w:rFonts w:ascii="Courier New" w:hAnsi="Courier New" w:cs="Courier New" w:hint="default"/>
      </w:rPr>
    </w:lvl>
    <w:lvl w:ilvl="2" w:tplc="04130005" w:tentative="1">
      <w:start w:val="1"/>
      <w:numFmt w:val="bullet"/>
      <w:lvlText w:val=""/>
      <w:lvlJc w:val="left"/>
      <w:pPr>
        <w:ind w:left="2368" w:hanging="360"/>
      </w:pPr>
      <w:rPr>
        <w:rFonts w:ascii="Wingdings" w:hAnsi="Wingdings" w:hint="default"/>
      </w:rPr>
    </w:lvl>
    <w:lvl w:ilvl="3" w:tplc="04130001" w:tentative="1">
      <w:start w:val="1"/>
      <w:numFmt w:val="bullet"/>
      <w:lvlText w:val=""/>
      <w:lvlJc w:val="left"/>
      <w:pPr>
        <w:ind w:left="3088" w:hanging="360"/>
      </w:pPr>
      <w:rPr>
        <w:rFonts w:ascii="Symbol" w:hAnsi="Symbol" w:hint="default"/>
      </w:rPr>
    </w:lvl>
    <w:lvl w:ilvl="4" w:tplc="04130003" w:tentative="1">
      <w:start w:val="1"/>
      <w:numFmt w:val="bullet"/>
      <w:lvlText w:val="o"/>
      <w:lvlJc w:val="left"/>
      <w:pPr>
        <w:ind w:left="3808" w:hanging="360"/>
      </w:pPr>
      <w:rPr>
        <w:rFonts w:ascii="Courier New" w:hAnsi="Courier New" w:cs="Courier New" w:hint="default"/>
      </w:rPr>
    </w:lvl>
    <w:lvl w:ilvl="5" w:tplc="04130005" w:tentative="1">
      <w:start w:val="1"/>
      <w:numFmt w:val="bullet"/>
      <w:lvlText w:val=""/>
      <w:lvlJc w:val="left"/>
      <w:pPr>
        <w:ind w:left="4528" w:hanging="360"/>
      </w:pPr>
      <w:rPr>
        <w:rFonts w:ascii="Wingdings" w:hAnsi="Wingdings" w:hint="default"/>
      </w:rPr>
    </w:lvl>
    <w:lvl w:ilvl="6" w:tplc="04130001" w:tentative="1">
      <w:start w:val="1"/>
      <w:numFmt w:val="bullet"/>
      <w:lvlText w:val=""/>
      <w:lvlJc w:val="left"/>
      <w:pPr>
        <w:ind w:left="5248" w:hanging="360"/>
      </w:pPr>
      <w:rPr>
        <w:rFonts w:ascii="Symbol" w:hAnsi="Symbol" w:hint="default"/>
      </w:rPr>
    </w:lvl>
    <w:lvl w:ilvl="7" w:tplc="04130003" w:tentative="1">
      <w:start w:val="1"/>
      <w:numFmt w:val="bullet"/>
      <w:lvlText w:val="o"/>
      <w:lvlJc w:val="left"/>
      <w:pPr>
        <w:ind w:left="5968" w:hanging="360"/>
      </w:pPr>
      <w:rPr>
        <w:rFonts w:ascii="Courier New" w:hAnsi="Courier New" w:cs="Courier New" w:hint="default"/>
      </w:rPr>
    </w:lvl>
    <w:lvl w:ilvl="8" w:tplc="04130005" w:tentative="1">
      <w:start w:val="1"/>
      <w:numFmt w:val="bullet"/>
      <w:lvlText w:val=""/>
      <w:lvlJc w:val="left"/>
      <w:pPr>
        <w:ind w:left="6688" w:hanging="360"/>
      </w:pPr>
      <w:rPr>
        <w:rFonts w:ascii="Wingdings" w:hAnsi="Wingdings" w:hint="default"/>
      </w:rPr>
    </w:lvl>
  </w:abstractNum>
  <w:abstractNum w:abstractNumId="32" w15:restartNumberingAfterBreak="0">
    <w:nsid w:val="72130D6E"/>
    <w:multiLevelType w:val="hybridMultilevel"/>
    <w:tmpl w:val="D6FE47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22D73E2"/>
    <w:multiLevelType w:val="hybridMultilevel"/>
    <w:tmpl w:val="3FE83402"/>
    <w:lvl w:ilvl="0" w:tplc="FFFFFFFF">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4" w15:restartNumberingAfterBreak="0">
    <w:nsid w:val="746BBCB7"/>
    <w:multiLevelType w:val="hybridMultilevel"/>
    <w:tmpl w:val="FFFFFFFF"/>
    <w:lvl w:ilvl="0" w:tplc="4E3E07C0">
      <w:numFmt w:val="none"/>
      <w:lvlText w:val=""/>
      <w:lvlJc w:val="left"/>
      <w:pPr>
        <w:tabs>
          <w:tab w:val="num" w:pos="360"/>
        </w:tabs>
      </w:pPr>
    </w:lvl>
    <w:lvl w:ilvl="1" w:tplc="919ECECC">
      <w:start w:val="1"/>
      <w:numFmt w:val="lowerLetter"/>
      <w:lvlText w:val="%2."/>
      <w:lvlJc w:val="left"/>
      <w:pPr>
        <w:ind w:left="1440" w:hanging="360"/>
      </w:pPr>
    </w:lvl>
    <w:lvl w:ilvl="2" w:tplc="E464624A">
      <w:start w:val="1"/>
      <w:numFmt w:val="lowerRoman"/>
      <w:lvlText w:val="%3."/>
      <w:lvlJc w:val="right"/>
      <w:pPr>
        <w:ind w:left="2160" w:hanging="180"/>
      </w:pPr>
    </w:lvl>
    <w:lvl w:ilvl="3" w:tplc="24C64076">
      <w:start w:val="1"/>
      <w:numFmt w:val="decimal"/>
      <w:lvlText w:val="%4."/>
      <w:lvlJc w:val="left"/>
      <w:pPr>
        <w:ind w:left="2880" w:hanging="360"/>
      </w:pPr>
    </w:lvl>
    <w:lvl w:ilvl="4" w:tplc="4E8266EA">
      <w:start w:val="1"/>
      <w:numFmt w:val="lowerLetter"/>
      <w:lvlText w:val="%5."/>
      <w:lvlJc w:val="left"/>
      <w:pPr>
        <w:ind w:left="3600" w:hanging="360"/>
      </w:pPr>
    </w:lvl>
    <w:lvl w:ilvl="5" w:tplc="82CAFB1A">
      <w:start w:val="1"/>
      <w:numFmt w:val="lowerRoman"/>
      <w:lvlText w:val="%6."/>
      <w:lvlJc w:val="right"/>
      <w:pPr>
        <w:ind w:left="4320" w:hanging="180"/>
      </w:pPr>
    </w:lvl>
    <w:lvl w:ilvl="6" w:tplc="A2EE0004">
      <w:start w:val="1"/>
      <w:numFmt w:val="decimal"/>
      <w:lvlText w:val="%7."/>
      <w:lvlJc w:val="left"/>
      <w:pPr>
        <w:ind w:left="5040" w:hanging="360"/>
      </w:pPr>
    </w:lvl>
    <w:lvl w:ilvl="7" w:tplc="FEC8F752">
      <w:start w:val="1"/>
      <w:numFmt w:val="lowerLetter"/>
      <w:lvlText w:val="%8."/>
      <w:lvlJc w:val="left"/>
      <w:pPr>
        <w:ind w:left="5760" w:hanging="360"/>
      </w:pPr>
    </w:lvl>
    <w:lvl w:ilvl="8" w:tplc="CD560866">
      <w:start w:val="1"/>
      <w:numFmt w:val="lowerRoman"/>
      <w:lvlText w:val="%9."/>
      <w:lvlJc w:val="right"/>
      <w:pPr>
        <w:ind w:left="6480" w:hanging="180"/>
      </w:pPr>
    </w:lvl>
  </w:abstractNum>
  <w:abstractNum w:abstractNumId="35" w15:restartNumberingAfterBreak="0">
    <w:nsid w:val="792E2B60"/>
    <w:multiLevelType w:val="multilevel"/>
    <w:tmpl w:val="E36EA894"/>
    <w:lvl w:ilvl="0">
      <w:start w:val="3"/>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num w:numId="1" w16cid:durableId="1473139850">
    <w:abstractNumId w:val="9"/>
  </w:num>
  <w:num w:numId="2" w16cid:durableId="1281105940">
    <w:abstractNumId w:val="7"/>
  </w:num>
  <w:num w:numId="3" w16cid:durableId="1048920092">
    <w:abstractNumId w:val="6"/>
  </w:num>
  <w:num w:numId="4" w16cid:durableId="176627735">
    <w:abstractNumId w:val="5"/>
  </w:num>
  <w:num w:numId="5" w16cid:durableId="2081900159">
    <w:abstractNumId w:val="4"/>
  </w:num>
  <w:num w:numId="6" w16cid:durableId="659580093">
    <w:abstractNumId w:val="8"/>
  </w:num>
  <w:num w:numId="7" w16cid:durableId="1736779982">
    <w:abstractNumId w:val="3"/>
  </w:num>
  <w:num w:numId="8" w16cid:durableId="1368483500">
    <w:abstractNumId w:val="2"/>
  </w:num>
  <w:num w:numId="9" w16cid:durableId="310476765">
    <w:abstractNumId w:val="1"/>
  </w:num>
  <w:num w:numId="10" w16cid:durableId="1221405780">
    <w:abstractNumId w:val="0"/>
  </w:num>
  <w:num w:numId="11" w16cid:durableId="1296761367">
    <w:abstractNumId w:val="29"/>
  </w:num>
  <w:num w:numId="12" w16cid:durableId="817498051">
    <w:abstractNumId w:val="23"/>
  </w:num>
  <w:num w:numId="13" w16cid:durableId="1600483683">
    <w:abstractNumId w:val="35"/>
  </w:num>
  <w:num w:numId="14" w16cid:durableId="1815175667">
    <w:abstractNumId w:val="23"/>
  </w:num>
  <w:num w:numId="15" w16cid:durableId="120271755">
    <w:abstractNumId w:val="30"/>
  </w:num>
  <w:num w:numId="16" w16cid:durableId="1020005422">
    <w:abstractNumId w:val="32"/>
  </w:num>
  <w:num w:numId="17" w16cid:durableId="1445492985">
    <w:abstractNumId w:val="15"/>
  </w:num>
  <w:num w:numId="18" w16cid:durableId="1121264733">
    <w:abstractNumId w:val="20"/>
  </w:num>
  <w:num w:numId="19" w16cid:durableId="975725086">
    <w:abstractNumId w:val="31"/>
  </w:num>
  <w:num w:numId="20" w16cid:durableId="1407193547">
    <w:abstractNumId w:val="11"/>
  </w:num>
  <w:num w:numId="21" w16cid:durableId="536355887">
    <w:abstractNumId w:val="24"/>
  </w:num>
  <w:num w:numId="22" w16cid:durableId="1409113634">
    <w:abstractNumId w:val="34"/>
  </w:num>
  <w:num w:numId="23" w16cid:durableId="1617523069">
    <w:abstractNumId w:val="12"/>
  </w:num>
  <w:num w:numId="24" w16cid:durableId="2008093802">
    <w:abstractNumId w:val="25"/>
  </w:num>
  <w:num w:numId="25" w16cid:durableId="1553538857">
    <w:abstractNumId w:val="19"/>
  </w:num>
  <w:num w:numId="26" w16cid:durableId="1611627773">
    <w:abstractNumId w:val="22"/>
  </w:num>
  <w:num w:numId="27" w16cid:durableId="437025789">
    <w:abstractNumId w:val="14"/>
  </w:num>
  <w:num w:numId="28" w16cid:durableId="191263499">
    <w:abstractNumId w:val="18"/>
  </w:num>
  <w:num w:numId="29" w16cid:durableId="1373650369">
    <w:abstractNumId w:val="10"/>
  </w:num>
  <w:num w:numId="30" w16cid:durableId="1368070227">
    <w:abstractNumId w:val="17"/>
  </w:num>
  <w:num w:numId="31" w16cid:durableId="1673679453">
    <w:abstractNumId w:val="21"/>
  </w:num>
  <w:num w:numId="32" w16cid:durableId="1650403711">
    <w:abstractNumId w:val="13"/>
  </w:num>
  <w:num w:numId="33" w16cid:durableId="2112700627">
    <w:abstractNumId w:val="35"/>
  </w:num>
  <w:num w:numId="34" w16cid:durableId="1003514437">
    <w:abstractNumId w:val="16"/>
  </w:num>
  <w:num w:numId="35" w16cid:durableId="783420604">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9096004">
    <w:abstractNumId w:val="23"/>
  </w:num>
  <w:num w:numId="37" w16cid:durableId="1152795155">
    <w:abstractNumId w:val="23"/>
  </w:num>
  <w:num w:numId="38" w16cid:durableId="1079715170">
    <w:abstractNumId w:val="26"/>
  </w:num>
  <w:num w:numId="39" w16cid:durableId="714622489">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51150744">
    <w:abstractNumId w:val="23"/>
  </w:num>
  <w:num w:numId="41" w16cid:durableId="527909092">
    <w:abstractNumId w:val="23"/>
  </w:num>
  <w:num w:numId="42" w16cid:durableId="2084835462">
    <w:abstractNumId w:val="33"/>
  </w:num>
  <w:num w:numId="43" w16cid:durableId="1712534087">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97"/>
    <w:docVar w:name="lijnhorizontaal" w:val="cm"/>
    <w:docVar w:name="lijnverticaal" w:val="cm"/>
    <w:docVar w:name="Width" w:val="520"/>
  </w:docVars>
  <w:rsids>
    <w:rsidRoot w:val="00D81A2D"/>
    <w:rsid w:val="000000D8"/>
    <w:rsid w:val="0000080D"/>
    <w:rsid w:val="00001BF8"/>
    <w:rsid w:val="00002D99"/>
    <w:rsid w:val="000036C8"/>
    <w:rsid w:val="000036E4"/>
    <w:rsid w:val="00005AC9"/>
    <w:rsid w:val="00007E99"/>
    <w:rsid w:val="00012219"/>
    <w:rsid w:val="00013CC4"/>
    <w:rsid w:val="00016950"/>
    <w:rsid w:val="00016F4C"/>
    <w:rsid w:val="00017A9F"/>
    <w:rsid w:val="00020B04"/>
    <w:rsid w:val="000211CF"/>
    <w:rsid w:val="00022AC3"/>
    <w:rsid w:val="00022AFA"/>
    <w:rsid w:val="000249E4"/>
    <w:rsid w:val="000257D3"/>
    <w:rsid w:val="00025AF0"/>
    <w:rsid w:val="00026CAD"/>
    <w:rsid w:val="000278D2"/>
    <w:rsid w:val="00027E22"/>
    <w:rsid w:val="0003268E"/>
    <w:rsid w:val="0003291B"/>
    <w:rsid w:val="00033086"/>
    <w:rsid w:val="00034343"/>
    <w:rsid w:val="00035052"/>
    <w:rsid w:val="00042EA1"/>
    <w:rsid w:val="00043500"/>
    <w:rsid w:val="00043D0B"/>
    <w:rsid w:val="000445C2"/>
    <w:rsid w:val="00044CD8"/>
    <w:rsid w:val="00047C70"/>
    <w:rsid w:val="0005225C"/>
    <w:rsid w:val="00052440"/>
    <w:rsid w:val="00053703"/>
    <w:rsid w:val="000548D1"/>
    <w:rsid w:val="00054E5A"/>
    <w:rsid w:val="00054EAC"/>
    <w:rsid w:val="00055AAE"/>
    <w:rsid w:val="0005640E"/>
    <w:rsid w:val="00061DDF"/>
    <w:rsid w:val="00062431"/>
    <w:rsid w:val="00063F52"/>
    <w:rsid w:val="00065302"/>
    <w:rsid w:val="00065E20"/>
    <w:rsid w:val="00067B2D"/>
    <w:rsid w:val="00067B60"/>
    <w:rsid w:val="00072EA0"/>
    <w:rsid w:val="00074AA3"/>
    <w:rsid w:val="00075036"/>
    <w:rsid w:val="000755DA"/>
    <w:rsid w:val="00076A11"/>
    <w:rsid w:val="00076E3F"/>
    <w:rsid w:val="00082C4A"/>
    <w:rsid w:val="00083188"/>
    <w:rsid w:val="00083258"/>
    <w:rsid w:val="00083814"/>
    <w:rsid w:val="000866C8"/>
    <w:rsid w:val="000901B0"/>
    <w:rsid w:val="0009214D"/>
    <w:rsid w:val="0009522E"/>
    <w:rsid w:val="0009647A"/>
    <w:rsid w:val="00096A26"/>
    <w:rsid w:val="000A0247"/>
    <w:rsid w:val="000A0917"/>
    <w:rsid w:val="000A107F"/>
    <w:rsid w:val="000A113A"/>
    <w:rsid w:val="000A1C3A"/>
    <w:rsid w:val="000A243B"/>
    <w:rsid w:val="000A4594"/>
    <w:rsid w:val="000A49C2"/>
    <w:rsid w:val="000A5EC7"/>
    <w:rsid w:val="000A71E8"/>
    <w:rsid w:val="000B197C"/>
    <w:rsid w:val="000B1C4E"/>
    <w:rsid w:val="000B6231"/>
    <w:rsid w:val="000C0891"/>
    <w:rsid w:val="000C0981"/>
    <w:rsid w:val="000C16C4"/>
    <w:rsid w:val="000C3021"/>
    <w:rsid w:val="000C3045"/>
    <w:rsid w:val="000C381B"/>
    <w:rsid w:val="000C4D8B"/>
    <w:rsid w:val="000C53DB"/>
    <w:rsid w:val="000C6934"/>
    <w:rsid w:val="000C6C6C"/>
    <w:rsid w:val="000D2402"/>
    <w:rsid w:val="000D2620"/>
    <w:rsid w:val="000D2A18"/>
    <w:rsid w:val="000D37CF"/>
    <w:rsid w:val="000D4490"/>
    <w:rsid w:val="000D46CE"/>
    <w:rsid w:val="000D481F"/>
    <w:rsid w:val="000D5D1E"/>
    <w:rsid w:val="000D7E20"/>
    <w:rsid w:val="000E0721"/>
    <w:rsid w:val="000E14A5"/>
    <w:rsid w:val="000E1845"/>
    <w:rsid w:val="000E1D67"/>
    <w:rsid w:val="000E3033"/>
    <w:rsid w:val="000E311F"/>
    <w:rsid w:val="000E353A"/>
    <w:rsid w:val="000E41AC"/>
    <w:rsid w:val="000E42C6"/>
    <w:rsid w:val="000E4533"/>
    <w:rsid w:val="000E4C3E"/>
    <w:rsid w:val="000E5926"/>
    <w:rsid w:val="000E5D8D"/>
    <w:rsid w:val="000E6499"/>
    <w:rsid w:val="000E6F5C"/>
    <w:rsid w:val="000E713A"/>
    <w:rsid w:val="000E78B1"/>
    <w:rsid w:val="000EFF1D"/>
    <w:rsid w:val="000F2ABB"/>
    <w:rsid w:val="000F7511"/>
    <w:rsid w:val="000F79C1"/>
    <w:rsid w:val="00100992"/>
    <w:rsid w:val="00103659"/>
    <w:rsid w:val="00104444"/>
    <w:rsid w:val="00105FB6"/>
    <w:rsid w:val="00105FF9"/>
    <w:rsid w:val="001072F7"/>
    <w:rsid w:val="00112089"/>
    <w:rsid w:val="00112D42"/>
    <w:rsid w:val="0011320A"/>
    <w:rsid w:val="00113604"/>
    <w:rsid w:val="00113702"/>
    <w:rsid w:val="00116AF7"/>
    <w:rsid w:val="00117832"/>
    <w:rsid w:val="001179B1"/>
    <w:rsid w:val="001205A8"/>
    <w:rsid w:val="001213D0"/>
    <w:rsid w:val="0012380D"/>
    <w:rsid w:val="0012403D"/>
    <w:rsid w:val="00124571"/>
    <w:rsid w:val="00130572"/>
    <w:rsid w:val="00131753"/>
    <w:rsid w:val="00131B9E"/>
    <w:rsid w:val="00132881"/>
    <w:rsid w:val="0013412E"/>
    <w:rsid w:val="001351CA"/>
    <w:rsid w:val="001353D5"/>
    <w:rsid w:val="001362E2"/>
    <w:rsid w:val="00137CF2"/>
    <w:rsid w:val="00137EE8"/>
    <w:rsid w:val="001402F8"/>
    <w:rsid w:val="0014308D"/>
    <w:rsid w:val="00150659"/>
    <w:rsid w:val="00151F57"/>
    <w:rsid w:val="00153804"/>
    <w:rsid w:val="0015596C"/>
    <w:rsid w:val="00155B13"/>
    <w:rsid w:val="00155FFD"/>
    <w:rsid w:val="001560FF"/>
    <w:rsid w:val="00156947"/>
    <w:rsid w:val="00157ED3"/>
    <w:rsid w:val="00162AC5"/>
    <w:rsid w:val="00162EF7"/>
    <w:rsid w:val="00163BE3"/>
    <w:rsid w:val="001640FD"/>
    <w:rsid w:val="001646C3"/>
    <w:rsid w:val="00165263"/>
    <w:rsid w:val="0016622E"/>
    <w:rsid w:val="00166CEA"/>
    <w:rsid w:val="0016734D"/>
    <w:rsid w:val="0016776B"/>
    <w:rsid w:val="001678F3"/>
    <w:rsid w:val="00170723"/>
    <w:rsid w:val="00170E6B"/>
    <w:rsid w:val="0017189C"/>
    <w:rsid w:val="00172A5F"/>
    <w:rsid w:val="0018018D"/>
    <w:rsid w:val="00181F51"/>
    <w:rsid w:val="00183ED0"/>
    <w:rsid w:val="001850FA"/>
    <w:rsid w:val="001866B7"/>
    <w:rsid w:val="00186CF4"/>
    <w:rsid w:val="00186D0A"/>
    <w:rsid w:val="00187383"/>
    <w:rsid w:val="00191612"/>
    <w:rsid w:val="00191F1F"/>
    <w:rsid w:val="00192724"/>
    <w:rsid w:val="00192A20"/>
    <w:rsid w:val="00192FD9"/>
    <w:rsid w:val="00193392"/>
    <w:rsid w:val="0019387C"/>
    <w:rsid w:val="00195B62"/>
    <w:rsid w:val="00196227"/>
    <w:rsid w:val="00196B26"/>
    <w:rsid w:val="00196E83"/>
    <w:rsid w:val="001A006E"/>
    <w:rsid w:val="001A085C"/>
    <w:rsid w:val="001A0F13"/>
    <w:rsid w:val="001A1B8A"/>
    <w:rsid w:val="001A23F6"/>
    <w:rsid w:val="001A4080"/>
    <w:rsid w:val="001A45C0"/>
    <w:rsid w:val="001A4641"/>
    <w:rsid w:val="001A4B9A"/>
    <w:rsid w:val="001A5229"/>
    <w:rsid w:val="001A5B52"/>
    <w:rsid w:val="001A62E8"/>
    <w:rsid w:val="001A6EC5"/>
    <w:rsid w:val="001A78F5"/>
    <w:rsid w:val="001AACA3"/>
    <w:rsid w:val="001B2257"/>
    <w:rsid w:val="001B3405"/>
    <w:rsid w:val="001B3D79"/>
    <w:rsid w:val="001B4771"/>
    <w:rsid w:val="001B73C8"/>
    <w:rsid w:val="001B7C7A"/>
    <w:rsid w:val="001C0E85"/>
    <w:rsid w:val="001C1D4E"/>
    <w:rsid w:val="001C1DED"/>
    <w:rsid w:val="001C1F09"/>
    <w:rsid w:val="001C33F3"/>
    <w:rsid w:val="001C38E6"/>
    <w:rsid w:val="001C4580"/>
    <w:rsid w:val="001C6648"/>
    <w:rsid w:val="001C6D33"/>
    <w:rsid w:val="001C71EE"/>
    <w:rsid w:val="001C7549"/>
    <w:rsid w:val="001D07CB"/>
    <w:rsid w:val="001D07F7"/>
    <w:rsid w:val="001D1591"/>
    <w:rsid w:val="001D3076"/>
    <w:rsid w:val="001D3104"/>
    <w:rsid w:val="001D6442"/>
    <w:rsid w:val="001D7A6A"/>
    <w:rsid w:val="001D7C62"/>
    <w:rsid w:val="001E21B9"/>
    <w:rsid w:val="001E23BD"/>
    <w:rsid w:val="001E284F"/>
    <w:rsid w:val="001E6B7E"/>
    <w:rsid w:val="001E6CBD"/>
    <w:rsid w:val="001E73DA"/>
    <w:rsid w:val="001F196B"/>
    <w:rsid w:val="001F1CF5"/>
    <w:rsid w:val="001F2077"/>
    <w:rsid w:val="001F27AD"/>
    <w:rsid w:val="001F3B37"/>
    <w:rsid w:val="001F42E9"/>
    <w:rsid w:val="001F4955"/>
    <w:rsid w:val="001F598C"/>
    <w:rsid w:val="001F64D5"/>
    <w:rsid w:val="001F6B86"/>
    <w:rsid w:val="001F7658"/>
    <w:rsid w:val="00200B55"/>
    <w:rsid w:val="00200BFD"/>
    <w:rsid w:val="002012CF"/>
    <w:rsid w:val="002021E4"/>
    <w:rsid w:val="002034FA"/>
    <w:rsid w:val="00205B4E"/>
    <w:rsid w:val="0020618F"/>
    <w:rsid w:val="0020629C"/>
    <w:rsid w:val="00206C08"/>
    <w:rsid w:val="00206ED3"/>
    <w:rsid w:val="00207382"/>
    <w:rsid w:val="00210B77"/>
    <w:rsid w:val="00211A6C"/>
    <w:rsid w:val="00213F8C"/>
    <w:rsid w:val="002142E1"/>
    <w:rsid w:val="00214D56"/>
    <w:rsid w:val="00215101"/>
    <w:rsid w:val="00217C53"/>
    <w:rsid w:val="00217E86"/>
    <w:rsid w:val="00217F70"/>
    <w:rsid w:val="0022026E"/>
    <w:rsid w:val="002206DD"/>
    <w:rsid w:val="00221475"/>
    <w:rsid w:val="00224318"/>
    <w:rsid w:val="00224F16"/>
    <w:rsid w:val="002251FE"/>
    <w:rsid w:val="0022542D"/>
    <w:rsid w:val="00225D27"/>
    <w:rsid w:val="002265BC"/>
    <w:rsid w:val="002266E9"/>
    <w:rsid w:val="002269B8"/>
    <w:rsid w:val="0022700C"/>
    <w:rsid w:val="00227B30"/>
    <w:rsid w:val="0023041D"/>
    <w:rsid w:val="00232F92"/>
    <w:rsid w:val="0023357C"/>
    <w:rsid w:val="00233B57"/>
    <w:rsid w:val="00233B8B"/>
    <w:rsid w:val="002358B4"/>
    <w:rsid w:val="00235AFF"/>
    <w:rsid w:val="0023657B"/>
    <w:rsid w:val="002375D7"/>
    <w:rsid w:val="002403AC"/>
    <w:rsid w:val="002410F5"/>
    <w:rsid w:val="00241B87"/>
    <w:rsid w:val="00241FC4"/>
    <w:rsid w:val="00242706"/>
    <w:rsid w:val="002428E2"/>
    <w:rsid w:val="00242DA9"/>
    <w:rsid w:val="00242F12"/>
    <w:rsid w:val="00245139"/>
    <w:rsid w:val="00245705"/>
    <w:rsid w:val="00245899"/>
    <w:rsid w:val="002458A6"/>
    <w:rsid w:val="00245ECB"/>
    <w:rsid w:val="002460AF"/>
    <w:rsid w:val="0024616A"/>
    <w:rsid w:val="00246B4E"/>
    <w:rsid w:val="00246E3E"/>
    <w:rsid w:val="00247959"/>
    <w:rsid w:val="0024F665"/>
    <w:rsid w:val="00253318"/>
    <w:rsid w:val="00253B6C"/>
    <w:rsid w:val="00253E11"/>
    <w:rsid w:val="0025664F"/>
    <w:rsid w:val="00257091"/>
    <w:rsid w:val="00264EB1"/>
    <w:rsid w:val="00266875"/>
    <w:rsid w:val="00266B3C"/>
    <w:rsid w:val="00267002"/>
    <w:rsid w:val="00272896"/>
    <w:rsid w:val="00274D8D"/>
    <w:rsid w:val="0027641B"/>
    <w:rsid w:val="00277304"/>
    <w:rsid w:val="00281959"/>
    <w:rsid w:val="00284532"/>
    <w:rsid w:val="00284E57"/>
    <w:rsid w:val="00286677"/>
    <w:rsid w:val="0028A56C"/>
    <w:rsid w:val="00290ADB"/>
    <w:rsid w:val="00294674"/>
    <w:rsid w:val="002951A9"/>
    <w:rsid w:val="00295DE7"/>
    <w:rsid w:val="00297AAF"/>
    <w:rsid w:val="002A0871"/>
    <w:rsid w:val="002A483F"/>
    <w:rsid w:val="002B2039"/>
    <w:rsid w:val="002B2699"/>
    <w:rsid w:val="002B2CAB"/>
    <w:rsid w:val="002B30AC"/>
    <w:rsid w:val="002B30E2"/>
    <w:rsid w:val="002B3E49"/>
    <w:rsid w:val="002B40F0"/>
    <w:rsid w:val="002B48B5"/>
    <w:rsid w:val="002B5F0A"/>
    <w:rsid w:val="002B7DED"/>
    <w:rsid w:val="002C0231"/>
    <w:rsid w:val="002C0290"/>
    <w:rsid w:val="002C51E1"/>
    <w:rsid w:val="002C5F92"/>
    <w:rsid w:val="002C6E1B"/>
    <w:rsid w:val="002C6F5B"/>
    <w:rsid w:val="002D6731"/>
    <w:rsid w:val="002D6B7B"/>
    <w:rsid w:val="002D7944"/>
    <w:rsid w:val="002E10A1"/>
    <w:rsid w:val="002E139A"/>
    <w:rsid w:val="002E1732"/>
    <w:rsid w:val="002E52F3"/>
    <w:rsid w:val="002E531F"/>
    <w:rsid w:val="002E581F"/>
    <w:rsid w:val="002E63B4"/>
    <w:rsid w:val="002E6D72"/>
    <w:rsid w:val="002E7F4C"/>
    <w:rsid w:val="002F020C"/>
    <w:rsid w:val="002F3382"/>
    <w:rsid w:val="002F417B"/>
    <w:rsid w:val="002F47CD"/>
    <w:rsid w:val="002F593F"/>
    <w:rsid w:val="002F5F2F"/>
    <w:rsid w:val="0030015A"/>
    <w:rsid w:val="00302808"/>
    <w:rsid w:val="00302D48"/>
    <w:rsid w:val="003046ED"/>
    <w:rsid w:val="00304A79"/>
    <w:rsid w:val="00306056"/>
    <w:rsid w:val="0030701A"/>
    <w:rsid w:val="00307270"/>
    <w:rsid w:val="00307DCA"/>
    <w:rsid w:val="00307E9D"/>
    <w:rsid w:val="003107A7"/>
    <w:rsid w:val="00310AB3"/>
    <w:rsid w:val="003118F4"/>
    <w:rsid w:val="003120D2"/>
    <w:rsid w:val="003126CC"/>
    <w:rsid w:val="0031297E"/>
    <w:rsid w:val="00313300"/>
    <w:rsid w:val="0031378A"/>
    <w:rsid w:val="00314263"/>
    <w:rsid w:val="003145C3"/>
    <w:rsid w:val="003155E5"/>
    <w:rsid w:val="0032117A"/>
    <w:rsid w:val="00321340"/>
    <w:rsid w:val="00322E23"/>
    <w:rsid w:val="00322E24"/>
    <w:rsid w:val="00322EB2"/>
    <w:rsid w:val="00323E0B"/>
    <w:rsid w:val="00323FF0"/>
    <w:rsid w:val="00324862"/>
    <w:rsid w:val="00325201"/>
    <w:rsid w:val="00325A5E"/>
    <w:rsid w:val="003260E0"/>
    <w:rsid w:val="00326D92"/>
    <w:rsid w:val="00326EB6"/>
    <w:rsid w:val="003270CC"/>
    <w:rsid w:val="00330F7E"/>
    <w:rsid w:val="00332D23"/>
    <w:rsid w:val="00332DD1"/>
    <w:rsid w:val="00335BA9"/>
    <w:rsid w:val="00336067"/>
    <w:rsid w:val="00337145"/>
    <w:rsid w:val="00340DAF"/>
    <w:rsid w:val="00340F58"/>
    <w:rsid w:val="0034158C"/>
    <w:rsid w:val="00342CE4"/>
    <w:rsid w:val="003432D7"/>
    <w:rsid w:val="00343338"/>
    <w:rsid w:val="00343892"/>
    <w:rsid w:val="00343C78"/>
    <w:rsid w:val="0034543A"/>
    <w:rsid w:val="00346B20"/>
    <w:rsid w:val="00346B58"/>
    <w:rsid w:val="0034761B"/>
    <w:rsid w:val="003476E0"/>
    <w:rsid w:val="00347921"/>
    <w:rsid w:val="0035057C"/>
    <w:rsid w:val="003515C5"/>
    <w:rsid w:val="0035201F"/>
    <w:rsid w:val="00352F4D"/>
    <w:rsid w:val="00353638"/>
    <w:rsid w:val="00354612"/>
    <w:rsid w:val="00354784"/>
    <w:rsid w:val="0035487E"/>
    <w:rsid w:val="00355EE1"/>
    <w:rsid w:val="00356BE6"/>
    <w:rsid w:val="00356D4D"/>
    <w:rsid w:val="00357BCA"/>
    <w:rsid w:val="0036115B"/>
    <w:rsid w:val="00363292"/>
    <w:rsid w:val="003642B7"/>
    <w:rsid w:val="00364B5F"/>
    <w:rsid w:val="003658D6"/>
    <w:rsid w:val="00366B0C"/>
    <w:rsid w:val="00367E03"/>
    <w:rsid w:val="003700DA"/>
    <w:rsid w:val="00372BA6"/>
    <w:rsid w:val="00373F4A"/>
    <w:rsid w:val="00374745"/>
    <w:rsid w:val="0037559C"/>
    <w:rsid w:val="00375C31"/>
    <w:rsid w:val="0037635B"/>
    <w:rsid w:val="00376A6A"/>
    <w:rsid w:val="00377C3B"/>
    <w:rsid w:val="00379238"/>
    <w:rsid w:val="0037A83F"/>
    <w:rsid w:val="00380130"/>
    <w:rsid w:val="003802C6"/>
    <w:rsid w:val="00381A8C"/>
    <w:rsid w:val="0038221E"/>
    <w:rsid w:val="003824D8"/>
    <w:rsid w:val="00382E7D"/>
    <w:rsid w:val="00383600"/>
    <w:rsid w:val="00387921"/>
    <w:rsid w:val="003911CB"/>
    <w:rsid w:val="00392557"/>
    <w:rsid w:val="00395A1A"/>
    <w:rsid w:val="00397184"/>
    <w:rsid w:val="00397560"/>
    <w:rsid w:val="00397DF6"/>
    <w:rsid w:val="003A4BBA"/>
    <w:rsid w:val="003A60EB"/>
    <w:rsid w:val="003B045F"/>
    <w:rsid w:val="003B2921"/>
    <w:rsid w:val="003B2BEB"/>
    <w:rsid w:val="003B3778"/>
    <w:rsid w:val="003B6AB0"/>
    <w:rsid w:val="003B758E"/>
    <w:rsid w:val="003C09D1"/>
    <w:rsid w:val="003C165E"/>
    <w:rsid w:val="003C1F28"/>
    <w:rsid w:val="003C20E6"/>
    <w:rsid w:val="003C359C"/>
    <w:rsid w:val="003C3D88"/>
    <w:rsid w:val="003C4395"/>
    <w:rsid w:val="003C4DAD"/>
    <w:rsid w:val="003C66EB"/>
    <w:rsid w:val="003C6CFA"/>
    <w:rsid w:val="003C6D48"/>
    <w:rsid w:val="003C7361"/>
    <w:rsid w:val="003C7BA1"/>
    <w:rsid w:val="003D25E5"/>
    <w:rsid w:val="003D27BD"/>
    <w:rsid w:val="003D418E"/>
    <w:rsid w:val="003D4D8A"/>
    <w:rsid w:val="003D5B03"/>
    <w:rsid w:val="003D6914"/>
    <w:rsid w:val="003D6DA5"/>
    <w:rsid w:val="003D6FC1"/>
    <w:rsid w:val="003E00F3"/>
    <w:rsid w:val="003E011D"/>
    <w:rsid w:val="003E030F"/>
    <w:rsid w:val="003E0B63"/>
    <w:rsid w:val="003E13B9"/>
    <w:rsid w:val="003E376B"/>
    <w:rsid w:val="003E4AA2"/>
    <w:rsid w:val="003E5B1B"/>
    <w:rsid w:val="003E5CB6"/>
    <w:rsid w:val="003E7225"/>
    <w:rsid w:val="003E76FC"/>
    <w:rsid w:val="003F106F"/>
    <w:rsid w:val="003F1F07"/>
    <w:rsid w:val="003F24B2"/>
    <w:rsid w:val="003F2BA1"/>
    <w:rsid w:val="003F54C8"/>
    <w:rsid w:val="003F6C4D"/>
    <w:rsid w:val="003F794C"/>
    <w:rsid w:val="003FC074"/>
    <w:rsid w:val="0040110D"/>
    <w:rsid w:val="00401D2D"/>
    <w:rsid w:val="00403BDB"/>
    <w:rsid w:val="0040458B"/>
    <w:rsid w:val="00404811"/>
    <w:rsid w:val="00404BCD"/>
    <w:rsid w:val="00405F73"/>
    <w:rsid w:val="0040684B"/>
    <w:rsid w:val="00406C54"/>
    <w:rsid w:val="00407D60"/>
    <w:rsid w:val="004102BD"/>
    <w:rsid w:val="00411CD4"/>
    <w:rsid w:val="00412BA7"/>
    <w:rsid w:val="004134EA"/>
    <w:rsid w:val="0041365D"/>
    <w:rsid w:val="00413A28"/>
    <w:rsid w:val="00414CD2"/>
    <w:rsid w:val="0041609D"/>
    <w:rsid w:val="0041623A"/>
    <w:rsid w:val="004162AC"/>
    <w:rsid w:val="00416EAF"/>
    <w:rsid w:val="00420247"/>
    <w:rsid w:val="00421D34"/>
    <w:rsid w:val="00421DBC"/>
    <w:rsid w:val="0042249A"/>
    <w:rsid w:val="00423964"/>
    <w:rsid w:val="00423B70"/>
    <w:rsid w:val="00424005"/>
    <w:rsid w:val="00424720"/>
    <w:rsid w:val="00425142"/>
    <w:rsid w:val="00426203"/>
    <w:rsid w:val="00426212"/>
    <w:rsid w:val="00430257"/>
    <w:rsid w:val="0043163D"/>
    <w:rsid w:val="00435266"/>
    <w:rsid w:val="004358A3"/>
    <w:rsid w:val="00436980"/>
    <w:rsid w:val="00436B3D"/>
    <w:rsid w:val="00437A96"/>
    <w:rsid w:val="00437BFF"/>
    <w:rsid w:val="0044057C"/>
    <w:rsid w:val="00441330"/>
    <w:rsid w:val="0044174E"/>
    <w:rsid w:val="00441EFE"/>
    <w:rsid w:val="00443EBD"/>
    <w:rsid w:val="00444089"/>
    <w:rsid w:val="00444AA1"/>
    <w:rsid w:val="0044701E"/>
    <w:rsid w:val="00447D79"/>
    <w:rsid w:val="00451946"/>
    <w:rsid w:val="004525AC"/>
    <w:rsid w:val="0045430E"/>
    <w:rsid w:val="00454A8A"/>
    <w:rsid w:val="00454B69"/>
    <w:rsid w:val="004563CE"/>
    <w:rsid w:val="0045648F"/>
    <w:rsid w:val="00456A57"/>
    <w:rsid w:val="00456F44"/>
    <w:rsid w:val="0046291E"/>
    <w:rsid w:val="00463217"/>
    <w:rsid w:val="00464584"/>
    <w:rsid w:val="00464589"/>
    <w:rsid w:val="004658F9"/>
    <w:rsid w:val="00465AF2"/>
    <w:rsid w:val="00465DDF"/>
    <w:rsid w:val="00466108"/>
    <w:rsid w:val="00467E16"/>
    <w:rsid w:val="0047024F"/>
    <w:rsid w:val="004707B2"/>
    <w:rsid w:val="00471816"/>
    <w:rsid w:val="00472A0C"/>
    <w:rsid w:val="004738E8"/>
    <w:rsid w:val="00477608"/>
    <w:rsid w:val="00480416"/>
    <w:rsid w:val="004820BD"/>
    <w:rsid w:val="00482630"/>
    <w:rsid w:val="0048266C"/>
    <w:rsid w:val="00482789"/>
    <w:rsid w:val="00482BE3"/>
    <w:rsid w:val="0048486C"/>
    <w:rsid w:val="00484C20"/>
    <w:rsid w:val="004851AE"/>
    <w:rsid w:val="00487ED1"/>
    <w:rsid w:val="00490EDB"/>
    <w:rsid w:val="00491887"/>
    <w:rsid w:val="00493704"/>
    <w:rsid w:val="00494307"/>
    <w:rsid w:val="00494DAE"/>
    <w:rsid w:val="004955E5"/>
    <w:rsid w:val="00495798"/>
    <w:rsid w:val="00495AE3"/>
    <w:rsid w:val="00495B45"/>
    <w:rsid w:val="00496EEE"/>
    <w:rsid w:val="004972F7"/>
    <w:rsid w:val="004A08AD"/>
    <w:rsid w:val="004A19F8"/>
    <w:rsid w:val="004A2407"/>
    <w:rsid w:val="004A27E3"/>
    <w:rsid w:val="004A2C31"/>
    <w:rsid w:val="004A2ECD"/>
    <w:rsid w:val="004A30A5"/>
    <w:rsid w:val="004A378F"/>
    <w:rsid w:val="004A5055"/>
    <w:rsid w:val="004B0E22"/>
    <w:rsid w:val="004B1F8F"/>
    <w:rsid w:val="004B384E"/>
    <w:rsid w:val="004B3C4F"/>
    <w:rsid w:val="004B3D16"/>
    <w:rsid w:val="004B4309"/>
    <w:rsid w:val="004B5691"/>
    <w:rsid w:val="004B66C4"/>
    <w:rsid w:val="004B6E54"/>
    <w:rsid w:val="004B7525"/>
    <w:rsid w:val="004B77A1"/>
    <w:rsid w:val="004C03F0"/>
    <w:rsid w:val="004C14C6"/>
    <w:rsid w:val="004C42F2"/>
    <w:rsid w:val="004C495C"/>
    <w:rsid w:val="004C527A"/>
    <w:rsid w:val="004D0D8D"/>
    <w:rsid w:val="004D123C"/>
    <w:rsid w:val="004D2BA1"/>
    <w:rsid w:val="004D5DFC"/>
    <w:rsid w:val="004DA989"/>
    <w:rsid w:val="004E24A0"/>
    <w:rsid w:val="004E2B6F"/>
    <w:rsid w:val="004E37F0"/>
    <w:rsid w:val="004E49F6"/>
    <w:rsid w:val="004E5AC0"/>
    <w:rsid w:val="004E5B96"/>
    <w:rsid w:val="004E5CFE"/>
    <w:rsid w:val="004E5FD1"/>
    <w:rsid w:val="004E71F1"/>
    <w:rsid w:val="004F1C9E"/>
    <w:rsid w:val="004F27EC"/>
    <w:rsid w:val="004F2E3E"/>
    <w:rsid w:val="004F5255"/>
    <w:rsid w:val="004F5523"/>
    <w:rsid w:val="004F6669"/>
    <w:rsid w:val="004F6C57"/>
    <w:rsid w:val="00501804"/>
    <w:rsid w:val="005018E0"/>
    <w:rsid w:val="00501C1B"/>
    <w:rsid w:val="00504AAE"/>
    <w:rsid w:val="00505B21"/>
    <w:rsid w:val="0050613E"/>
    <w:rsid w:val="00513E0A"/>
    <w:rsid w:val="00515E2B"/>
    <w:rsid w:val="00515E8A"/>
    <w:rsid w:val="00515E96"/>
    <w:rsid w:val="00516741"/>
    <w:rsid w:val="005177F2"/>
    <w:rsid w:val="0051798C"/>
    <w:rsid w:val="00518083"/>
    <w:rsid w:val="00521574"/>
    <w:rsid w:val="005215A5"/>
    <w:rsid w:val="005216E3"/>
    <w:rsid w:val="00521C52"/>
    <w:rsid w:val="00522DF9"/>
    <w:rsid w:val="0052310B"/>
    <w:rsid w:val="005252B1"/>
    <w:rsid w:val="005253A8"/>
    <w:rsid w:val="00526182"/>
    <w:rsid w:val="0052660D"/>
    <w:rsid w:val="00527C41"/>
    <w:rsid w:val="00527CA5"/>
    <w:rsid w:val="00527E51"/>
    <w:rsid w:val="00530487"/>
    <w:rsid w:val="00531B18"/>
    <w:rsid w:val="0053220D"/>
    <w:rsid w:val="00533F11"/>
    <w:rsid w:val="00534D2F"/>
    <w:rsid w:val="00535A79"/>
    <w:rsid w:val="00536104"/>
    <w:rsid w:val="0053645D"/>
    <w:rsid w:val="005367ED"/>
    <w:rsid w:val="00536AE5"/>
    <w:rsid w:val="00536EAA"/>
    <w:rsid w:val="005371E4"/>
    <w:rsid w:val="00540021"/>
    <w:rsid w:val="005403EE"/>
    <w:rsid w:val="005410ED"/>
    <w:rsid w:val="005427E0"/>
    <w:rsid w:val="00542936"/>
    <w:rsid w:val="00543FF8"/>
    <w:rsid w:val="0054498A"/>
    <w:rsid w:val="005449B4"/>
    <w:rsid w:val="00545B6D"/>
    <w:rsid w:val="00545C60"/>
    <w:rsid w:val="005472A0"/>
    <w:rsid w:val="0054768C"/>
    <w:rsid w:val="00552068"/>
    <w:rsid w:val="005528D6"/>
    <w:rsid w:val="00554657"/>
    <w:rsid w:val="00555627"/>
    <w:rsid w:val="00555B89"/>
    <w:rsid w:val="00555F8D"/>
    <w:rsid w:val="00556C2A"/>
    <w:rsid w:val="00556D1B"/>
    <w:rsid w:val="00557567"/>
    <w:rsid w:val="005579CB"/>
    <w:rsid w:val="005608A5"/>
    <w:rsid w:val="00562553"/>
    <w:rsid w:val="00564FBC"/>
    <w:rsid w:val="005666B7"/>
    <w:rsid w:val="00566CA0"/>
    <w:rsid w:val="00566F1C"/>
    <w:rsid w:val="00567862"/>
    <w:rsid w:val="005719EE"/>
    <w:rsid w:val="005743E8"/>
    <w:rsid w:val="00580518"/>
    <w:rsid w:val="00581366"/>
    <w:rsid w:val="00582D69"/>
    <w:rsid w:val="00582F5E"/>
    <w:rsid w:val="005838CA"/>
    <w:rsid w:val="00585C48"/>
    <w:rsid w:val="00585E0C"/>
    <w:rsid w:val="00587E64"/>
    <w:rsid w:val="00590BFB"/>
    <w:rsid w:val="00590F96"/>
    <w:rsid w:val="0059254E"/>
    <w:rsid w:val="00592FA5"/>
    <w:rsid w:val="00593A74"/>
    <w:rsid w:val="00593DAC"/>
    <w:rsid w:val="00594BD5"/>
    <w:rsid w:val="005954C8"/>
    <w:rsid w:val="0059553B"/>
    <w:rsid w:val="005957FB"/>
    <w:rsid w:val="00597AF9"/>
    <w:rsid w:val="005A059D"/>
    <w:rsid w:val="005A2CEB"/>
    <w:rsid w:val="005A3182"/>
    <w:rsid w:val="005A3D07"/>
    <w:rsid w:val="005A49DB"/>
    <w:rsid w:val="005A4E0E"/>
    <w:rsid w:val="005A52BE"/>
    <w:rsid w:val="005A6B84"/>
    <w:rsid w:val="005A6CFF"/>
    <w:rsid w:val="005A7012"/>
    <w:rsid w:val="005B01AD"/>
    <w:rsid w:val="005B08C8"/>
    <w:rsid w:val="005B1F0C"/>
    <w:rsid w:val="005B254F"/>
    <w:rsid w:val="005B2DF8"/>
    <w:rsid w:val="005B3B35"/>
    <w:rsid w:val="005B5C43"/>
    <w:rsid w:val="005B641A"/>
    <w:rsid w:val="005B7BB3"/>
    <w:rsid w:val="005B7BE0"/>
    <w:rsid w:val="005B7D6A"/>
    <w:rsid w:val="005C09AF"/>
    <w:rsid w:val="005C0F7C"/>
    <w:rsid w:val="005C1987"/>
    <w:rsid w:val="005C23D7"/>
    <w:rsid w:val="005C308E"/>
    <w:rsid w:val="005C45AA"/>
    <w:rsid w:val="005C5149"/>
    <w:rsid w:val="005C5F58"/>
    <w:rsid w:val="005C628C"/>
    <w:rsid w:val="005C64CF"/>
    <w:rsid w:val="005C6870"/>
    <w:rsid w:val="005C6E4E"/>
    <w:rsid w:val="005C6F17"/>
    <w:rsid w:val="005C7F54"/>
    <w:rsid w:val="005D1D62"/>
    <w:rsid w:val="005D274B"/>
    <w:rsid w:val="005D2FFA"/>
    <w:rsid w:val="005D3360"/>
    <w:rsid w:val="005D45E6"/>
    <w:rsid w:val="005D4A3D"/>
    <w:rsid w:val="005D5545"/>
    <w:rsid w:val="005D6E56"/>
    <w:rsid w:val="005D6F90"/>
    <w:rsid w:val="005D7083"/>
    <w:rsid w:val="005D7C53"/>
    <w:rsid w:val="005E0E76"/>
    <w:rsid w:val="005E135E"/>
    <w:rsid w:val="005E1C16"/>
    <w:rsid w:val="005E23D1"/>
    <w:rsid w:val="005E25CF"/>
    <w:rsid w:val="005E287A"/>
    <w:rsid w:val="005E29F7"/>
    <w:rsid w:val="005E423B"/>
    <w:rsid w:val="005E54C0"/>
    <w:rsid w:val="005E5E36"/>
    <w:rsid w:val="005E6362"/>
    <w:rsid w:val="005E6C11"/>
    <w:rsid w:val="005E72B9"/>
    <w:rsid w:val="005E75F4"/>
    <w:rsid w:val="005E790F"/>
    <w:rsid w:val="005E7E0D"/>
    <w:rsid w:val="005F1171"/>
    <w:rsid w:val="005F12A7"/>
    <w:rsid w:val="005F1C81"/>
    <w:rsid w:val="005F5D44"/>
    <w:rsid w:val="005F7656"/>
    <w:rsid w:val="005F783D"/>
    <w:rsid w:val="0060043D"/>
    <w:rsid w:val="00601137"/>
    <w:rsid w:val="006016E6"/>
    <w:rsid w:val="006022A4"/>
    <w:rsid w:val="00604B5F"/>
    <w:rsid w:val="00605298"/>
    <w:rsid w:val="00606E76"/>
    <w:rsid w:val="00607307"/>
    <w:rsid w:val="00607A8F"/>
    <w:rsid w:val="00611135"/>
    <w:rsid w:val="00611F8F"/>
    <w:rsid w:val="00612C9C"/>
    <w:rsid w:val="0061378A"/>
    <w:rsid w:val="00613FD4"/>
    <w:rsid w:val="006154BD"/>
    <w:rsid w:val="00616BA3"/>
    <w:rsid w:val="0061764F"/>
    <w:rsid w:val="006203B5"/>
    <w:rsid w:val="00622D7A"/>
    <w:rsid w:val="00623A10"/>
    <w:rsid w:val="00625D72"/>
    <w:rsid w:val="00626386"/>
    <w:rsid w:val="00631B08"/>
    <w:rsid w:val="00631C70"/>
    <w:rsid w:val="00631F12"/>
    <w:rsid w:val="006326A2"/>
    <w:rsid w:val="006351B6"/>
    <w:rsid w:val="0064062F"/>
    <w:rsid w:val="00640A2C"/>
    <w:rsid w:val="00640C9C"/>
    <w:rsid w:val="00640F05"/>
    <w:rsid w:val="00646C9F"/>
    <w:rsid w:val="00647612"/>
    <w:rsid w:val="006511A2"/>
    <w:rsid w:val="00651499"/>
    <w:rsid w:val="00651A96"/>
    <w:rsid w:val="006522D6"/>
    <w:rsid w:val="00652382"/>
    <w:rsid w:val="00652490"/>
    <w:rsid w:val="0065346F"/>
    <w:rsid w:val="00654EE4"/>
    <w:rsid w:val="00657D31"/>
    <w:rsid w:val="00661568"/>
    <w:rsid w:val="00665619"/>
    <w:rsid w:val="006659BA"/>
    <w:rsid w:val="00665DE2"/>
    <w:rsid w:val="00670207"/>
    <w:rsid w:val="00670B01"/>
    <w:rsid w:val="006716F8"/>
    <w:rsid w:val="00673BEC"/>
    <w:rsid w:val="00675BF0"/>
    <w:rsid w:val="00676491"/>
    <w:rsid w:val="00676CB4"/>
    <w:rsid w:val="00677499"/>
    <w:rsid w:val="00677AD8"/>
    <w:rsid w:val="0067A1D8"/>
    <w:rsid w:val="00680C30"/>
    <w:rsid w:val="006816AB"/>
    <w:rsid w:val="00681CF3"/>
    <w:rsid w:val="0068269E"/>
    <w:rsid w:val="00683B87"/>
    <w:rsid w:val="00683C7C"/>
    <w:rsid w:val="006863E9"/>
    <w:rsid w:val="0068682F"/>
    <w:rsid w:val="00686E5E"/>
    <w:rsid w:val="00687F1F"/>
    <w:rsid w:val="0068C4A6"/>
    <w:rsid w:val="00691633"/>
    <w:rsid w:val="0069210A"/>
    <w:rsid w:val="00693255"/>
    <w:rsid w:val="00695C23"/>
    <w:rsid w:val="006971B0"/>
    <w:rsid w:val="006A0261"/>
    <w:rsid w:val="006A0350"/>
    <w:rsid w:val="006A07B1"/>
    <w:rsid w:val="006A2148"/>
    <w:rsid w:val="006A24AC"/>
    <w:rsid w:val="006A28E9"/>
    <w:rsid w:val="006A3091"/>
    <w:rsid w:val="006A3241"/>
    <w:rsid w:val="006A333C"/>
    <w:rsid w:val="006A3DCC"/>
    <w:rsid w:val="006A3F52"/>
    <w:rsid w:val="006A4284"/>
    <w:rsid w:val="006A557E"/>
    <w:rsid w:val="006A55DA"/>
    <w:rsid w:val="006A72D7"/>
    <w:rsid w:val="006A783F"/>
    <w:rsid w:val="006B1B36"/>
    <w:rsid w:val="006B1DF5"/>
    <w:rsid w:val="006B1EFC"/>
    <w:rsid w:val="006B22FA"/>
    <w:rsid w:val="006B42AE"/>
    <w:rsid w:val="006B475A"/>
    <w:rsid w:val="006B4A01"/>
    <w:rsid w:val="006B509B"/>
    <w:rsid w:val="006B5D57"/>
    <w:rsid w:val="006B641B"/>
    <w:rsid w:val="006B6EEE"/>
    <w:rsid w:val="006B7B8C"/>
    <w:rsid w:val="006B7C81"/>
    <w:rsid w:val="006B9FA8"/>
    <w:rsid w:val="006C0370"/>
    <w:rsid w:val="006C0F84"/>
    <w:rsid w:val="006C2C87"/>
    <w:rsid w:val="006C2CFB"/>
    <w:rsid w:val="006C34EA"/>
    <w:rsid w:val="006C5205"/>
    <w:rsid w:val="006C7B30"/>
    <w:rsid w:val="006D0435"/>
    <w:rsid w:val="006D0809"/>
    <w:rsid w:val="006D1D41"/>
    <w:rsid w:val="006D2D9D"/>
    <w:rsid w:val="006D319B"/>
    <w:rsid w:val="006D37EE"/>
    <w:rsid w:val="006D3F15"/>
    <w:rsid w:val="006D41B0"/>
    <w:rsid w:val="006D42DB"/>
    <w:rsid w:val="006D46EB"/>
    <w:rsid w:val="006D4955"/>
    <w:rsid w:val="006D4E33"/>
    <w:rsid w:val="006D6527"/>
    <w:rsid w:val="006E0931"/>
    <w:rsid w:val="006E1CD2"/>
    <w:rsid w:val="006E237A"/>
    <w:rsid w:val="006E288B"/>
    <w:rsid w:val="006E332F"/>
    <w:rsid w:val="006E56E6"/>
    <w:rsid w:val="006E7854"/>
    <w:rsid w:val="006F1C35"/>
    <w:rsid w:val="006F1CBF"/>
    <w:rsid w:val="006F2164"/>
    <w:rsid w:val="006F4254"/>
    <w:rsid w:val="006F6E47"/>
    <w:rsid w:val="007002CB"/>
    <w:rsid w:val="00700C51"/>
    <w:rsid w:val="00701A61"/>
    <w:rsid w:val="007042AA"/>
    <w:rsid w:val="007054AB"/>
    <w:rsid w:val="0070639B"/>
    <w:rsid w:val="00706EA3"/>
    <w:rsid w:val="00706F10"/>
    <w:rsid w:val="0071099A"/>
    <w:rsid w:val="00712F65"/>
    <w:rsid w:val="007134F4"/>
    <w:rsid w:val="00713C58"/>
    <w:rsid w:val="00714AC7"/>
    <w:rsid w:val="00714B76"/>
    <w:rsid w:val="00715B51"/>
    <w:rsid w:val="00716447"/>
    <w:rsid w:val="007171B2"/>
    <w:rsid w:val="00717839"/>
    <w:rsid w:val="00717D14"/>
    <w:rsid w:val="00717D8C"/>
    <w:rsid w:val="00717F68"/>
    <w:rsid w:val="00721FC8"/>
    <w:rsid w:val="007221BC"/>
    <w:rsid w:val="00723A27"/>
    <w:rsid w:val="00724056"/>
    <w:rsid w:val="0072479C"/>
    <w:rsid w:val="00724F1F"/>
    <w:rsid w:val="00725F80"/>
    <w:rsid w:val="0072640E"/>
    <w:rsid w:val="0073111B"/>
    <w:rsid w:val="00732EA7"/>
    <w:rsid w:val="007369EB"/>
    <w:rsid w:val="00737590"/>
    <w:rsid w:val="00740FE3"/>
    <w:rsid w:val="00741D98"/>
    <w:rsid w:val="0074235B"/>
    <w:rsid w:val="007423AA"/>
    <w:rsid w:val="00742FD4"/>
    <w:rsid w:val="00743337"/>
    <w:rsid w:val="00743D6E"/>
    <w:rsid w:val="007449E1"/>
    <w:rsid w:val="00745ED4"/>
    <w:rsid w:val="007462DC"/>
    <w:rsid w:val="0074662B"/>
    <w:rsid w:val="007477E8"/>
    <w:rsid w:val="0074E926"/>
    <w:rsid w:val="00750A3D"/>
    <w:rsid w:val="0075342D"/>
    <w:rsid w:val="00753C0B"/>
    <w:rsid w:val="0075406F"/>
    <w:rsid w:val="0075413F"/>
    <w:rsid w:val="00757837"/>
    <w:rsid w:val="00761C64"/>
    <w:rsid w:val="007625BB"/>
    <w:rsid w:val="007627B8"/>
    <w:rsid w:val="007656D6"/>
    <w:rsid w:val="00765B1D"/>
    <w:rsid w:val="007671EC"/>
    <w:rsid w:val="007727FE"/>
    <w:rsid w:val="00773AAC"/>
    <w:rsid w:val="007759B0"/>
    <w:rsid w:val="00781585"/>
    <w:rsid w:val="0078314F"/>
    <w:rsid w:val="007848DB"/>
    <w:rsid w:val="00784D74"/>
    <w:rsid w:val="00785DB3"/>
    <w:rsid w:val="00786992"/>
    <w:rsid w:val="00786D8A"/>
    <w:rsid w:val="00786FC4"/>
    <w:rsid w:val="007903F4"/>
    <w:rsid w:val="0079158D"/>
    <w:rsid w:val="00791C22"/>
    <w:rsid w:val="00791CEC"/>
    <w:rsid w:val="00791D85"/>
    <w:rsid w:val="007923DD"/>
    <w:rsid w:val="0079279B"/>
    <w:rsid w:val="00792CD4"/>
    <w:rsid w:val="00792FEF"/>
    <w:rsid w:val="00794A6B"/>
    <w:rsid w:val="00796709"/>
    <w:rsid w:val="007967E6"/>
    <w:rsid w:val="0079789E"/>
    <w:rsid w:val="00797978"/>
    <w:rsid w:val="00797B77"/>
    <w:rsid w:val="00799E92"/>
    <w:rsid w:val="007A06D8"/>
    <w:rsid w:val="007A0C6E"/>
    <w:rsid w:val="007A1033"/>
    <w:rsid w:val="007A172C"/>
    <w:rsid w:val="007A231B"/>
    <w:rsid w:val="007A246D"/>
    <w:rsid w:val="007A27AC"/>
    <w:rsid w:val="007A32F6"/>
    <w:rsid w:val="007A4B4F"/>
    <w:rsid w:val="007A5A16"/>
    <w:rsid w:val="007A5DF6"/>
    <w:rsid w:val="007A60F2"/>
    <w:rsid w:val="007A7137"/>
    <w:rsid w:val="007A7758"/>
    <w:rsid w:val="007A7BC7"/>
    <w:rsid w:val="007B110A"/>
    <w:rsid w:val="007B13B3"/>
    <w:rsid w:val="007B18E6"/>
    <w:rsid w:val="007B3487"/>
    <w:rsid w:val="007B4113"/>
    <w:rsid w:val="007B4B0D"/>
    <w:rsid w:val="007B52DD"/>
    <w:rsid w:val="007B5A8B"/>
    <w:rsid w:val="007B6122"/>
    <w:rsid w:val="007B6FA8"/>
    <w:rsid w:val="007B7F65"/>
    <w:rsid w:val="007C05DD"/>
    <w:rsid w:val="007C1166"/>
    <w:rsid w:val="007C21CA"/>
    <w:rsid w:val="007C2296"/>
    <w:rsid w:val="007C2616"/>
    <w:rsid w:val="007C610B"/>
    <w:rsid w:val="007C697E"/>
    <w:rsid w:val="007D0DEE"/>
    <w:rsid w:val="007D293D"/>
    <w:rsid w:val="007D29DD"/>
    <w:rsid w:val="007D2D96"/>
    <w:rsid w:val="007D3098"/>
    <w:rsid w:val="007D4B88"/>
    <w:rsid w:val="007D4F1D"/>
    <w:rsid w:val="007D7CAE"/>
    <w:rsid w:val="007E2076"/>
    <w:rsid w:val="007E20E3"/>
    <w:rsid w:val="007E3627"/>
    <w:rsid w:val="007E3791"/>
    <w:rsid w:val="007E565C"/>
    <w:rsid w:val="007E627A"/>
    <w:rsid w:val="007E7FB6"/>
    <w:rsid w:val="007F0471"/>
    <w:rsid w:val="007F049B"/>
    <w:rsid w:val="007F0FD4"/>
    <w:rsid w:val="007F3406"/>
    <w:rsid w:val="007F5DAA"/>
    <w:rsid w:val="007F5E93"/>
    <w:rsid w:val="007F6D03"/>
    <w:rsid w:val="007F7C1A"/>
    <w:rsid w:val="00800612"/>
    <w:rsid w:val="0080160C"/>
    <w:rsid w:val="00802562"/>
    <w:rsid w:val="008035EB"/>
    <w:rsid w:val="0080562A"/>
    <w:rsid w:val="00805919"/>
    <w:rsid w:val="00805935"/>
    <w:rsid w:val="00806683"/>
    <w:rsid w:val="00807A4A"/>
    <w:rsid w:val="00810730"/>
    <w:rsid w:val="00810EC3"/>
    <w:rsid w:val="00811922"/>
    <w:rsid w:val="00812B7F"/>
    <w:rsid w:val="00812EE0"/>
    <w:rsid w:val="00814AC6"/>
    <w:rsid w:val="00814F8B"/>
    <w:rsid w:val="008171C6"/>
    <w:rsid w:val="00817FCC"/>
    <w:rsid w:val="0082046F"/>
    <w:rsid w:val="00820530"/>
    <w:rsid w:val="00820809"/>
    <w:rsid w:val="0082217E"/>
    <w:rsid w:val="00823A6F"/>
    <w:rsid w:val="0082659F"/>
    <w:rsid w:val="008279DE"/>
    <w:rsid w:val="008304A0"/>
    <w:rsid w:val="00830B6D"/>
    <w:rsid w:val="00831C98"/>
    <w:rsid w:val="00831E96"/>
    <w:rsid w:val="008324B4"/>
    <w:rsid w:val="00832F6A"/>
    <w:rsid w:val="00833291"/>
    <w:rsid w:val="00833387"/>
    <w:rsid w:val="008340AD"/>
    <w:rsid w:val="00834B20"/>
    <w:rsid w:val="0083541D"/>
    <w:rsid w:val="008355B5"/>
    <w:rsid w:val="00835666"/>
    <w:rsid w:val="00835B95"/>
    <w:rsid w:val="00835BAD"/>
    <w:rsid w:val="00840317"/>
    <w:rsid w:val="00841542"/>
    <w:rsid w:val="0084184B"/>
    <w:rsid w:val="00844914"/>
    <w:rsid w:val="00844A3B"/>
    <w:rsid w:val="008453CF"/>
    <w:rsid w:val="0085139C"/>
    <w:rsid w:val="00851607"/>
    <w:rsid w:val="008521C0"/>
    <w:rsid w:val="00853676"/>
    <w:rsid w:val="008538FC"/>
    <w:rsid w:val="008538FE"/>
    <w:rsid w:val="00853C63"/>
    <w:rsid w:val="00853FCD"/>
    <w:rsid w:val="008564EA"/>
    <w:rsid w:val="00856AF2"/>
    <w:rsid w:val="0086020C"/>
    <w:rsid w:val="008605D9"/>
    <w:rsid w:val="008625DA"/>
    <w:rsid w:val="00863273"/>
    <w:rsid w:val="008643BC"/>
    <w:rsid w:val="0086653A"/>
    <w:rsid w:val="008672A7"/>
    <w:rsid w:val="0087077D"/>
    <w:rsid w:val="00870F19"/>
    <w:rsid w:val="00871319"/>
    <w:rsid w:val="00872C7F"/>
    <w:rsid w:val="008745BB"/>
    <w:rsid w:val="00876351"/>
    <w:rsid w:val="0087675A"/>
    <w:rsid w:val="00876B13"/>
    <w:rsid w:val="00877E3D"/>
    <w:rsid w:val="008808FC"/>
    <w:rsid w:val="00882020"/>
    <w:rsid w:val="00883509"/>
    <w:rsid w:val="00884ABA"/>
    <w:rsid w:val="0088543D"/>
    <w:rsid w:val="00885B42"/>
    <w:rsid w:val="00887130"/>
    <w:rsid w:val="00887512"/>
    <w:rsid w:val="008902F9"/>
    <w:rsid w:val="00890448"/>
    <w:rsid w:val="008918F4"/>
    <w:rsid w:val="00892C4A"/>
    <w:rsid w:val="00893845"/>
    <w:rsid w:val="008947E9"/>
    <w:rsid w:val="00895949"/>
    <w:rsid w:val="008971BD"/>
    <w:rsid w:val="00897B26"/>
    <w:rsid w:val="008A28BE"/>
    <w:rsid w:val="008A34E8"/>
    <w:rsid w:val="008A3CAC"/>
    <w:rsid w:val="008A3D0A"/>
    <w:rsid w:val="008A4643"/>
    <w:rsid w:val="008A68E2"/>
    <w:rsid w:val="008A698E"/>
    <w:rsid w:val="008B442D"/>
    <w:rsid w:val="008B6641"/>
    <w:rsid w:val="008B6B7D"/>
    <w:rsid w:val="008B774B"/>
    <w:rsid w:val="008C0B5A"/>
    <w:rsid w:val="008C206C"/>
    <w:rsid w:val="008C3E04"/>
    <w:rsid w:val="008C3E2E"/>
    <w:rsid w:val="008C422A"/>
    <w:rsid w:val="008C637F"/>
    <w:rsid w:val="008C682E"/>
    <w:rsid w:val="008C6A25"/>
    <w:rsid w:val="008D19D7"/>
    <w:rsid w:val="008D1A93"/>
    <w:rsid w:val="008D2651"/>
    <w:rsid w:val="008D292C"/>
    <w:rsid w:val="008D318F"/>
    <w:rsid w:val="008D3953"/>
    <w:rsid w:val="008D4253"/>
    <w:rsid w:val="008D4C89"/>
    <w:rsid w:val="008D532C"/>
    <w:rsid w:val="008D728A"/>
    <w:rsid w:val="008D767C"/>
    <w:rsid w:val="008E02B2"/>
    <w:rsid w:val="008E0C0D"/>
    <w:rsid w:val="008E2B5E"/>
    <w:rsid w:val="008E380E"/>
    <w:rsid w:val="008E61B0"/>
    <w:rsid w:val="008E6969"/>
    <w:rsid w:val="008E6D95"/>
    <w:rsid w:val="008E7D8A"/>
    <w:rsid w:val="008F1C68"/>
    <w:rsid w:val="008F3CFF"/>
    <w:rsid w:val="008F4AEA"/>
    <w:rsid w:val="008F5F4D"/>
    <w:rsid w:val="008F636C"/>
    <w:rsid w:val="008F66DC"/>
    <w:rsid w:val="009000EE"/>
    <w:rsid w:val="0090031B"/>
    <w:rsid w:val="00901456"/>
    <w:rsid w:val="00903FE3"/>
    <w:rsid w:val="00904155"/>
    <w:rsid w:val="0090429C"/>
    <w:rsid w:val="009061CD"/>
    <w:rsid w:val="0090621C"/>
    <w:rsid w:val="00906EE9"/>
    <w:rsid w:val="00910914"/>
    <w:rsid w:val="009111C7"/>
    <w:rsid w:val="00912FEA"/>
    <w:rsid w:val="00913818"/>
    <w:rsid w:val="009142EE"/>
    <w:rsid w:val="00914906"/>
    <w:rsid w:val="00915393"/>
    <w:rsid w:val="00916429"/>
    <w:rsid w:val="0091650C"/>
    <w:rsid w:val="00920168"/>
    <w:rsid w:val="009204D5"/>
    <w:rsid w:val="00920926"/>
    <w:rsid w:val="00920F34"/>
    <w:rsid w:val="00922D92"/>
    <w:rsid w:val="00922F8B"/>
    <w:rsid w:val="00923E13"/>
    <w:rsid w:val="009258B4"/>
    <w:rsid w:val="00925BD7"/>
    <w:rsid w:val="00926E14"/>
    <w:rsid w:val="009270A6"/>
    <w:rsid w:val="00927215"/>
    <w:rsid w:val="00927C72"/>
    <w:rsid w:val="009310E7"/>
    <w:rsid w:val="00931B12"/>
    <w:rsid w:val="00932552"/>
    <w:rsid w:val="00933980"/>
    <w:rsid w:val="00933E1E"/>
    <w:rsid w:val="009369A8"/>
    <w:rsid w:val="00937365"/>
    <w:rsid w:val="0094103C"/>
    <w:rsid w:val="00941B14"/>
    <w:rsid w:val="00941E14"/>
    <w:rsid w:val="009428FF"/>
    <w:rsid w:val="00942F10"/>
    <w:rsid w:val="00943106"/>
    <w:rsid w:val="0094313D"/>
    <w:rsid w:val="00943AB4"/>
    <w:rsid w:val="00944116"/>
    <w:rsid w:val="0094454F"/>
    <w:rsid w:val="009448A6"/>
    <w:rsid w:val="009463FA"/>
    <w:rsid w:val="00946929"/>
    <w:rsid w:val="00946BA8"/>
    <w:rsid w:val="009476EB"/>
    <w:rsid w:val="00950B0C"/>
    <w:rsid w:val="00951FAE"/>
    <w:rsid w:val="009538B2"/>
    <w:rsid w:val="009544CE"/>
    <w:rsid w:val="00954FC5"/>
    <w:rsid w:val="00956556"/>
    <w:rsid w:val="00957916"/>
    <w:rsid w:val="00962D8E"/>
    <w:rsid w:val="009700A4"/>
    <w:rsid w:val="0097010A"/>
    <w:rsid w:val="00973229"/>
    <w:rsid w:val="009734ED"/>
    <w:rsid w:val="00973D53"/>
    <w:rsid w:val="00974030"/>
    <w:rsid w:val="00975489"/>
    <w:rsid w:val="0097627B"/>
    <w:rsid w:val="00976649"/>
    <w:rsid w:val="00977191"/>
    <w:rsid w:val="00977613"/>
    <w:rsid w:val="009806E2"/>
    <w:rsid w:val="00981069"/>
    <w:rsid w:val="00983681"/>
    <w:rsid w:val="009839F2"/>
    <w:rsid w:val="00983B41"/>
    <w:rsid w:val="00983ED9"/>
    <w:rsid w:val="0098443E"/>
    <w:rsid w:val="00984D28"/>
    <w:rsid w:val="009854E4"/>
    <w:rsid w:val="00986271"/>
    <w:rsid w:val="009876D9"/>
    <w:rsid w:val="00991898"/>
    <w:rsid w:val="0099258E"/>
    <w:rsid w:val="009929F1"/>
    <w:rsid w:val="00992E1E"/>
    <w:rsid w:val="009940B7"/>
    <w:rsid w:val="00994B6C"/>
    <w:rsid w:val="00996973"/>
    <w:rsid w:val="0099711F"/>
    <w:rsid w:val="00997281"/>
    <w:rsid w:val="00997D48"/>
    <w:rsid w:val="009A0763"/>
    <w:rsid w:val="009A2D18"/>
    <w:rsid w:val="009A3BEE"/>
    <w:rsid w:val="009A68F2"/>
    <w:rsid w:val="009A789C"/>
    <w:rsid w:val="009B27C1"/>
    <w:rsid w:val="009B3D85"/>
    <w:rsid w:val="009B5AA9"/>
    <w:rsid w:val="009B6C73"/>
    <w:rsid w:val="009B7B0D"/>
    <w:rsid w:val="009C0886"/>
    <w:rsid w:val="009C1029"/>
    <w:rsid w:val="009C1733"/>
    <w:rsid w:val="009C2682"/>
    <w:rsid w:val="009C26EB"/>
    <w:rsid w:val="009C3501"/>
    <w:rsid w:val="009C4321"/>
    <w:rsid w:val="009C4A00"/>
    <w:rsid w:val="009C4E03"/>
    <w:rsid w:val="009C5C17"/>
    <w:rsid w:val="009C5E64"/>
    <w:rsid w:val="009C7DBA"/>
    <w:rsid w:val="009CE50B"/>
    <w:rsid w:val="009D0EA6"/>
    <w:rsid w:val="009D1A71"/>
    <w:rsid w:val="009D425E"/>
    <w:rsid w:val="009D45C0"/>
    <w:rsid w:val="009D7CE0"/>
    <w:rsid w:val="009E012C"/>
    <w:rsid w:val="009E228E"/>
    <w:rsid w:val="009E264A"/>
    <w:rsid w:val="009E26E1"/>
    <w:rsid w:val="009E3B93"/>
    <w:rsid w:val="009E45F1"/>
    <w:rsid w:val="009E4E00"/>
    <w:rsid w:val="009E4E3F"/>
    <w:rsid w:val="009E5CD1"/>
    <w:rsid w:val="009E5F76"/>
    <w:rsid w:val="009E6F93"/>
    <w:rsid w:val="009F010C"/>
    <w:rsid w:val="009F0A78"/>
    <w:rsid w:val="009F1332"/>
    <w:rsid w:val="009F296E"/>
    <w:rsid w:val="009F5FCA"/>
    <w:rsid w:val="009F60F8"/>
    <w:rsid w:val="009F6882"/>
    <w:rsid w:val="009F70EA"/>
    <w:rsid w:val="00A00C37"/>
    <w:rsid w:val="00A00D80"/>
    <w:rsid w:val="00A02427"/>
    <w:rsid w:val="00A024BD"/>
    <w:rsid w:val="00A0387E"/>
    <w:rsid w:val="00A03D1E"/>
    <w:rsid w:val="00A03FA5"/>
    <w:rsid w:val="00A0425A"/>
    <w:rsid w:val="00A07CCE"/>
    <w:rsid w:val="00A102EB"/>
    <w:rsid w:val="00A10E5F"/>
    <w:rsid w:val="00A10F81"/>
    <w:rsid w:val="00A11491"/>
    <w:rsid w:val="00A12A8A"/>
    <w:rsid w:val="00A14A08"/>
    <w:rsid w:val="00A15D31"/>
    <w:rsid w:val="00A16092"/>
    <w:rsid w:val="00A16A88"/>
    <w:rsid w:val="00A17F2C"/>
    <w:rsid w:val="00A20AF1"/>
    <w:rsid w:val="00A21415"/>
    <w:rsid w:val="00A215B1"/>
    <w:rsid w:val="00A229A3"/>
    <w:rsid w:val="00A22B4A"/>
    <w:rsid w:val="00A2437B"/>
    <w:rsid w:val="00A24788"/>
    <w:rsid w:val="00A24B92"/>
    <w:rsid w:val="00A24DB4"/>
    <w:rsid w:val="00A26ADA"/>
    <w:rsid w:val="00A306FA"/>
    <w:rsid w:val="00A320F5"/>
    <w:rsid w:val="00A332DA"/>
    <w:rsid w:val="00A3427C"/>
    <w:rsid w:val="00A3769E"/>
    <w:rsid w:val="00A37B1E"/>
    <w:rsid w:val="00A37D80"/>
    <w:rsid w:val="00A40509"/>
    <w:rsid w:val="00A41E86"/>
    <w:rsid w:val="00A468CC"/>
    <w:rsid w:val="00A46AAD"/>
    <w:rsid w:val="00A5105E"/>
    <w:rsid w:val="00A5177A"/>
    <w:rsid w:val="00A5190F"/>
    <w:rsid w:val="00A5233F"/>
    <w:rsid w:val="00A53C74"/>
    <w:rsid w:val="00A53FD1"/>
    <w:rsid w:val="00A54E4D"/>
    <w:rsid w:val="00A5517F"/>
    <w:rsid w:val="00A551CF"/>
    <w:rsid w:val="00A56E13"/>
    <w:rsid w:val="00A57EFB"/>
    <w:rsid w:val="00A602D0"/>
    <w:rsid w:val="00A61334"/>
    <w:rsid w:val="00A61549"/>
    <w:rsid w:val="00A62613"/>
    <w:rsid w:val="00A62BC2"/>
    <w:rsid w:val="00A64A05"/>
    <w:rsid w:val="00A65DAD"/>
    <w:rsid w:val="00A65DD1"/>
    <w:rsid w:val="00A67044"/>
    <w:rsid w:val="00A67E94"/>
    <w:rsid w:val="00A70A9A"/>
    <w:rsid w:val="00A70FF9"/>
    <w:rsid w:val="00A71831"/>
    <w:rsid w:val="00A71C96"/>
    <w:rsid w:val="00A7239F"/>
    <w:rsid w:val="00A7475A"/>
    <w:rsid w:val="00A7501C"/>
    <w:rsid w:val="00A75423"/>
    <w:rsid w:val="00A77816"/>
    <w:rsid w:val="00A808C1"/>
    <w:rsid w:val="00A8122C"/>
    <w:rsid w:val="00A8146D"/>
    <w:rsid w:val="00A8221D"/>
    <w:rsid w:val="00A82F0E"/>
    <w:rsid w:val="00A82F2D"/>
    <w:rsid w:val="00A83597"/>
    <w:rsid w:val="00A83A5B"/>
    <w:rsid w:val="00A851EE"/>
    <w:rsid w:val="00A85852"/>
    <w:rsid w:val="00A869F7"/>
    <w:rsid w:val="00A86BE4"/>
    <w:rsid w:val="00A87156"/>
    <w:rsid w:val="00A8776A"/>
    <w:rsid w:val="00A90155"/>
    <w:rsid w:val="00A923CD"/>
    <w:rsid w:val="00A95037"/>
    <w:rsid w:val="00A95130"/>
    <w:rsid w:val="00A96FBD"/>
    <w:rsid w:val="00A972A1"/>
    <w:rsid w:val="00A97CE5"/>
    <w:rsid w:val="00AA09E7"/>
    <w:rsid w:val="00AA256F"/>
    <w:rsid w:val="00AA27AE"/>
    <w:rsid w:val="00AA3029"/>
    <w:rsid w:val="00AA305B"/>
    <w:rsid w:val="00AA3EC9"/>
    <w:rsid w:val="00AA4E21"/>
    <w:rsid w:val="00AA7D4D"/>
    <w:rsid w:val="00AA7E09"/>
    <w:rsid w:val="00AB15A8"/>
    <w:rsid w:val="00AB162E"/>
    <w:rsid w:val="00AB1672"/>
    <w:rsid w:val="00AB3103"/>
    <w:rsid w:val="00AB32DE"/>
    <w:rsid w:val="00AB395D"/>
    <w:rsid w:val="00AB3B91"/>
    <w:rsid w:val="00AB3D30"/>
    <w:rsid w:val="00AB5104"/>
    <w:rsid w:val="00AB5200"/>
    <w:rsid w:val="00AB73BE"/>
    <w:rsid w:val="00AC02D4"/>
    <w:rsid w:val="00AC4E8A"/>
    <w:rsid w:val="00AC5ADF"/>
    <w:rsid w:val="00AC5DB9"/>
    <w:rsid w:val="00AC674A"/>
    <w:rsid w:val="00AC7419"/>
    <w:rsid w:val="00AC754B"/>
    <w:rsid w:val="00AC7F4A"/>
    <w:rsid w:val="00AD0755"/>
    <w:rsid w:val="00AD1370"/>
    <w:rsid w:val="00AD191F"/>
    <w:rsid w:val="00AD3164"/>
    <w:rsid w:val="00AD3C19"/>
    <w:rsid w:val="00AD4220"/>
    <w:rsid w:val="00AD4EDE"/>
    <w:rsid w:val="00AD5A4D"/>
    <w:rsid w:val="00AE0960"/>
    <w:rsid w:val="00AE1393"/>
    <w:rsid w:val="00AE2FEB"/>
    <w:rsid w:val="00AE6C1E"/>
    <w:rsid w:val="00AE793F"/>
    <w:rsid w:val="00AF03BC"/>
    <w:rsid w:val="00AF1EFA"/>
    <w:rsid w:val="00AF29F8"/>
    <w:rsid w:val="00AF31CE"/>
    <w:rsid w:val="00AF56DB"/>
    <w:rsid w:val="00AF6C1D"/>
    <w:rsid w:val="00B00E23"/>
    <w:rsid w:val="00B00FC5"/>
    <w:rsid w:val="00B013F2"/>
    <w:rsid w:val="00B024A6"/>
    <w:rsid w:val="00B04C49"/>
    <w:rsid w:val="00B04F3D"/>
    <w:rsid w:val="00B065F6"/>
    <w:rsid w:val="00B066C4"/>
    <w:rsid w:val="00B06E1C"/>
    <w:rsid w:val="00B07266"/>
    <w:rsid w:val="00B0799F"/>
    <w:rsid w:val="00B07BD1"/>
    <w:rsid w:val="00B090F6"/>
    <w:rsid w:val="00B101F1"/>
    <w:rsid w:val="00B1043E"/>
    <w:rsid w:val="00B107A4"/>
    <w:rsid w:val="00B1136A"/>
    <w:rsid w:val="00B12ECA"/>
    <w:rsid w:val="00B134A8"/>
    <w:rsid w:val="00B13F98"/>
    <w:rsid w:val="00B166D5"/>
    <w:rsid w:val="00B16844"/>
    <w:rsid w:val="00B16941"/>
    <w:rsid w:val="00B16A82"/>
    <w:rsid w:val="00B16C9C"/>
    <w:rsid w:val="00B1789C"/>
    <w:rsid w:val="00B204F0"/>
    <w:rsid w:val="00B2091D"/>
    <w:rsid w:val="00B20A42"/>
    <w:rsid w:val="00B23F60"/>
    <w:rsid w:val="00B240B6"/>
    <w:rsid w:val="00B2493E"/>
    <w:rsid w:val="00B24F1C"/>
    <w:rsid w:val="00B25532"/>
    <w:rsid w:val="00B256B5"/>
    <w:rsid w:val="00B270C6"/>
    <w:rsid w:val="00B27745"/>
    <w:rsid w:val="00B2786C"/>
    <w:rsid w:val="00B27DCB"/>
    <w:rsid w:val="00B3130F"/>
    <w:rsid w:val="00B31ED6"/>
    <w:rsid w:val="00B325AA"/>
    <w:rsid w:val="00B32A0F"/>
    <w:rsid w:val="00B32CF4"/>
    <w:rsid w:val="00B35563"/>
    <w:rsid w:val="00B36901"/>
    <w:rsid w:val="00B37120"/>
    <w:rsid w:val="00B37C5A"/>
    <w:rsid w:val="00B4126B"/>
    <w:rsid w:val="00B417EC"/>
    <w:rsid w:val="00B4438B"/>
    <w:rsid w:val="00B45009"/>
    <w:rsid w:val="00B4634B"/>
    <w:rsid w:val="00B465EA"/>
    <w:rsid w:val="00B468D1"/>
    <w:rsid w:val="00B468FB"/>
    <w:rsid w:val="00B4693D"/>
    <w:rsid w:val="00B50B51"/>
    <w:rsid w:val="00B51F41"/>
    <w:rsid w:val="00B525B9"/>
    <w:rsid w:val="00B539A3"/>
    <w:rsid w:val="00B545CE"/>
    <w:rsid w:val="00B54DAD"/>
    <w:rsid w:val="00B56DFE"/>
    <w:rsid w:val="00B57684"/>
    <w:rsid w:val="00B60748"/>
    <w:rsid w:val="00B60DB7"/>
    <w:rsid w:val="00B60E34"/>
    <w:rsid w:val="00B618C4"/>
    <w:rsid w:val="00B6227C"/>
    <w:rsid w:val="00B64087"/>
    <w:rsid w:val="00B65746"/>
    <w:rsid w:val="00B65C83"/>
    <w:rsid w:val="00B65F51"/>
    <w:rsid w:val="00B665C5"/>
    <w:rsid w:val="00B70433"/>
    <w:rsid w:val="00B71C23"/>
    <w:rsid w:val="00B740D1"/>
    <w:rsid w:val="00B748B7"/>
    <w:rsid w:val="00B74E77"/>
    <w:rsid w:val="00B767AF"/>
    <w:rsid w:val="00B76D9E"/>
    <w:rsid w:val="00B77526"/>
    <w:rsid w:val="00B77563"/>
    <w:rsid w:val="00B81B87"/>
    <w:rsid w:val="00B81B97"/>
    <w:rsid w:val="00B8371C"/>
    <w:rsid w:val="00B83EC9"/>
    <w:rsid w:val="00B86612"/>
    <w:rsid w:val="00B86801"/>
    <w:rsid w:val="00B9005D"/>
    <w:rsid w:val="00B9064F"/>
    <w:rsid w:val="00B92153"/>
    <w:rsid w:val="00B94201"/>
    <w:rsid w:val="00B942C1"/>
    <w:rsid w:val="00B94642"/>
    <w:rsid w:val="00B9560C"/>
    <w:rsid w:val="00B95795"/>
    <w:rsid w:val="00B95ADB"/>
    <w:rsid w:val="00B95EE5"/>
    <w:rsid w:val="00B9616B"/>
    <w:rsid w:val="00B96239"/>
    <w:rsid w:val="00B979DC"/>
    <w:rsid w:val="00B97E4F"/>
    <w:rsid w:val="00BA11BA"/>
    <w:rsid w:val="00BA1A21"/>
    <w:rsid w:val="00BA1A87"/>
    <w:rsid w:val="00BA2071"/>
    <w:rsid w:val="00BA2446"/>
    <w:rsid w:val="00BA24B1"/>
    <w:rsid w:val="00BA2CC1"/>
    <w:rsid w:val="00BA41E6"/>
    <w:rsid w:val="00BA551B"/>
    <w:rsid w:val="00BA597E"/>
    <w:rsid w:val="00BA6C72"/>
    <w:rsid w:val="00BA6F4D"/>
    <w:rsid w:val="00BB16CF"/>
    <w:rsid w:val="00BB1D83"/>
    <w:rsid w:val="00BB2A66"/>
    <w:rsid w:val="00BB3A9D"/>
    <w:rsid w:val="00BB4268"/>
    <w:rsid w:val="00BB4E01"/>
    <w:rsid w:val="00BB4E1B"/>
    <w:rsid w:val="00BB5036"/>
    <w:rsid w:val="00BB63BB"/>
    <w:rsid w:val="00BB70E0"/>
    <w:rsid w:val="00BC0EB0"/>
    <w:rsid w:val="00BC155D"/>
    <w:rsid w:val="00BC1B5B"/>
    <w:rsid w:val="00BC2330"/>
    <w:rsid w:val="00BC345E"/>
    <w:rsid w:val="00BD03E0"/>
    <w:rsid w:val="00BD0BDC"/>
    <w:rsid w:val="00BD1DD8"/>
    <w:rsid w:val="00BD4097"/>
    <w:rsid w:val="00BD4F26"/>
    <w:rsid w:val="00BD5048"/>
    <w:rsid w:val="00BD7E67"/>
    <w:rsid w:val="00BE0F5C"/>
    <w:rsid w:val="00BE15E1"/>
    <w:rsid w:val="00BE1CC9"/>
    <w:rsid w:val="00BE23B1"/>
    <w:rsid w:val="00BE4B3E"/>
    <w:rsid w:val="00BE67DA"/>
    <w:rsid w:val="00BE7105"/>
    <w:rsid w:val="00BE77ED"/>
    <w:rsid w:val="00BF01F0"/>
    <w:rsid w:val="00BF0663"/>
    <w:rsid w:val="00BF1AA2"/>
    <w:rsid w:val="00BF28EB"/>
    <w:rsid w:val="00BF38CE"/>
    <w:rsid w:val="00BF4372"/>
    <w:rsid w:val="00BF50BB"/>
    <w:rsid w:val="00BF5984"/>
    <w:rsid w:val="00BF7390"/>
    <w:rsid w:val="00C02A0C"/>
    <w:rsid w:val="00C04364"/>
    <w:rsid w:val="00C049CB"/>
    <w:rsid w:val="00C04FA6"/>
    <w:rsid w:val="00C051FB"/>
    <w:rsid w:val="00C06662"/>
    <w:rsid w:val="00C06864"/>
    <w:rsid w:val="00C115F9"/>
    <w:rsid w:val="00C11642"/>
    <w:rsid w:val="00C117F9"/>
    <w:rsid w:val="00C129B8"/>
    <w:rsid w:val="00C13AF0"/>
    <w:rsid w:val="00C14D0D"/>
    <w:rsid w:val="00C15395"/>
    <w:rsid w:val="00C158F4"/>
    <w:rsid w:val="00C1CF12"/>
    <w:rsid w:val="00C2085E"/>
    <w:rsid w:val="00C21055"/>
    <w:rsid w:val="00C221FC"/>
    <w:rsid w:val="00C2339E"/>
    <w:rsid w:val="00C23F71"/>
    <w:rsid w:val="00C2499B"/>
    <w:rsid w:val="00C31FDC"/>
    <w:rsid w:val="00C32F98"/>
    <w:rsid w:val="00C330E5"/>
    <w:rsid w:val="00C34085"/>
    <w:rsid w:val="00C34090"/>
    <w:rsid w:val="00C34189"/>
    <w:rsid w:val="00C357C8"/>
    <w:rsid w:val="00C35F39"/>
    <w:rsid w:val="00C36165"/>
    <w:rsid w:val="00C36BFA"/>
    <w:rsid w:val="00C40F36"/>
    <w:rsid w:val="00C42462"/>
    <w:rsid w:val="00C44ACD"/>
    <w:rsid w:val="00C44CCD"/>
    <w:rsid w:val="00C459F9"/>
    <w:rsid w:val="00C50026"/>
    <w:rsid w:val="00C50864"/>
    <w:rsid w:val="00C50C05"/>
    <w:rsid w:val="00C50CA7"/>
    <w:rsid w:val="00C51E3D"/>
    <w:rsid w:val="00C52616"/>
    <w:rsid w:val="00C52F6A"/>
    <w:rsid w:val="00C5473A"/>
    <w:rsid w:val="00C55BA3"/>
    <w:rsid w:val="00C55F27"/>
    <w:rsid w:val="00C56987"/>
    <w:rsid w:val="00C57855"/>
    <w:rsid w:val="00C57893"/>
    <w:rsid w:val="00C60456"/>
    <w:rsid w:val="00C60875"/>
    <w:rsid w:val="00C6106C"/>
    <w:rsid w:val="00C6248B"/>
    <w:rsid w:val="00C645A7"/>
    <w:rsid w:val="00C645FE"/>
    <w:rsid w:val="00C656A5"/>
    <w:rsid w:val="00C65F7E"/>
    <w:rsid w:val="00C666C2"/>
    <w:rsid w:val="00C7089A"/>
    <w:rsid w:val="00C71A04"/>
    <w:rsid w:val="00C728A6"/>
    <w:rsid w:val="00C72C7B"/>
    <w:rsid w:val="00C73108"/>
    <w:rsid w:val="00C7316A"/>
    <w:rsid w:val="00C74EF3"/>
    <w:rsid w:val="00C74FB8"/>
    <w:rsid w:val="00C7593F"/>
    <w:rsid w:val="00C8067D"/>
    <w:rsid w:val="00C80F8F"/>
    <w:rsid w:val="00C819FF"/>
    <w:rsid w:val="00C8257F"/>
    <w:rsid w:val="00C843A6"/>
    <w:rsid w:val="00C8592C"/>
    <w:rsid w:val="00C868DF"/>
    <w:rsid w:val="00C86E72"/>
    <w:rsid w:val="00C87756"/>
    <w:rsid w:val="00C87BDB"/>
    <w:rsid w:val="00C9036B"/>
    <w:rsid w:val="00C908DA"/>
    <w:rsid w:val="00C9141B"/>
    <w:rsid w:val="00C91525"/>
    <w:rsid w:val="00C91BC3"/>
    <w:rsid w:val="00C91CAB"/>
    <w:rsid w:val="00C91F4B"/>
    <w:rsid w:val="00C92C92"/>
    <w:rsid w:val="00C92D0D"/>
    <w:rsid w:val="00C956C7"/>
    <w:rsid w:val="00C958B1"/>
    <w:rsid w:val="00C958DB"/>
    <w:rsid w:val="00CA00DC"/>
    <w:rsid w:val="00CA0EE7"/>
    <w:rsid w:val="00CA1026"/>
    <w:rsid w:val="00CA2E2A"/>
    <w:rsid w:val="00CA329A"/>
    <w:rsid w:val="00CA3933"/>
    <w:rsid w:val="00CA3C4D"/>
    <w:rsid w:val="00CA42A2"/>
    <w:rsid w:val="00CA4C8A"/>
    <w:rsid w:val="00CA53CA"/>
    <w:rsid w:val="00CA5E92"/>
    <w:rsid w:val="00CA67FC"/>
    <w:rsid w:val="00CA69A3"/>
    <w:rsid w:val="00CA7006"/>
    <w:rsid w:val="00CB1E04"/>
    <w:rsid w:val="00CB1EA0"/>
    <w:rsid w:val="00CB200E"/>
    <w:rsid w:val="00CB2ADF"/>
    <w:rsid w:val="00CB359C"/>
    <w:rsid w:val="00CB4C0C"/>
    <w:rsid w:val="00CB6660"/>
    <w:rsid w:val="00CB72D5"/>
    <w:rsid w:val="00CB78BC"/>
    <w:rsid w:val="00CB7ADC"/>
    <w:rsid w:val="00CC22B1"/>
    <w:rsid w:val="00CC3559"/>
    <w:rsid w:val="00CC363C"/>
    <w:rsid w:val="00CC3D50"/>
    <w:rsid w:val="00CC43F9"/>
    <w:rsid w:val="00CC4A92"/>
    <w:rsid w:val="00CC4FA9"/>
    <w:rsid w:val="00CC6D42"/>
    <w:rsid w:val="00CC77EC"/>
    <w:rsid w:val="00CD1404"/>
    <w:rsid w:val="00CD2BE1"/>
    <w:rsid w:val="00CD2FCA"/>
    <w:rsid w:val="00CD39B8"/>
    <w:rsid w:val="00CD5DA6"/>
    <w:rsid w:val="00CD6478"/>
    <w:rsid w:val="00CD6EB5"/>
    <w:rsid w:val="00CD7005"/>
    <w:rsid w:val="00CD74BA"/>
    <w:rsid w:val="00CE0CAA"/>
    <w:rsid w:val="00CE0CE8"/>
    <w:rsid w:val="00CE1208"/>
    <w:rsid w:val="00CE1B18"/>
    <w:rsid w:val="00CE3567"/>
    <w:rsid w:val="00CE4219"/>
    <w:rsid w:val="00CE4995"/>
    <w:rsid w:val="00CE5305"/>
    <w:rsid w:val="00CE5321"/>
    <w:rsid w:val="00CE6028"/>
    <w:rsid w:val="00CE7935"/>
    <w:rsid w:val="00CF07B0"/>
    <w:rsid w:val="00CF1B33"/>
    <w:rsid w:val="00CF36E2"/>
    <w:rsid w:val="00CF4F6B"/>
    <w:rsid w:val="00CF5A25"/>
    <w:rsid w:val="00CF784F"/>
    <w:rsid w:val="00D01FF9"/>
    <w:rsid w:val="00D044E4"/>
    <w:rsid w:val="00D05FAC"/>
    <w:rsid w:val="00D069DD"/>
    <w:rsid w:val="00D07552"/>
    <w:rsid w:val="00D102A1"/>
    <w:rsid w:val="00D1277E"/>
    <w:rsid w:val="00D155BD"/>
    <w:rsid w:val="00D15A42"/>
    <w:rsid w:val="00D16294"/>
    <w:rsid w:val="00D16783"/>
    <w:rsid w:val="00D17C27"/>
    <w:rsid w:val="00D17E27"/>
    <w:rsid w:val="00D20196"/>
    <w:rsid w:val="00D20C3A"/>
    <w:rsid w:val="00D20C61"/>
    <w:rsid w:val="00D21A4B"/>
    <w:rsid w:val="00D22615"/>
    <w:rsid w:val="00D22981"/>
    <w:rsid w:val="00D23F9E"/>
    <w:rsid w:val="00D25C89"/>
    <w:rsid w:val="00D25D58"/>
    <w:rsid w:val="00D26531"/>
    <w:rsid w:val="00D306BF"/>
    <w:rsid w:val="00D317D8"/>
    <w:rsid w:val="00D3215C"/>
    <w:rsid w:val="00D33488"/>
    <w:rsid w:val="00D33496"/>
    <w:rsid w:val="00D340CD"/>
    <w:rsid w:val="00D34153"/>
    <w:rsid w:val="00D34907"/>
    <w:rsid w:val="00D34F45"/>
    <w:rsid w:val="00D36CBD"/>
    <w:rsid w:val="00D37A0D"/>
    <w:rsid w:val="00D406E3"/>
    <w:rsid w:val="00D4172E"/>
    <w:rsid w:val="00D436CA"/>
    <w:rsid w:val="00D446B0"/>
    <w:rsid w:val="00D455EE"/>
    <w:rsid w:val="00D46080"/>
    <w:rsid w:val="00D46D90"/>
    <w:rsid w:val="00D506C2"/>
    <w:rsid w:val="00D5185C"/>
    <w:rsid w:val="00D51D80"/>
    <w:rsid w:val="00D52AF8"/>
    <w:rsid w:val="00D53A19"/>
    <w:rsid w:val="00D53B51"/>
    <w:rsid w:val="00D5463C"/>
    <w:rsid w:val="00D55788"/>
    <w:rsid w:val="00D56460"/>
    <w:rsid w:val="00D567E6"/>
    <w:rsid w:val="00D56D37"/>
    <w:rsid w:val="00D5BD9C"/>
    <w:rsid w:val="00D610C3"/>
    <w:rsid w:val="00D63E82"/>
    <w:rsid w:val="00D63F3D"/>
    <w:rsid w:val="00D645B2"/>
    <w:rsid w:val="00D6476F"/>
    <w:rsid w:val="00D64B4C"/>
    <w:rsid w:val="00D6649C"/>
    <w:rsid w:val="00D67607"/>
    <w:rsid w:val="00D71E6F"/>
    <w:rsid w:val="00D72CA5"/>
    <w:rsid w:val="00D7334A"/>
    <w:rsid w:val="00D73712"/>
    <w:rsid w:val="00D74858"/>
    <w:rsid w:val="00D74B65"/>
    <w:rsid w:val="00D7641C"/>
    <w:rsid w:val="00D765F9"/>
    <w:rsid w:val="00D76FA5"/>
    <w:rsid w:val="00D77074"/>
    <w:rsid w:val="00D7772E"/>
    <w:rsid w:val="00D77EB7"/>
    <w:rsid w:val="00D811B6"/>
    <w:rsid w:val="00D812F4"/>
    <w:rsid w:val="00D81876"/>
    <w:rsid w:val="00D81A2D"/>
    <w:rsid w:val="00D85EA9"/>
    <w:rsid w:val="00D86B03"/>
    <w:rsid w:val="00D86B91"/>
    <w:rsid w:val="00D90ACD"/>
    <w:rsid w:val="00D94074"/>
    <w:rsid w:val="00D95080"/>
    <w:rsid w:val="00D9761D"/>
    <w:rsid w:val="00D9765A"/>
    <w:rsid w:val="00D97F3B"/>
    <w:rsid w:val="00DA1617"/>
    <w:rsid w:val="00DA1D93"/>
    <w:rsid w:val="00DA2DFD"/>
    <w:rsid w:val="00DA3150"/>
    <w:rsid w:val="00DA5DBE"/>
    <w:rsid w:val="00DA5DD8"/>
    <w:rsid w:val="00DA6071"/>
    <w:rsid w:val="00DA60A6"/>
    <w:rsid w:val="00DA6172"/>
    <w:rsid w:val="00DB07B2"/>
    <w:rsid w:val="00DB0CE2"/>
    <w:rsid w:val="00DB20AE"/>
    <w:rsid w:val="00DB2B42"/>
    <w:rsid w:val="00DB458F"/>
    <w:rsid w:val="00DB5721"/>
    <w:rsid w:val="00DB59CB"/>
    <w:rsid w:val="00DB691F"/>
    <w:rsid w:val="00DB7064"/>
    <w:rsid w:val="00DC0114"/>
    <w:rsid w:val="00DC027E"/>
    <w:rsid w:val="00DC1F1B"/>
    <w:rsid w:val="00DC29BC"/>
    <w:rsid w:val="00DC327D"/>
    <w:rsid w:val="00DC4444"/>
    <w:rsid w:val="00DC465A"/>
    <w:rsid w:val="00DC53AE"/>
    <w:rsid w:val="00DC6E35"/>
    <w:rsid w:val="00DC7BD5"/>
    <w:rsid w:val="00DC7E1A"/>
    <w:rsid w:val="00DD012C"/>
    <w:rsid w:val="00DD032B"/>
    <w:rsid w:val="00DD1960"/>
    <w:rsid w:val="00DD42F5"/>
    <w:rsid w:val="00DD4C2D"/>
    <w:rsid w:val="00DD6102"/>
    <w:rsid w:val="00DD6733"/>
    <w:rsid w:val="00DD67BE"/>
    <w:rsid w:val="00DD67E9"/>
    <w:rsid w:val="00DD76A6"/>
    <w:rsid w:val="00DD77F4"/>
    <w:rsid w:val="00DD7920"/>
    <w:rsid w:val="00DE0914"/>
    <w:rsid w:val="00DE0E3C"/>
    <w:rsid w:val="00DE1940"/>
    <w:rsid w:val="00DE2BF9"/>
    <w:rsid w:val="00DE2FF0"/>
    <w:rsid w:val="00DE46E4"/>
    <w:rsid w:val="00DE6D7C"/>
    <w:rsid w:val="00DE6E14"/>
    <w:rsid w:val="00DE7D2F"/>
    <w:rsid w:val="00DF0145"/>
    <w:rsid w:val="00DF0BA6"/>
    <w:rsid w:val="00DF1BC5"/>
    <w:rsid w:val="00DF28EE"/>
    <w:rsid w:val="00DF393A"/>
    <w:rsid w:val="00DF4295"/>
    <w:rsid w:val="00DF4F6A"/>
    <w:rsid w:val="00DF6C8C"/>
    <w:rsid w:val="00DF72C0"/>
    <w:rsid w:val="00DF7D2D"/>
    <w:rsid w:val="00E00C80"/>
    <w:rsid w:val="00E01042"/>
    <w:rsid w:val="00E01667"/>
    <w:rsid w:val="00E01794"/>
    <w:rsid w:val="00E01A36"/>
    <w:rsid w:val="00E03CC0"/>
    <w:rsid w:val="00E03D25"/>
    <w:rsid w:val="00E049DB"/>
    <w:rsid w:val="00E05E84"/>
    <w:rsid w:val="00E05F00"/>
    <w:rsid w:val="00E07F37"/>
    <w:rsid w:val="00E11529"/>
    <w:rsid w:val="00E127C6"/>
    <w:rsid w:val="00E132D0"/>
    <w:rsid w:val="00E13EDB"/>
    <w:rsid w:val="00E150E2"/>
    <w:rsid w:val="00E15515"/>
    <w:rsid w:val="00E16186"/>
    <w:rsid w:val="00E200C2"/>
    <w:rsid w:val="00E2017D"/>
    <w:rsid w:val="00E20343"/>
    <w:rsid w:val="00E20CF7"/>
    <w:rsid w:val="00E224C9"/>
    <w:rsid w:val="00E22AE8"/>
    <w:rsid w:val="00E25041"/>
    <w:rsid w:val="00E26C23"/>
    <w:rsid w:val="00E26D09"/>
    <w:rsid w:val="00E2761E"/>
    <w:rsid w:val="00E30C73"/>
    <w:rsid w:val="00E31A37"/>
    <w:rsid w:val="00E32AD6"/>
    <w:rsid w:val="00E34690"/>
    <w:rsid w:val="00E353D3"/>
    <w:rsid w:val="00E36021"/>
    <w:rsid w:val="00E364D1"/>
    <w:rsid w:val="00E36E43"/>
    <w:rsid w:val="00E37A13"/>
    <w:rsid w:val="00E404B9"/>
    <w:rsid w:val="00E404CF"/>
    <w:rsid w:val="00E406E2"/>
    <w:rsid w:val="00E422AE"/>
    <w:rsid w:val="00E4353D"/>
    <w:rsid w:val="00E43A58"/>
    <w:rsid w:val="00E44BBE"/>
    <w:rsid w:val="00E45F86"/>
    <w:rsid w:val="00E478EE"/>
    <w:rsid w:val="00E50F95"/>
    <w:rsid w:val="00E510C2"/>
    <w:rsid w:val="00E51176"/>
    <w:rsid w:val="00E51704"/>
    <w:rsid w:val="00E52071"/>
    <w:rsid w:val="00E53807"/>
    <w:rsid w:val="00E53D48"/>
    <w:rsid w:val="00E54DBC"/>
    <w:rsid w:val="00E554BC"/>
    <w:rsid w:val="00E561A9"/>
    <w:rsid w:val="00E56719"/>
    <w:rsid w:val="00E57586"/>
    <w:rsid w:val="00E62685"/>
    <w:rsid w:val="00E63A55"/>
    <w:rsid w:val="00E63A90"/>
    <w:rsid w:val="00E64308"/>
    <w:rsid w:val="00E649DF"/>
    <w:rsid w:val="00E702D8"/>
    <w:rsid w:val="00E703FF"/>
    <w:rsid w:val="00E711FA"/>
    <w:rsid w:val="00E7146A"/>
    <w:rsid w:val="00E7511E"/>
    <w:rsid w:val="00E769E0"/>
    <w:rsid w:val="00E77144"/>
    <w:rsid w:val="00E77793"/>
    <w:rsid w:val="00E809AD"/>
    <w:rsid w:val="00E8186A"/>
    <w:rsid w:val="00E81DD6"/>
    <w:rsid w:val="00E82BD7"/>
    <w:rsid w:val="00E84966"/>
    <w:rsid w:val="00E85069"/>
    <w:rsid w:val="00E86FBE"/>
    <w:rsid w:val="00E87F57"/>
    <w:rsid w:val="00E939E4"/>
    <w:rsid w:val="00E94294"/>
    <w:rsid w:val="00E9578B"/>
    <w:rsid w:val="00E96466"/>
    <w:rsid w:val="00E97945"/>
    <w:rsid w:val="00E97C0C"/>
    <w:rsid w:val="00E97CA0"/>
    <w:rsid w:val="00E97EBE"/>
    <w:rsid w:val="00EA0AF4"/>
    <w:rsid w:val="00EA1404"/>
    <w:rsid w:val="00EA190D"/>
    <w:rsid w:val="00EA2EB8"/>
    <w:rsid w:val="00EA3303"/>
    <w:rsid w:val="00EA566F"/>
    <w:rsid w:val="00EA5AD0"/>
    <w:rsid w:val="00EA5BF4"/>
    <w:rsid w:val="00EA6C27"/>
    <w:rsid w:val="00EB1F13"/>
    <w:rsid w:val="00EB2380"/>
    <w:rsid w:val="00EB4109"/>
    <w:rsid w:val="00EB4C24"/>
    <w:rsid w:val="00EC0370"/>
    <w:rsid w:val="00EC1607"/>
    <w:rsid w:val="00EC3A84"/>
    <w:rsid w:val="00EC4214"/>
    <w:rsid w:val="00EC4431"/>
    <w:rsid w:val="00EC453B"/>
    <w:rsid w:val="00EC4BB2"/>
    <w:rsid w:val="00EC7EA9"/>
    <w:rsid w:val="00ED0B62"/>
    <w:rsid w:val="00ED232E"/>
    <w:rsid w:val="00ED3DDC"/>
    <w:rsid w:val="00ED3E22"/>
    <w:rsid w:val="00ED4338"/>
    <w:rsid w:val="00ED4C42"/>
    <w:rsid w:val="00ED4CDE"/>
    <w:rsid w:val="00ED6059"/>
    <w:rsid w:val="00ED6ECF"/>
    <w:rsid w:val="00ED79FB"/>
    <w:rsid w:val="00EE0C7D"/>
    <w:rsid w:val="00EE0E4C"/>
    <w:rsid w:val="00EE1312"/>
    <w:rsid w:val="00EE1935"/>
    <w:rsid w:val="00EE1DB8"/>
    <w:rsid w:val="00EE3306"/>
    <w:rsid w:val="00EE5249"/>
    <w:rsid w:val="00EE5C99"/>
    <w:rsid w:val="00EE6467"/>
    <w:rsid w:val="00EE6B92"/>
    <w:rsid w:val="00EE734A"/>
    <w:rsid w:val="00EF1EC7"/>
    <w:rsid w:val="00EF210B"/>
    <w:rsid w:val="00EF275F"/>
    <w:rsid w:val="00EF29DF"/>
    <w:rsid w:val="00EF2A8F"/>
    <w:rsid w:val="00EF2C32"/>
    <w:rsid w:val="00EF7F03"/>
    <w:rsid w:val="00F00714"/>
    <w:rsid w:val="00F00A04"/>
    <w:rsid w:val="00F01BE5"/>
    <w:rsid w:val="00F01F78"/>
    <w:rsid w:val="00F023C0"/>
    <w:rsid w:val="00F02649"/>
    <w:rsid w:val="00F02954"/>
    <w:rsid w:val="00F02A67"/>
    <w:rsid w:val="00F02B83"/>
    <w:rsid w:val="00F03658"/>
    <w:rsid w:val="00F048DD"/>
    <w:rsid w:val="00F04BF1"/>
    <w:rsid w:val="00F051D1"/>
    <w:rsid w:val="00F05308"/>
    <w:rsid w:val="00F05B56"/>
    <w:rsid w:val="00F05D6A"/>
    <w:rsid w:val="00F0733B"/>
    <w:rsid w:val="00F10F16"/>
    <w:rsid w:val="00F11CDA"/>
    <w:rsid w:val="00F12E4C"/>
    <w:rsid w:val="00F13D83"/>
    <w:rsid w:val="00F14157"/>
    <w:rsid w:val="00F14498"/>
    <w:rsid w:val="00F16478"/>
    <w:rsid w:val="00F1757F"/>
    <w:rsid w:val="00F20770"/>
    <w:rsid w:val="00F20F92"/>
    <w:rsid w:val="00F21053"/>
    <w:rsid w:val="00F220D0"/>
    <w:rsid w:val="00F2255C"/>
    <w:rsid w:val="00F22AAC"/>
    <w:rsid w:val="00F22E10"/>
    <w:rsid w:val="00F2325A"/>
    <w:rsid w:val="00F23F95"/>
    <w:rsid w:val="00F240CE"/>
    <w:rsid w:val="00F2510C"/>
    <w:rsid w:val="00F2548C"/>
    <w:rsid w:val="00F26249"/>
    <w:rsid w:val="00F33298"/>
    <w:rsid w:val="00F3511E"/>
    <w:rsid w:val="00F35455"/>
    <w:rsid w:val="00F36F02"/>
    <w:rsid w:val="00F36F76"/>
    <w:rsid w:val="00F375A1"/>
    <w:rsid w:val="00F37BAB"/>
    <w:rsid w:val="00F40C56"/>
    <w:rsid w:val="00F423C4"/>
    <w:rsid w:val="00F42D49"/>
    <w:rsid w:val="00F45285"/>
    <w:rsid w:val="00F4779A"/>
    <w:rsid w:val="00F509A6"/>
    <w:rsid w:val="00F50CE3"/>
    <w:rsid w:val="00F50F23"/>
    <w:rsid w:val="00F53334"/>
    <w:rsid w:val="00F555A5"/>
    <w:rsid w:val="00F55C60"/>
    <w:rsid w:val="00F56914"/>
    <w:rsid w:val="00F571F1"/>
    <w:rsid w:val="00F60EC0"/>
    <w:rsid w:val="00F61315"/>
    <w:rsid w:val="00F627C1"/>
    <w:rsid w:val="00F63788"/>
    <w:rsid w:val="00F64FC7"/>
    <w:rsid w:val="00F660E8"/>
    <w:rsid w:val="00F6687D"/>
    <w:rsid w:val="00F6701A"/>
    <w:rsid w:val="00F672F1"/>
    <w:rsid w:val="00F7104C"/>
    <w:rsid w:val="00F716B8"/>
    <w:rsid w:val="00F7184B"/>
    <w:rsid w:val="00F727B9"/>
    <w:rsid w:val="00F73554"/>
    <w:rsid w:val="00F73AF5"/>
    <w:rsid w:val="00F759F8"/>
    <w:rsid w:val="00F76B05"/>
    <w:rsid w:val="00F77B11"/>
    <w:rsid w:val="00F77ED6"/>
    <w:rsid w:val="00F77F21"/>
    <w:rsid w:val="00F82B1C"/>
    <w:rsid w:val="00F82E5E"/>
    <w:rsid w:val="00F836D1"/>
    <w:rsid w:val="00F83B1D"/>
    <w:rsid w:val="00F856B4"/>
    <w:rsid w:val="00F87A17"/>
    <w:rsid w:val="00F90AE7"/>
    <w:rsid w:val="00F94A46"/>
    <w:rsid w:val="00F94EA9"/>
    <w:rsid w:val="00F94F8C"/>
    <w:rsid w:val="00F9751E"/>
    <w:rsid w:val="00F979A7"/>
    <w:rsid w:val="00FA00A0"/>
    <w:rsid w:val="00FA02A4"/>
    <w:rsid w:val="00FA02B0"/>
    <w:rsid w:val="00FA1AC2"/>
    <w:rsid w:val="00FA3CE5"/>
    <w:rsid w:val="00FA5AC2"/>
    <w:rsid w:val="00FA6BCA"/>
    <w:rsid w:val="00FA6E52"/>
    <w:rsid w:val="00FA71FF"/>
    <w:rsid w:val="00FB03D1"/>
    <w:rsid w:val="00FB0D69"/>
    <w:rsid w:val="00FB1198"/>
    <w:rsid w:val="00FB21CA"/>
    <w:rsid w:val="00FB2F9C"/>
    <w:rsid w:val="00FB3FCA"/>
    <w:rsid w:val="00FB49D6"/>
    <w:rsid w:val="00FB4F93"/>
    <w:rsid w:val="00FB6D16"/>
    <w:rsid w:val="00FB757A"/>
    <w:rsid w:val="00FB7718"/>
    <w:rsid w:val="00FB796C"/>
    <w:rsid w:val="00FC037A"/>
    <w:rsid w:val="00FC09DF"/>
    <w:rsid w:val="00FC2E8A"/>
    <w:rsid w:val="00FC3EF6"/>
    <w:rsid w:val="00FC4413"/>
    <w:rsid w:val="00FC59C5"/>
    <w:rsid w:val="00FC60CB"/>
    <w:rsid w:val="00FC61F2"/>
    <w:rsid w:val="00FC7EEB"/>
    <w:rsid w:val="00FD0813"/>
    <w:rsid w:val="00FD1902"/>
    <w:rsid w:val="00FD350F"/>
    <w:rsid w:val="00FD5D69"/>
    <w:rsid w:val="00FD5E83"/>
    <w:rsid w:val="00FD6122"/>
    <w:rsid w:val="00FD70C5"/>
    <w:rsid w:val="00FD741A"/>
    <w:rsid w:val="00FE0B35"/>
    <w:rsid w:val="00FE1F2F"/>
    <w:rsid w:val="00FE241D"/>
    <w:rsid w:val="00FE25B3"/>
    <w:rsid w:val="00FE56BE"/>
    <w:rsid w:val="00FF1732"/>
    <w:rsid w:val="00FF232F"/>
    <w:rsid w:val="00FF3910"/>
    <w:rsid w:val="00FF3C9E"/>
    <w:rsid w:val="00FF3EC3"/>
    <w:rsid w:val="00FF438F"/>
    <w:rsid w:val="00FF49D6"/>
    <w:rsid w:val="00FF4FCB"/>
    <w:rsid w:val="00FF54B3"/>
    <w:rsid w:val="00FF5D81"/>
    <w:rsid w:val="00FF6136"/>
    <w:rsid w:val="00FF6390"/>
    <w:rsid w:val="00FF6F35"/>
    <w:rsid w:val="00FF7094"/>
    <w:rsid w:val="00FF77AF"/>
    <w:rsid w:val="010A3DEA"/>
    <w:rsid w:val="013495FF"/>
    <w:rsid w:val="013707CE"/>
    <w:rsid w:val="013BAD4F"/>
    <w:rsid w:val="01418FC6"/>
    <w:rsid w:val="01426791"/>
    <w:rsid w:val="014314F9"/>
    <w:rsid w:val="014E2603"/>
    <w:rsid w:val="014EC6F2"/>
    <w:rsid w:val="0153F619"/>
    <w:rsid w:val="01555080"/>
    <w:rsid w:val="015818E4"/>
    <w:rsid w:val="015E6883"/>
    <w:rsid w:val="0160F896"/>
    <w:rsid w:val="0162BAD9"/>
    <w:rsid w:val="0165FD82"/>
    <w:rsid w:val="01709496"/>
    <w:rsid w:val="01739489"/>
    <w:rsid w:val="017C04E5"/>
    <w:rsid w:val="018042F1"/>
    <w:rsid w:val="01839CF0"/>
    <w:rsid w:val="018ABE85"/>
    <w:rsid w:val="018CA0E8"/>
    <w:rsid w:val="018CA7E2"/>
    <w:rsid w:val="018E46D1"/>
    <w:rsid w:val="0196261F"/>
    <w:rsid w:val="019BA3B8"/>
    <w:rsid w:val="019EAD98"/>
    <w:rsid w:val="01A0A746"/>
    <w:rsid w:val="01A1FCE5"/>
    <w:rsid w:val="01A67FEA"/>
    <w:rsid w:val="01AEE449"/>
    <w:rsid w:val="01AF78BB"/>
    <w:rsid w:val="01AFE51E"/>
    <w:rsid w:val="01B4DDEA"/>
    <w:rsid w:val="01BCD283"/>
    <w:rsid w:val="01C1DFF5"/>
    <w:rsid w:val="01C55DDA"/>
    <w:rsid w:val="01C5FB84"/>
    <w:rsid w:val="01C65E62"/>
    <w:rsid w:val="01C9846B"/>
    <w:rsid w:val="01CEE477"/>
    <w:rsid w:val="01D08B70"/>
    <w:rsid w:val="01D0AAEF"/>
    <w:rsid w:val="01D963B3"/>
    <w:rsid w:val="01DCB3AB"/>
    <w:rsid w:val="01E3C16C"/>
    <w:rsid w:val="01E86080"/>
    <w:rsid w:val="01EC464E"/>
    <w:rsid w:val="01EECA24"/>
    <w:rsid w:val="01F301FC"/>
    <w:rsid w:val="01F82BAF"/>
    <w:rsid w:val="01FC11E0"/>
    <w:rsid w:val="01FD38D3"/>
    <w:rsid w:val="02029C21"/>
    <w:rsid w:val="0203F69C"/>
    <w:rsid w:val="0207B18F"/>
    <w:rsid w:val="020B2D1F"/>
    <w:rsid w:val="0210D41A"/>
    <w:rsid w:val="02156EF3"/>
    <w:rsid w:val="0216C5AE"/>
    <w:rsid w:val="02244CC9"/>
    <w:rsid w:val="02274BF3"/>
    <w:rsid w:val="022AE1B7"/>
    <w:rsid w:val="022B9AC9"/>
    <w:rsid w:val="0232E4AF"/>
    <w:rsid w:val="02361EAB"/>
    <w:rsid w:val="02362556"/>
    <w:rsid w:val="023A93DE"/>
    <w:rsid w:val="0251A820"/>
    <w:rsid w:val="02523212"/>
    <w:rsid w:val="02658163"/>
    <w:rsid w:val="0266DD67"/>
    <w:rsid w:val="0266E5F4"/>
    <w:rsid w:val="026CC325"/>
    <w:rsid w:val="026E0604"/>
    <w:rsid w:val="02717CF2"/>
    <w:rsid w:val="02804065"/>
    <w:rsid w:val="028CB110"/>
    <w:rsid w:val="0293379A"/>
    <w:rsid w:val="029649FF"/>
    <w:rsid w:val="0299EC3A"/>
    <w:rsid w:val="029BDC80"/>
    <w:rsid w:val="029C35E4"/>
    <w:rsid w:val="029EC996"/>
    <w:rsid w:val="02A3E842"/>
    <w:rsid w:val="02A885C9"/>
    <w:rsid w:val="02A88920"/>
    <w:rsid w:val="02BFE59C"/>
    <w:rsid w:val="02C00D12"/>
    <w:rsid w:val="02C70BB4"/>
    <w:rsid w:val="02C8E0EE"/>
    <w:rsid w:val="02CEF873"/>
    <w:rsid w:val="02D26FDA"/>
    <w:rsid w:val="02D9BDC3"/>
    <w:rsid w:val="02DBF2E1"/>
    <w:rsid w:val="02E4346D"/>
    <w:rsid w:val="02F37113"/>
    <w:rsid w:val="02F7D73C"/>
    <w:rsid w:val="02F89A1A"/>
    <w:rsid w:val="02F8EDD6"/>
    <w:rsid w:val="030744D6"/>
    <w:rsid w:val="03096D54"/>
    <w:rsid w:val="030A0F2D"/>
    <w:rsid w:val="03154761"/>
    <w:rsid w:val="031B055B"/>
    <w:rsid w:val="03266FCB"/>
    <w:rsid w:val="0326E23D"/>
    <w:rsid w:val="03272912"/>
    <w:rsid w:val="033042F9"/>
    <w:rsid w:val="033531BC"/>
    <w:rsid w:val="033A782F"/>
    <w:rsid w:val="033B1AA0"/>
    <w:rsid w:val="033FE274"/>
    <w:rsid w:val="03404CC9"/>
    <w:rsid w:val="0342ECFC"/>
    <w:rsid w:val="035F1040"/>
    <w:rsid w:val="03630549"/>
    <w:rsid w:val="03641A9D"/>
    <w:rsid w:val="0366F25E"/>
    <w:rsid w:val="036F7E1F"/>
    <w:rsid w:val="0370E939"/>
    <w:rsid w:val="037106D4"/>
    <w:rsid w:val="03747CE4"/>
    <w:rsid w:val="0377A197"/>
    <w:rsid w:val="037B232A"/>
    <w:rsid w:val="037DA38C"/>
    <w:rsid w:val="03804675"/>
    <w:rsid w:val="0380A3CC"/>
    <w:rsid w:val="0382D3B5"/>
    <w:rsid w:val="039477CE"/>
    <w:rsid w:val="03A4A931"/>
    <w:rsid w:val="03A72E6A"/>
    <w:rsid w:val="03B6BFD2"/>
    <w:rsid w:val="03B6D629"/>
    <w:rsid w:val="03BBF37F"/>
    <w:rsid w:val="03D16BF8"/>
    <w:rsid w:val="03D25D71"/>
    <w:rsid w:val="03D625E0"/>
    <w:rsid w:val="03D8B7E6"/>
    <w:rsid w:val="03ED8D46"/>
    <w:rsid w:val="03F08EDF"/>
    <w:rsid w:val="03F5CD02"/>
    <w:rsid w:val="040443FD"/>
    <w:rsid w:val="0405C3AD"/>
    <w:rsid w:val="040ABF64"/>
    <w:rsid w:val="0414C070"/>
    <w:rsid w:val="041BFDDD"/>
    <w:rsid w:val="042475B3"/>
    <w:rsid w:val="0434337F"/>
    <w:rsid w:val="0436E68C"/>
    <w:rsid w:val="043B05A5"/>
    <w:rsid w:val="0447E1C8"/>
    <w:rsid w:val="0453EFED"/>
    <w:rsid w:val="045692A1"/>
    <w:rsid w:val="045B59D0"/>
    <w:rsid w:val="04797080"/>
    <w:rsid w:val="047B6911"/>
    <w:rsid w:val="047ECDB0"/>
    <w:rsid w:val="0483C47F"/>
    <w:rsid w:val="0484EDE4"/>
    <w:rsid w:val="0489B573"/>
    <w:rsid w:val="048C5FDC"/>
    <w:rsid w:val="048F38F6"/>
    <w:rsid w:val="04900887"/>
    <w:rsid w:val="04959EB7"/>
    <w:rsid w:val="04978301"/>
    <w:rsid w:val="0498D36B"/>
    <w:rsid w:val="04998D7A"/>
    <w:rsid w:val="04A46806"/>
    <w:rsid w:val="04A82979"/>
    <w:rsid w:val="04AADFF5"/>
    <w:rsid w:val="04B93AE8"/>
    <w:rsid w:val="04BB2EC7"/>
    <w:rsid w:val="04C6B1C5"/>
    <w:rsid w:val="04C98E40"/>
    <w:rsid w:val="04D0AAFC"/>
    <w:rsid w:val="04D48D4D"/>
    <w:rsid w:val="04D80D75"/>
    <w:rsid w:val="04DB9E9C"/>
    <w:rsid w:val="04DEBD5D"/>
    <w:rsid w:val="04DF518F"/>
    <w:rsid w:val="04E629C5"/>
    <w:rsid w:val="04EB7EF0"/>
    <w:rsid w:val="04EF32F4"/>
    <w:rsid w:val="04F4013C"/>
    <w:rsid w:val="04F7DBBE"/>
    <w:rsid w:val="04FA5D66"/>
    <w:rsid w:val="0502CE86"/>
    <w:rsid w:val="050B8120"/>
    <w:rsid w:val="050CD735"/>
    <w:rsid w:val="050D273D"/>
    <w:rsid w:val="050E6071"/>
    <w:rsid w:val="0510FE78"/>
    <w:rsid w:val="0515B61B"/>
    <w:rsid w:val="05167299"/>
    <w:rsid w:val="051BF74C"/>
    <w:rsid w:val="05248327"/>
    <w:rsid w:val="052B96ED"/>
    <w:rsid w:val="052E4B5A"/>
    <w:rsid w:val="052F6301"/>
    <w:rsid w:val="0537EA41"/>
    <w:rsid w:val="0542E014"/>
    <w:rsid w:val="0542E401"/>
    <w:rsid w:val="05528AAE"/>
    <w:rsid w:val="05543848"/>
    <w:rsid w:val="0555A83E"/>
    <w:rsid w:val="05579B40"/>
    <w:rsid w:val="05648157"/>
    <w:rsid w:val="056BF577"/>
    <w:rsid w:val="056D8652"/>
    <w:rsid w:val="056DC172"/>
    <w:rsid w:val="057773A4"/>
    <w:rsid w:val="057F56CA"/>
    <w:rsid w:val="0580D053"/>
    <w:rsid w:val="05887103"/>
    <w:rsid w:val="058B9791"/>
    <w:rsid w:val="05945AE4"/>
    <w:rsid w:val="0599476F"/>
    <w:rsid w:val="059EE27D"/>
    <w:rsid w:val="05A5E544"/>
    <w:rsid w:val="05A78232"/>
    <w:rsid w:val="05AA2B8D"/>
    <w:rsid w:val="05AD6231"/>
    <w:rsid w:val="05B50C27"/>
    <w:rsid w:val="05B655B8"/>
    <w:rsid w:val="05BC453D"/>
    <w:rsid w:val="05BCA838"/>
    <w:rsid w:val="05C65204"/>
    <w:rsid w:val="05CC1EA0"/>
    <w:rsid w:val="05D24B8E"/>
    <w:rsid w:val="05D707B1"/>
    <w:rsid w:val="05DDE5AA"/>
    <w:rsid w:val="05E6CB13"/>
    <w:rsid w:val="05F04AD5"/>
    <w:rsid w:val="05F58754"/>
    <w:rsid w:val="05FC2904"/>
    <w:rsid w:val="0602498D"/>
    <w:rsid w:val="06076B30"/>
    <w:rsid w:val="0619B1F4"/>
    <w:rsid w:val="061A9E11"/>
    <w:rsid w:val="061BDE4C"/>
    <w:rsid w:val="061CC381"/>
    <w:rsid w:val="061F65D4"/>
    <w:rsid w:val="0628303D"/>
    <w:rsid w:val="06318375"/>
    <w:rsid w:val="06349A51"/>
    <w:rsid w:val="0639121D"/>
    <w:rsid w:val="0643659E"/>
    <w:rsid w:val="065110A1"/>
    <w:rsid w:val="065AF9F5"/>
    <w:rsid w:val="0673178D"/>
    <w:rsid w:val="06748017"/>
    <w:rsid w:val="067D0F96"/>
    <w:rsid w:val="0681B362"/>
    <w:rsid w:val="068ABD92"/>
    <w:rsid w:val="069611E5"/>
    <w:rsid w:val="06A2CDAB"/>
    <w:rsid w:val="06A6FFE1"/>
    <w:rsid w:val="06AE1CBD"/>
    <w:rsid w:val="06AE8220"/>
    <w:rsid w:val="06B1CB2D"/>
    <w:rsid w:val="06B7620B"/>
    <w:rsid w:val="06B84381"/>
    <w:rsid w:val="06C1CAEA"/>
    <w:rsid w:val="06C83E5A"/>
    <w:rsid w:val="06C9D071"/>
    <w:rsid w:val="06CCBC63"/>
    <w:rsid w:val="06D34456"/>
    <w:rsid w:val="06E2DC93"/>
    <w:rsid w:val="06E4019E"/>
    <w:rsid w:val="06F5D43A"/>
    <w:rsid w:val="0702CAD3"/>
    <w:rsid w:val="0705939E"/>
    <w:rsid w:val="070C5B18"/>
    <w:rsid w:val="070DB5A0"/>
    <w:rsid w:val="070E1BB0"/>
    <w:rsid w:val="0710CF20"/>
    <w:rsid w:val="071108CA"/>
    <w:rsid w:val="071A4986"/>
    <w:rsid w:val="071B73F9"/>
    <w:rsid w:val="0723C980"/>
    <w:rsid w:val="0723F58F"/>
    <w:rsid w:val="072F83E5"/>
    <w:rsid w:val="0732A1E7"/>
    <w:rsid w:val="0734B81E"/>
    <w:rsid w:val="0736CC34"/>
    <w:rsid w:val="0738A38F"/>
    <w:rsid w:val="073E2269"/>
    <w:rsid w:val="0741A446"/>
    <w:rsid w:val="0748D98F"/>
    <w:rsid w:val="0753E002"/>
    <w:rsid w:val="076FC74D"/>
    <w:rsid w:val="07702378"/>
    <w:rsid w:val="07702864"/>
    <w:rsid w:val="07721F90"/>
    <w:rsid w:val="0773557B"/>
    <w:rsid w:val="077A663C"/>
    <w:rsid w:val="077DCCB7"/>
    <w:rsid w:val="077E2703"/>
    <w:rsid w:val="0780BB6B"/>
    <w:rsid w:val="0786C549"/>
    <w:rsid w:val="0787ABE0"/>
    <w:rsid w:val="07919BB6"/>
    <w:rsid w:val="079B4707"/>
    <w:rsid w:val="07AA7C21"/>
    <w:rsid w:val="07AF58A4"/>
    <w:rsid w:val="07B30790"/>
    <w:rsid w:val="07B34439"/>
    <w:rsid w:val="07B64C13"/>
    <w:rsid w:val="07C0BCAC"/>
    <w:rsid w:val="07C4119E"/>
    <w:rsid w:val="07CD0C61"/>
    <w:rsid w:val="07D72AFA"/>
    <w:rsid w:val="07D82BB3"/>
    <w:rsid w:val="07DB9BB3"/>
    <w:rsid w:val="07E4080E"/>
    <w:rsid w:val="07E8465C"/>
    <w:rsid w:val="07ECDB39"/>
    <w:rsid w:val="07ED726C"/>
    <w:rsid w:val="07FAEFF6"/>
    <w:rsid w:val="07FF91E6"/>
    <w:rsid w:val="0807BB8D"/>
    <w:rsid w:val="0811EF8B"/>
    <w:rsid w:val="0814629B"/>
    <w:rsid w:val="081ADA57"/>
    <w:rsid w:val="08200F19"/>
    <w:rsid w:val="08234282"/>
    <w:rsid w:val="0836CECC"/>
    <w:rsid w:val="0840BBF3"/>
    <w:rsid w:val="08494100"/>
    <w:rsid w:val="0855C31D"/>
    <w:rsid w:val="0858DECC"/>
    <w:rsid w:val="085A55A9"/>
    <w:rsid w:val="085C2064"/>
    <w:rsid w:val="0860A9AD"/>
    <w:rsid w:val="086291AB"/>
    <w:rsid w:val="086F4B7F"/>
    <w:rsid w:val="086F7C13"/>
    <w:rsid w:val="08823A71"/>
    <w:rsid w:val="088F445D"/>
    <w:rsid w:val="0890A2D6"/>
    <w:rsid w:val="089C8A11"/>
    <w:rsid w:val="089D872B"/>
    <w:rsid w:val="08A466A8"/>
    <w:rsid w:val="08A7C147"/>
    <w:rsid w:val="08AAA8AF"/>
    <w:rsid w:val="08ADAB59"/>
    <w:rsid w:val="08B768A0"/>
    <w:rsid w:val="08C05FA5"/>
    <w:rsid w:val="08C204B2"/>
    <w:rsid w:val="08C2353F"/>
    <w:rsid w:val="08C70328"/>
    <w:rsid w:val="08CB0B2D"/>
    <w:rsid w:val="08CF87C7"/>
    <w:rsid w:val="08D08919"/>
    <w:rsid w:val="08D6BF09"/>
    <w:rsid w:val="08E01263"/>
    <w:rsid w:val="08E46FE9"/>
    <w:rsid w:val="08E8C0EA"/>
    <w:rsid w:val="08ED9047"/>
    <w:rsid w:val="08EF468A"/>
    <w:rsid w:val="08F34943"/>
    <w:rsid w:val="08F89AF4"/>
    <w:rsid w:val="09038DA0"/>
    <w:rsid w:val="09103AA2"/>
    <w:rsid w:val="0910DB06"/>
    <w:rsid w:val="0912A618"/>
    <w:rsid w:val="09137FDF"/>
    <w:rsid w:val="0914D4F8"/>
    <w:rsid w:val="091A2293"/>
    <w:rsid w:val="091A7BB8"/>
    <w:rsid w:val="091C40F8"/>
    <w:rsid w:val="092103B0"/>
    <w:rsid w:val="092F4E96"/>
    <w:rsid w:val="093A8459"/>
    <w:rsid w:val="093C7CF3"/>
    <w:rsid w:val="09422620"/>
    <w:rsid w:val="09466761"/>
    <w:rsid w:val="094D575F"/>
    <w:rsid w:val="094D6BC8"/>
    <w:rsid w:val="094F7962"/>
    <w:rsid w:val="09514CE2"/>
    <w:rsid w:val="096379AA"/>
    <w:rsid w:val="09673566"/>
    <w:rsid w:val="09678721"/>
    <w:rsid w:val="09701EB3"/>
    <w:rsid w:val="09742EA0"/>
    <w:rsid w:val="097935CA"/>
    <w:rsid w:val="098ED5EF"/>
    <w:rsid w:val="0991B606"/>
    <w:rsid w:val="09940354"/>
    <w:rsid w:val="099D7BF2"/>
    <w:rsid w:val="099F94F2"/>
    <w:rsid w:val="09AA3AC3"/>
    <w:rsid w:val="09B1B73F"/>
    <w:rsid w:val="09B22E80"/>
    <w:rsid w:val="09C0673A"/>
    <w:rsid w:val="09C52FC9"/>
    <w:rsid w:val="09CB0583"/>
    <w:rsid w:val="09CCC26D"/>
    <w:rsid w:val="09CEC686"/>
    <w:rsid w:val="09D68DA9"/>
    <w:rsid w:val="09EEF2F5"/>
    <w:rsid w:val="09F10E72"/>
    <w:rsid w:val="09F3ED95"/>
    <w:rsid w:val="0A072F0B"/>
    <w:rsid w:val="0A0F4E67"/>
    <w:rsid w:val="0A1133A2"/>
    <w:rsid w:val="0A16BCC4"/>
    <w:rsid w:val="0A187768"/>
    <w:rsid w:val="0A2F9089"/>
    <w:rsid w:val="0A3907A8"/>
    <w:rsid w:val="0A3964D8"/>
    <w:rsid w:val="0A461AEC"/>
    <w:rsid w:val="0A4666CB"/>
    <w:rsid w:val="0A473421"/>
    <w:rsid w:val="0A4B93F2"/>
    <w:rsid w:val="0A4D8E0B"/>
    <w:rsid w:val="0A52F9A0"/>
    <w:rsid w:val="0A543BDA"/>
    <w:rsid w:val="0A5A750F"/>
    <w:rsid w:val="0A643A26"/>
    <w:rsid w:val="0A68A3D9"/>
    <w:rsid w:val="0A6B0931"/>
    <w:rsid w:val="0A6ED2EE"/>
    <w:rsid w:val="0A702A5B"/>
    <w:rsid w:val="0A73BE57"/>
    <w:rsid w:val="0A764611"/>
    <w:rsid w:val="0A8166C8"/>
    <w:rsid w:val="0A81D108"/>
    <w:rsid w:val="0A8BD591"/>
    <w:rsid w:val="0A95286E"/>
    <w:rsid w:val="0A95FB2B"/>
    <w:rsid w:val="0A970AC2"/>
    <w:rsid w:val="0A9FE08B"/>
    <w:rsid w:val="0AA5157E"/>
    <w:rsid w:val="0AA82DBC"/>
    <w:rsid w:val="0AAAD331"/>
    <w:rsid w:val="0AB0B638"/>
    <w:rsid w:val="0AB1D5A6"/>
    <w:rsid w:val="0AB33F30"/>
    <w:rsid w:val="0AB5F265"/>
    <w:rsid w:val="0AB751D1"/>
    <w:rsid w:val="0AB9B8E3"/>
    <w:rsid w:val="0AC20C18"/>
    <w:rsid w:val="0AC57DDF"/>
    <w:rsid w:val="0AC5D101"/>
    <w:rsid w:val="0AC64CCA"/>
    <w:rsid w:val="0AC76C96"/>
    <w:rsid w:val="0AD69D2E"/>
    <w:rsid w:val="0AD786EC"/>
    <w:rsid w:val="0ADBC2E6"/>
    <w:rsid w:val="0AE0A803"/>
    <w:rsid w:val="0AE3F9E3"/>
    <w:rsid w:val="0AF07DD1"/>
    <w:rsid w:val="0AF4FA87"/>
    <w:rsid w:val="0B01F6C2"/>
    <w:rsid w:val="0B034F74"/>
    <w:rsid w:val="0B0783D4"/>
    <w:rsid w:val="0B07F413"/>
    <w:rsid w:val="0B0F49DF"/>
    <w:rsid w:val="0B105914"/>
    <w:rsid w:val="0B1977F3"/>
    <w:rsid w:val="0B252E06"/>
    <w:rsid w:val="0B3024A4"/>
    <w:rsid w:val="0B34423B"/>
    <w:rsid w:val="0B37681E"/>
    <w:rsid w:val="0B38CC7B"/>
    <w:rsid w:val="0B40F002"/>
    <w:rsid w:val="0B437D16"/>
    <w:rsid w:val="0B439061"/>
    <w:rsid w:val="0B44DE1A"/>
    <w:rsid w:val="0B46D873"/>
    <w:rsid w:val="0B4B0A57"/>
    <w:rsid w:val="0B4FD149"/>
    <w:rsid w:val="0B520E57"/>
    <w:rsid w:val="0B52ADEF"/>
    <w:rsid w:val="0B5440F8"/>
    <w:rsid w:val="0B59E407"/>
    <w:rsid w:val="0B5B6974"/>
    <w:rsid w:val="0B5F49D4"/>
    <w:rsid w:val="0B64279F"/>
    <w:rsid w:val="0B6F5308"/>
    <w:rsid w:val="0B7C9847"/>
    <w:rsid w:val="0B84C79B"/>
    <w:rsid w:val="0B84D449"/>
    <w:rsid w:val="0B864560"/>
    <w:rsid w:val="0B884879"/>
    <w:rsid w:val="0B8A4878"/>
    <w:rsid w:val="0B9FE18A"/>
    <w:rsid w:val="0BA9AF62"/>
    <w:rsid w:val="0BB57E83"/>
    <w:rsid w:val="0BC3C448"/>
    <w:rsid w:val="0BE44F2E"/>
    <w:rsid w:val="0BEC2D96"/>
    <w:rsid w:val="0BF739D2"/>
    <w:rsid w:val="0BF7A833"/>
    <w:rsid w:val="0BFBD6AC"/>
    <w:rsid w:val="0C0615EB"/>
    <w:rsid w:val="0C1345A7"/>
    <w:rsid w:val="0C1B7FEF"/>
    <w:rsid w:val="0C23B5DD"/>
    <w:rsid w:val="0C250DFD"/>
    <w:rsid w:val="0C25A641"/>
    <w:rsid w:val="0C3873CF"/>
    <w:rsid w:val="0C3B0EA9"/>
    <w:rsid w:val="0C3B4173"/>
    <w:rsid w:val="0C3C1E97"/>
    <w:rsid w:val="0C3D70A9"/>
    <w:rsid w:val="0C425851"/>
    <w:rsid w:val="0C43A487"/>
    <w:rsid w:val="0C48610F"/>
    <w:rsid w:val="0C4D833C"/>
    <w:rsid w:val="0C5AB943"/>
    <w:rsid w:val="0C6172B0"/>
    <w:rsid w:val="0C62AFFC"/>
    <w:rsid w:val="0C6A4D69"/>
    <w:rsid w:val="0C70E96A"/>
    <w:rsid w:val="0C757AA6"/>
    <w:rsid w:val="0C7D0B93"/>
    <w:rsid w:val="0C7FDD4B"/>
    <w:rsid w:val="0C880863"/>
    <w:rsid w:val="0C897EC6"/>
    <w:rsid w:val="0C8B4A80"/>
    <w:rsid w:val="0C906FC9"/>
    <w:rsid w:val="0C9EB982"/>
    <w:rsid w:val="0C9F0791"/>
    <w:rsid w:val="0CA592B3"/>
    <w:rsid w:val="0CADF88B"/>
    <w:rsid w:val="0CB1111E"/>
    <w:rsid w:val="0CB1E929"/>
    <w:rsid w:val="0CB40276"/>
    <w:rsid w:val="0CBA4908"/>
    <w:rsid w:val="0CBB914C"/>
    <w:rsid w:val="0CBBBFA2"/>
    <w:rsid w:val="0CBC5BC4"/>
    <w:rsid w:val="0CBDC598"/>
    <w:rsid w:val="0CBE5A17"/>
    <w:rsid w:val="0CC1F979"/>
    <w:rsid w:val="0CC3FF4C"/>
    <w:rsid w:val="0CC81343"/>
    <w:rsid w:val="0CD0A6E5"/>
    <w:rsid w:val="0CD34D97"/>
    <w:rsid w:val="0CDCDC44"/>
    <w:rsid w:val="0CE95801"/>
    <w:rsid w:val="0CF008D8"/>
    <w:rsid w:val="0CF35D33"/>
    <w:rsid w:val="0CF4CEE4"/>
    <w:rsid w:val="0CFB2A36"/>
    <w:rsid w:val="0CFD1D0D"/>
    <w:rsid w:val="0D1176AD"/>
    <w:rsid w:val="0D16394D"/>
    <w:rsid w:val="0D180BD9"/>
    <w:rsid w:val="0D1923B9"/>
    <w:rsid w:val="0D1EA30D"/>
    <w:rsid w:val="0D210BFC"/>
    <w:rsid w:val="0D2EBA45"/>
    <w:rsid w:val="0D340757"/>
    <w:rsid w:val="0D390B49"/>
    <w:rsid w:val="0D439634"/>
    <w:rsid w:val="0D4D001C"/>
    <w:rsid w:val="0D58E3FA"/>
    <w:rsid w:val="0D5CC469"/>
    <w:rsid w:val="0D5DD154"/>
    <w:rsid w:val="0D6384FD"/>
    <w:rsid w:val="0D6424FD"/>
    <w:rsid w:val="0D69ED2B"/>
    <w:rsid w:val="0D6E0700"/>
    <w:rsid w:val="0D75B502"/>
    <w:rsid w:val="0D7A0A9F"/>
    <w:rsid w:val="0D7A6F69"/>
    <w:rsid w:val="0D7AB2BE"/>
    <w:rsid w:val="0D7CAC54"/>
    <w:rsid w:val="0D7E140F"/>
    <w:rsid w:val="0D812F81"/>
    <w:rsid w:val="0D9786B1"/>
    <w:rsid w:val="0D992F78"/>
    <w:rsid w:val="0D9E9E59"/>
    <w:rsid w:val="0D9ECB4E"/>
    <w:rsid w:val="0D9EE45D"/>
    <w:rsid w:val="0DA1C4BD"/>
    <w:rsid w:val="0DB34FF1"/>
    <w:rsid w:val="0DBA8EA3"/>
    <w:rsid w:val="0DC1424D"/>
    <w:rsid w:val="0DC5FB24"/>
    <w:rsid w:val="0DC83980"/>
    <w:rsid w:val="0DC96B4F"/>
    <w:rsid w:val="0DCEA10A"/>
    <w:rsid w:val="0DD20064"/>
    <w:rsid w:val="0DD30D6E"/>
    <w:rsid w:val="0DD47CE3"/>
    <w:rsid w:val="0DD5B8F4"/>
    <w:rsid w:val="0DD6FCBB"/>
    <w:rsid w:val="0DD93536"/>
    <w:rsid w:val="0DDF3761"/>
    <w:rsid w:val="0DEBA1C5"/>
    <w:rsid w:val="0DF6D5D7"/>
    <w:rsid w:val="0E002770"/>
    <w:rsid w:val="0E00A8D8"/>
    <w:rsid w:val="0E039EE8"/>
    <w:rsid w:val="0E045B3D"/>
    <w:rsid w:val="0E046B82"/>
    <w:rsid w:val="0E12D271"/>
    <w:rsid w:val="0E139F0B"/>
    <w:rsid w:val="0E19E85A"/>
    <w:rsid w:val="0E19F001"/>
    <w:rsid w:val="0E1D219E"/>
    <w:rsid w:val="0E20F280"/>
    <w:rsid w:val="0E242A0E"/>
    <w:rsid w:val="0E247795"/>
    <w:rsid w:val="0E267133"/>
    <w:rsid w:val="0E281C3D"/>
    <w:rsid w:val="0E2F8844"/>
    <w:rsid w:val="0E31A5DA"/>
    <w:rsid w:val="0E3DD828"/>
    <w:rsid w:val="0E3FADD3"/>
    <w:rsid w:val="0E40F98A"/>
    <w:rsid w:val="0E4A0562"/>
    <w:rsid w:val="0E4DE9BA"/>
    <w:rsid w:val="0E54B719"/>
    <w:rsid w:val="0E5A8526"/>
    <w:rsid w:val="0E5FA75A"/>
    <w:rsid w:val="0E61CE55"/>
    <w:rsid w:val="0E69A2DE"/>
    <w:rsid w:val="0E70631E"/>
    <w:rsid w:val="0E73839D"/>
    <w:rsid w:val="0E7478F9"/>
    <w:rsid w:val="0E7B9746"/>
    <w:rsid w:val="0E7C18BB"/>
    <w:rsid w:val="0E820AB2"/>
    <w:rsid w:val="0E84FA4D"/>
    <w:rsid w:val="0E8D0477"/>
    <w:rsid w:val="0E8E06C2"/>
    <w:rsid w:val="0E9AE35E"/>
    <w:rsid w:val="0E9D181E"/>
    <w:rsid w:val="0EAACC09"/>
    <w:rsid w:val="0EAD917A"/>
    <w:rsid w:val="0EB05875"/>
    <w:rsid w:val="0EB3C8CF"/>
    <w:rsid w:val="0EB4DF8A"/>
    <w:rsid w:val="0ED42A04"/>
    <w:rsid w:val="0EE100CE"/>
    <w:rsid w:val="0EE4C260"/>
    <w:rsid w:val="0EE4CA01"/>
    <w:rsid w:val="0EF8ACE6"/>
    <w:rsid w:val="0EF979B3"/>
    <w:rsid w:val="0F0189C0"/>
    <w:rsid w:val="0F01E6CC"/>
    <w:rsid w:val="0F0CF731"/>
    <w:rsid w:val="0F0D2D75"/>
    <w:rsid w:val="0F16CA96"/>
    <w:rsid w:val="0F1702CB"/>
    <w:rsid w:val="0F18CFB3"/>
    <w:rsid w:val="0F2CD830"/>
    <w:rsid w:val="0F2EB17D"/>
    <w:rsid w:val="0F2FE967"/>
    <w:rsid w:val="0F36025E"/>
    <w:rsid w:val="0F3EDA9A"/>
    <w:rsid w:val="0F492F40"/>
    <w:rsid w:val="0F4C1CE0"/>
    <w:rsid w:val="0F70A8C1"/>
    <w:rsid w:val="0F73D531"/>
    <w:rsid w:val="0F771267"/>
    <w:rsid w:val="0F7907FB"/>
    <w:rsid w:val="0F7AFB52"/>
    <w:rsid w:val="0F7EE71B"/>
    <w:rsid w:val="0F916E6A"/>
    <w:rsid w:val="0F960C9C"/>
    <w:rsid w:val="0F968330"/>
    <w:rsid w:val="0F99174E"/>
    <w:rsid w:val="0F9AD7F4"/>
    <w:rsid w:val="0FA45217"/>
    <w:rsid w:val="0FA79A99"/>
    <w:rsid w:val="0FA88A2C"/>
    <w:rsid w:val="0FAB9B2D"/>
    <w:rsid w:val="0FAFF5F6"/>
    <w:rsid w:val="0FB139EF"/>
    <w:rsid w:val="0FB5C9EF"/>
    <w:rsid w:val="0FBA55D5"/>
    <w:rsid w:val="0FBA66DC"/>
    <w:rsid w:val="0FC418B6"/>
    <w:rsid w:val="0FC6759B"/>
    <w:rsid w:val="0FC96D80"/>
    <w:rsid w:val="0FD0BF8D"/>
    <w:rsid w:val="0FE1FB8F"/>
    <w:rsid w:val="0FEE357C"/>
    <w:rsid w:val="0FFD8553"/>
    <w:rsid w:val="1002E481"/>
    <w:rsid w:val="1011CAB7"/>
    <w:rsid w:val="1022F6CD"/>
    <w:rsid w:val="102CCAD6"/>
    <w:rsid w:val="102DC965"/>
    <w:rsid w:val="1031D5FA"/>
    <w:rsid w:val="1039C1ED"/>
    <w:rsid w:val="103EFE03"/>
    <w:rsid w:val="10428BE0"/>
    <w:rsid w:val="1045FEAE"/>
    <w:rsid w:val="10481F6E"/>
    <w:rsid w:val="105772A6"/>
    <w:rsid w:val="105BB09E"/>
    <w:rsid w:val="105C995E"/>
    <w:rsid w:val="105DC768"/>
    <w:rsid w:val="106E5E85"/>
    <w:rsid w:val="1078744C"/>
    <w:rsid w:val="1078B371"/>
    <w:rsid w:val="109084BC"/>
    <w:rsid w:val="109A089A"/>
    <w:rsid w:val="109AC1D5"/>
    <w:rsid w:val="109B686B"/>
    <w:rsid w:val="109D79C4"/>
    <w:rsid w:val="10A96CA2"/>
    <w:rsid w:val="10B2D32C"/>
    <w:rsid w:val="10B4433B"/>
    <w:rsid w:val="10BADA63"/>
    <w:rsid w:val="10CBFB89"/>
    <w:rsid w:val="10DAEB29"/>
    <w:rsid w:val="10DD48C5"/>
    <w:rsid w:val="10DDB07C"/>
    <w:rsid w:val="10E0B01A"/>
    <w:rsid w:val="10E20309"/>
    <w:rsid w:val="10E24781"/>
    <w:rsid w:val="10E73950"/>
    <w:rsid w:val="10FACF2A"/>
    <w:rsid w:val="10FBF99E"/>
    <w:rsid w:val="110438F7"/>
    <w:rsid w:val="11075971"/>
    <w:rsid w:val="1107CFE5"/>
    <w:rsid w:val="110B7DD4"/>
    <w:rsid w:val="110F6CDF"/>
    <w:rsid w:val="11199067"/>
    <w:rsid w:val="111E9D94"/>
    <w:rsid w:val="111F8919"/>
    <w:rsid w:val="1121BC20"/>
    <w:rsid w:val="1133A20A"/>
    <w:rsid w:val="1136A086"/>
    <w:rsid w:val="1152CF40"/>
    <w:rsid w:val="1153FC37"/>
    <w:rsid w:val="11598C71"/>
    <w:rsid w:val="1163A50C"/>
    <w:rsid w:val="116B2CFA"/>
    <w:rsid w:val="117013BF"/>
    <w:rsid w:val="11716BF7"/>
    <w:rsid w:val="1172A45F"/>
    <w:rsid w:val="1174C2BD"/>
    <w:rsid w:val="11793EB9"/>
    <w:rsid w:val="1189D2FF"/>
    <w:rsid w:val="11A0C938"/>
    <w:rsid w:val="11A28E40"/>
    <w:rsid w:val="11AB2F75"/>
    <w:rsid w:val="11AEDA89"/>
    <w:rsid w:val="11BB44E1"/>
    <w:rsid w:val="11BB9489"/>
    <w:rsid w:val="11C95441"/>
    <w:rsid w:val="11D3C667"/>
    <w:rsid w:val="11D5D3C6"/>
    <w:rsid w:val="11D5FF28"/>
    <w:rsid w:val="11EDDB10"/>
    <w:rsid w:val="11EE345B"/>
    <w:rsid w:val="11F52817"/>
    <w:rsid w:val="11FE5CD9"/>
    <w:rsid w:val="120A2EE6"/>
    <w:rsid w:val="1214C27E"/>
    <w:rsid w:val="1217B631"/>
    <w:rsid w:val="121BB764"/>
    <w:rsid w:val="121E14FB"/>
    <w:rsid w:val="123E2C5B"/>
    <w:rsid w:val="1247F92E"/>
    <w:rsid w:val="124A046E"/>
    <w:rsid w:val="124BD276"/>
    <w:rsid w:val="124CA34B"/>
    <w:rsid w:val="125897DA"/>
    <w:rsid w:val="125B282A"/>
    <w:rsid w:val="125B3046"/>
    <w:rsid w:val="1260DA13"/>
    <w:rsid w:val="12637F68"/>
    <w:rsid w:val="126478F2"/>
    <w:rsid w:val="126AC6CF"/>
    <w:rsid w:val="126C33A9"/>
    <w:rsid w:val="127737F3"/>
    <w:rsid w:val="127AE1E5"/>
    <w:rsid w:val="127D4F8D"/>
    <w:rsid w:val="127DA14F"/>
    <w:rsid w:val="128EA49E"/>
    <w:rsid w:val="12972425"/>
    <w:rsid w:val="129C8CCE"/>
    <w:rsid w:val="12A1C854"/>
    <w:rsid w:val="12A359AC"/>
    <w:rsid w:val="12AA4AAF"/>
    <w:rsid w:val="12B13462"/>
    <w:rsid w:val="12B5196D"/>
    <w:rsid w:val="12B79345"/>
    <w:rsid w:val="12CD852F"/>
    <w:rsid w:val="12D1021F"/>
    <w:rsid w:val="12D2C948"/>
    <w:rsid w:val="12D46425"/>
    <w:rsid w:val="12D630DC"/>
    <w:rsid w:val="12D80257"/>
    <w:rsid w:val="12DFD1E7"/>
    <w:rsid w:val="12E10B9C"/>
    <w:rsid w:val="12F29EE5"/>
    <w:rsid w:val="12F6FEB3"/>
    <w:rsid w:val="12FDBC4E"/>
    <w:rsid w:val="13109ED9"/>
    <w:rsid w:val="131ADFD7"/>
    <w:rsid w:val="13223765"/>
    <w:rsid w:val="132BB7B9"/>
    <w:rsid w:val="132BD67D"/>
    <w:rsid w:val="133E3CFB"/>
    <w:rsid w:val="1342386B"/>
    <w:rsid w:val="13427ABC"/>
    <w:rsid w:val="134DA8D2"/>
    <w:rsid w:val="1356E0E8"/>
    <w:rsid w:val="135EF706"/>
    <w:rsid w:val="13601B8D"/>
    <w:rsid w:val="13640409"/>
    <w:rsid w:val="136C5852"/>
    <w:rsid w:val="137536C1"/>
    <w:rsid w:val="137BAC13"/>
    <w:rsid w:val="138B8B54"/>
    <w:rsid w:val="138C4606"/>
    <w:rsid w:val="138EDB22"/>
    <w:rsid w:val="139CE026"/>
    <w:rsid w:val="13A720E5"/>
    <w:rsid w:val="13A8DDEC"/>
    <w:rsid w:val="13AA52FF"/>
    <w:rsid w:val="13B30517"/>
    <w:rsid w:val="13B7CEDC"/>
    <w:rsid w:val="13B9D69C"/>
    <w:rsid w:val="13BDF7ED"/>
    <w:rsid w:val="13D428FF"/>
    <w:rsid w:val="13E3C5A7"/>
    <w:rsid w:val="13E63DC2"/>
    <w:rsid w:val="13EB648B"/>
    <w:rsid w:val="13EC7A0D"/>
    <w:rsid w:val="13F446B9"/>
    <w:rsid w:val="1403366B"/>
    <w:rsid w:val="1425D95B"/>
    <w:rsid w:val="142D8BA7"/>
    <w:rsid w:val="142E342C"/>
    <w:rsid w:val="1437FE3B"/>
    <w:rsid w:val="143F46E7"/>
    <w:rsid w:val="1440F546"/>
    <w:rsid w:val="145635DA"/>
    <w:rsid w:val="14570E1B"/>
    <w:rsid w:val="145C12D0"/>
    <w:rsid w:val="145D4EFB"/>
    <w:rsid w:val="146417E2"/>
    <w:rsid w:val="146F211F"/>
    <w:rsid w:val="1472013D"/>
    <w:rsid w:val="1476B776"/>
    <w:rsid w:val="14774CEC"/>
    <w:rsid w:val="1479369B"/>
    <w:rsid w:val="1480B26E"/>
    <w:rsid w:val="148E3B8D"/>
    <w:rsid w:val="14916D53"/>
    <w:rsid w:val="149ED55D"/>
    <w:rsid w:val="14A1B384"/>
    <w:rsid w:val="14AADB15"/>
    <w:rsid w:val="14BC1845"/>
    <w:rsid w:val="14C08745"/>
    <w:rsid w:val="14C41FD4"/>
    <w:rsid w:val="14C692B0"/>
    <w:rsid w:val="14CB2A78"/>
    <w:rsid w:val="14D1C545"/>
    <w:rsid w:val="14D8CF06"/>
    <w:rsid w:val="14E1F260"/>
    <w:rsid w:val="14E23503"/>
    <w:rsid w:val="14E84380"/>
    <w:rsid w:val="14EC2210"/>
    <w:rsid w:val="14ED40CD"/>
    <w:rsid w:val="14EFB2FD"/>
    <w:rsid w:val="14F36E71"/>
    <w:rsid w:val="14F63017"/>
    <w:rsid w:val="14F9C7F5"/>
    <w:rsid w:val="14FEB4ED"/>
    <w:rsid w:val="150197EE"/>
    <w:rsid w:val="15036035"/>
    <w:rsid w:val="150BD767"/>
    <w:rsid w:val="1523E50E"/>
    <w:rsid w:val="152819D0"/>
    <w:rsid w:val="1532605B"/>
    <w:rsid w:val="153C3D48"/>
    <w:rsid w:val="154C7058"/>
    <w:rsid w:val="1550832B"/>
    <w:rsid w:val="155917FA"/>
    <w:rsid w:val="1559B8C9"/>
    <w:rsid w:val="155A2815"/>
    <w:rsid w:val="155DD6AA"/>
    <w:rsid w:val="1560D16F"/>
    <w:rsid w:val="156110AB"/>
    <w:rsid w:val="1567D3E0"/>
    <w:rsid w:val="156C3022"/>
    <w:rsid w:val="156E32F8"/>
    <w:rsid w:val="1572FDA0"/>
    <w:rsid w:val="1573A888"/>
    <w:rsid w:val="15774D9D"/>
    <w:rsid w:val="15796A80"/>
    <w:rsid w:val="157DC02E"/>
    <w:rsid w:val="158405E0"/>
    <w:rsid w:val="158CB7C2"/>
    <w:rsid w:val="1592B456"/>
    <w:rsid w:val="1599696D"/>
    <w:rsid w:val="159F12F1"/>
    <w:rsid w:val="15A7B2E0"/>
    <w:rsid w:val="15A9E824"/>
    <w:rsid w:val="15AA524A"/>
    <w:rsid w:val="15AFC2CD"/>
    <w:rsid w:val="15B0F4B5"/>
    <w:rsid w:val="15B1135C"/>
    <w:rsid w:val="15B466BF"/>
    <w:rsid w:val="15B9C1FC"/>
    <w:rsid w:val="15BD7D9E"/>
    <w:rsid w:val="15C50303"/>
    <w:rsid w:val="15CFF754"/>
    <w:rsid w:val="15D5ADB0"/>
    <w:rsid w:val="15DCEDD8"/>
    <w:rsid w:val="15EDA944"/>
    <w:rsid w:val="15FF9E22"/>
    <w:rsid w:val="15FFC41C"/>
    <w:rsid w:val="16076D9C"/>
    <w:rsid w:val="16077CF4"/>
    <w:rsid w:val="16078015"/>
    <w:rsid w:val="16095F0C"/>
    <w:rsid w:val="160D19D4"/>
    <w:rsid w:val="160D21F7"/>
    <w:rsid w:val="160FDC4F"/>
    <w:rsid w:val="16196498"/>
    <w:rsid w:val="161F9BC8"/>
    <w:rsid w:val="16225139"/>
    <w:rsid w:val="1622C0BF"/>
    <w:rsid w:val="16373F77"/>
    <w:rsid w:val="163FC2DC"/>
    <w:rsid w:val="164D5E56"/>
    <w:rsid w:val="164DE6D0"/>
    <w:rsid w:val="164E164F"/>
    <w:rsid w:val="1656CC6B"/>
    <w:rsid w:val="165C5BAD"/>
    <w:rsid w:val="1662FE88"/>
    <w:rsid w:val="166793B1"/>
    <w:rsid w:val="167405A8"/>
    <w:rsid w:val="1678A4BA"/>
    <w:rsid w:val="1679BC7D"/>
    <w:rsid w:val="168603A4"/>
    <w:rsid w:val="168A17BE"/>
    <w:rsid w:val="1694294A"/>
    <w:rsid w:val="16971BC9"/>
    <w:rsid w:val="1698F1A7"/>
    <w:rsid w:val="169D530F"/>
    <w:rsid w:val="16A56725"/>
    <w:rsid w:val="16A90BE0"/>
    <w:rsid w:val="16AD8BCD"/>
    <w:rsid w:val="16B39052"/>
    <w:rsid w:val="16BAEA29"/>
    <w:rsid w:val="16BBDC3F"/>
    <w:rsid w:val="16C9EB25"/>
    <w:rsid w:val="16CBCC54"/>
    <w:rsid w:val="16CC6CC4"/>
    <w:rsid w:val="16CFBA7E"/>
    <w:rsid w:val="16D01046"/>
    <w:rsid w:val="16E06692"/>
    <w:rsid w:val="16E0B869"/>
    <w:rsid w:val="16E4C5DA"/>
    <w:rsid w:val="16EFBCEA"/>
    <w:rsid w:val="16F02476"/>
    <w:rsid w:val="16F3DC01"/>
    <w:rsid w:val="170DB16E"/>
    <w:rsid w:val="17158CB5"/>
    <w:rsid w:val="1716FF5B"/>
    <w:rsid w:val="171A1A39"/>
    <w:rsid w:val="17222F97"/>
    <w:rsid w:val="172ABEAD"/>
    <w:rsid w:val="172B91AF"/>
    <w:rsid w:val="172C88BE"/>
    <w:rsid w:val="1737EA15"/>
    <w:rsid w:val="173A0D2C"/>
    <w:rsid w:val="1743FFA4"/>
    <w:rsid w:val="174B51B7"/>
    <w:rsid w:val="17518C77"/>
    <w:rsid w:val="17609033"/>
    <w:rsid w:val="1761FF4E"/>
    <w:rsid w:val="17661065"/>
    <w:rsid w:val="17684196"/>
    <w:rsid w:val="17737CFB"/>
    <w:rsid w:val="17881E2F"/>
    <w:rsid w:val="17AB8A2A"/>
    <w:rsid w:val="17B39C11"/>
    <w:rsid w:val="17C0DBD4"/>
    <w:rsid w:val="17C34C6E"/>
    <w:rsid w:val="17C3C1B9"/>
    <w:rsid w:val="17C677C1"/>
    <w:rsid w:val="17C6BED0"/>
    <w:rsid w:val="17C8C632"/>
    <w:rsid w:val="17CA3B70"/>
    <w:rsid w:val="17E0AD07"/>
    <w:rsid w:val="17F08312"/>
    <w:rsid w:val="17F221D7"/>
    <w:rsid w:val="17F76921"/>
    <w:rsid w:val="1802B8A7"/>
    <w:rsid w:val="1803C233"/>
    <w:rsid w:val="180620D7"/>
    <w:rsid w:val="180A82D9"/>
    <w:rsid w:val="180C858C"/>
    <w:rsid w:val="1813598C"/>
    <w:rsid w:val="18148AD7"/>
    <w:rsid w:val="1814E7A7"/>
    <w:rsid w:val="18175350"/>
    <w:rsid w:val="181B0FC1"/>
    <w:rsid w:val="181B31E4"/>
    <w:rsid w:val="182D67AD"/>
    <w:rsid w:val="184597A4"/>
    <w:rsid w:val="185A5FC3"/>
    <w:rsid w:val="186779D0"/>
    <w:rsid w:val="18739C77"/>
    <w:rsid w:val="1873C3DE"/>
    <w:rsid w:val="18795785"/>
    <w:rsid w:val="187C9D5F"/>
    <w:rsid w:val="189F7EFF"/>
    <w:rsid w:val="18AA76C3"/>
    <w:rsid w:val="18ACAD81"/>
    <w:rsid w:val="18B0D243"/>
    <w:rsid w:val="18B250CB"/>
    <w:rsid w:val="18B736CA"/>
    <w:rsid w:val="18BC63D5"/>
    <w:rsid w:val="18BC6C3F"/>
    <w:rsid w:val="18C91724"/>
    <w:rsid w:val="18D27B55"/>
    <w:rsid w:val="18D44065"/>
    <w:rsid w:val="18D66AAA"/>
    <w:rsid w:val="18DDCB56"/>
    <w:rsid w:val="18EC6B92"/>
    <w:rsid w:val="18EEECB0"/>
    <w:rsid w:val="18F04CA7"/>
    <w:rsid w:val="18F5A954"/>
    <w:rsid w:val="18F62863"/>
    <w:rsid w:val="190411F7"/>
    <w:rsid w:val="190514B6"/>
    <w:rsid w:val="190BA153"/>
    <w:rsid w:val="191C3F8A"/>
    <w:rsid w:val="191D4E6B"/>
    <w:rsid w:val="192860DA"/>
    <w:rsid w:val="1928F42F"/>
    <w:rsid w:val="192DA19D"/>
    <w:rsid w:val="19304571"/>
    <w:rsid w:val="194728AC"/>
    <w:rsid w:val="194E2A9A"/>
    <w:rsid w:val="195337E3"/>
    <w:rsid w:val="197136F9"/>
    <w:rsid w:val="1975D561"/>
    <w:rsid w:val="1981D136"/>
    <w:rsid w:val="19835BB4"/>
    <w:rsid w:val="19875D0E"/>
    <w:rsid w:val="1990A270"/>
    <w:rsid w:val="199CBDAA"/>
    <w:rsid w:val="19ADAE31"/>
    <w:rsid w:val="19B00A36"/>
    <w:rsid w:val="19B10472"/>
    <w:rsid w:val="19B4FB56"/>
    <w:rsid w:val="19B6B88F"/>
    <w:rsid w:val="19BEC7F7"/>
    <w:rsid w:val="19C3DC59"/>
    <w:rsid w:val="19C59CB4"/>
    <w:rsid w:val="19CC6F5D"/>
    <w:rsid w:val="19CFA31F"/>
    <w:rsid w:val="19D25F33"/>
    <w:rsid w:val="19D368DA"/>
    <w:rsid w:val="19D6785D"/>
    <w:rsid w:val="19D7E697"/>
    <w:rsid w:val="19DDE0E0"/>
    <w:rsid w:val="19E5F937"/>
    <w:rsid w:val="19F7852D"/>
    <w:rsid w:val="1A12F097"/>
    <w:rsid w:val="1A1DD6F9"/>
    <w:rsid w:val="1A25405D"/>
    <w:rsid w:val="1A2BC25D"/>
    <w:rsid w:val="1A35F8C7"/>
    <w:rsid w:val="1A3B4B27"/>
    <w:rsid w:val="1A3E5DB1"/>
    <w:rsid w:val="1A40FDB6"/>
    <w:rsid w:val="1A411537"/>
    <w:rsid w:val="1A54EF11"/>
    <w:rsid w:val="1A5A3823"/>
    <w:rsid w:val="1A5BC3AB"/>
    <w:rsid w:val="1A5BFA90"/>
    <w:rsid w:val="1A5C5795"/>
    <w:rsid w:val="1A60BE14"/>
    <w:rsid w:val="1A626763"/>
    <w:rsid w:val="1A674111"/>
    <w:rsid w:val="1A704293"/>
    <w:rsid w:val="1A78A07E"/>
    <w:rsid w:val="1A7C9D6B"/>
    <w:rsid w:val="1A7FE16D"/>
    <w:rsid w:val="1A803409"/>
    <w:rsid w:val="1A885FA4"/>
    <w:rsid w:val="1A8D5E29"/>
    <w:rsid w:val="1A97C48B"/>
    <w:rsid w:val="1A99FC43"/>
    <w:rsid w:val="1A9D112F"/>
    <w:rsid w:val="1AA1F8CE"/>
    <w:rsid w:val="1AA34F3C"/>
    <w:rsid w:val="1AA6CD92"/>
    <w:rsid w:val="1AA7CEB3"/>
    <w:rsid w:val="1AAE1B39"/>
    <w:rsid w:val="1AB69075"/>
    <w:rsid w:val="1AC221D5"/>
    <w:rsid w:val="1AC63660"/>
    <w:rsid w:val="1ACFE2D6"/>
    <w:rsid w:val="1ADFD3CB"/>
    <w:rsid w:val="1AE10340"/>
    <w:rsid w:val="1AEB9AEF"/>
    <w:rsid w:val="1AF6CBCD"/>
    <w:rsid w:val="1AF9FC61"/>
    <w:rsid w:val="1AFE8A92"/>
    <w:rsid w:val="1B046530"/>
    <w:rsid w:val="1B09D070"/>
    <w:rsid w:val="1B0EA6D6"/>
    <w:rsid w:val="1B1E21BF"/>
    <w:rsid w:val="1B23379B"/>
    <w:rsid w:val="1B253996"/>
    <w:rsid w:val="1B28A541"/>
    <w:rsid w:val="1B2C6468"/>
    <w:rsid w:val="1B3C9524"/>
    <w:rsid w:val="1B3CA88F"/>
    <w:rsid w:val="1B3D6EDB"/>
    <w:rsid w:val="1B3E3E22"/>
    <w:rsid w:val="1B4B637A"/>
    <w:rsid w:val="1B4F419A"/>
    <w:rsid w:val="1B580BAA"/>
    <w:rsid w:val="1B5ABE04"/>
    <w:rsid w:val="1B613F00"/>
    <w:rsid w:val="1B648DEF"/>
    <w:rsid w:val="1B660361"/>
    <w:rsid w:val="1B6A48E7"/>
    <w:rsid w:val="1B6A7954"/>
    <w:rsid w:val="1B720BD0"/>
    <w:rsid w:val="1B7702D6"/>
    <w:rsid w:val="1B8880D5"/>
    <w:rsid w:val="1B890D99"/>
    <w:rsid w:val="1B8AE51A"/>
    <w:rsid w:val="1B8C3427"/>
    <w:rsid w:val="1B9468A4"/>
    <w:rsid w:val="1B9E314F"/>
    <w:rsid w:val="1BA525D8"/>
    <w:rsid w:val="1BABD92D"/>
    <w:rsid w:val="1BB061CA"/>
    <w:rsid w:val="1BB3F796"/>
    <w:rsid w:val="1BB4E497"/>
    <w:rsid w:val="1BC0E883"/>
    <w:rsid w:val="1BC36668"/>
    <w:rsid w:val="1BC85BED"/>
    <w:rsid w:val="1BDC2526"/>
    <w:rsid w:val="1BE0077C"/>
    <w:rsid w:val="1BE0EAC2"/>
    <w:rsid w:val="1BE94BE3"/>
    <w:rsid w:val="1BF0086B"/>
    <w:rsid w:val="1BF77E4B"/>
    <w:rsid w:val="1BF798F8"/>
    <w:rsid w:val="1C015005"/>
    <w:rsid w:val="1C0945A4"/>
    <w:rsid w:val="1C1E5B9F"/>
    <w:rsid w:val="1C217FC0"/>
    <w:rsid w:val="1C218181"/>
    <w:rsid w:val="1C2765E9"/>
    <w:rsid w:val="1C2A2D6B"/>
    <w:rsid w:val="1C30AC48"/>
    <w:rsid w:val="1C40AFC9"/>
    <w:rsid w:val="1C426E09"/>
    <w:rsid w:val="1C46B73A"/>
    <w:rsid w:val="1C56A8D0"/>
    <w:rsid w:val="1C5A7A05"/>
    <w:rsid w:val="1C6A0BB5"/>
    <w:rsid w:val="1C716B04"/>
    <w:rsid w:val="1C740525"/>
    <w:rsid w:val="1C75561A"/>
    <w:rsid w:val="1C83E9FD"/>
    <w:rsid w:val="1C87E843"/>
    <w:rsid w:val="1C925824"/>
    <w:rsid w:val="1C9513FA"/>
    <w:rsid w:val="1C9BAC5E"/>
    <w:rsid w:val="1CA0C602"/>
    <w:rsid w:val="1CA625E5"/>
    <w:rsid w:val="1CAA0CB5"/>
    <w:rsid w:val="1CB327F6"/>
    <w:rsid w:val="1CBD2D67"/>
    <w:rsid w:val="1CC0ADA2"/>
    <w:rsid w:val="1CC1D6A1"/>
    <w:rsid w:val="1CC32638"/>
    <w:rsid w:val="1CC65440"/>
    <w:rsid w:val="1CC77F0F"/>
    <w:rsid w:val="1CC9F7E5"/>
    <w:rsid w:val="1CCAB517"/>
    <w:rsid w:val="1CD18C82"/>
    <w:rsid w:val="1CE79592"/>
    <w:rsid w:val="1CE8F593"/>
    <w:rsid w:val="1CEC05DE"/>
    <w:rsid w:val="1CF31ED7"/>
    <w:rsid w:val="1CFC9309"/>
    <w:rsid w:val="1D0ACE19"/>
    <w:rsid w:val="1D188C3E"/>
    <w:rsid w:val="1D2A669F"/>
    <w:rsid w:val="1D32ADC6"/>
    <w:rsid w:val="1D32D308"/>
    <w:rsid w:val="1D383245"/>
    <w:rsid w:val="1D3D3D9D"/>
    <w:rsid w:val="1D415C69"/>
    <w:rsid w:val="1D420392"/>
    <w:rsid w:val="1D46265F"/>
    <w:rsid w:val="1D4CDF67"/>
    <w:rsid w:val="1D6089AB"/>
    <w:rsid w:val="1D64F067"/>
    <w:rsid w:val="1D6630C4"/>
    <w:rsid w:val="1D69F1E0"/>
    <w:rsid w:val="1D80AD79"/>
    <w:rsid w:val="1D8E9650"/>
    <w:rsid w:val="1D965DB6"/>
    <w:rsid w:val="1DAB7ABB"/>
    <w:rsid w:val="1DB17800"/>
    <w:rsid w:val="1DBDC17A"/>
    <w:rsid w:val="1DC053F6"/>
    <w:rsid w:val="1DCFD72A"/>
    <w:rsid w:val="1DD7831A"/>
    <w:rsid w:val="1DD8129D"/>
    <w:rsid w:val="1DDFD7F8"/>
    <w:rsid w:val="1DF0BD67"/>
    <w:rsid w:val="1DF4A763"/>
    <w:rsid w:val="1DF6BE33"/>
    <w:rsid w:val="1DF6BEA8"/>
    <w:rsid w:val="1DF6DC5F"/>
    <w:rsid w:val="1DF70220"/>
    <w:rsid w:val="1E00C251"/>
    <w:rsid w:val="1E00CA43"/>
    <w:rsid w:val="1E15269D"/>
    <w:rsid w:val="1E1CDC65"/>
    <w:rsid w:val="1E1F1685"/>
    <w:rsid w:val="1E20F32A"/>
    <w:rsid w:val="1E25342D"/>
    <w:rsid w:val="1E304E68"/>
    <w:rsid w:val="1E376B7D"/>
    <w:rsid w:val="1E3BD3C0"/>
    <w:rsid w:val="1E3C0596"/>
    <w:rsid w:val="1E3D291F"/>
    <w:rsid w:val="1E3F0CA0"/>
    <w:rsid w:val="1E3FB6F1"/>
    <w:rsid w:val="1E3FE812"/>
    <w:rsid w:val="1E45B6B0"/>
    <w:rsid w:val="1E4A92A4"/>
    <w:rsid w:val="1E518FE0"/>
    <w:rsid w:val="1E5E90CB"/>
    <w:rsid w:val="1E6DEC08"/>
    <w:rsid w:val="1E72C382"/>
    <w:rsid w:val="1E76612B"/>
    <w:rsid w:val="1E7D3BF0"/>
    <w:rsid w:val="1E8428F5"/>
    <w:rsid w:val="1E8CA39E"/>
    <w:rsid w:val="1E9A5F61"/>
    <w:rsid w:val="1EA0D5E0"/>
    <w:rsid w:val="1EA989BF"/>
    <w:rsid w:val="1EB13FA1"/>
    <w:rsid w:val="1EB666BA"/>
    <w:rsid w:val="1EB8F0CC"/>
    <w:rsid w:val="1EBA92A4"/>
    <w:rsid w:val="1EBED1D2"/>
    <w:rsid w:val="1EC02F0E"/>
    <w:rsid w:val="1EC138AF"/>
    <w:rsid w:val="1ECC5511"/>
    <w:rsid w:val="1ED51FE3"/>
    <w:rsid w:val="1ED533D2"/>
    <w:rsid w:val="1EDCF164"/>
    <w:rsid w:val="1EECD37E"/>
    <w:rsid w:val="1EF2E8CF"/>
    <w:rsid w:val="1EF93324"/>
    <w:rsid w:val="1F061784"/>
    <w:rsid w:val="1F1511F6"/>
    <w:rsid w:val="1F19B1BE"/>
    <w:rsid w:val="1F1D739F"/>
    <w:rsid w:val="1F1F4F17"/>
    <w:rsid w:val="1F2B4BA8"/>
    <w:rsid w:val="1F2C83DE"/>
    <w:rsid w:val="1F2E8DFB"/>
    <w:rsid w:val="1F31D1C9"/>
    <w:rsid w:val="1F3608A1"/>
    <w:rsid w:val="1F3FB6CA"/>
    <w:rsid w:val="1F4F5E26"/>
    <w:rsid w:val="1F57C05B"/>
    <w:rsid w:val="1F58A180"/>
    <w:rsid w:val="1F5AA472"/>
    <w:rsid w:val="1F5D35A6"/>
    <w:rsid w:val="1F661653"/>
    <w:rsid w:val="1F6728DF"/>
    <w:rsid w:val="1F6E6206"/>
    <w:rsid w:val="1F6EC58F"/>
    <w:rsid w:val="1F78DE8A"/>
    <w:rsid w:val="1F894C86"/>
    <w:rsid w:val="1F8B7DD4"/>
    <w:rsid w:val="1F910B91"/>
    <w:rsid w:val="1F93EE17"/>
    <w:rsid w:val="1F9570BB"/>
    <w:rsid w:val="1F9A34DA"/>
    <w:rsid w:val="1FAB785A"/>
    <w:rsid w:val="1FB60B0C"/>
    <w:rsid w:val="1FC07437"/>
    <w:rsid w:val="1FD164E6"/>
    <w:rsid w:val="1FD1CCF5"/>
    <w:rsid w:val="1FD9B803"/>
    <w:rsid w:val="1FDB2DC3"/>
    <w:rsid w:val="1FE30521"/>
    <w:rsid w:val="1FE30C02"/>
    <w:rsid w:val="1FE59665"/>
    <w:rsid w:val="1FE7F2C4"/>
    <w:rsid w:val="1FFC5854"/>
    <w:rsid w:val="200005D1"/>
    <w:rsid w:val="20082A0F"/>
    <w:rsid w:val="200B9EF4"/>
    <w:rsid w:val="2029C9AC"/>
    <w:rsid w:val="2029F52A"/>
    <w:rsid w:val="202FFD62"/>
    <w:rsid w:val="203817DA"/>
    <w:rsid w:val="203D5856"/>
    <w:rsid w:val="203F0A13"/>
    <w:rsid w:val="204A94E9"/>
    <w:rsid w:val="204B1CD9"/>
    <w:rsid w:val="204BECF6"/>
    <w:rsid w:val="204C1711"/>
    <w:rsid w:val="20584525"/>
    <w:rsid w:val="205BE6DC"/>
    <w:rsid w:val="205C4770"/>
    <w:rsid w:val="2063EBFA"/>
    <w:rsid w:val="2069E6E2"/>
    <w:rsid w:val="2082CAA5"/>
    <w:rsid w:val="20867C0A"/>
    <w:rsid w:val="208BC913"/>
    <w:rsid w:val="2094E559"/>
    <w:rsid w:val="209609E3"/>
    <w:rsid w:val="20968AC9"/>
    <w:rsid w:val="209961A7"/>
    <w:rsid w:val="209ADAD3"/>
    <w:rsid w:val="20A6884F"/>
    <w:rsid w:val="20A90D4F"/>
    <w:rsid w:val="20AC330B"/>
    <w:rsid w:val="20B23EB7"/>
    <w:rsid w:val="20C24FDD"/>
    <w:rsid w:val="20C7D855"/>
    <w:rsid w:val="20CF147E"/>
    <w:rsid w:val="20D99F11"/>
    <w:rsid w:val="20E2A013"/>
    <w:rsid w:val="20FD21D8"/>
    <w:rsid w:val="20FEF809"/>
    <w:rsid w:val="210C2DC3"/>
    <w:rsid w:val="2117CBB8"/>
    <w:rsid w:val="21188E5E"/>
    <w:rsid w:val="211D5570"/>
    <w:rsid w:val="211EA2F7"/>
    <w:rsid w:val="21290D3B"/>
    <w:rsid w:val="213E50C2"/>
    <w:rsid w:val="2140BBC5"/>
    <w:rsid w:val="214FC0B4"/>
    <w:rsid w:val="2150C832"/>
    <w:rsid w:val="2152FCD6"/>
    <w:rsid w:val="21673A50"/>
    <w:rsid w:val="216974AA"/>
    <w:rsid w:val="216C6781"/>
    <w:rsid w:val="21738CEB"/>
    <w:rsid w:val="21742096"/>
    <w:rsid w:val="21812B32"/>
    <w:rsid w:val="21825A22"/>
    <w:rsid w:val="219141A1"/>
    <w:rsid w:val="21952E6E"/>
    <w:rsid w:val="2198C80C"/>
    <w:rsid w:val="21A2BF8D"/>
    <w:rsid w:val="21A8CD25"/>
    <w:rsid w:val="21B18A1F"/>
    <w:rsid w:val="21C19C7F"/>
    <w:rsid w:val="21C41618"/>
    <w:rsid w:val="21C8066C"/>
    <w:rsid w:val="21D47084"/>
    <w:rsid w:val="21D65F70"/>
    <w:rsid w:val="21D91237"/>
    <w:rsid w:val="21DC59C6"/>
    <w:rsid w:val="21E1C38F"/>
    <w:rsid w:val="21EE1868"/>
    <w:rsid w:val="21EF5223"/>
    <w:rsid w:val="21F53B91"/>
    <w:rsid w:val="21FEA76D"/>
    <w:rsid w:val="2202E5A4"/>
    <w:rsid w:val="221AAB59"/>
    <w:rsid w:val="221D068F"/>
    <w:rsid w:val="22249A49"/>
    <w:rsid w:val="22265651"/>
    <w:rsid w:val="22267714"/>
    <w:rsid w:val="222C5D15"/>
    <w:rsid w:val="223786AB"/>
    <w:rsid w:val="223E6A38"/>
    <w:rsid w:val="223EAEA7"/>
    <w:rsid w:val="224ECC92"/>
    <w:rsid w:val="22540176"/>
    <w:rsid w:val="2262D707"/>
    <w:rsid w:val="2263C264"/>
    <w:rsid w:val="2268FE43"/>
    <w:rsid w:val="22697623"/>
    <w:rsid w:val="226D9912"/>
    <w:rsid w:val="22788DBC"/>
    <w:rsid w:val="227F1F85"/>
    <w:rsid w:val="227F53DB"/>
    <w:rsid w:val="22911A74"/>
    <w:rsid w:val="2295D03C"/>
    <w:rsid w:val="229B23C1"/>
    <w:rsid w:val="229F54FA"/>
    <w:rsid w:val="229FFD39"/>
    <w:rsid w:val="22AC6A7C"/>
    <w:rsid w:val="22AD8501"/>
    <w:rsid w:val="22BB1404"/>
    <w:rsid w:val="22CA6B02"/>
    <w:rsid w:val="22D4EA15"/>
    <w:rsid w:val="22DC07B1"/>
    <w:rsid w:val="22DC2F02"/>
    <w:rsid w:val="22E4D51D"/>
    <w:rsid w:val="22E8BCF9"/>
    <w:rsid w:val="22ECF389"/>
    <w:rsid w:val="22F1D1DE"/>
    <w:rsid w:val="22F2C0FF"/>
    <w:rsid w:val="22F48B06"/>
    <w:rsid w:val="22FA392B"/>
    <w:rsid w:val="22FCF32B"/>
    <w:rsid w:val="230228CB"/>
    <w:rsid w:val="2309F052"/>
    <w:rsid w:val="23128AD1"/>
    <w:rsid w:val="232094FA"/>
    <w:rsid w:val="2330944A"/>
    <w:rsid w:val="233329E9"/>
    <w:rsid w:val="2336FE84"/>
    <w:rsid w:val="2337A789"/>
    <w:rsid w:val="233907C2"/>
    <w:rsid w:val="233A531F"/>
    <w:rsid w:val="233DD016"/>
    <w:rsid w:val="23466C67"/>
    <w:rsid w:val="23571C52"/>
    <w:rsid w:val="23573F45"/>
    <w:rsid w:val="235774FE"/>
    <w:rsid w:val="2359E3E5"/>
    <w:rsid w:val="235C0206"/>
    <w:rsid w:val="235E9F65"/>
    <w:rsid w:val="2365A1A2"/>
    <w:rsid w:val="2366B9E5"/>
    <w:rsid w:val="236DA967"/>
    <w:rsid w:val="236E31EC"/>
    <w:rsid w:val="2370A232"/>
    <w:rsid w:val="237A8820"/>
    <w:rsid w:val="237D6DE2"/>
    <w:rsid w:val="2387BA85"/>
    <w:rsid w:val="238AE9E9"/>
    <w:rsid w:val="23A7E92F"/>
    <w:rsid w:val="23AFA045"/>
    <w:rsid w:val="23B57D18"/>
    <w:rsid w:val="23BCDAC6"/>
    <w:rsid w:val="23C1CB98"/>
    <w:rsid w:val="23C3607F"/>
    <w:rsid w:val="23C6EF3C"/>
    <w:rsid w:val="23CB62F0"/>
    <w:rsid w:val="23D0CA36"/>
    <w:rsid w:val="23D2EF90"/>
    <w:rsid w:val="23E56BDE"/>
    <w:rsid w:val="23F28B1C"/>
    <w:rsid w:val="23F2AC03"/>
    <w:rsid w:val="23F771A5"/>
    <w:rsid w:val="23FDCF42"/>
    <w:rsid w:val="240DD986"/>
    <w:rsid w:val="241950B4"/>
    <w:rsid w:val="241A118C"/>
    <w:rsid w:val="2441E00F"/>
    <w:rsid w:val="24452076"/>
    <w:rsid w:val="24468A15"/>
    <w:rsid w:val="2449B585"/>
    <w:rsid w:val="2449CF26"/>
    <w:rsid w:val="2458CC23"/>
    <w:rsid w:val="245B61C1"/>
    <w:rsid w:val="2465A11D"/>
    <w:rsid w:val="246D2B18"/>
    <w:rsid w:val="246F548C"/>
    <w:rsid w:val="246F550E"/>
    <w:rsid w:val="2479C323"/>
    <w:rsid w:val="247C736C"/>
    <w:rsid w:val="2485974C"/>
    <w:rsid w:val="2490CFF0"/>
    <w:rsid w:val="24921F19"/>
    <w:rsid w:val="249539C9"/>
    <w:rsid w:val="249B3188"/>
    <w:rsid w:val="249CF05C"/>
    <w:rsid w:val="249D0606"/>
    <w:rsid w:val="249FCD1F"/>
    <w:rsid w:val="24A44D38"/>
    <w:rsid w:val="24AC0626"/>
    <w:rsid w:val="24B9FC3D"/>
    <w:rsid w:val="24C05269"/>
    <w:rsid w:val="24C9B56D"/>
    <w:rsid w:val="24CD5E5A"/>
    <w:rsid w:val="24D558E8"/>
    <w:rsid w:val="24DA2E23"/>
    <w:rsid w:val="24E34E79"/>
    <w:rsid w:val="24E646B9"/>
    <w:rsid w:val="24EF6E4E"/>
    <w:rsid w:val="24EFA6E4"/>
    <w:rsid w:val="24F30939"/>
    <w:rsid w:val="24F6BDF2"/>
    <w:rsid w:val="25029018"/>
    <w:rsid w:val="25068BB3"/>
    <w:rsid w:val="250A87D4"/>
    <w:rsid w:val="250D45AA"/>
    <w:rsid w:val="250FB773"/>
    <w:rsid w:val="2512D531"/>
    <w:rsid w:val="25149289"/>
    <w:rsid w:val="252880DC"/>
    <w:rsid w:val="252C3C58"/>
    <w:rsid w:val="2536DACC"/>
    <w:rsid w:val="2536E094"/>
    <w:rsid w:val="253C470E"/>
    <w:rsid w:val="2543514A"/>
    <w:rsid w:val="2543D5F6"/>
    <w:rsid w:val="25481B10"/>
    <w:rsid w:val="254A50A2"/>
    <w:rsid w:val="254E889F"/>
    <w:rsid w:val="25546E6E"/>
    <w:rsid w:val="255AD217"/>
    <w:rsid w:val="255C7FC1"/>
    <w:rsid w:val="25639230"/>
    <w:rsid w:val="2570C951"/>
    <w:rsid w:val="25745288"/>
    <w:rsid w:val="25761155"/>
    <w:rsid w:val="2582CEDD"/>
    <w:rsid w:val="25851DEB"/>
    <w:rsid w:val="258639D0"/>
    <w:rsid w:val="258FC3A0"/>
    <w:rsid w:val="25986A0B"/>
    <w:rsid w:val="2598BA3D"/>
    <w:rsid w:val="25AB579C"/>
    <w:rsid w:val="25B3CECA"/>
    <w:rsid w:val="25B80387"/>
    <w:rsid w:val="25C16F93"/>
    <w:rsid w:val="25C74112"/>
    <w:rsid w:val="25C80BC3"/>
    <w:rsid w:val="25CABD59"/>
    <w:rsid w:val="25CC7D3F"/>
    <w:rsid w:val="25D228A9"/>
    <w:rsid w:val="25D363CC"/>
    <w:rsid w:val="25E7F515"/>
    <w:rsid w:val="25EA8185"/>
    <w:rsid w:val="25F827B0"/>
    <w:rsid w:val="260000AF"/>
    <w:rsid w:val="26022FBB"/>
    <w:rsid w:val="2604C2CB"/>
    <w:rsid w:val="26070CE9"/>
    <w:rsid w:val="2607E25A"/>
    <w:rsid w:val="260E19E1"/>
    <w:rsid w:val="260F74B5"/>
    <w:rsid w:val="2611D8AE"/>
    <w:rsid w:val="261CB258"/>
    <w:rsid w:val="263171DF"/>
    <w:rsid w:val="2633F7F3"/>
    <w:rsid w:val="2635DD00"/>
    <w:rsid w:val="2637D202"/>
    <w:rsid w:val="26406289"/>
    <w:rsid w:val="2642B708"/>
    <w:rsid w:val="26437968"/>
    <w:rsid w:val="264717D7"/>
    <w:rsid w:val="265E1D72"/>
    <w:rsid w:val="2670B971"/>
    <w:rsid w:val="2681BB38"/>
    <w:rsid w:val="26903755"/>
    <w:rsid w:val="2695791E"/>
    <w:rsid w:val="2695EA41"/>
    <w:rsid w:val="269916BB"/>
    <w:rsid w:val="269A4B2B"/>
    <w:rsid w:val="26A00E1C"/>
    <w:rsid w:val="26A782D2"/>
    <w:rsid w:val="26ADCC16"/>
    <w:rsid w:val="26AF18D9"/>
    <w:rsid w:val="26B26ECC"/>
    <w:rsid w:val="26B31266"/>
    <w:rsid w:val="26BBAE08"/>
    <w:rsid w:val="26BC6701"/>
    <w:rsid w:val="26BF6CE4"/>
    <w:rsid w:val="26C3DE59"/>
    <w:rsid w:val="26C68AD9"/>
    <w:rsid w:val="26C96BB3"/>
    <w:rsid w:val="26CBD86B"/>
    <w:rsid w:val="26D4F9AA"/>
    <w:rsid w:val="26D600CB"/>
    <w:rsid w:val="26DA4E84"/>
    <w:rsid w:val="26E1B62A"/>
    <w:rsid w:val="26E32E4D"/>
    <w:rsid w:val="26E56CB8"/>
    <w:rsid w:val="26E83B2E"/>
    <w:rsid w:val="26FE2537"/>
    <w:rsid w:val="2702A95A"/>
    <w:rsid w:val="2705511A"/>
    <w:rsid w:val="271580B6"/>
    <w:rsid w:val="2720019A"/>
    <w:rsid w:val="2729B538"/>
    <w:rsid w:val="27303BB4"/>
    <w:rsid w:val="2735107E"/>
    <w:rsid w:val="2737A956"/>
    <w:rsid w:val="2737B019"/>
    <w:rsid w:val="273A79C6"/>
    <w:rsid w:val="273E6454"/>
    <w:rsid w:val="274C98BD"/>
    <w:rsid w:val="274D7234"/>
    <w:rsid w:val="2754687D"/>
    <w:rsid w:val="27551B98"/>
    <w:rsid w:val="275A4FED"/>
    <w:rsid w:val="275E6077"/>
    <w:rsid w:val="275F603E"/>
    <w:rsid w:val="2762A06A"/>
    <w:rsid w:val="276A2BF7"/>
    <w:rsid w:val="276F13F3"/>
    <w:rsid w:val="277372FF"/>
    <w:rsid w:val="2774295E"/>
    <w:rsid w:val="278B1EF5"/>
    <w:rsid w:val="2799B986"/>
    <w:rsid w:val="279FD773"/>
    <w:rsid w:val="27A4CB4C"/>
    <w:rsid w:val="27AD52EF"/>
    <w:rsid w:val="27B3B833"/>
    <w:rsid w:val="27B7004D"/>
    <w:rsid w:val="27BAFBA6"/>
    <w:rsid w:val="27C9BFDB"/>
    <w:rsid w:val="27CA855E"/>
    <w:rsid w:val="27CDAA4E"/>
    <w:rsid w:val="27CE5117"/>
    <w:rsid w:val="27D24954"/>
    <w:rsid w:val="27D51AC2"/>
    <w:rsid w:val="27D687DD"/>
    <w:rsid w:val="27DCEA5B"/>
    <w:rsid w:val="27DE8769"/>
    <w:rsid w:val="27DEF478"/>
    <w:rsid w:val="27DFD3D3"/>
    <w:rsid w:val="27E62A32"/>
    <w:rsid w:val="27EA656B"/>
    <w:rsid w:val="27EAC9FB"/>
    <w:rsid w:val="27EF5F50"/>
    <w:rsid w:val="27F0E440"/>
    <w:rsid w:val="27F55A0D"/>
    <w:rsid w:val="27FAFF5A"/>
    <w:rsid w:val="28009E02"/>
    <w:rsid w:val="2806C1FA"/>
    <w:rsid w:val="2806ED7D"/>
    <w:rsid w:val="2811E537"/>
    <w:rsid w:val="2816BC0D"/>
    <w:rsid w:val="28227C71"/>
    <w:rsid w:val="28243DA7"/>
    <w:rsid w:val="28292AF8"/>
    <w:rsid w:val="282BFB6D"/>
    <w:rsid w:val="2834BAAD"/>
    <w:rsid w:val="283C86E2"/>
    <w:rsid w:val="2854E9B7"/>
    <w:rsid w:val="28563B44"/>
    <w:rsid w:val="285BDC1F"/>
    <w:rsid w:val="285EB20D"/>
    <w:rsid w:val="28650733"/>
    <w:rsid w:val="2867CC65"/>
    <w:rsid w:val="2869D0A1"/>
    <w:rsid w:val="2869E971"/>
    <w:rsid w:val="2881245E"/>
    <w:rsid w:val="2883BCFC"/>
    <w:rsid w:val="28866FC5"/>
    <w:rsid w:val="288CF411"/>
    <w:rsid w:val="288F55FC"/>
    <w:rsid w:val="28927FEF"/>
    <w:rsid w:val="2894DCD7"/>
    <w:rsid w:val="28951C82"/>
    <w:rsid w:val="28A77E4E"/>
    <w:rsid w:val="28AA56B6"/>
    <w:rsid w:val="28B9A7F1"/>
    <w:rsid w:val="28BD9B27"/>
    <w:rsid w:val="28C9ABE8"/>
    <w:rsid w:val="28D7E0F6"/>
    <w:rsid w:val="28D8436E"/>
    <w:rsid w:val="28E225EF"/>
    <w:rsid w:val="28E6C8B0"/>
    <w:rsid w:val="28ED6B0A"/>
    <w:rsid w:val="28FCC9DA"/>
    <w:rsid w:val="2901EE83"/>
    <w:rsid w:val="290AF0DD"/>
    <w:rsid w:val="290B5775"/>
    <w:rsid w:val="291300B3"/>
    <w:rsid w:val="2916D22F"/>
    <w:rsid w:val="29192A26"/>
    <w:rsid w:val="291A33B9"/>
    <w:rsid w:val="291D46BB"/>
    <w:rsid w:val="2921692B"/>
    <w:rsid w:val="2921B4B9"/>
    <w:rsid w:val="2927C95C"/>
    <w:rsid w:val="2930249B"/>
    <w:rsid w:val="293B5D8E"/>
    <w:rsid w:val="293EF8E9"/>
    <w:rsid w:val="2943CF8D"/>
    <w:rsid w:val="29491A90"/>
    <w:rsid w:val="294CCCEF"/>
    <w:rsid w:val="2960D67B"/>
    <w:rsid w:val="296BDA82"/>
    <w:rsid w:val="29721211"/>
    <w:rsid w:val="297A57CA"/>
    <w:rsid w:val="297DB9A2"/>
    <w:rsid w:val="2988BC33"/>
    <w:rsid w:val="2994981B"/>
    <w:rsid w:val="29974F9A"/>
    <w:rsid w:val="299AFDF2"/>
    <w:rsid w:val="299D8B2F"/>
    <w:rsid w:val="29B0678E"/>
    <w:rsid w:val="29BDE623"/>
    <w:rsid w:val="29C478D6"/>
    <w:rsid w:val="29C575D7"/>
    <w:rsid w:val="29C62AC5"/>
    <w:rsid w:val="29D516A6"/>
    <w:rsid w:val="29D56F66"/>
    <w:rsid w:val="29D83E86"/>
    <w:rsid w:val="29DD2E5D"/>
    <w:rsid w:val="29DF7C10"/>
    <w:rsid w:val="29E4C33F"/>
    <w:rsid w:val="29E7CD5D"/>
    <w:rsid w:val="29E7FF67"/>
    <w:rsid w:val="29EC1DCA"/>
    <w:rsid w:val="29F4F359"/>
    <w:rsid w:val="29F6A8F2"/>
    <w:rsid w:val="2A0C462C"/>
    <w:rsid w:val="2A18DE28"/>
    <w:rsid w:val="2A1FF5E6"/>
    <w:rsid w:val="2A206F44"/>
    <w:rsid w:val="2A21E489"/>
    <w:rsid w:val="2A2B1F7C"/>
    <w:rsid w:val="2A2B2D62"/>
    <w:rsid w:val="2A2CCC36"/>
    <w:rsid w:val="2A2E77DA"/>
    <w:rsid w:val="2A3824A6"/>
    <w:rsid w:val="2A4B54CA"/>
    <w:rsid w:val="2A53D0E7"/>
    <w:rsid w:val="2A64B039"/>
    <w:rsid w:val="2A7F90CB"/>
    <w:rsid w:val="2A88057A"/>
    <w:rsid w:val="2A8B7069"/>
    <w:rsid w:val="2A8C287A"/>
    <w:rsid w:val="2A8C42B3"/>
    <w:rsid w:val="2A9D39D3"/>
    <w:rsid w:val="2AA55074"/>
    <w:rsid w:val="2AA93515"/>
    <w:rsid w:val="2ABC3A4E"/>
    <w:rsid w:val="2AC5B2BB"/>
    <w:rsid w:val="2ACF3826"/>
    <w:rsid w:val="2AD5EB72"/>
    <w:rsid w:val="2AD81456"/>
    <w:rsid w:val="2AE17442"/>
    <w:rsid w:val="2AE44C71"/>
    <w:rsid w:val="2AE5DC17"/>
    <w:rsid w:val="2AEA718D"/>
    <w:rsid w:val="2AEC23F2"/>
    <w:rsid w:val="2AF0B912"/>
    <w:rsid w:val="2AF2BEF8"/>
    <w:rsid w:val="2AF3D0E0"/>
    <w:rsid w:val="2AF4A9DA"/>
    <w:rsid w:val="2AF935EB"/>
    <w:rsid w:val="2AFC6C0C"/>
    <w:rsid w:val="2B04D13D"/>
    <w:rsid w:val="2B099B49"/>
    <w:rsid w:val="2B0C9897"/>
    <w:rsid w:val="2B1257BF"/>
    <w:rsid w:val="2B1D2193"/>
    <w:rsid w:val="2B251363"/>
    <w:rsid w:val="2B277863"/>
    <w:rsid w:val="2B280D78"/>
    <w:rsid w:val="2B6E7527"/>
    <w:rsid w:val="2B704D11"/>
    <w:rsid w:val="2B709A40"/>
    <w:rsid w:val="2B799F1D"/>
    <w:rsid w:val="2B7D0D1F"/>
    <w:rsid w:val="2B871F23"/>
    <w:rsid w:val="2B8A2476"/>
    <w:rsid w:val="2B8EF480"/>
    <w:rsid w:val="2B942A8A"/>
    <w:rsid w:val="2B9EBCA0"/>
    <w:rsid w:val="2BA74C44"/>
    <w:rsid w:val="2BA7EBC8"/>
    <w:rsid w:val="2BAEE181"/>
    <w:rsid w:val="2BB4DC16"/>
    <w:rsid w:val="2BB52832"/>
    <w:rsid w:val="2BB6C7EE"/>
    <w:rsid w:val="2BBFE989"/>
    <w:rsid w:val="2BCA139B"/>
    <w:rsid w:val="2BCC8019"/>
    <w:rsid w:val="2BCFDA83"/>
    <w:rsid w:val="2BD21DB9"/>
    <w:rsid w:val="2BD28AEB"/>
    <w:rsid w:val="2BD440D8"/>
    <w:rsid w:val="2BD80E60"/>
    <w:rsid w:val="2BDA970E"/>
    <w:rsid w:val="2BDD2E42"/>
    <w:rsid w:val="2BDD336B"/>
    <w:rsid w:val="2BE2D8DA"/>
    <w:rsid w:val="2BE2E0AD"/>
    <w:rsid w:val="2BE52F57"/>
    <w:rsid w:val="2BE64D1C"/>
    <w:rsid w:val="2BE93AF6"/>
    <w:rsid w:val="2BE95B2D"/>
    <w:rsid w:val="2BEBE984"/>
    <w:rsid w:val="2BF304A5"/>
    <w:rsid w:val="2BFA40B1"/>
    <w:rsid w:val="2C10A687"/>
    <w:rsid w:val="2C270199"/>
    <w:rsid w:val="2C275E89"/>
    <w:rsid w:val="2C378EFF"/>
    <w:rsid w:val="2C3BB8AE"/>
    <w:rsid w:val="2C3C7FDC"/>
    <w:rsid w:val="2C3D213B"/>
    <w:rsid w:val="2C4A2299"/>
    <w:rsid w:val="2C4A9B91"/>
    <w:rsid w:val="2C537CFF"/>
    <w:rsid w:val="2C540CB3"/>
    <w:rsid w:val="2C568D3C"/>
    <w:rsid w:val="2C56A3DF"/>
    <w:rsid w:val="2C593E52"/>
    <w:rsid w:val="2C6B3903"/>
    <w:rsid w:val="2C6E2E68"/>
    <w:rsid w:val="2C717A20"/>
    <w:rsid w:val="2C73B011"/>
    <w:rsid w:val="2C741850"/>
    <w:rsid w:val="2C7D0D7D"/>
    <w:rsid w:val="2C7E34F2"/>
    <w:rsid w:val="2C8401F7"/>
    <w:rsid w:val="2C8E3C72"/>
    <w:rsid w:val="2C909567"/>
    <w:rsid w:val="2C98CB30"/>
    <w:rsid w:val="2CAA2A65"/>
    <w:rsid w:val="2CB6694D"/>
    <w:rsid w:val="2CB91AB7"/>
    <w:rsid w:val="2CC0E97C"/>
    <w:rsid w:val="2CC2FE60"/>
    <w:rsid w:val="2CC4025D"/>
    <w:rsid w:val="2CC4FFEE"/>
    <w:rsid w:val="2CCA1993"/>
    <w:rsid w:val="2CD51063"/>
    <w:rsid w:val="2CDF5A6B"/>
    <w:rsid w:val="2CE1DB9F"/>
    <w:rsid w:val="2CF08D18"/>
    <w:rsid w:val="2CFBB3D4"/>
    <w:rsid w:val="2CFD4944"/>
    <w:rsid w:val="2D063BA0"/>
    <w:rsid w:val="2D0E1C6D"/>
    <w:rsid w:val="2D193519"/>
    <w:rsid w:val="2D1ABBEC"/>
    <w:rsid w:val="2D1C87F0"/>
    <w:rsid w:val="2D1F96D6"/>
    <w:rsid w:val="2D204BDC"/>
    <w:rsid w:val="2D20A715"/>
    <w:rsid w:val="2D235DEB"/>
    <w:rsid w:val="2D30CE7C"/>
    <w:rsid w:val="2D3411D4"/>
    <w:rsid w:val="2D364F6B"/>
    <w:rsid w:val="2D3ADEA1"/>
    <w:rsid w:val="2D3B121E"/>
    <w:rsid w:val="2D3BC3B8"/>
    <w:rsid w:val="2D48B756"/>
    <w:rsid w:val="2D4D85D1"/>
    <w:rsid w:val="2D573101"/>
    <w:rsid w:val="2D596A28"/>
    <w:rsid w:val="2D5E57F3"/>
    <w:rsid w:val="2D6471EA"/>
    <w:rsid w:val="2D6D02FF"/>
    <w:rsid w:val="2D716B93"/>
    <w:rsid w:val="2D748CEB"/>
    <w:rsid w:val="2D7D6A22"/>
    <w:rsid w:val="2D8E2399"/>
    <w:rsid w:val="2D943F3E"/>
    <w:rsid w:val="2D996590"/>
    <w:rsid w:val="2D9B8561"/>
    <w:rsid w:val="2DC444D5"/>
    <w:rsid w:val="2DD5C710"/>
    <w:rsid w:val="2DD9AEC8"/>
    <w:rsid w:val="2DE697C4"/>
    <w:rsid w:val="2DE70502"/>
    <w:rsid w:val="2DE72662"/>
    <w:rsid w:val="2DED0191"/>
    <w:rsid w:val="2DEDE276"/>
    <w:rsid w:val="2DF19730"/>
    <w:rsid w:val="2DF54154"/>
    <w:rsid w:val="2DFA9C6F"/>
    <w:rsid w:val="2E001A7A"/>
    <w:rsid w:val="2E00C2DF"/>
    <w:rsid w:val="2E019629"/>
    <w:rsid w:val="2E107295"/>
    <w:rsid w:val="2E10826F"/>
    <w:rsid w:val="2E13B3FA"/>
    <w:rsid w:val="2E167A98"/>
    <w:rsid w:val="2E1E4F23"/>
    <w:rsid w:val="2E2010ED"/>
    <w:rsid w:val="2E2079C2"/>
    <w:rsid w:val="2E23688F"/>
    <w:rsid w:val="2E3223E8"/>
    <w:rsid w:val="2E33BB75"/>
    <w:rsid w:val="2E3AFE4E"/>
    <w:rsid w:val="2E3B5042"/>
    <w:rsid w:val="2E3B87CE"/>
    <w:rsid w:val="2E4967B6"/>
    <w:rsid w:val="2E4E5DAE"/>
    <w:rsid w:val="2E4ED258"/>
    <w:rsid w:val="2E5259B9"/>
    <w:rsid w:val="2E5A0B7F"/>
    <w:rsid w:val="2E62D568"/>
    <w:rsid w:val="2E6B3724"/>
    <w:rsid w:val="2E6C7CE9"/>
    <w:rsid w:val="2E6D7CE2"/>
    <w:rsid w:val="2E6E6D6F"/>
    <w:rsid w:val="2E70E0C4"/>
    <w:rsid w:val="2E74A662"/>
    <w:rsid w:val="2E761382"/>
    <w:rsid w:val="2E78C3DF"/>
    <w:rsid w:val="2E7AF953"/>
    <w:rsid w:val="2E7B0978"/>
    <w:rsid w:val="2E7DEDC9"/>
    <w:rsid w:val="2E7ECD1E"/>
    <w:rsid w:val="2E80B202"/>
    <w:rsid w:val="2E8AA06B"/>
    <w:rsid w:val="2E9587FE"/>
    <w:rsid w:val="2E9A4FD8"/>
    <w:rsid w:val="2E9BB723"/>
    <w:rsid w:val="2EAB084A"/>
    <w:rsid w:val="2EADFA61"/>
    <w:rsid w:val="2EB50E09"/>
    <w:rsid w:val="2EB50EF6"/>
    <w:rsid w:val="2ECE84FB"/>
    <w:rsid w:val="2ED11622"/>
    <w:rsid w:val="2ED6AF02"/>
    <w:rsid w:val="2ED9FFCE"/>
    <w:rsid w:val="2EEE5053"/>
    <w:rsid w:val="2F024480"/>
    <w:rsid w:val="2F1211D8"/>
    <w:rsid w:val="2F16091F"/>
    <w:rsid w:val="2F172A39"/>
    <w:rsid w:val="2F2077E0"/>
    <w:rsid w:val="2F22E7D6"/>
    <w:rsid w:val="2F261BC4"/>
    <w:rsid w:val="2F2D4EE7"/>
    <w:rsid w:val="2F2E45A0"/>
    <w:rsid w:val="2F31BA35"/>
    <w:rsid w:val="2F36C23B"/>
    <w:rsid w:val="2F3807C7"/>
    <w:rsid w:val="2F3E0871"/>
    <w:rsid w:val="2F457A2A"/>
    <w:rsid w:val="2F492298"/>
    <w:rsid w:val="2F4B091D"/>
    <w:rsid w:val="2F68A2E7"/>
    <w:rsid w:val="2F71A3BB"/>
    <w:rsid w:val="2F77624F"/>
    <w:rsid w:val="2F80CF27"/>
    <w:rsid w:val="2F875DD7"/>
    <w:rsid w:val="2F898D7D"/>
    <w:rsid w:val="2F8C1775"/>
    <w:rsid w:val="2F98EBD1"/>
    <w:rsid w:val="2FA483AA"/>
    <w:rsid w:val="2FA80297"/>
    <w:rsid w:val="2FAAF94B"/>
    <w:rsid w:val="2FAB9798"/>
    <w:rsid w:val="2FAD4F94"/>
    <w:rsid w:val="2FAE43E5"/>
    <w:rsid w:val="2FB02EB8"/>
    <w:rsid w:val="2FB900E0"/>
    <w:rsid w:val="2FBF28AF"/>
    <w:rsid w:val="2FC047F1"/>
    <w:rsid w:val="2FC7E024"/>
    <w:rsid w:val="2FCC7102"/>
    <w:rsid w:val="2FCD000F"/>
    <w:rsid w:val="2FDECAA4"/>
    <w:rsid w:val="2FE9994E"/>
    <w:rsid w:val="2FF00A85"/>
    <w:rsid w:val="2FF59FE2"/>
    <w:rsid w:val="2FF96823"/>
    <w:rsid w:val="2FFA20EA"/>
    <w:rsid w:val="30033B3F"/>
    <w:rsid w:val="3003840B"/>
    <w:rsid w:val="30073448"/>
    <w:rsid w:val="300AF9E2"/>
    <w:rsid w:val="301E8059"/>
    <w:rsid w:val="30289572"/>
    <w:rsid w:val="3028F9DC"/>
    <w:rsid w:val="3030C173"/>
    <w:rsid w:val="30328D69"/>
    <w:rsid w:val="303E6F11"/>
    <w:rsid w:val="303F640F"/>
    <w:rsid w:val="3042BD3F"/>
    <w:rsid w:val="30477DEB"/>
    <w:rsid w:val="3047E82B"/>
    <w:rsid w:val="3049539B"/>
    <w:rsid w:val="304C6B76"/>
    <w:rsid w:val="30513EF8"/>
    <w:rsid w:val="3063B581"/>
    <w:rsid w:val="307AAFAB"/>
    <w:rsid w:val="3080A854"/>
    <w:rsid w:val="3083E30B"/>
    <w:rsid w:val="30843FBC"/>
    <w:rsid w:val="30852693"/>
    <w:rsid w:val="3093D4E2"/>
    <w:rsid w:val="30A2ED8D"/>
    <w:rsid w:val="30A57244"/>
    <w:rsid w:val="30A75938"/>
    <w:rsid w:val="30AA56E5"/>
    <w:rsid w:val="30C1D317"/>
    <w:rsid w:val="30D08239"/>
    <w:rsid w:val="30D1E039"/>
    <w:rsid w:val="30D280B9"/>
    <w:rsid w:val="30D591E3"/>
    <w:rsid w:val="30D6D8E2"/>
    <w:rsid w:val="30DB2588"/>
    <w:rsid w:val="30DD5E81"/>
    <w:rsid w:val="30E7AAAC"/>
    <w:rsid w:val="30E7ECE5"/>
    <w:rsid w:val="30ED29E7"/>
    <w:rsid w:val="31055100"/>
    <w:rsid w:val="3110F328"/>
    <w:rsid w:val="31139BBB"/>
    <w:rsid w:val="311AC15C"/>
    <w:rsid w:val="311BDDBF"/>
    <w:rsid w:val="312C5F6F"/>
    <w:rsid w:val="3138348C"/>
    <w:rsid w:val="313E5F0E"/>
    <w:rsid w:val="313EECC3"/>
    <w:rsid w:val="313F6830"/>
    <w:rsid w:val="314235FB"/>
    <w:rsid w:val="31444538"/>
    <w:rsid w:val="314B8195"/>
    <w:rsid w:val="314BA0C3"/>
    <w:rsid w:val="314CA90A"/>
    <w:rsid w:val="31576CE1"/>
    <w:rsid w:val="315EA6EE"/>
    <w:rsid w:val="315EE0C4"/>
    <w:rsid w:val="31622FA4"/>
    <w:rsid w:val="316804CF"/>
    <w:rsid w:val="3175F34D"/>
    <w:rsid w:val="317778C6"/>
    <w:rsid w:val="317B28D8"/>
    <w:rsid w:val="317CA7B7"/>
    <w:rsid w:val="318569AF"/>
    <w:rsid w:val="3188FE21"/>
    <w:rsid w:val="3191B7A8"/>
    <w:rsid w:val="3192D0AC"/>
    <w:rsid w:val="319765C9"/>
    <w:rsid w:val="319DF70E"/>
    <w:rsid w:val="319F546C"/>
    <w:rsid w:val="319FD230"/>
    <w:rsid w:val="31A0F6EA"/>
    <w:rsid w:val="31ABBC94"/>
    <w:rsid w:val="31BC2574"/>
    <w:rsid w:val="31BC5D8B"/>
    <w:rsid w:val="31C5AB45"/>
    <w:rsid w:val="31C773D0"/>
    <w:rsid w:val="31CDA9B2"/>
    <w:rsid w:val="31CE63F2"/>
    <w:rsid w:val="31D47FEE"/>
    <w:rsid w:val="31D4BCDE"/>
    <w:rsid w:val="31D9F658"/>
    <w:rsid w:val="31DA3782"/>
    <w:rsid w:val="31E5F8DE"/>
    <w:rsid w:val="31EBDC0E"/>
    <w:rsid w:val="31ED217C"/>
    <w:rsid w:val="31F0090D"/>
    <w:rsid w:val="31F39469"/>
    <w:rsid w:val="31F3D816"/>
    <w:rsid w:val="31F6684E"/>
    <w:rsid w:val="31FC2F01"/>
    <w:rsid w:val="31FC3248"/>
    <w:rsid w:val="3201EC08"/>
    <w:rsid w:val="320C5773"/>
    <w:rsid w:val="3212643E"/>
    <w:rsid w:val="32152459"/>
    <w:rsid w:val="321B23AC"/>
    <w:rsid w:val="32311BBC"/>
    <w:rsid w:val="323288A1"/>
    <w:rsid w:val="323DFC7E"/>
    <w:rsid w:val="3240D69C"/>
    <w:rsid w:val="32451682"/>
    <w:rsid w:val="32486C6D"/>
    <w:rsid w:val="324A56EC"/>
    <w:rsid w:val="324E569F"/>
    <w:rsid w:val="326259B0"/>
    <w:rsid w:val="326C2349"/>
    <w:rsid w:val="326CF7E9"/>
    <w:rsid w:val="327AA9C9"/>
    <w:rsid w:val="32832412"/>
    <w:rsid w:val="328972BF"/>
    <w:rsid w:val="328CE100"/>
    <w:rsid w:val="3295566C"/>
    <w:rsid w:val="32AC4561"/>
    <w:rsid w:val="32B30132"/>
    <w:rsid w:val="32B6C1AD"/>
    <w:rsid w:val="32B800D3"/>
    <w:rsid w:val="32C0D9D3"/>
    <w:rsid w:val="32C18D8D"/>
    <w:rsid w:val="32C81A85"/>
    <w:rsid w:val="32CBE89E"/>
    <w:rsid w:val="32CC94C0"/>
    <w:rsid w:val="32CCAEDF"/>
    <w:rsid w:val="32D4A3E8"/>
    <w:rsid w:val="32D852B8"/>
    <w:rsid w:val="32D9121C"/>
    <w:rsid w:val="32DADBDB"/>
    <w:rsid w:val="32DB76A6"/>
    <w:rsid w:val="32DE0890"/>
    <w:rsid w:val="32EF569E"/>
    <w:rsid w:val="32F3030B"/>
    <w:rsid w:val="32FA4144"/>
    <w:rsid w:val="32FCBE5F"/>
    <w:rsid w:val="3306C6A5"/>
    <w:rsid w:val="33112A50"/>
    <w:rsid w:val="3316DB41"/>
    <w:rsid w:val="3317F64B"/>
    <w:rsid w:val="3333AD5B"/>
    <w:rsid w:val="3334811E"/>
    <w:rsid w:val="33365306"/>
    <w:rsid w:val="33403793"/>
    <w:rsid w:val="3349BE4E"/>
    <w:rsid w:val="33523A40"/>
    <w:rsid w:val="33557F2A"/>
    <w:rsid w:val="335EDCB7"/>
    <w:rsid w:val="33624B14"/>
    <w:rsid w:val="3375DD96"/>
    <w:rsid w:val="337A0ABA"/>
    <w:rsid w:val="337D436F"/>
    <w:rsid w:val="337E0DC7"/>
    <w:rsid w:val="338D5F4E"/>
    <w:rsid w:val="338EAA7B"/>
    <w:rsid w:val="33A07E3D"/>
    <w:rsid w:val="33A1EA3F"/>
    <w:rsid w:val="33ABF012"/>
    <w:rsid w:val="33B043A5"/>
    <w:rsid w:val="33B0F4BA"/>
    <w:rsid w:val="33B69EB4"/>
    <w:rsid w:val="33BBCDA0"/>
    <w:rsid w:val="33C2701D"/>
    <w:rsid w:val="33C2AA04"/>
    <w:rsid w:val="33C91418"/>
    <w:rsid w:val="33D3FC34"/>
    <w:rsid w:val="33D44D9D"/>
    <w:rsid w:val="33DFFFBA"/>
    <w:rsid w:val="33E1CE4E"/>
    <w:rsid w:val="33E226EA"/>
    <w:rsid w:val="33E77A1B"/>
    <w:rsid w:val="33EE053D"/>
    <w:rsid w:val="33F46D12"/>
    <w:rsid w:val="34000343"/>
    <w:rsid w:val="34032D85"/>
    <w:rsid w:val="340871C4"/>
    <w:rsid w:val="34192BA0"/>
    <w:rsid w:val="34200CC0"/>
    <w:rsid w:val="3424E665"/>
    <w:rsid w:val="342E5E9A"/>
    <w:rsid w:val="3438B37C"/>
    <w:rsid w:val="3439BEE5"/>
    <w:rsid w:val="3440B633"/>
    <w:rsid w:val="3448110E"/>
    <w:rsid w:val="344CF7BB"/>
    <w:rsid w:val="34509CD0"/>
    <w:rsid w:val="345182ED"/>
    <w:rsid w:val="34519ABC"/>
    <w:rsid w:val="3462709E"/>
    <w:rsid w:val="346ED30F"/>
    <w:rsid w:val="347153E9"/>
    <w:rsid w:val="3471B761"/>
    <w:rsid w:val="347271EA"/>
    <w:rsid w:val="34768F61"/>
    <w:rsid w:val="347E6A44"/>
    <w:rsid w:val="3481174F"/>
    <w:rsid w:val="3483478B"/>
    <w:rsid w:val="3485CBCD"/>
    <w:rsid w:val="3486EAD0"/>
    <w:rsid w:val="3488EC9D"/>
    <w:rsid w:val="348BE882"/>
    <w:rsid w:val="3495FA4E"/>
    <w:rsid w:val="34966C00"/>
    <w:rsid w:val="34976095"/>
    <w:rsid w:val="34A85FED"/>
    <w:rsid w:val="34AA60CE"/>
    <w:rsid w:val="34ADD9D5"/>
    <w:rsid w:val="34B0410F"/>
    <w:rsid w:val="34B0C0DA"/>
    <w:rsid w:val="34B816E2"/>
    <w:rsid w:val="34BC6E2A"/>
    <w:rsid w:val="34C00EA3"/>
    <w:rsid w:val="34C27EC9"/>
    <w:rsid w:val="34C3946E"/>
    <w:rsid w:val="34C74126"/>
    <w:rsid w:val="34C9586A"/>
    <w:rsid w:val="34CF27A8"/>
    <w:rsid w:val="34D7F766"/>
    <w:rsid w:val="34EC9501"/>
    <w:rsid w:val="34F1FDDF"/>
    <w:rsid w:val="34F3F868"/>
    <w:rsid w:val="34F9456A"/>
    <w:rsid w:val="3502948B"/>
    <w:rsid w:val="3502BCE0"/>
    <w:rsid w:val="350C13D7"/>
    <w:rsid w:val="350E260B"/>
    <w:rsid w:val="351165F7"/>
    <w:rsid w:val="3516D7CE"/>
    <w:rsid w:val="351E0AE2"/>
    <w:rsid w:val="35214C78"/>
    <w:rsid w:val="3522A4B5"/>
    <w:rsid w:val="353583DA"/>
    <w:rsid w:val="3545F6E6"/>
    <w:rsid w:val="354F1AFD"/>
    <w:rsid w:val="355897B6"/>
    <w:rsid w:val="355CE6A5"/>
    <w:rsid w:val="35643550"/>
    <w:rsid w:val="3564FA1C"/>
    <w:rsid w:val="3568336F"/>
    <w:rsid w:val="35694F25"/>
    <w:rsid w:val="35730907"/>
    <w:rsid w:val="3579DD79"/>
    <w:rsid w:val="357C79DA"/>
    <w:rsid w:val="35836DFF"/>
    <w:rsid w:val="3585C0CA"/>
    <w:rsid w:val="35873809"/>
    <w:rsid w:val="35931AE1"/>
    <w:rsid w:val="359BD3A4"/>
    <w:rsid w:val="359C2AC9"/>
    <w:rsid w:val="35A32B18"/>
    <w:rsid w:val="35ABB2DC"/>
    <w:rsid w:val="35AD8EC6"/>
    <w:rsid w:val="35B8AF87"/>
    <w:rsid w:val="35BD3C7D"/>
    <w:rsid w:val="35CD6593"/>
    <w:rsid w:val="35D1A026"/>
    <w:rsid w:val="35E6158A"/>
    <w:rsid w:val="35EF74F3"/>
    <w:rsid w:val="35F1F10C"/>
    <w:rsid w:val="360398D4"/>
    <w:rsid w:val="360D4DE0"/>
    <w:rsid w:val="360F1B59"/>
    <w:rsid w:val="3610791F"/>
    <w:rsid w:val="361416CD"/>
    <w:rsid w:val="36198DAF"/>
    <w:rsid w:val="361ED394"/>
    <w:rsid w:val="3622BDAE"/>
    <w:rsid w:val="362E247A"/>
    <w:rsid w:val="3634E2BC"/>
    <w:rsid w:val="363E8CE6"/>
    <w:rsid w:val="364B0D13"/>
    <w:rsid w:val="364DC84C"/>
    <w:rsid w:val="36567028"/>
    <w:rsid w:val="365841DE"/>
    <w:rsid w:val="365D2146"/>
    <w:rsid w:val="365F2A18"/>
    <w:rsid w:val="3665748F"/>
    <w:rsid w:val="366C15E1"/>
    <w:rsid w:val="3672C58F"/>
    <w:rsid w:val="3673F5AB"/>
    <w:rsid w:val="367D567E"/>
    <w:rsid w:val="367E3198"/>
    <w:rsid w:val="3681AAC3"/>
    <w:rsid w:val="36861031"/>
    <w:rsid w:val="368AF06E"/>
    <w:rsid w:val="369AA38E"/>
    <w:rsid w:val="369ACE51"/>
    <w:rsid w:val="369F41CB"/>
    <w:rsid w:val="36A3729C"/>
    <w:rsid w:val="36AC8C75"/>
    <w:rsid w:val="36B47D69"/>
    <w:rsid w:val="36B69E5B"/>
    <w:rsid w:val="36BC7C85"/>
    <w:rsid w:val="36D73817"/>
    <w:rsid w:val="36E83883"/>
    <w:rsid w:val="36EE125F"/>
    <w:rsid w:val="36F3F4D9"/>
    <w:rsid w:val="36F8C651"/>
    <w:rsid w:val="370CE23F"/>
    <w:rsid w:val="3714B3C8"/>
    <w:rsid w:val="371717B3"/>
    <w:rsid w:val="3717C7C3"/>
    <w:rsid w:val="3719D7D3"/>
    <w:rsid w:val="37295F59"/>
    <w:rsid w:val="372CB249"/>
    <w:rsid w:val="3731FD65"/>
    <w:rsid w:val="3735A50B"/>
    <w:rsid w:val="37379386"/>
    <w:rsid w:val="373904BB"/>
    <w:rsid w:val="373F262A"/>
    <w:rsid w:val="37487FB2"/>
    <w:rsid w:val="375114C0"/>
    <w:rsid w:val="37524D27"/>
    <w:rsid w:val="3757C538"/>
    <w:rsid w:val="375A0E26"/>
    <w:rsid w:val="375A5FC5"/>
    <w:rsid w:val="375B35FE"/>
    <w:rsid w:val="376F4317"/>
    <w:rsid w:val="3771FC51"/>
    <w:rsid w:val="377D19F9"/>
    <w:rsid w:val="377D24EA"/>
    <w:rsid w:val="377FB25E"/>
    <w:rsid w:val="37819EF4"/>
    <w:rsid w:val="37819FF2"/>
    <w:rsid w:val="37820072"/>
    <w:rsid w:val="3784A669"/>
    <w:rsid w:val="3786EE08"/>
    <w:rsid w:val="379078C2"/>
    <w:rsid w:val="3792C029"/>
    <w:rsid w:val="379C55D8"/>
    <w:rsid w:val="37A5E342"/>
    <w:rsid w:val="37AA5C66"/>
    <w:rsid w:val="37AFADFA"/>
    <w:rsid w:val="37B37EF3"/>
    <w:rsid w:val="37B4CCB3"/>
    <w:rsid w:val="37BADEC3"/>
    <w:rsid w:val="37C0B356"/>
    <w:rsid w:val="37C5E22B"/>
    <w:rsid w:val="37CB8225"/>
    <w:rsid w:val="37CCACDA"/>
    <w:rsid w:val="37D1C60B"/>
    <w:rsid w:val="37D8CF3E"/>
    <w:rsid w:val="37DA37C8"/>
    <w:rsid w:val="37DEF67A"/>
    <w:rsid w:val="37DF2327"/>
    <w:rsid w:val="37E8619C"/>
    <w:rsid w:val="37F930F5"/>
    <w:rsid w:val="380CAF76"/>
    <w:rsid w:val="380E704A"/>
    <w:rsid w:val="38117B18"/>
    <w:rsid w:val="3818FA47"/>
    <w:rsid w:val="381D8F71"/>
    <w:rsid w:val="382DEEE5"/>
    <w:rsid w:val="3835BC21"/>
    <w:rsid w:val="38361A06"/>
    <w:rsid w:val="383E2B00"/>
    <w:rsid w:val="38436C9A"/>
    <w:rsid w:val="38440825"/>
    <w:rsid w:val="3848FC19"/>
    <w:rsid w:val="3858EE70"/>
    <w:rsid w:val="385B5679"/>
    <w:rsid w:val="3869BA11"/>
    <w:rsid w:val="387E18CE"/>
    <w:rsid w:val="3882C443"/>
    <w:rsid w:val="38841829"/>
    <w:rsid w:val="38880F1D"/>
    <w:rsid w:val="38AD25F6"/>
    <w:rsid w:val="38B08429"/>
    <w:rsid w:val="38BCDB5E"/>
    <w:rsid w:val="38C45F4B"/>
    <w:rsid w:val="38C6730B"/>
    <w:rsid w:val="38CFCBBB"/>
    <w:rsid w:val="38D7C865"/>
    <w:rsid w:val="38DA2F6E"/>
    <w:rsid w:val="38E7DC3F"/>
    <w:rsid w:val="38ECAF04"/>
    <w:rsid w:val="38F7C3BD"/>
    <w:rsid w:val="38FE86AE"/>
    <w:rsid w:val="39088FA2"/>
    <w:rsid w:val="390AF851"/>
    <w:rsid w:val="390BAAF0"/>
    <w:rsid w:val="390DC08D"/>
    <w:rsid w:val="3916AD1A"/>
    <w:rsid w:val="3922293C"/>
    <w:rsid w:val="392404F1"/>
    <w:rsid w:val="392621E1"/>
    <w:rsid w:val="39284497"/>
    <w:rsid w:val="3932F257"/>
    <w:rsid w:val="39331AE4"/>
    <w:rsid w:val="39355658"/>
    <w:rsid w:val="3937F265"/>
    <w:rsid w:val="39455B55"/>
    <w:rsid w:val="39457D2E"/>
    <w:rsid w:val="394CC534"/>
    <w:rsid w:val="39512C01"/>
    <w:rsid w:val="3958D955"/>
    <w:rsid w:val="395917E9"/>
    <w:rsid w:val="395ECBAE"/>
    <w:rsid w:val="39761AF0"/>
    <w:rsid w:val="397BFCA0"/>
    <w:rsid w:val="397F8927"/>
    <w:rsid w:val="39894645"/>
    <w:rsid w:val="3998E1D9"/>
    <w:rsid w:val="39A83713"/>
    <w:rsid w:val="39AA6651"/>
    <w:rsid w:val="39B30C51"/>
    <w:rsid w:val="39BD1157"/>
    <w:rsid w:val="39E458DB"/>
    <w:rsid w:val="39E52FB4"/>
    <w:rsid w:val="39E7ED09"/>
    <w:rsid w:val="39E8B78A"/>
    <w:rsid w:val="39EFB0FC"/>
    <w:rsid w:val="39F70840"/>
    <w:rsid w:val="39F848EE"/>
    <w:rsid w:val="3A201EB0"/>
    <w:rsid w:val="3A514225"/>
    <w:rsid w:val="3A5CBF57"/>
    <w:rsid w:val="3A5E1C44"/>
    <w:rsid w:val="3A65B371"/>
    <w:rsid w:val="3A79E11F"/>
    <w:rsid w:val="3A7B4179"/>
    <w:rsid w:val="3A7B6CB5"/>
    <w:rsid w:val="3A834A31"/>
    <w:rsid w:val="3A83B5E7"/>
    <w:rsid w:val="3A8E0196"/>
    <w:rsid w:val="3A922D56"/>
    <w:rsid w:val="3A9C3DB9"/>
    <w:rsid w:val="3AA0D2E6"/>
    <w:rsid w:val="3AA90E8D"/>
    <w:rsid w:val="3AAB6752"/>
    <w:rsid w:val="3AADE5B5"/>
    <w:rsid w:val="3AB01DF4"/>
    <w:rsid w:val="3AB71F47"/>
    <w:rsid w:val="3AB8056C"/>
    <w:rsid w:val="3ABD8095"/>
    <w:rsid w:val="3AC27020"/>
    <w:rsid w:val="3AC50DDA"/>
    <w:rsid w:val="3AC51DF9"/>
    <w:rsid w:val="3AC53D92"/>
    <w:rsid w:val="3AC71996"/>
    <w:rsid w:val="3AC8E375"/>
    <w:rsid w:val="3AC99DA2"/>
    <w:rsid w:val="3AD389ED"/>
    <w:rsid w:val="3AD7E47C"/>
    <w:rsid w:val="3AE55AA5"/>
    <w:rsid w:val="3AF23575"/>
    <w:rsid w:val="3AF3EAD3"/>
    <w:rsid w:val="3AF421A6"/>
    <w:rsid w:val="3AFA97BA"/>
    <w:rsid w:val="3AFAD041"/>
    <w:rsid w:val="3B0523E8"/>
    <w:rsid w:val="3B086F73"/>
    <w:rsid w:val="3B16B97D"/>
    <w:rsid w:val="3B1D4D06"/>
    <w:rsid w:val="3B233261"/>
    <w:rsid w:val="3B3825C6"/>
    <w:rsid w:val="3B47E5D7"/>
    <w:rsid w:val="3B480BCE"/>
    <w:rsid w:val="3B49DF5D"/>
    <w:rsid w:val="3B4F5856"/>
    <w:rsid w:val="3B53A6E0"/>
    <w:rsid w:val="3B57DE76"/>
    <w:rsid w:val="3B598BD1"/>
    <w:rsid w:val="3B5EC549"/>
    <w:rsid w:val="3B61DA3B"/>
    <w:rsid w:val="3B6689B1"/>
    <w:rsid w:val="3B68069A"/>
    <w:rsid w:val="3B6C6EA5"/>
    <w:rsid w:val="3B7E42A3"/>
    <w:rsid w:val="3B8985EC"/>
    <w:rsid w:val="3B8C1A58"/>
    <w:rsid w:val="3B8CE252"/>
    <w:rsid w:val="3B921C8A"/>
    <w:rsid w:val="3BA31820"/>
    <w:rsid w:val="3BA73A38"/>
    <w:rsid w:val="3BA8EF09"/>
    <w:rsid w:val="3BB1424F"/>
    <w:rsid w:val="3BB45F20"/>
    <w:rsid w:val="3BB7722E"/>
    <w:rsid w:val="3BB8ED5B"/>
    <w:rsid w:val="3BBA6640"/>
    <w:rsid w:val="3BCB6A2D"/>
    <w:rsid w:val="3BCC06B1"/>
    <w:rsid w:val="3BD3D6FB"/>
    <w:rsid w:val="3BD79407"/>
    <w:rsid w:val="3BDDE084"/>
    <w:rsid w:val="3BE3CE27"/>
    <w:rsid w:val="3BE7C7AF"/>
    <w:rsid w:val="3BE7D359"/>
    <w:rsid w:val="3BEF68D5"/>
    <w:rsid w:val="3BF21047"/>
    <w:rsid w:val="3BF444C2"/>
    <w:rsid w:val="3BFA5959"/>
    <w:rsid w:val="3BFF9CE0"/>
    <w:rsid w:val="3C0B475A"/>
    <w:rsid w:val="3C0D692E"/>
    <w:rsid w:val="3C12C48D"/>
    <w:rsid w:val="3C2122EF"/>
    <w:rsid w:val="3C2231D7"/>
    <w:rsid w:val="3C287C6E"/>
    <w:rsid w:val="3C2CEA78"/>
    <w:rsid w:val="3C3519A8"/>
    <w:rsid w:val="3C359E96"/>
    <w:rsid w:val="3C4463FD"/>
    <w:rsid w:val="3C4760EE"/>
    <w:rsid w:val="3C4EEAFF"/>
    <w:rsid w:val="3C5466D8"/>
    <w:rsid w:val="3C615ADB"/>
    <w:rsid w:val="3C640219"/>
    <w:rsid w:val="3C64E6D6"/>
    <w:rsid w:val="3C6B4ED5"/>
    <w:rsid w:val="3C74DF06"/>
    <w:rsid w:val="3C76CE46"/>
    <w:rsid w:val="3C7839B9"/>
    <w:rsid w:val="3C7A75F6"/>
    <w:rsid w:val="3C96F38F"/>
    <w:rsid w:val="3C9AEB94"/>
    <w:rsid w:val="3CA40E99"/>
    <w:rsid w:val="3CA8ECFA"/>
    <w:rsid w:val="3CAA2B4F"/>
    <w:rsid w:val="3CAB62F6"/>
    <w:rsid w:val="3CB1602B"/>
    <w:rsid w:val="3CBB0AA2"/>
    <w:rsid w:val="3CBC657B"/>
    <w:rsid w:val="3CCB49B6"/>
    <w:rsid w:val="3CD67917"/>
    <w:rsid w:val="3CE3091B"/>
    <w:rsid w:val="3CE49DA0"/>
    <w:rsid w:val="3CE7B921"/>
    <w:rsid w:val="3CEEDBB5"/>
    <w:rsid w:val="3CF03529"/>
    <w:rsid w:val="3CF21762"/>
    <w:rsid w:val="3D088764"/>
    <w:rsid w:val="3D11D50D"/>
    <w:rsid w:val="3D123D62"/>
    <w:rsid w:val="3D1F79A1"/>
    <w:rsid w:val="3D2020F8"/>
    <w:rsid w:val="3D27BFFD"/>
    <w:rsid w:val="3D2876A4"/>
    <w:rsid w:val="3D2EE0BD"/>
    <w:rsid w:val="3D2EF3B4"/>
    <w:rsid w:val="3D306223"/>
    <w:rsid w:val="3D39F542"/>
    <w:rsid w:val="3D41356A"/>
    <w:rsid w:val="3D441537"/>
    <w:rsid w:val="3D491722"/>
    <w:rsid w:val="3D4EA248"/>
    <w:rsid w:val="3D4FE56D"/>
    <w:rsid w:val="3D5C54AA"/>
    <w:rsid w:val="3D6ADEE3"/>
    <w:rsid w:val="3D70072B"/>
    <w:rsid w:val="3D72BA75"/>
    <w:rsid w:val="3D77B618"/>
    <w:rsid w:val="3D8837D4"/>
    <w:rsid w:val="3D8C3069"/>
    <w:rsid w:val="3D8F0788"/>
    <w:rsid w:val="3D8F36E3"/>
    <w:rsid w:val="3D939FEC"/>
    <w:rsid w:val="3D94CF26"/>
    <w:rsid w:val="3D95DA99"/>
    <w:rsid w:val="3D965121"/>
    <w:rsid w:val="3D96ABC5"/>
    <w:rsid w:val="3D988578"/>
    <w:rsid w:val="3DA4E7AE"/>
    <w:rsid w:val="3DAAEFD8"/>
    <w:rsid w:val="3DABA4F8"/>
    <w:rsid w:val="3DB8DDE1"/>
    <w:rsid w:val="3DBED45B"/>
    <w:rsid w:val="3DC00DE6"/>
    <w:rsid w:val="3DD19379"/>
    <w:rsid w:val="3DD73CE3"/>
    <w:rsid w:val="3DD7D7EA"/>
    <w:rsid w:val="3DDB0D7B"/>
    <w:rsid w:val="3DE1CD7D"/>
    <w:rsid w:val="3DE3A2B2"/>
    <w:rsid w:val="3DE6F441"/>
    <w:rsid w:val="3DE75C32"/>
    <w:rsid w:val="3DEA62A8"/>
    <w:rsid w:val="3DEACE14"/>
    <w:rsid w:val="3DEC339D"/>
    <w:rsid w:val="3DF04595"/>
    <w:rsid w:val="3DF137F9"/>
    <w:rsid w:val="3DF1C5B8"/>
    <w:rsid w:val="3E08098F"/>
    <w:rsid w:val="3E0E40EF"/>
    <w:rsid w:val="3E16936C"/>
    <w:rsid w:val="3E290D57"/>
    <w:rsid w:val="3E2E1ABF"/>
    <w:rsid w:val="3E3FDFC3"/>
    <w:rsid w:val="3E536B3B"/>
    <w:rsid w:val="3E5453F6"/>
    <w:rsid w:val="3E61B390"/>
    <w:rsid w:val="3E73A107"/>
    <w:rsid w:val="3E7853DA"/>
    <w:rsid w:val="3E8544B5"/>
    <w:rsid w:val="3E95166E"/>
    <w:rsid w:val="3E9B13AA"/>
    <w:rsid w:val="3E9B4AC4"/>
    <w:rsid w:val="3E9DFE91"/>
    <w:rsid w:val="3EA44B9A"/>
    <w:rsid w:val="3EA65A7E"/>
    <w:rsid w:val="3EACF85A"/>
    <w:rsid w:val="3EC2920D"/>
    <w:rsid w:val="3ECC8FE9"/>
    <w:rsid w:val="3ED2EABB"/>
    <w:rsid w:val="3ED3FDB8"/>
    <w:rsid w:val="3ED7F2B3"/>
    <w:rsid w:val="3ED98609"/>
    <w:rsid w:val="3EE2E5A5"/>
    <w:rsid w:val="3EF10A52"/>
    <w:rsid w:val="3EF279F4"/>
    <w:rsid w:val="3EF6F190"/>
    <w:rsid w:val="3EF99FD1"/>
    <w:rsid w:val="3EFFD451"/>
    <w:rsid w:val="3F197D26"/>
    <w:rsid w:val="3F23E5BF"/>
    <w:rsid w:val="3F29FD7B"/>
    <w:rsid w:val="3F36751E"/>
    <w:rsid w:val="3F3AC0C1"/>
    <w:rsid w:val="3F3B1217"/>
    <w:rsid w:val="3F42CF1F"/>
    <w:rsid w:val="3F4C3387"/>
    <w:rsid w:val="3F50E7ED"/>
    <w:rsid w:val="3F57D6E9"/>
    <w:rsid w:val="3F624743"/>
    <w:rsid w:val="3F682BDA"/>
    <w:rsid w:val="3F6D9446"/>
    <w:rsid w:val="3F751FCA"/>
    <w:rsid w:val="3F7B7B65"/>
    <w:rsid w:val="3F801F25"/>
    <w:rsid w:val="3F8B1CDF"/>
    <w:rsid w:val="3F8BFB51"/>
    <w:rsid w:val="3F8F43C4"/>
    <w:rsid w:val="3F90BE78"/>
    <w:rsid w:val="3F916AC0"/>
    <w:rsid w:val="3F9513CD"/>
    <w:rsid w:val="3F954AF6"/>
    <w:rsid w:val="3F97D09B"/>
    <w:rsid w:val="3F9BECBC"/>
    <w:rsid w:val="3F9BFC7C"/>
    <w:rsid w:val="3FABB42F"/>
    <w:rsid w:val="3FAC7FC8"/>
    <w:rsid w:val="3FB0DE33"/>
    <w:rsid w:val="3FB69517"/>
    <w:rsid w:val="3FBE7B24"/>
    <w:rsid w:val="3FCFB688"/>
    <w:rsid w:val="3FD93760"/>
    <w:rsid w:val="3FE4C189"/>
    <w:rsid w:val="3FE81C3C"/>
    <w:rsid w:val="4006C17D"/>
    <w:rsid w:val="400B1224"/>
    <w:rsid w:val="400CD9F0"/>
    <w:rsid w:val="4023C333"/>
    <w:rsid w:val="40301387"/>
    <w:rsid w:val="403678DD"/>
    <w:rsid w:val="4037677A"/>
    <w:rsid w:val="4043D9A0"/>
    <w:rsid w:val="404AEE23"/>
    <w:rsid w:val="40505139"/>
    <w:rsid w:val="4058DF18"/>
    <w:rsid w:val="405F7766"/>
    <w:rsid w:val="40634399"/>
    <w:rsid w:val="4066685E"/>
    <w:rsid w:val="4066AB9B"/>
    <w:rsid w:val="4067A255"/>
    <w:rsid w:val="406C2D61"/>
    <w:rsid w:val="406E55E4"/>
    <w:rsid w:val="4073E2F0"/>
    <w:rsid w:val="40788C83"/>
    <w:rsid w:val="408581B7"/>
    <w:rsid w:val="4086C2AE"/>
    <w:rsid w:val="408B72CF"/>
    <w:rsid w:val="408E8674"/>
    <w:rsid w:val="40927B8B"/>
    <w:rsid w:val="40966604"/>
    <w:rsid w:val="409EA10F"/>
    <w:rsid w:val="409F70A1"/>
    <w:rsid w:val="40A02E5A"/>
    <w:rsid w:val="40A8AFAD"/>
    <w:rsid w:val="40B4EA76"/>
    <w:rsid w:val="40B61968"/>
    <w:rsid w:val="40BDC801"/>
    <w:rsid w:val="40C43BA6"/>
    <w:rsid w:val="40CAB7DE"/>
    <w:rsid w:val="40CE5A9B"/>
    <w:rsid w:val="40D0AD21"/>
    <w:rsid w:val="40D30384"/>
    <w:rsid w:val="40D86424"/>
    <w:rsid w:val="40D90E28"/>
    <w:rsid w:val="40DE864B"/>
    <w:rsid w:val="40DFF661"/>
    <w:rsid w:val="40E07107"/>
    <w:rsid w:val="40E17288"/>
    <w:rsid w:val="40E7B15F"/>
    <w:rsid w:val="40EA1E2E"/>
    <w:rsid w:val="40ED4163"/>
    <w:rsid w:val="40FBA5E7"/>
    <w:rsid w:val="4103071F"/>
    <w:rsid w:val="410827DF"/>
    <w:rsid w:val="410B624C"/>
    <w:rsid w:val="412BA53F"/>
    <w:rsid w:val="41325319"/>
    <w:rsid w:val="4134B854"/>
    <w:rsid w:val="413A5CC2"/>
    <w:rsid w:val="413DE4CD"/>
    <w:rsid w:val="4140FC93"/>
    <w:rsid w:val="41493AFF"/>
    <w:rsid w:val="414CBDE7"/>
    <w:rsid w:val="41536D81"/>
    <w:rsid w:val="415A2C81"/>
    <w:rsid w:val="415EFA70"/>
    <w:rsid w:val="41659BEF"/>
    <w:rsid w:val="41680200"/>
    <w:rsid w:val="416DB932"/>
    <w:rsid w:val="4175CC8F"/>
    <w:rsid w:val="4177E209"/>
    <w:rsid w:val="41797587"/>
    <w:rsid w:val="4181B3D8"/>
    <w:rsid w:val="4184DF38"/>
    <w:rsid w:val="41928ACB"/>
    <w:rsid w:val="41990629"/>
    <w:rsid w:val="419A4EFC"/>
    <w:rsid w:val="41A098A5"/>
    <w:rsid w:val="41A2D1B2"/>
    <w:rsid w:val="41A37AFF"/>
    <w:rsid w:val="41A43D5F"/>
    <w:rsid w:val="41B0B576"/>
    <w:rsid w:val="41B0C22D"/>
    <w:rsid w:val="41B95313"/>
    <w:rsid w:val="41B99287"/>
    <w:rsid w:val="41BE993A"/>
    <w:rsid w:val="41BF75CB"/>
    <w:rsid w:val="41C5E248"/>
    <w:rsid w:val="41C64926"/>
    <w:rsid w:val="41C65BAE"/>
    <w:rsid w:val="41CDA239"/>
    <w:rsid w:val="41DF87BB"/>
    <w:rsid w:val="41E5C2CD"/>
    <w:rsid w:val="41ED3383"/>
    <w:rsid w:val="420A3E01"/>
    <w:rsid w:val="4213F0F9"/>
    <w:rsid w:val="421EEDB1"/>
    <w:rsid w:val="42219491"/>
    <w:rsid w:val="42260275"/>
    <w:rsid w:val="422FCCB9"/>
    <w:rsid w:val="423071CA"/>
    <w:rsid w:val="42332526"/>
    <w:rsid w:val="423B1AB1"/>
    <w:rsid w:val="424A8B3C"/>
    <w:rsid w:val="424B97C3"/>
    <w:rsid w:val="424C55B4"/>
    <w:rsid w:val="424C78D7"/>
    <w:rsid w:val="424E54EA"/>
    <w:rsid w:val="4255042F"/>
    <w:rsid w:val="4263AF3A"/>
    <w:rsid w:val="4266ACD8"/>
    <w:rsid w:val="426A6761"/>
    <w:rsid w:val="426A93E2"/>
    <w:rsid w:val="427456BE"/>
    <w:rsid w:val="427FE86F"/>
    <w:rsid w:val="4282E35D"/>
    <w:rsid w:val="4285ADD0"/>
    <w:rsid w:val="428985AC"/>
    <w:rsid w:val="429B4C04"/>
    <w:rsid w:val="42A1D014"/>
    <w:rsid w:val="42B8E341"/>
    <w:rsid w:val="42BE5835"/>
    <w:rsid w:val="42C8CB79"/>
    <w:rsid w:val="42D6E902"/>
    <w:rsid w:val="42DE07FD"/>
    <w:rsid w:val="42E35DAF"/>
    <w:rsid w:val="42E9F401"/>
    <w:rsid w:val="42ECD858"/>
    <w:rsid w:val="42F0BEA1"/>
    <w:rsid w:val="43026A24"/>
    <w:rsid w:val="4303AA88"/>
    <w:rsid w:val="43091ACC"/>
    <w:rsid w:val="430F7888"/>
    <w:rsid w:val="4313F286"/>
    <w:rsid w:val="431C68B9"/>
    <w:rsid w:val="432016CE"/>
    <w:rsid w:val="4320D619"/>
    <w:rsid w:val="432F6952"/>
    <w:rsid w:val="433A7EBB"/>
    <w:rsid w:val="433C072B"/>
    <w:rsid w:val="43465C81"/>
    <w:rsid w:val="43509F4B"/>
    <w:rsid w:val="4358175D"/>
    <w:rsid w:val="435A18E1"/>
    <w:rsid w:val="4362EB66"/>
    <w:rsid w:val="436E8C33"/>
    <w:rsid w:val="437928A8"/>
    <w:rsid w:val="437D48D1"/>
    <w:rsid w:val="43835834"/>
    <w:rsid w:val="4387E749"/>
    <w:rsid w:val="438BF50F"/>
    <w:rsid w:val="438F8D5C"/>
    <w:rsid w:val="4392D9DE"/>
    <w:rsid w:val="43A70500"/>
    <w:rsid w:val="43AB69F0"/>
    <w:rsid w:val="43AF90EC"/>
    <w:rsid w:val="43B76917"/>
    <w:rsid w:val="43C1AEE2"/>
    <w:rsid w:val="43C9AD2D"/>
    <w:rsid w:val="43CE710D"/>
    <w:rsid w:val="43CF0B9D"/>
    <w:rsid w:val="43D9A6B1"/>
    <w:rsid w:val="43DA088C"/>
    <w:rsid w:val="43E9EB1C"/>
    <w:rsid w:val="4400BD3A"/>
    <w:rsid w:val="4400CF48"/>
    <w:rsid w:val="4404FD43"/>
    <w:rsid w:val="44051E68"/>
    <w:rsid w:val="441508CD"/>
    <w:rsid w:val="44189F90"/>
    <w:rsid w:val="441E4A63"/>
    <w:rsid w:val="442B20CD"/>
    <w:rsid w:val="442BB518"/>
    <w:rsid w:val="442E3795"/>
    <w:rsid w:val="442E5823"/>
    <w:rsid w:val="442E7066"/>
    <w:rsid w:val="442E7420"/>
    <w:rsid w:val="44334424"/>
    <w:rsid w:val="4433CF55"/>
    <w:rsid w:val="44398562"/>
    <w:rsid w:val="443AF853"/>
    <w:rsid w:val="4440014F"/>
    <w:rsid w:val="444926E6"/>
    <w:rsid w:val="444ACA75"/>
    <w:rsid w:val="444F15D2"/>
    <w:rsid w:val="445D167D"/>
    <w:rsid w:val="445F2BED"/>
    <w:rsid w:val="446B6452"/>
    <w:rsid w:val="446CB548"/>
    <w:rsid w:val="446CED61"/>
    <w:rsid w:val="446D39AE"/>
    <w:rsid w:val="4472167F"/>
    <w:rsid w:val="4473717A"/>
    <w:rsid w:val="447561DA"/>
    <w:rsid w:val="44767A68"/>
    <w:rsid w:val="447C08BC"/>
    <w:rsid w:val="448801A1"/>
    <w:rsid w:val="449C93FB"/>
    <w:rsid w:val="44A11649"/>
    <w:rsid w:val="44B0E4D3"/>
    <w:rsid w:val="44B285D7"/>
    <w:rsid w:val="44BD0E21"/>
    <w:rsid w:val="44BD9FE6"/>
    <w:rsid w:val="44BE9257"/>
    <w:rsid w:val="44C4580C"/>
    <w:rsid w:val="44C54A36"/>
    <w:rsid w:val="44C7316F"/>
    <w:rsid w:val="44D43F91"/>
    <w:rsid w:val="44D7D1B3"/>
    <w:rsid w:val="44F3B28C"/>
    <w:rsid w:val="44F98DF5"/>
    <w:rsid w:val="4500D633"/>
    <w:rsid w:val="45038096"/>
    <w:rsid w:val="450384AA"/>
    <w:rsid w:val="45074B9A"/>
    <w:rsid w:val="45089809"/>
    <w:rsid w:val="450B209E"/>
    <w:rsid w:val="450CE28B"/>
    <w:rsid w:val="450D952A"/>
    <w:rsid w:val="450DABFA"/>
    <w:rsid w:val="45135DEC"/>
    <w:rsid w:val="451BF605"/>
    <w:rsid w:val="451CE275"/>
    <w:rsid w:val="4520C5C8"/>
    <w:rsid w:val="4522349A"/>
    <w:rsid w:val="4522A4F4"/>
    <w:rsid w:val="452ED206"/>
    <w:rsid w:val="4538B631"/>
    <w:rsid w:val="453994BA"/>
    <w:rsid w:val="453B5155"/>
    <w:rsid w:val="4547DE02"/>
    <w:rsid w:val="454B88E5"/>
    <w:rsid w:val="4553DA04"/>
    <w:rsid w:val="455888A9"/>
    <w:rsid w:val="45589ED6"/>
    <w:rsid w:val="45611746"/>
    <w:rsid w:val="45672B1A"/>
    <w:rsid w:val="45687CFB"/>
    <w:rsid w:val="45990E1E"/>
    <w:rsid w:val="459B2A27"/>
    <w:rsid w:val="459CDD9B"/>
    <w:rsid w:val="45A6177D"/>
    <w:rsid w:val="45A65A1F"/>
    <w:rsid w:val="45AF4C61"/>
    <w:rsid w:val="45B62364"/>
    <w:rsid w:val="45B9AD83"/>
    <w:rsid w:val="45BD360E"/>
    <w:rsid w:val="45D631B5"/>
    <w:rsid w:val="45E2FB40"/>
    <w:rsid w:val="45E3680B"/>
    <w:rsid w:val="45E8AC69"/>
    <w:rsid w:val="45F4BCCC"/>
    <w:rsid w:val="45F66F64"/>
    <w:rsid w:val="45F8E6DE"/>
    <w:rsid w:val="45FBA638"/>
    <w:rsid w:val="45FDAB1E"/>
    <w:rsid w:val="45FFF40C"/>
    <w:rsid w:val="46016520"/>
    <w:rsid w:val="4605FAC3"/>
    <w:rsid w:val="460FE414"/>
    <w:rsid w:val="461828C4"/>
    <w:rsid w:val="46221B2E"/>
    <w:rsid w:val="4623E18A"/>
    <w:rsid w:val="462ABFA5"/>
    <w:rsid w:val="462F9996"/>
    <w:rsid w:val="4647347F"/>
    <w:rsid w:val="4647BB9A"/>
    <w:rsid w:val="464BE3B1"/>
    <w:rsid w:val="464C4F2F"/>
    <w:rsid w:val="464D2F00"/>
    <w:rsid w:val="46697634"/>
    <w:rsid w:val="46746C5D"/>
    <w:rsid w:val="46767F46"/>
    <w:rsid w:val="467FBED6"/>
    <w:rsid w:val="468AAB46"/>
    <w:rsid w:val="468CC436"/>
    <w:rsid w:val="468FBE64"/>
    <w:rsid w:val="46906E31"/>
    <w:rsid w:val="469246E7"/>
    <w:rsid w:val="4695BAEA"/>
    <w:rsid w:val="4696AF21"/>
    <w:rsid w:val="4697A247"/>
    <w:rsid w:val="46A1521E"/>
    <w:rsid w:val="46A5BA61"/>
    <w:rsid w:val="46BC83A1"/>
    <w:rsid w:val="46C14A9F"/>
    <w:rsid w:val="46C71460"/>
    <w:rsid w:val="46D9C704"/>
    <w:rsid w:val="46DD30D2"/>
    <w:rsid w:val="46E695B1"/>
    <w:rsid w:val="46E7B6D3"/>
    <w:rsid w:val="46EEFFC8"/>
    <w:rsid w:val="46F02840"/>
    <w:rsid w:val="47023F7D"/>
    <w:rsid w:val="4708554A"/>
    <w:rsid w:val="470DCA19"/>
    <w:rsid w:val="47181145"/>
    <w:rsid w:val="471B9C34"/>
    <w:rsid w:val="471E3583"/>
    <w:rsid w:val="4722890F"/>
    <w:rsid w:val="472723DE"/>
    <w:rsid w:val="4727650D"/>
    <w:rsid w:val="472F25C7"/>
    <w:rsid w:val="47343BD2"/>
    <w:rsid w:val="4738CA45"/>
    <w:rsid w:val="473FF0AD"/>
    <w:rsid w:val="4746E9C1"/>
    <w:rsid w:val="474CFCFC"/>
    <w:rsid w:val="474D062F"/>
    <w:rsid w:val="474DC7CF"/>
    <w:rsid w:val="474DE4B1"/>
    <w:rsid w:val="474E494A"/>
    <w:rsid w:val="4754296C"/>
    <w:rsid w:val="4755E72B"/>
    <w:rsid w:val="475A3C89"/>
    <w:rsid w:val="4763FE6C"/>
    <w:rsid w:val="47652730"/>
    <w:rsid w:val="47873A51"/>
    <w:rsid w:val="4789551A"/>
    <w:rsid w:val="478F5D98"/>
    <w:rsid w:val="4797BB56"/>
    <w:rsid w:val="4799AF86"/>
    <w:rsid w:val="47A87A12"/>
    <w:rsid w:val="47CBA2EB"/>
    <w:rsid w:val="47D162BE"/>
    <w:rsid w:val="47DAF01C"/>
    <w:rsid w:val="47DD3A1C"/>
    <w:rsid w:val="47E1552F"/>
    <w:rsid w:val="47E29B09"/>
    <w:rsid w:val="47EBCFB8"/>
    <w:rsid w:val="48023F82"/>
    <w:rsid w:val="4817751C"/>
    <w:rsid w:val="481A3F17"/>
    <w:rsid w:val="481EC7BC"/>
    <w:rsid w:val="4822E202"/>
    <w:rsid w:val="4822EC22"/>
    <w:rsid w:val="4824963D"/>
    <w:rsid w:val="48286265"/>
    <w:rsid w:val="482D07C1"/>
    <w:rsid w:val="48304FEB"/>
    <w:rsid w:val="4835720C"/>
    <w:rsid w:val="483B256C"/>
    <w:rsid w:val="48477640"/>
    <w:rsid w:val="484A3C0A"/>
    <w:rsid w:val="484C3336"/>
    <w:rsid w:val="484D326C"/>
    <w:rsid w:val="484FDE5B"/>
    <w:rsid w:val="48521A54"/>
    <w:rsid w:val="4856B593"/>
    <w:rsid w:val="486541DB"/>
    <w:rsid w:val="4866E82A"/>
    <w:rsid w:val="486B9B95"/>
    <w:rsid w:val="486C330D"/>
    <w:rsid w:val="487362CC"/>
    <w:rsid w:val="48758EAB"/>
    <w:rsid w:val="48803C9B"/>
    <w:rsid w:val="48838044"/>
    <w:rsid w:val="4886E675"/>
    <w:rsid w:val="488937D6"/>
    <w:rsid w:val="4891E1EB"/>
    <w:rsid w:val="4894D6D4"/>
    <w:rsid w:val="4895FEC9"/>
    <w:rsid w:val="4897BCCB"/>
    <w:rsid w:val="489B579B"/>
    <w:rsid w:val="48A180C2"/>
    <w:rsid w:val="48A65C9C"/>
    <w:rsid w:val="48AB30E4"/>
    <w:rsid w:val="48AEDE0D"/>
    <w:rsid w:val="48BA8AC6"/>
    <w:rsid w:val="48C1D4C2"/>
    <w:rsid w:val="48C24105"/>
    <w:rsid w:val="48C93E64"/>
    <w:rsid w:val="48CAF628"/>
    <w:rsid w:val="48DCEF02"/>
    <w:rsid w:val="48E02975"/>
    <w:rsid w:val="48E37028"/>
    <w:rsid w:val="48EB6CBE"/>
    <w:rsid w:val="48EB95E9"/>
    <w:rsid w:val="48F155B8"/>
    <w:rsid w:val="48F282BD"/>
    <w:rsid w:val="48F7C502"/>
    <w:rsid w:val="490059F1"/>
    <w:rsid w:val="490624F7"/>
    <w:rsid w:val="4907B2F5"/>
    <w:rsid w:val="491B0F9E"/>
    <w:rsid w:val="491B1FFB"/>
    <w:rsid w:val="491F3F2E"/>
    <w:rsid w:val="491FA480"/>
    <w:rsid w:val="49225259"/>
    <w:rsid w:val="49288D50"/>
    <w:rsid w:val="49298F70"/>
    <w:rsid w:val="492AD922"/>
    <w:rsid w:val="493CFF60"/>
    <w:rsid w:val="494C708D"/>
    <w:rsid w:val="494C8826"/>
    <w:rsid w:val="494DB8CC"/>
    <w:rsid w:val="494FF5B0"/>
    <w:rsid w:val="49505717"/>
    <w:rsid w:val="495522F2"/>
    <w:rsid w:val="49556C05"/>
    <w:rsid w:val="4961AB0A"/>
    <w:rsid w:val="49674D80"/>
    <w:rsid w:val="49731523"/>
    <w:rsid w:val="49733632"/>
    <w:rsid w:val="4974F9B3"/>
    <w:rsid w:val="497FCC3C"/>
    <w:rsid w:val="49824A22"/>
    <w:rsid w:val="498B8907"/>
    <w:rsid w:val="498D0E54"/>
    <w:rsid w:val="499B40F7"/>
    <w:rsid w:val="49A8B54B"/>
    <w:rsid w:val="49ADF8CF"/>
    <w:rsid w:val="49AE8CE4"/>
    <w:rsid w:val="49B098D8"/>
    <w:rsid w:val="49B5A7E6"/>
    <w:rsid w:val="49C432C6"/>
    <w:rsid w:val="49C53352"/>
    <w:rsid w:val="49CBF624"/>
    <w:rsid w:val="49CDD00B"/>
    <w:rsid w:val="49CDDC95"/>
    <w:rsid w:val="49D18406"/>
    <w:rsid w:val="49D48308"/>
    <w:rsid w:val="4A07EE00"/>
    <w:rsid w:val="4A0FF0F4"/>
    <w:rsid w:val="4A1036CE"/>
    <w:rsid w:val="4A1F6810"/>
    <w:rsid w:val="4A257E4B"/>
    <w:rsid w:val="4A2EDACD"/>
    <w:rsid w:val="4A30F1CC"/>
    <w:rsid w:val="4A38EDE3"/>
    <w:rsid w:val="4A394D9D"/>
    <w:rsid w:val="4A3CFBDE"/>
    <w:rsid w:val="4A3D0B1C"/>
    <w:rsid w:val="4A43CA3B"/>
    <w:rsid w:val="4A499121"/>
    <w:rsid w:val="4A4BA01E"/>
    <w:rsid w:val="4A5A712E"/>
    <w:rsid w:val="4A6900C1"/>
    <w:rsid w:val="4A69B2B6"/>
    <w:rsid w:val="4A6C1A2D"/>
    <w:rsid w:val="4A709B9F"/>
    <w:rsid w:val="4A72F273"/>
    <w:rsid w:val="4A739FA6"/>
    <w:rsid w:val="4A774D38"/>
    <w:rsid w:val="4A7FC188"/>
    <w:rsid w:val="4A97CF6E"/>
    <w:rsid w:val="4AA3AA26"/>
    <w:rsid w:val="4ABE1DB5"/>
    <w:rsid w:val="4AC5DF3A"/>
    <w:rsid w:val="4AC7A339"/>
    <w:rsid w:val="4AC821EA"/>
    <w:rsid w:val="4ACC7D0D"/>
    <w:rsid w:val="4ADDC7E8"/>
    <w:rsid w:val="4AEE0BA4"/>
    <w:rsid w:val="4B0157C6"/>
    <w:rsid w:val="4B0334B8"/>
    <w:rsid w:val="4B0BA3C5"/>
    <w:rsid w:val="4B11AD1F"/>
    <w:rsid w:val="4B124430"/>
    <w:rsid w:val="4B177B37"/>
    <w:rsid w:val="4B26F2E3"/>
    <w:rsid w:val="4B29A442"/>
    <w:rsid w:val="4B2E22AC"/>
    <w:rsid w:val="4B44ADCC"/>
    <w:rsid w:val="4B4547BB"/>
    <w:rsid w:val="4B47D9B6"/>
    <w:rsid w:val="4B5162C7"/>
    <w:rsid w:val="4B572D57"/>
    <w:rsid w:val="4B58FE0A"/>
    <w:rsid w:val="4B5A68D3"/>
    <w:rsid w:val="4B5C5A7C"/>
    <w:rsid w:val="4B5C66FB"/>
    <w:rsid w:val="4B5CBE7D"/>
    <w:rsid w:val="4B5F5251"/>
    <w:rsid w:val="4B600632"/>
    <w:rsid w:val="4B63B7CC"/>
    <w:rsid w:val="4B64962C"/>
    <w:rsid w:val="4B74C341"/>
    <w:rsid w:val="4B771B1B"/>
    <w:rsid w:val="4B84F1D4"/>
    <w:rsid w:val="4B891973"/>
    <w:rsid w:val="4B9272B4"/>
    <w:rsid w:val="4B947CFB"/>
    <w:rsid w:val="4B969FB1"/>
    <w:rsid w:val="4BA08093"/>
    <w:rsid w:val="4BA123EB"/>
    <w:rsid w:val="4BA513FD"/>
    <w:rsid w:val="4BAE8069"/>
    <w:rsid w:val="4BB16AA8"/>
    <w:rsid w:val="4BB27EF0"/>
    <w:rsid w:val="4BB7EF9F"/>
    <w:rsid w:val="4BB84838"/>
    <w:rsid w:val="4BBA08B2"/>
    <w:rsid w:val="4BC04B24"/>
    <w:rsid w:val="4BCCC22D"/>
    <w:rsid w:val="4BCCCCB2"/>
    <w:rsid w:val="4BD29B94"/>
    <w:rsid w:val="4BD57AED"/>
    <w:rsid w:val="4BD93850"/>
    <w:rsid w:val="4BDE2A64"/>
    <w:rsid w:val="4BE2BC3A"/>
    <w:rsid w:val="4BEFAB3B"/>
    <w:rsid w:val="4BF4C233"/>
    <w:rsid w:val="4BF71DB6"/>
    <w:rsid w:val="4BFDB7EA"/>
    <w:rsid w:val="4C087032"/>
    <w:rsid w:val="4C0C6636"/>
    <w:rsid w:val="4C0CD52F"/>
    <w:rsid w:val="4C0DCA30"/>
    <w:rsid w:val="4C140B40"/>
    <w:rsid w:val="4C1752AC"/>
    <w:rsid w:val="4C1890CC"/>
    <w:rsid w:val="4C240C02"/>
    <w:rsid w:val="4C242EC0"/>
    <w:rsid w:val="4C2584A7"/>
    <w:rsid w:val="4C266B9F"/>
    <w:rsid w:val="4C2958AA"/>
    <w:rsid w:val="4C2977E2"/>
    <w:rsid w:val="4C3205F4"/>
    <w:rsid w:val="4C4D48F0"/>
    <w:rsid w:val="4C55CA93"/>
    <w:rsid w:val="4C594990"/>
    <w:rsid w:val="4C5B271B"/>
    <w:rsid w:val="4C5DBD81"/>
    <w:rsid w:val="4C69F3E1"/>
    <w:rsid w:val="4C705428"/>
    <w:rsid w:val="4C73AF96"/>
    <w:rsid w:val="4C7F8695"/>
    <w:rsid w:val="4CB51442"/>
    <w:rsid w:val="4CC381FA"/>
    <w:rsid w:val="4CC8B9BD"/>
    <w:rsid w:val="4CD27B4C"/>
    <w:rsid w:val="4CDCFE47"/>
    <w:rsid w:val="4CE53520"/>
    <w:rsid w:val="4CE55E27"/>
    <w:rsid w:val="4CF21A44"/>
    <w:rsid w:val="4CF6A4F5"/>
    <w:rsid w:val="4CF82ADD"/>
    <w:rsid w:val="4D019315"/>
    <w:rsid w:val="4D0E45F8"/>
    <w:rsid w:val="4D1014C4"/>
    <w:rsid w:val="4D192A11"/>
    <w:rsid w:val="4D2201CC"/>
    <w:rsid w:val="4D27775E"/>
    <w:rsid w:val="4D281C94"/>
    <w:rsid w:val="4D2AAA26"/>
    <w:rsid w:val="4D301FE5"/>
    <w:rsid w:val="4D3B7F56"/>
    <w:rsid w:val="4D459BA8"/>
    <w:rsid w:val="4D4E266D"/>
    <w:rsid w:val="4D5E5C33"/>
    <w:rsid w:val="4D61DAA8"/>
    <w:rsid w:val="4D634F56"/>
    <w:rsid w:val="4D63A831"/>
    <w:rsid w:val="4D6A6BBD"/>
    <w:rsid w:val="4D702407"/>
    <w:rsid w:val="4D70E2B8"/>
    <w:rsid w:val="4D7736EA"/>
    <w:rsid w:val="4D7A2EE4"/>
    <w:rsid w:val="4D7A966F"/>
    <w:rsid w:val="4D7E5278"/>
    <w:rsid w:val="4D815708"/>
    <w:rsid w:val="4D87A698"/>
    <w:rsid w:val="4D89D9BF"/>
    <w:rsid w:val="4D8F5F48"/>
    <w:rsid w:val="4D9400FE"/>
    <w:rsid w:val="4DA1D951"/>
    <w:rsid w:val="4DA3ECDE"/>
    <w:rsid w:val="4DB3DBD6"/>
    <w:rsid w:val="4DB4D9C0"/>
    <w:rsid w:val="4DB605A8"/>
    <w:rsid w:val="4DBE060E"/>
    <w:rsid w:val="4DD5EC6F"/>
    <w:rsid w:val="4DD6C377"/>
    <w:rsid w:val="4DD9209A"/>
    <w:rsid w:val="4DE112C4"/>
    <w:rsid w:val="4DE1F2E4"/>
    <w:rsid w:val="4DF5CD4F"/>
    <w:rsid w:val="4DF5E496"/>
    <w:rsid w:val="4E016B47"/>
    <w:rsid w:val="4E02B754"/>
    <w:rsid w:val="4E046677"/>
    <w:rsid w:val="4E068C82"/>
    <w:rsid w:val="4E0FF027"/>
    <w:rsid w:val="4E1035D2"/>
    <w:rsid w:val="4E10C5E6"/>
    <w:rsid w:val="4E12C338"/>
    <w:rsid w:val="4E1336FE"/>
    <w:rsid w:val="4E198351"/>
    <w:rsid w:val="4E20689E"/>
    <w:rsid w:val="4E227DBF"/>
    <w:rsid w:val="4E2A7194"/>
    <w:rsid w:val="4E3389B4"/>
    <w:rsid w:val="4E4480DD"/>
    <w:rsid w:val="4E512050"/>
    <w:rsid w:val="4E51A2AB"/>
    <w:rsid w:val="4E51E2F6"/>
    <w:rsid w:val="4E6A82DB"/>
    <w:rsid w:val="4E78B4D6"/>
    <w:rsid w:val="4E78E769"/>
    <w:rsid w:val="4E7F1498"/>
    <w:rsid w:val="4E80631B"/>
    <w:rsid w:val="4E9077E8"/>
    <w:rsid w:val="4E93FB3E"/>
    <w:rsid w:val="4E95441A"/>
    <w:rsid w:val="4E9CF577"/>
    <w:rsid w:val="4E9FC3A1"/>
    <w:rsid w:val="4EA3ABB7"/>
    <w:rsid w:val="4EB638F1"/>
    <w:rsid w:val="4EBB6D55"/>
    <w:rsid w:val="4EBC748D"/>
    <w:rsid w:val="4ECAF4E7"/>
    <w:rsid w:val="4ECC1F13"/>
    <w:rsid w:val="4ECD178F"/>
    <w:rsid w:val="4ED2C5E3"/>
    <w:rsid w:val="4EDDE296"/>
    <w:rsid w:val="4EE08B61"/>
    <w:rsid w:val="4EE4C5D6"/>
    <w:rsid w:val="4EEAA0FF"/>
    <w:rsid w:val="4EEBC941"/>
    <w:rsid w:val="4EF676B7"/>
    <w:rsid w:val="4EF84000"/>
    <w:rsid w:val="4EFA913B"/>
    <w:rsid w:val="4EFAEC0A"/>
    <w:rsid w:val="4EFF09DB"/>
    <w:rsid w:val="4F014AB5"/>
    <w:rsid w:val="4F042669"/>
    <w:rsid w:val="4F097832"/>
    <w:rsid w:val="4F0B52BF"/>
    <w:rsid w:val="4F26EAEC"/>
    <w:rsid w:val="4F2771CD"/>
    <w:rsid w:val="4F289527"/>
    <w:rsid w:val="4F47C54C"/>
    <w:rsid w:val="4F4D2130"/>
    <w:rsid w:val="4F536B25"/>
    <w:rsid w:val="4F571BF5"/>
    <w:rsid w:val="4F588B86"/>
    <w:rsid w:val="4F59E6E7"/>
    <w:rsid w:val="4F5EEB96"/>
    <w:rsid w:val="4F5F8650"/>
    <w:rsid w:val="4F739F9C"/>
    <w:rsid w:val="4F747091"/>
    <w:rsid w:val="4F7C575D"/>
    <w:rsid w:val="4F83EE4C"/>
    <w:rsid w:val="4F879F97"/>
    <w:rsid w:val="4F88546D"/>
    <w:rsid w:val="4F8A2671"/>
    <w:rsid w:val="4F93DBFA"/>
    <w:rsid w:val="4F9D13EA"/>
    <w:rsid w:val="4FA09CC5"/>
    <w:rsid w:val="4FA1B35B"/>
    <w:rsid w:val="4FB52AA7"/>
    <w:rsid w:val="4FC4199D"/>
    <w:rsid w:val="4FC66CFC"/>
    <w:rsid w:val="4FD41D86"/>
    <w:rsid w:val="4FD57F58"/>
    <w:rsid w:val="4FE7451E"/>
    <w:rsid w:val="4FEBA084"/>
    <w:rsid w:val="4FF0AA89"/>
    <w:rsid w:val="4FF31A15"/>
    <w:rsid w:val="5001D273"/>
    <w:rsid w:val="500279A3"/>
    <w:rsid w:val="500BC0F5"/>
    <w:rsid w:val="500DBF54"/>
    <w:rsid w:val="50225F78"/>
    <w:rsid w:val="50255063"/>
    <w:rsid w:val="502DCC37"/>
    <w:rsid w:val="5032CF50"/>
    <w:rsid w:val="50339ACA"/>
    <w:rsid w:val="503FADE9"/>
    <w:rsid w:val="50427273"/>
    <w:rsid w:val="5044E764"/>
    <w:rsid w:val="504AAD07"/>
    <w:rsid w:val="504F9035"/>
    <w:rsid w:val="50516015"/>
    <w:rsid w:val="50569B35"/>
    <w:rsid w:val="5060A608"/>
    <w:rsid w:val="5063BA5E"/>
    <w:rsid w:val="506413B3"/>
    <w:rsid w:val="5067DFA3"/>
    <w:rsid w:val="5072234A"/>
    <w:rsid w:val="5074F961"/>
    <w:rsid w:val="507D6284"/>
    <w:rsid w:val="507FBF53"/>
    <w:rsid w:val="5082F535"/>
    <w:rsid w:val="5083879B"/>
    <w:rsid w:val="509460B5"/>
    <w:rsid w:val="5097C226"/>
    <w:rsid w:val="50A25021"/>
    <w:rsid w:val="50A3DD5E"/>
    <w:rsid w:val="50AAB0B9"/>
    <w:rsid w:val="50B1C8FF"/>
    <w:rsid w:val="50B47660"/>
    <w:rsid w:val="50B69152"/>
    <w:rsid w:val="50B75807"/>
    <w:rsid w:val="50C2E840"/>
    <w:rsid w:val="50CC1BB8"/>
    <w:rsid w:val="50CDC62F"/>
    <w:rsid w:val="50D2F71E"/>
    <w:rsid w:val="50D3F39F"/>
    <w:rsid w:val="50D450D8"/>
    <w:rsid w:val="50DB2BAD"/>
    <w:rsid w:val="50E0277C"/>
    <w:rsid w:val="50E0B560"/>
    <w:rsid w:val="50E3A170"/>
    <w:rsid w:val="50E87044"/>
    <w:rsid w:val="50F0AC17"/>
    <w:rsid w:val="50F586A6"/>
    <w:rsid w:val="50FCA307"/>
    <w:rsid w:val="50FE1AA5"/>
    <w:rsid w:val="5102B567"/>
    <w:rsid w:val="510F9FBB"/>
    <w:rsid w:val="511B4C45"/>
    <w:rsid w:val="511D271E"/>
    <w:rsid w:val="512169D9"/>
    <w:rsid w:val="5124DEF6"/>
    <w:rsid w:val="51291235"/>
    <w:rsid w:val="5130045B"/>
    <w:rsid w:val="5130D082"/>
    <w:rsid w:val="5137B074"/>
    <w:rsid w:val="513FD3C3"/>
    <w:rsid w:val="514BA316"/>
    <w:rsid w:val="514DFC86"/>
    <w:rsid w:val="5151522E"/>
    <w:rsid w:val="5154132B"/>
    <w:rsid w:val="5154D4C9"/>
    <w:rsid w:val="515666ED"/>
    <w:rsid w:val="51569C91"/>
    <w:rsid w:val="5157813C"/>
    <w:rsid w:val="515966DC"/>
    <w:rsid w:val="515AA753"/>
    <w:rsid w:val="51614A5A"/>
    <w:rsid w:val="516452AD"/>
    <w:rsid w:val="516C03D9"/>
    <w:rsid w:val="516E9DE2"/>
    <w:rsid w:val="517613E6"/>
    <w:rsid w:val="517F1216"/>
    <w:rsid w:val="518223E9"/>
    <w:rsid w:val="51841523"/>
    <w:rsid w:val="5186E2AB"/>
    <w:rsid w:val="51989EC5"/>
    <w:rsid w:val="519EFA74"/>
    <w:rsid w:val="51B10FB6"/>
    <w:rsid w:val="51BFEFFF"/>
    <w:rsid w:val="51CB9C15"/>
    <w:rsid w:val="51CDF6CF"/>
    <w:rsid w:val="51CEFA28"/>
    <w:rsid w:val="51CF69FA"/>
    <w:rsid w:val="51CF866F"/>
    <w:rsid w:val="51D0347A"/>
    <w:rsid w:val="51D25F26"/>
    <w:rsid w:val="51D46AA8"/>
    <w:rsid w:val="51DD9D59"/>
    <w:rsid w:val="51E842E0"/>
    <w:rsid w:val="51EFEB58"/>
    <w:rsid w:val="51F8E4A9"/>
    <w:rsid w:val="5208E93A"/>
    <w:rsid w:val="520B3B98"/>
    <w:rsid w:val="521104E6"/>
    <w:rsid w:val="5212A671"/>
    <w:rsid w:val="522121EF"/>
    <w:rsid w:val="5231C13B"/>
    <w:rsid w:val="52321494"/>
    <w:rsid w:val="52369DB8"/>
    <w:rsid w:val="525851D4"/>
    <w:rsid w:val="525FF68E"/>
    <w:rsid w:val="52659E17"/>
    <w:rsid w:val="526D6155"/>
    <w:rsid w:val="5278E3D4"/>
    <w:rsid w:val="527BD37B"/>
    <w:rsid w:val="527FB498"/>
    <w:rsid w:val="52845783"/>
    <w:rsid w:val="5286EF04"/>
    <w:rsid w:val="5287FE86"/>
    <w:rsid w:val="528845BA"/>
    <w:rsid w:val="528C696D"/>
    <w:rsid w:val="52925EAA"/>
    <w:rsid w:val="529DDB76"/>
    <w:rsid w:val="52A615FD"/>
    <w:rsid w:val="52BBAB4F"/>
    <w:rsid w:val="52CACB47"/>
    <w:rsid w:val="52D21577"/>
    <w:rsid w:val="52D27A67"/>
    <w:rsid w:val="52DF84E1"/>
    <w:rsid w:val="52E1BF4B"/>
    <w:rsid w:val="52FAE7EC"/>
    <w:rsid w:val="530C8C5F"/>
    <w:rsid w:val="531379FA"/>
    <w:rsid w:val="531B9223"/>
    <w:rsid w:val="5328F340"/>
    <w:rsid w:val="53384738"/>
    <w:rsid w:val="533B3EBB"/>
    <w:rsid w:val="5343F879"/>
    <w:rsid w:val="53459326"/>
    <w:rsid w:val="534D1A5D"/>
    <w:rsid w:val="534E9FB4"/>
    <w:rsid w:val="53519EEA"/>
    <w:rsid w:val="5357F379"/>
    <w:rsid w:val="535F71C0"/>
    <w:rsid w:val="5361BA39"/>
    <w:rsid w:val="53639111"/>
    <w:rsid w:val="5363E271"/>
    <w:rsid w:val="53661DE5"/>
    <w:rsid w:val="53674C2A"/>
    <w:rsid w:val="536A3632"/>
    <w:rsid w:val="53769B74"/>
    <w:rsid w:val="53832B33"/>
    <w:rsid w:val="5399F989"/>
    <w:rsid w:val="539C3AFB"/>
    <w:rsid w:val="539C6F87"/>
    <w:rsid w:val="539E224D"/>
    <w:rsid w:val="53A18607"/>
    <w:rsid w:val="53A7C277"/>
    <w:rsid w:val="53A933D7"/>
    <w:rsid w:val="53A988D7"/>
    <w:rsid w:val="53AE3C27"/>
    <w:rsid w:val="53AEE002"/>
    <w:rsid w:val="53B10B66"/>
    <w:rsid w:val="53B4E970"/>
    <w:rsid w:val="53B676FE"/>
    <w:rsid w:val="53B8BDA9"/>
    <w:rsid w:val="53BE2C85"/>
    <w:rsid w:val="53C7437A"/>
    <w:rsid w:val="53C7A011"/>
    <w:rsid w:val="53D2444D"/>
    <w:rsid w:val="53D44840"/>
    <w:rsid w:val="53E5974C"/>
    <w:rsid w:val="53E9BB1A"/>
    <w:rsid w:val="53F56537"/>
    <w:rsid w:val="5401D51D"/>
    <w:rsid w:val="5407E499"/>
    <w:rsid w:val="541107E3"/>
    <w:rsid w:val="5411F6EB"/>
    <w:rsid w:val="5413DBE4"/>
    <w:rsid w:val="54159655"/>
    <w:rsid w:val="541BD2A3"/>
    <w:rsid w:val="542A94A3"/>
    <w:rsid w:val="542B727C"/>
    <w:rsid w:val="543AB1E4"/>
    <w:rsid w:val="544A503E"/>
    <w:rsid w:val="544C66F0"/>
    <w:rsid w:val="545402E4"/>
    <w:rsid w:val="545A1A50"/>
    <w:rsid w:val="545B4940"/>
    <w:rsid w:val="545FC1E1"/>
    <w:rsid w:val="54660123"/>
    <w:rsid w:val="546C0634"/>
    <w:rsid w:val="546D42CD"/>
    <w:rsid w:val="546FE8AE"/>
    <w:rsid w:val="54773B5D"/>
    <w:rsid w:val="547B2F38"/>
    <w:rsid w:val="548281A4"/>
    <w:rsid w:val="54872CBB"/>
    <w:rsid w:val="548E8759"/>
    <w:rsid w:val="549392E1"/>
    <w:rsid w:val="549941B0"/>
    <w:rsid w:val="549AC1C8"/>
    <w:rsid w:val="54A3D9D1"/>
    <w:rsid w:val="54A5E51C"/>
    <w:rsid w:val="54B4E0FA"/>
    <w:rsid w:val="54C44A4E"/>
    <w:rsid w:val="54C9B937"/>
    <w:rsid w:val="54CA3A44"/>
    <w:rsid w:val="54D2A041"/>
    <w:rsid w:val="54F111BD"/>
    <w:rsid w:val="54F238A3"/>
    <w:rsid w:val="54F721A4"/>
    <w:rsid w:val="5502D15F"/>
    <w:rsid w:val="55031C8B"/>
    <w:rsid w:val="550ED2F3"/>
    <w:rsid w:val="5511758E"/>
    <w:rsid w:val="55133C4C"/>
    <w:rsid w:val="55144034"/>
    <w:rsid w:val="5515CC08"/>
    <w:rsid w:val="55163DE2"/>
    <w:rsid w:val="5519BE3E"/>
    <w:rsid w:val="551BD67F"/>
    <w:rsid w:val="5521F7DE"/>
    <w:rsid w:val="5529B131"/>
    <w:rsid w:val="552B5CFD"/>
    <w:rsid w:val="552D40FC"/>
    <w:rsid w:val="55477C97"/>
    <w:rsid w:val="55492A1E"/>
    <w:rsid w:val="554B4DC8"/>
    <w:rsid w:val="554DD446"/>
    <w:rsid w:val="555E4ECC"/>
    <w:rsid w:val="555E5472"/>
    <w:rsid w:val="5560F41E"/>
    <w:rsid w:val="556DDB44"/>
    <w:rsid w:val="5576028E"/>
    <w:rsid w:val="5581FE02"/>
    <w:rsid w:val="55837C1E"/>
    <w:rsid w:val="5596885D"/>
    <w:rsid w:val="559F82DA"/>
    <w:rsid w:val="55A1C90B"/>
    <w:rsid w:val="55A4AA9B"/>
    <w:rsid w:val="55B4ECE1"/>
    <w:rsid w:val="55B8A106"/>
    <w:rsid w:val="55BC2D06"/>
    <w:rsid w:val="55BC7639"/>
    <w:rsid w:val="55D05FE3"/>
    <w:rsid w:val="55D98053"/>
    <w:rsid w:val="55E1F4F8"/>
    <w:rsid w:val="55E69880"/>
    <w:rsid w:val="55E7F68D"/>
    <w:rsid w:val="55E8C215"/>
    <w:rsid w:val="55F24BEF"/>
    <w:rsid w:val="55F66CCD"/>
    <w:rsid w:val="560284F2"/>
    <w:rsid w:val="56041788"/>
    <w:rsid w:val="56072683"/>
    <w:rsid w:val="56166AE4"/>
    <w:rsid w:val="5616F82E"/>
    <w:rsid w:val="561A3BA6"/>
    <w:rsid w:val="561C490B"/>
    <w:rsid w:val="561CAFEC"/>
    <w:rsid w:val="562941FC"/>
    <w:rsid w:val="562A66D9"/>
    <w:rsid w:val="5636968C"/>
    <w:rsid w:val="5639FCA3"/>
    <w:rsid w:val="563B0BB9"/>
    <w:rsid w:val="5642266F"/>
    <w:rsid w:val="56424A90"/>
    <w:rsid w:val="5644604D"/>
    <w:rsid w:val="565457EA"/>
    <w:rsid w:val="56593F88"/>
    <w:rsid w:val="56594043"/>
    <w:rsid w:val="56598ED3"/>
    <w:rsid w:val="565FEC1B"/>
    <w:rsid w:val="56602D5E"/>
    <w:rsid w:val="566C7D3B"/>
    <w:rsid w:val="566F20A1"/>
    <w:rsid w:val="566F64E1"/>
    <w:rsid w:val="5672E039"/>
    <w:rsid w:val="5674B633"/>
    <w:rsid w:val="567C7416"/>
    <w:rsid w:val="568413C6"/>
    <w:rsid w:val="568C4E81"/>
    <w:rsid w:val="568CC3FC"/>
    <w:rsid w:val="569B6196"/>
    <w:rsid w:val="569FF93B"/>
    <w:rsid w:val="56A2E800"/>
    <w:rsid w:val="56A63853"/>
    <w:rsid w:val="56AAC9C3"/>
    <w:rsid w:val="56AD66BF"/>
    <w:rsid w:val="56C3FD87"/>
    <w:rsid w:val="56C404FC"/>
    <w:rsid w:val="56C40F7C"/>
    <w:rsid w:val="56C8B562"/>
    <w:rsid w:val="56CB3F99"/>
    <w:rsid w:val="56D2B6A7"/>
    <w:rsid w:val="56D36C50"/>
    <w:rsid w:val="56D98041"/>
    <w:rsid w:val="56DCFA3B"/>
    <w:rsid w:val="56E51514"/>
    <w:rsid w:val="56E52CC8"/>
    <w:rsid w:val="56E60F32"/>
    <w:rsid w:val="56F2AF54"/>
    <w:rsid w:val="56F5BD97"/>
    <w:rsid w:val="56F88383"/>
    <w:rsid w:val="56F8E7D7"/>
    <w:rsid w:val="57026CDD"/>
    <w:rsid w:val="5723198D"/>
    <w:rsid w:val="5733124F"/>
    <w:rsid w:val="57371564"/>
    <w:rsid w:val="57387DD5"/>
    <w:rsid w:val="573D94B5"/>
    <w:rsid w:val="574031EE"/>
    <w:rsid w:val="57460D7C"/>
    <w:rsid w:val="574A7375"/>
    <w:rsid w:val="574D3717"/>
    <w:rsid w:val="574E5776"/>
    <w:rsid w:val="57548B17"/>
    <w:rsid w:val="5798D4B7"/>
    <w:rsid w:val="5799B34A"/>
    <w:rsid w:val="579BC8CE"/>
    <w:rsid w:val="57B2A94C"/>
    <w:rsid w:val="57BB006C"/>
    <w:rsid w:val="57BE3A65"/>
    <w:rsid w:val="57BE4DF3"/>
    <w:rsid w:val="57CB36D9"/>
    <w:rsid w:val="57E01940"/>
    <w:rsid w:val="57E709E5"/>
    <w:rsid w:val="57EB4D7C"/>
    <w:rsid w:val="57F113C3"/>
    <w:rsid w:val="57F54A25"/>
    <w:rsid w:val="57F6139F"/>
    <w:rsid w:val="58092419"/>
    <w:rsid w:val="580A5B1B"/>
    <w:rsid w:val="581A5995"/>
    <w:rsid w:val="581B95F2"/>
    <w:rsid w:val="58261368"/>
    <w:rsid w:val="5826AD74"/>
    <w:rsid w:val="58329AA3"/>
    <w:rsid w:val="5838E21F"/>
    <w:rsid w:val="583E5781"/>
    <w:rsid w:val="583FA9B2"/>
    <w:rsid w:val="5843B394"/>
    <w:rsid w:val="584673B5"/>
    <w:rsid w:val="5846A5E7"/>
    <w:rsid w:val="584EF889"/>
    <w:rsid w:val="5851709F"/>
    <w:rsid w:val="585CC8DA"/>
    <w:rsid w:val="585D18C0"/>
    <w:rsid w:val="585FC281"/>
    <w:rsid w:val="586C27B5"/>
    <w:rsid w:val="58730159"/>
    <w:rsid w:val="5874C47B"/>
    <w:rsid w:val="5879345A"/>
    <w:rsid w:val="587C7D89"/>
    <w:rsid w:val="587D09E6"/>
    <w:rsid w:val="5880B8A8"/>
    <w:rsid w:val="58849538"/>
    <w:rsid w:val="5887A135"/>
    <w:rsid w:val="588D2D51"/>
    <w:rsid w:val="5890CD51"/>
    <w:rsid w:val="5890EEB4"/>
    <w:rsid w:val="589DA0FB"/>
    <w:rsid w:val="58A38BE7"/>
    <w:rsid w:val="58A48AC4"/>
    <w:rsid w:val="58A7DBB0"/>
    <w:rsid w:val="58AA142A"/>
    <w:rsid w:val="58ADDD68"/>
    <w:rsid w:val="58B1B239"/>
    <w:rsid w:val="58B4B669"/>
    <w:rsid w:val="58BB1F88"/>
    <w:rsid w:val="58C7C7A2"/>
    <w:rsid w:val="58CC23CD"/>
    <w:rsid w:val="58D058C8"/>
    <w:rsid w:val="58D06405"/>
    <w:rsid w:val="58D8D689"/>
    <w:rsid w:val="58DE1E4F"/>
    <w:rsid w:val="58EEB355"/>
    <w:rsid w:val="58F5CAC1"/>
    <w:rsid w:val="58F5D97C"/>
    <w:rsid w:val="58FBB21A"/>
    <w:rsid w:val="58FDA536"/>
    <w:rsid w:val="59037AE3"/>
    <w:rsid w:val="59043D43"/>
    <w:rsid w:val="5906A9A1"/>
    <w:rsid w:val="590B49B8"/>
    <w:rsid w:val="591A9653"/>
    <w:rsid w:val="591C7BC1"/>
    <w:rsid w:val="592D5BB7"/>
    <w:rsid w:val="59323340"/>
    <w:rsid w:val="5932E163"/>
    <w:rsid w:val="593D7D33"/>
    <w:rsid w:val="593DC5B3"/>
    <w:rsid w:val="593E85D7"/>
    <w:rsid w:val="5943BF73"/>
    <w:rsid w:val="59465CB4"/>
    <w:rsid w:val="59496E6F"/>
    <w:rsid w:val="59565B10"/>
    <w:rsid w:val="59587736"/>
    <w:rsid w:val="595D9541"/>
    <w:rsid w:val="595F11A9"/>
    <w:rsid w:val="5964BE30"/>
    <w:rsid w:val="5967A3C9"/>
    <w:rsid w:val="59688951"/>
    <w:rsid w:val="5977EB3F"/>
    <w:rsid w:val="5979A97C"/>
    <w:rsid w:val="59808A7E"/>
    <w:rsid w:val="59843A87"/>
    <w:rsid w:val="59854481"/>
    <w:rsid w:val="598CE9F0"/>
    <w:rsid w:val="599F88BC"/>
    <w:rsid w:val="59A9FD20"/>
    <w:rsid w:val="59B1205D"/>
    <w:rsid w:val="59BC889E"/>
    <w:rsid w:val="59BCB363"/>
    <w:rsid w:val="59C37548"/>
    <w:rsid w:val="59C49679"/>
    <w:rsid w:val="59C62A41"/>
    <w:rsid w:val="59C71024"/>
    <w:rsid w:val="59DB5B58"/>
    <w:rsid w:val="59DDFB93"/>
    <w:rsid w:val="59E24416"/>
    <w:rsid w:val="59E2A172"/>
    <w:rsid w:val="59E87CAE"/>
    <w:rsid w:val="59E911FF"/>
    <w:rsid w:val="59F012B0"/>
    <w:rsid w:val="59F90A1A"/>
    <w:rsid w:val="59FD4DB5"/>
    <w:rsid w:val="59FFDC64"/>
    <w:rsid w:val="5A049A34"/>
    <w:rsid w:val="5A0C5808"/>
    <w:rsid w:val="5A0ED1BA"/>
    <w:rsid w:val="5A0FA2BE"/>
    <w:rsid w:val="5A22EFB5"/>
    <w:rsid w:val="5A3D014F"/>
    <w:rsid w:val="5A40383F"/>
    <w:rsid w:val="5A4A4405"/>
    <w:rsid w:val="5A4AAFFD"/>
    <w:rsid w:val="5A536C4F"/>
    <w:rsid w:val="5A5D9BD5"/>
    <w:rsid w:val="5A5F32C3"/>
    <w:rsid w:val="5A60AE2E"/>
    <w:rsid w:val="5A6BCEAE"/>
    <w:rsid w:val="5A6C9FBA"/>
    <w:rsid w:val="5A7073DD"/>
    <w:rsid w:val="5A7595E1"/>
    <w:rsid w:val="5A82B11B"/>
    <w:rsid w:val="5A84751B"/>
    <w:rsid w:val="5A8A83B6"/>
    <w:rsid w:val="5A918E7E"/>
    <w:rsid w:val="5A932CAC"/>
    <w:rsid w:val="5A93D657"/>
    <w:rsid w:val="5A9B0C71"/>
    <w:rsid w:val="5AA10E7F"/>
    <w:rsid w:val="5AA1D4CA"/>
    <w:rsid w:val="5AA5074E"/>
    <w:rsid w:val="5AAD6CF5"/>
    <w:rsid w:val="5AAD86EC"/>
    <w:rsid w:val="5AB6810C"/>
    <w:rsid w:val="5AB68481"/>
    <w:rsid w:val="5ABA5CF4"/>
    <w:rsid w:val="5AC22999"/>
    <w:rsid w:val="5AC386A1"/>
    <w:rsid w:val="5AC59240"/>
    <w:rsid w:val="5AC98EA5"/>
    <w:rsid w:val="5ACB5A3A"/>
    <w:rsid w:val="5AD1A483"/>
    <w:rsid w:val="5AD97A69"/>
    <w:rsid w:val="5ADA4D0D"/>
    <w:rsid w:val="5AE391F4"/>
    <w:rsid w:val="5AE705DB"/>
    <w:rsid w:val="5AE78B57"/>
    <w:rsid w:val="5B0731EA"/>
    <w:rsid w:val="5B0DF06F"/>
    <w:rsid w:val="5B0F0555"/>
    <w:rsid w:val="5B1AD414"/>
    <w:rsid w:val="5B25FDE0"/>
    <w:rsid w:val="5B2B7F32"/>
    <w:rsid w:val="5B3450EE"/>
    <w:rsid w:val="5B3E05A4"/>
    <w:rsid w:val="5B4685FD"/>
    <w:rsid w:val="5B4720C2"/>
    <w:rsid w:val="5B524820"/>
    <w:rsid w:val="5B5E2131"/>
    <w:rsid w:val="5B661F1F"/>
    <w:rsid w:val="5B6C02A4"/>
    <w:rsid w:val="5B727E46"/>
    <w:rsid w:val="5B7478FF"/>
    <w:rsid w:val="5B7D92F6"/>
    <w:rsid w:val="5B8B3580"/>
    <w:rsid w:val="5B914F9D"/>
    <w:rsid w:val="5B932AE3"/>
    <w:rsid w:val="5B93D2CD"/>
    <w:rsid w:val="5BA1783A"/>
    <w:rsid w:val="5BA1EE04"/>
    <w:rsid w:val="5BA6FD4E"/>
    <w:rsid w:val="5BBD689B"/>
    <w:rsid w:val="5BC4A6C5"/>
    <w:rsid w:val="5BCDBF30"/>
    <w:rsid w:val="5BCE935F"/>
    <w:rsid w:val="5BD706E7"/>
    <w:rsid w:val="5BDBDC0D"/>
    <w:rsid w:val="5BEAA19B"/>
    <w:rsid w:val="5BEE5C04"/>
    <w:rsid w:val="5BEF69FF"/>
    <w:rsid w:val="5BF802F7"/>
    <w:rsid w:val="5C0F8B2E"/>
    <w:rsid w:val="5C12E3C0"/>
    <w:rsid w:val="5C1AB90C"/>
    <w:rsid w:val="5C23C77A"/>
    <w:rsid w:val="5C25FD15"/>
    <w:rsid w:val="5C28AD27"/>
    <w:rsid w:val="5C28DEE0"/>
    <w:rsid w:val="5C297BA8"/>
    <w:rsid w:val="5C2B1E89"/>
    <w:rsid w:val="5C38078A"/>
    <w:rsid w:val="5C3A9D70"/>
    <w:rsid w:val="5C486DDD"/>
    <w:rsid w:val="5C4AD7B0"/>
    <w:rsid w:val="5C52DD81"/>
    <w:rsid w:val="5C53AB7B"/>
    <w:rsid w:val="5C58F883"/>
    <w:rsid w:val="5C6B7775"/>
    <w:rsid w:val="5C6EACD8"/>
    <w:rsid w:val="5C6F674C"/>
    <w:rsid w:val="5C741C21"/>
    <w:rsid w:val="5C7B1051"/>
    <w:rsid w:val="5C7E9413"/>
    <w:rsid w:val="5C92C10D"/>
    <w:rsid w:val="5C9B873E"/>
    <w:rsid w:val="5C9CAD5F"/>
    <w:rsid w:val="5C9E8DC7"/>
    <w:rsid w:val="5CA9C28A"/>
    <w:rsid w:val="5CBEA7FD"/>
    <w:rsid w:val="5CC334B1"/>
    <w:rsid w:val="5CCDDAC2"/>
    <w:rsid w:val="5CD3C211"/>
    <w:rsid w:val="5CD56CB5"/>
    <w:rsid w:val="5CDB9686"/>
    <w:rsid w:val="5CDFED64"/>
    <w:rsid w:val="5CE013F7"/>
    <w:rsid w:val="5CE649B3"/>
    <w:rsid w:val="5CE910C5"/>
    <w:rsid w:val="5CEC87CE"/>
    <w:rsid w:val="5CEF7EBA"/>
    <w:rsid w:val="5CFFF403"/>
    <w:rsid w:val="5D1A170A"/>
    <w:rsid w:val="5D1C343B"/>
    <w:rsid w:val="5D2C93B6"/>
    <w:rsid w:val="5D2E4F86"/>
    <w:rsid w:val="5D3605D0"/>
    <w:rsid w:val="5D38871A"/>
    <w:rsid w:val="5D601398"/>
    <w:rsid w:val="5D744609"/>
    <w:rsid w:val="5D7A48CF"/>
    <w:rsid w:val="5D86A2B5"/>
    <w:rsid w:val="5D9D6CBD"/>
    <w:rsid w:val="5DA4988A"/>
    <w:rsid w:val="5DAC4F13"/>
    <w:rsid w:val="5DACE68E"/>
    <w:rsid w:val="5DB87224"/>
    <w:rsid w:val="5DD8F3CE"/>
    <w:rsid w:val="5DDDEC41"/>
    <w:rsid w:val="5DE02AF3"/>
    <w:rsid w:val="5DE3E053"/>
    <w:rsid w:val="5DE78550"/>
    <w:rsid w:val="5DE8E93D"/>
    <w:rsid w:val="5DEE296D"/>
    <w:rsid w:val="5DEFE204"/>
    <w:rsid w:val="5DF0A6E4"/>
    <w:rsid w:val="5DFCEF5E"/>
    <w:rsid w:val="5E02119A"/>
    <w:rsid w:val="5E05F4C4"/>
    <w:rsid w:val="5E0CD191"/>
    <w:rsid w:val="5E116BAA"/>
    <w:rsid w:val="5E214399"/>
    <w:rsid w:val="5E21B09E"/>
    <w:rsid w:val="5E220A13"/>
    <w:rsid w:val="5E254FAC"/>
    <w:rsid w:val="5E30AC5E"/>
    <w:rsid w:val="5E31FE8B"/>
    <w:rsid w:val="5E320066"/>
    <w:rsid w:val="5E441A73"/>
    <w:rsid w:val="5E453A50"/>
    <w:rsid w:val="5E4E285F"/>
    <w:rsid w:val="5E4ED5C1"/>
    <w:rsid w:val="5E50CD38"/>
    <w:rsid w:val="5E6E59D3"/>
    <w:rsid w:val="5E723591"/>
    <w:rsid w:val="5E7A20CB"/>
    <w:rsid w:val="5E89A612"/>
    <w:rsid w:val="5E8BA92A"/>
    <w:rsid w:val="5E8DEDD6"/>
    <w:rsid w:val="5E976791"/>
    <w:rsid w:val="5E9A7EE7"/>
    <w:rsid w:val="5EA1291A"/>
    <w:rsid w:val="5EAA1F08"/>
    <w:rsid w:val="5EADEBF2"/>
    <w:rsid w:val="5EAF950A"/>
    <w:rsid w:val="5EB179A6"/>
    <w:rsid w:val="5EB4163B"/>
    <w:rsid w:val="5EB5DBA8"/>
    <w:rsid w:val="5EB8A6AC"/>
    <w:rsid w:val="5EBA86FF"/>
    <w:rsid w:val="5EBD76C9"/>
    <w:rsid w:val="5EBDC8FA"/>
    <w:rsid w:val="5EC65D9E"/>
    <w:rsid w:val="5ECB5471"/>
    <w:rsid w:val="5ED18B0D"/>
    <w:rsid w:val="5ED3B143"/>
    <w:rsid w:val="5ED734D3"/>
    <w:rsid w:val="5ED7B539"/>
    <w:rsid w:val="5EEDCF32"/>
    <w:rsid w:val="5EEEF4EB"/>
    <w:rsid w:val="5EEF254B"/>
    <w:rsid w:val="5EF71963"/>
    <w:rsid w:val="5EF840C6"/>
    <w:rsid w:val="5F016088"/>
    <w:rsid w:val="5F049FB6"/>
    <w:rsid w:val="5F06555C"/>
    <w:rsid w:val="5F0921A0"/>
    <w:rsid w:val="5F0ACBF5"/>
    <w:rsid w:val="5F0D80D6"/>
    <w:rsid w:val="5F0EDD2A"/>
    <w:rsid w:val="5F0F629E"/>
    <w:rsid w:val="5F17B2C3"/>
    <w:rsid w:val="5F1C4939"/>
    <w:rsid w:val="5F21211B"/>
    <w:rsid w:val="5F29F224"/>
    <w:rsid w:val="5F2AAF46"/>
    <w:rsid w:val="5F2CCBC9"/>
    <w:rsid w:val="5F348B6F"/>
    <w:rsid w:val="5F37A827"/>
    <w:rsid w:val="5F3962EB"/>
    <w:rsid w:val="5F3F949A"/>
    <w:rsid w:val="5F42DFCB"/>
    <w:rsid w:val="5F48B6EF"/>
    <w:rsid w:val="5F4C5401"/>
    <w:rsid w:val="5F5251F5"/>
    <w:rsid w:val="5F564205"/>
    <w:rsid w:val="5F69C2DA"/>
    <w:rsid w:val="5F6C4B60"/>
    <w:rsid w:val="5F737A96"/>
    <w:rsid w:val="5F7493FA"/>
    <w:rsid w:val="5F7591EC"/>
    <w:rsid w:val="5F76E4A4"/>
    <w:rsid w:val="5F7AEB3C"/>
    <w:rsid w:val="5F7B154B"/>
    <w:rsid w:val="5F7FA120"/>
    <w:rsid w:val="5F828D78"/>
    <w:rsid w:val="5F84B99E"/>
    <w:rsid w:val="5F8AA820"/>
    <w:rsid w:val="5F904FCF"/>
    <w:rsid w:val="5F9DE8D2"/>
    <w:rsid w:val="5FA0AD35"/>
    <w:rsid w:val="5FA68E3E"/>
    <w:rsid w:val="5FA72BF7"/>
    <w:rsid w:val="5FB21E85"/>
    <w:rsid w:val="5FB52350"/>
    <w:rsid w:val="5FB7B74B"/>
    <w:rsid w:val="5FB80F7A"/>
    <w:rsid w:val="5FB8798C"/>
    <w:rsid w:val="5FBC77A6"/>
    <w:rsid w:val="5FBC8119"/>
    <w:rsid w:val="5FC25865"/>
    <w:rsid w:val="5FC47AF5"/>
    <w:rsid w:val="5FC7D209"/>
    <w:rsid w:val="5FE43F3B"/>
    <w:rsid w:val="5FF0FD6C"/>
    <w:rsid w:val="5FF2050E"/>
    <w:rsid w:val="5FF8B1E3"/>
    <w:rsid w:val="6009F553"/>
    <w:rsid w:val="600BA91F"/>
    <w:rsid w:val="60127C7B"/>
    <w:rsid w:val="6012851B"/>
    <w:rsid w:val="60164B36"/>
    <w:rsid w:val="601675E8"/>
    <w:rsid w:val="6019D77C"/>
    <w:rsid w:val="601A8097"/>
    <w:rsid w:val="601D50A2"/>
    <w:rsid w:val="6022D4AB"/>
    <w:rsid w:val="60263FF4"/>
    <w:rsid w:val="60296231"/>
    <w:rsid w:val="603071DD"/>
    <w:rsid w:val="6031B890"/>
    <w:rsid w:val="60443ABA"/>
    <w:rsid w:val="6045EF69"/>
    <w:rsid w:val="604ADCCF"/>
    <w:rsid w:val="604DA69F"/>
    <w:rsid w:val="60528285"/>
    <w:rsid w:val="605F12E4"/>
    <w:rsid w:val="606F08C4"/>
    <w:rsid w:val="607AF9CE"/>
    <w:rsid w:val="607F3255"/>
    <w:rsid w:val="608338E2"/>
    <w:rsid w:val="608CE5D3"/>
    <w:rsid w:val="60939919"/>
    <w:rsid w:val="6096485C"/>
    <w:rsid w:val="6097F89C"/>
    <w:rsid w:val="6099798F"/>
    <w:rsid w:val="609D044F"/>
    <w:rsid w:val="60BA82E4"/>
    <w:rsid w:val="60BB06AC"/>
    <w:rsid w:val="60C74AAA"/>
    <w:rsid w:val="60C8F82C"/>
    <w:rsid w:val="60C99C37"/>
    <w:rsid w:val="60D7D9EB"/>
    <w:rsid w:val="60DD5D84"/>
    <w:rsid w:val="60DE065D"/>
    <w:rsid w:val="60E4FB93"/>
    <w:rsid w:val="60E53B6B"/>
    <w:rsid w:val="60E7C347"/>
    <w:rsid w:val="60E9BABB"/>
    <w:rsid w:val="60EB8BD1"/>
    <w:rsid w:val="60EF46EC"/>
    <w:rsid w:val="60F9C53A"/>
    <w:rsid w:val="60FA2494"/>
    <w:rsid w:val="60FAB6DA"/>
    <w:rsid w:val="6101F141"/>
    <w:rsid w:val="6105E06F"/>
    <w:rsid w:val="61212A49"/>
    <w:rsid w:val="612342C9"/>
    <w:rsid w:val="6124F313"/>
    <w:rsid w:val="61261403"/>
    <w:rsid w:val="612B1B88"/>
    <w:rsid w:val="612D81A7"/>
    <w:rsid w:val="613570AA"/>
    <w:rsid w:val="6138F2C4"/>
    <w:rsid w:val="6149830A"/>
    <w:rsid w:val="615357F7"/>
    <w:rsid w:val="6161B6FE"/>
    <w:rsid w:val="6161E2DD"/>
    <w:rsid w:val="61652075"/>
    <w:rsid w:val="616AA9BB"/>
    <w:rsid w:val="616B79F7"/>
    <w:rsid w:val="616BC923"/>
    <w:rsid w:val="616D6B69"/>
    <w:rsid w:val="616FA7BE"/>
    <w:rsid w:val="616FEF49"/>
    <w:rsid w:val="6175380E"/>
    <w:rsid w:val="6186549A"/>
    <w:rsid w:val="619310B9"/>
    <w:rsid w:val="619D82BC"/>
    <w:rsid w:val="61AA23C0"/>
    <w:rsid w:val="61AA72E6"/>
    <w:rsid w:val="61AB78AD"/>
    <w:rsid w:val="61AE65D1"/>
    <w:rsid w:val="61B2A851"/>
    <w:rsid w:val="61B4AC10"/>
    <w:rsid w:val="61BA1C7B"/>
    <w:rsid w:val="61BDF01D"/>
    <w:rsid w:val="61C64DCE"/>
    <w:rsid w:val="61E6F0A5"/>
    <w:rsid w:val="61EC9E9F"/>
    <w:rsid w:val="61F1849A"/>
    <w:rsid w:val="61F184AE"/>
    <w:rsid w:val="61FFE2C8"/>
    <w:rsid w:val="6209DD1D"/>
    <w:rsid w:val="620CD9A6"/>
    <w:rsid w:val="620D9A32"/>
    <w:rsid w:val="62140501"/>
    <w:rsid w:val="62142E9F"/>
    <w:rsid w:val="6219BB35"/>
    <w:rsid w:val="62212E84"/>
    <w:rsid w:val="622CC996"/>
    <w:rsid w:val="62374BFF"/>
    <w:rsid w:val="623ADAF4"/>
    <w:rsid w:val="623BABED"/>
    <w:rsid w:val="623C5128"/>
    <w:rsid w:val="6247F1DB"/>
    <w:rsid w:val="62551AB0"/>
    <w:rsid w:val="625AB559"/>
    <w:rsid w:val="625BC645"/>
    <w:rsid w:val="6261FEB8"/>
    <w:rsid w:val="6266E533"/>
    <w:rsid w:val="626D1512"/>
    <w:rsid w:val="62832C73"/>
    <w:rsid w:val="628779F9"/>
    <w:rsid w:val="628E9279"/>
    <w:rsid w:val="628FE9BE"/>
    <w:rsid w:val="62934474"/>
    <w:rsid w:val="6293F99F"/>
    <w:rsid w:val="62961FBA"/>
    <w:rsid w:val="62A04380"/>
    <w:rsid w:val="62A10434"/>
    <w:rsid w:val="62A30760"/>
    <w:rsid w:val="62A87B0E"/>
    <w:rsid w:val="62B25CB2"/>
    <w:rsid w:val="62B861AF"/>
    <w:rsid w:val="62C7F091"/>
    <w:rsid w:val="62C7F10E"/>
    <w:rsid w:val="62CA7747"/>
    <w:rsid w:val="62CC3B5F"/>
    <w:rsid w:val="62CD5659"/>
    <w:rsid w:val="62D66330"/>
    <w:rsid w:val="62D8F45B"/>
    <w:rsid w:val="62DA12D1"/>
    <w:rsid w:val="62DE58DB"/>
    <w:rsid w:val="62E0FAE8"/>
    <w:rsid w:val="62E5C7F6"/>
    <w:rsid w:val="62EF1FC5"/>
    <w:rsid w:val="62F487A8"/>
    <w:rsid w:val="62F4B693"/>
    <w:rsid w:val="62F8D208"/>
    <w:rsid w:val="62F938BD"/>
    <w:rsid w:val="62FE0697"/>
    <w:rsid w:val="6302350F"/>
    <w:rsid w:val="6302E667"/>
    <w:rsid w:val="63071403"/>
    <w:rsid w:val="6309AC7E"/>
    <w:rsid w:val="6309E357"/>
    <w:rsid w:val="63107BFE"/>
    <w:rsid w:val="6311086F"/>
    <w:rsid w:val="6311966E"/>
    <w:rsid w:val="6312521C"/>
    <w:rsid w:val="6320BFB5"/>
    <w:rsid w:val="6333AADF"/>
    <w:rsid w:val="633FDEC0"/>
    <w:rsid w:val="6344976B"/>
    <w:rsid w:val="6347A861"/>
    <w:rsid w:val="634FB076"/>
    <w:rsid w:val="6352F04F"/>
    <w:rsid w:val="635950C7"/>
    <w:rsid w:val="63644797"/>
    <w:rsid w:val="63674291"/>
    <w:rsid w:val="6369B864"/>
    <w:rsid w:val="636C5E70"/>
    <w:rsid w:val="636CF7E1"/>
    <w:rsid w:val="6371CC09"/>
    <w:rsid w:val="637557CE"/>
    <w:rsid w:val="6379AE80"/>
    <w:rsid w:val="638F7A8C"/>
    <w:rsid w:val="63A3060D"/>
    <w:rsid w:val="63A6FDD0"/>
    <w:rsid w:val="63A95BE1"/>
    <w:rsid w:val="63BCFEE5"/>
    <w:rsid w:val="63C1E602"/>
    <w:rsid w:val="63C53AA3"/>
    <w:rsid w:val="63C9EA47"/>
    <w:rsid w:val="63CC7E28"/>
    <w:rsid w:val="63D8110A"/>
    <w:rsid w:val="63D982E2"/>
    <w:rsid w:val="63F92902"/>
    <w:rsid w:val="64042BA3"/>
    <w:rsid w:val="6407DDAC"/>
    <w:rsid w:val="640868CC"/>
    <w:rsid w:val="641B88DE"/>
    <w:rsid w:val="641C14D2"/>
    <w:rsid w:val="64265303"/>
    <w:rsid w:val="64272DC7"/>
    <w:rsid w:val="6430FB4D"/>
    <w:rsid w:val="6438A622"/>
    <w:rsid w:val="6442F858"/>
    <w:rsid w:val="6444E496"/>
    <w:rsid w:val="6446F706"/>
    <w:rsid w:val="644BA6F9"/>
    <w:rsid w:val="64520B8C"/>
    <w:rsid w:val="645250BB"/>
    <w:rsid w:val="6452C3D8"/>
    <w:rsid w:val="645BB688"/>
    <w:rsid w:val="6464DF37"/>
    <w:rsid w:val="646F1025"/>
    <w:rsid w:val="64720D9D"/>
    <w:rsid w:val="647ACA97"/>
    <w:rsid w:val="6484A1A4"/>
    <w:rsid w:val="6487D0CA"/>
    <w:rsid w:val="64977790"/>
    <w:rsid w:val="649D5AAE"/>
    <w:rsid w:val="649DD314"/>
    <w:rsid w:val="649FD6E5"/>
    <w:rsid w:val="64A50726"/>
    <w:rsid w:val="64A666E4"/>
    <w:rsid w:val="64ABD8DB"/>
    <w:rsid w:val="64ACC44E"/>
    <w:rsid w:val="64B6E6C9"/>
    <w:rsid w:val="64C42E20"/>
    <w:rsid w:val="64C8FF7A"/>
    <w:rsid w:val="64D48484"/>
    <w:rsid w:val="64D83D70"/>
    <w:rsid w:val="64DE2643"/>
    <w:rsid w:val="64E140B3"/>
    <w:rsid w:val="64E2C8C0"/>
    <w:rsid w:val="64E402E3"/>
    <w:rsid w:val="64E6AFE7"/>
    <w:rsid w:val="64F00DAC"/>
    <w:rsid w:val="64F0EC24"/>
    <w:rsid w:val="6502F59E"/>
    <w:rsid w:val="65081FD5"/>
    <w:rsid w:val="65109C66"/>
    <w:rsid w:val="6512F7BC"/>
    <w:rsid w:val="651F8853"/>
    <w:rsid w:val="6524BBED"/>
    <w:rsid w:val="65256B89"/>
    <w:rsid w:val="6530DA42"/>
    <w:rsid w:val="6535DEF0"/>
    <w:rsid w:val="654504A7"/>
    <w:rsid w:val="654E8918"/>
    <w:rsid w:val="6558CF46"/>
    <w:rsid w:val="6558F5FD"/>
    <w:rsid w:val="65644F70"/>
    <w:rsid w:val="656A03C9"/>
    <w:rsid w:val="657B3031"/>
    <w:rsid w:val="657F8193"/>
    <w:rsid w:val="657FBD4E"/>
    <w:rsid w:val="65812BCB"/>
    <w:rsid w:val="65824BA6"/>
    <w:rsid w:val="6587E5AF"/>
    <w:rsid w:val="6588661D"/>
    <w:rsid w:val="658D2AB9"/>
    <w:rsid w:val="658EC09B"/>
    <w:rsid w:val="659808CD"/>
    <w:rsid w:val="6598F86C"/>
    <w:rsid w:val="65A0925E"/>
    <w:rsid w:val="65A3E27A"/>
    <w:rsid w:val="65A9B8EA"/>
    <w:rsid w:val="65AABE64"/>
    <w:rsid w:val="65B168FA"/>
    <w:rsid w:val="65BA955D"/>
    <w:rsid w:val="65BC493D"/>
    <w:rsid w:val="65CEB3D0"/>
    <w:rsid w:val="65D00529"/>
    <w:rsid w:val="65D4B390"/>
    <w:rsid w:val="65D79737"/>
    <w:rsid w:val="65DADCE9"/>
    <w:rsid w:val="65DBF0C0"/>
    <w:rsid w:val="65E0FCEB"/>
    <w:rsid w:val="65E1FDEB"/>
    <w:rsid w:val="65EBE09A"/>
    <w:rsid w:val="65EE342D"/>
    <w:rsid w:val="65F24AA3"/>
    <w:rsid w:val="65F4D1DE"/>
    <w:rsid w:val="65FD2D7E"/>
    <w:rsid w:val="66015917"/>
    <w:rsid w:val="66078FEA"/>
    <w:rsid w:val="660C1E0A"/>
    <w:rsid w:val="660DA33B"/>
    <w:rsid w:val="661AC11B"/>
    <w:rsid w:val="661AD14B"/>
    <w:rsid w:val="661BE8A7"/>
    <w:rsid w:val="661E3718"/>
    <w:rsid w:val="661E7C2B"/>
    <w:rsid w:val="662507A4"/>
    <w:rsid w:val="662C1EF7"/>
    <w:rsid w:val="662FF082"/>
    <w:rsid w:val="664100ED"/>
    <w:rsid w:val="664628BB"/>
    <w:rsid w:val="6646D5D5"/>
    <w:rsid w:val="664B5BF4"/>
    <w:rsid w:val="6658766C"/>
    <w:rsid w:val="6658CC58"/>
    <w:rsid w:val="6661D509"/>
    <w:rsid w:val="66666371"/>
    <w:rsid w:val="666668E3"/>
    <w:rsid w:val="6666F13D"/>
    <w:rsid w:val="6669F895"/>
    <w:rsid w:val="6670A7D1"/>
    <w:rsid w:val="6678B586"/>
    <w:rsid w:val="667B5A18"/>
    <w:rsid w:val="667E585D"/>
    <w:rsid w:val="6680911B"/>
    <w:rsid w:val="66819956"/>
    <w:rsid w:val="6694063E"/>
    <w:rsid w:val="669984CC"/>
    <w:rsid w:val="669BE859"/>
    <w:rsid w:val="66A80E34"/>
    <w:rsid w:val="66A8618F"/>
    <w:rsid w:val="66AD057E"/>
    <w:rsid w:val="66ADAB8F"/>
    <w:rsid w:val="66BBE03A"/>
    <w:rsid w:val="66BDCCA4"/>
    <w:rsid w:val="66C8C418"/>
    <w:rsid w:val="66CBB0AF"/>
    <w:rsid w:val="66CE95B8"/>
    <w:rsid w:val="66E2332B"/>
    <w:rsid w:val="66EF1658"/>
    <w:rsid w:val="66F23F9D"/>
    <w:rsid w:val="66F2F74D"/>
    <w:rsid w:val="670C9EA6"/>
    <w:rsid w:val="67167BEF"/>
    <w:rsid w:val="671CE6E4"/>
    <w:rsid w:val="672241FE"/>
    <w:rsid w:val="67256F3B"/>
    <w:rsid w:val="672F9769"/>
    <w:rsid w:val="67355521"/>
    <w:rsid w:val="67374C94"/>
    <w:rsid w:val="673841ED"/>
    <w:rsid w:val="673D6864"/>
    <w:rsid w:val="6744735B"/>
    <w:rsid w:val="674BC1EB"/>
    <w:rsid w:val="674F51E3"/>
    <w:rsid w:val="6751AD16"/>
    <w:rsid w:val="675FF987"/>
    <w:rsid w:val="67635AE1"/>
    <w:rsid w:val="6767C910"/>
    <w:rsid w:val="676A9ED2"/>
    <w:rsid w:val="676D1C66"/>
    <w:rsid w:val="67752414"/>
    <w:rsid w:val="678370F0"/>
    <w:rsid w:val="67869B37"/>
    <w:rsid w:val="67916F48"/>
    <w:rsid w:val="67AE8D6D"/>
    <w:rsid w:val="67B5FD96"/>
    <w:rsid w:val="67BA0779"/>
    <w:rsid w:val="67BD1F05"/>
    <w:rsid w:val="67BE6ED2"/>
    <w:rsid w:val="67C14313"/>
    <w:rsid w:val="67C26531"/>
    <w:rsid w:val="67C3F3DF"/>
    <w:rsid w:val="67C77647"/>
    <w:rsid w:val="67CF454D"/>
    <w:rsid w:val="67D73A3E"/>
    <w:rsid w:val="67DAFF96"/>
    <w:rsid w:val="67DC653D"/>
    <w:rsid w:val="67DE8C7A"/>
    <w:rsid w:val="67E22904"/>
    <w:rsid w:val="67E47992"/>
    <w:rsid w:val="67E8D5B7"/>
    <w:rsid w:val="67E9E0B7"/>
    <w:rsid w:val="67F2C32A"/>
    <w:rsid w:val="680AC385"/>
    <w:rsid w:val="68183F76"/>
    <w:rsid w:val="68373B0C"/>
    <w:rsid w:val="683773EB"/>
    <w:rsid w:val="6837B8BA"/>
    <w:rsid w:val="68392002"/>
    <w:rsid w:val="683A2044"/>
    <w:rsid w:val="683AB4FB"/>
    <w:rsid w:val="684431C5"/>
    <w:rsid w:val="6845B225"/>
    <w:rsid w:val="68471514"/>
    <w:rsid w:val="684E4383"/>
    <w:rsid w:val="685C977F"/>
    <w:rsid w:val="685CF281"/>
    <w:rsid w:val="6860BCC0"/>
    <w:rsid w:val="68614D0E"/>
    <w:rsid w:val="6865123E"/>
    <w:rsid w:val="68681888"/>
    <w:rsid w:val="686C856E"/>
    <w:rsid w:val="68758122"/>
    <w:rsid w:val="68772725"/>
    <w:rsid w:val="687D56A8"/>
    <w:rsid w:val="68836609"/>
    <w:rsid w:val="6889C5E4"/>
    <w:rsid w:val="688F872D"/>
    <w:rsid w:val="68902F95"/>
    <w:rsid w:val="68907008"/>
    <w:rsid w:val="68991219"/>
    <w:rsid w:val="689E3E19"/>
    <w:rsid w:val="68A7EE59"/>
    <w:rsid w:val="68C1F0B9"/>
    <w:rsid w:val="68C651FB"/>
    <w:rsid w:val="68CF59A4"/>
    <w:rsid w:val="68D04EFF"/>
    <w:rsid w:val="68D46478"/>
    <w:rsid w:val="68D753A1"/>
    <w:rsid w:val="68E2CC44"/>
    <w:rsid w:val="68ED0495"/>
    <w:rsid w:val="68EF0A9E"/>
    <w:rsid w:val="68EFC52D"/>
    <w:rsid w:val="68F02526"/>
    <w:rsid w:val="68F0A4A5"/>
    <w:rsid w:val="68F219F8"/>
    <w:rsid w:val="68F735BA"/>
    <w:rsid w:val="68FBB595"/>
    <w:rsid w:val="690301A5"/>
    <w:rsid w:val="69076D52"/>
    <w:rsid w:val="6908E8C7"/>
    <w:rsid w:val="6909F6B1"/>
    <w:rsid w:val="690C1683"/>
    <w:rsid w:val="690C2C6F"/>
    <w:rsid w:val="690D547D"/>
    <w:rsid w:val="690E87C7"/>
    <w:rsid w:val="69140EF7"/>
    <w:rsid w:val="6919C531"/>
    <w:rsid w:val="692760AD"/>
    <w:rsid w:val="6929C5B5"/>
    <w:rsid w:val="693CD992"/>
    <w:rsid w:val="6941C472"/>
    <w:rsid w:val="6941FA31"/>
    <w:rsid w:val="694A6DD3"/>
    <w:rsid w:val="694BAECD"/>
    <w:rsid w:val="69532894"/>
    <w:rsid w:val="6953CADE"/>
    <w:rsid w:val="695511AF"/>
    <w:rsid w:val="695ED7C6"/>
    <w:rsid w:val="69805DB2"/>
    <w:rsid w:val="6981E096"/>
    <w:rsid w:val="69824D38"/>
    <w:rsid w:val="698D0D97"/>
    <w:rsid w:val="698F4B96"/>
    <w:rsid w:val="6999AAA0"/>
    <w:rsid w:val="69A693E6"/>
    <w:rsid w:val="69AA3376"/>
    <w:rsid w:val="69BAFA02"/>
    <w:rsid w:val="69BBFD9D"/>
    <w:rsid w:val="69D2CB6B"/>
    <w:rsid w:val="69D5EFD3"/>
    <w:rsid w:val="69D79DE0"/>
    <w:rsid w:val="69DD6EA5"/>
    <w:rsid w:val="69E4A2F7"/>
    <w:rsid w:val="69F5C561"/>
    <w:rsid w:val="69F80456"/>
    <w:rsid w:val="69FA79F8"/>
    <w:rsid w:val="69FE5D14"/>
    <w:rsid w:val="69FEB8FC"/>
    <w:rsid w:val="6A045A16"/>
    <w:rsid w:val="6A06AC07"/>
    <w:rsid w:val="6A090A45"/>
    <w:rsid w:val="6A119598"/>
    <w:rsid w:val="6A15E252"/>
    <w:rsid w:val="6A225958"/>
    <w:rsid w:val="6A42106D"/>
    <w:rsid w:val="6A454656"/>
    <w:rsid w:val="6A488175"/>
    <w:rsid w:val="6A4D9873"/>
    <w:rsid w:val="6A53BDE5"/>
    <w:rsid w:val="6A7546E0"/>
    <w:rsid w:val="6A7AA238"/>
    <w:rsid w:val="6A7CA057"/>
    <w:rsid w:val="6A822EDC"/>
    <w:rsid w:val="6A8A34C7"/>
    <w:rsid w:val="6A8FAF52"/>
    <w:rsid w:val="6A966A32"/>
    <w:rsid w:val="6A9ADC33"/>
    <w:rsid w:val="6A9DA306"/>
    <w:rsid w:val="6A9F85DB"/>
    <w:rsid w:val="6AA1EF20"/>
    <w:rsid w:val="6AA335C3"/>
    <w:rsid w:val="6AA6C89F"/>
    <w:rsid w:val="6ABC2A77"/>
    <w:rsid w:val="6ACF59CB"/>
    <w:rsid w:val="6AE43D4D"/>
    <w:rsid w:val="6AE44DE6"/>
    <w:rsid w:val="6AE9F9B6"/>
    <w:rsid w:val="6AF09183"/>
    <w:rsid w:val="6AF18EED"/>
    <w:rsid w:val="6AF68326"/>
    <w:rsid w:val="6AFA945F"/>
    <w:rsid w:val="6B00BC89"/>
    <w:rsid w:val="6B00DEBE"/>
    <w:rsid w:val="6B08B288"/>
    <w:rsid w:val="6B0BBB42"/>
    <w:rsid w:val="6B1E1301"/>
    <w:rsid w:val="6B267D0A"/>
    <w:rsid w:val="6B2AC9E0"/>
    <w:rsid w:val="6B329307"/>
    <w:rsid w:val="6B37D3F6"/>
    <w:rsid w:val="6B3D01EE"/>
    <w:rsid w:val="6B40BEDB"/>
    <w:rsid w:val="6B49AC6A"/>
    <w:rsid w:val="6B4F0F96"/>
    <w:rsid w:val="6B526596"/>
    <w:rsid w:val="6B52E68E"/>
    <w:rsid w:val="6B59DC23"/>
    <w:rsid w:val="6B5BA6E8"/>
    <w:rsid w:val="6B5D8B87"/>
    <w:rsid w:val="6B5DD843"/>
    <w:rsid w:val="6B5F689E"/>
    <w:rsid w:val="6B6F597C"/>
    <w:rsid w:val="6B7799A6"/>
    <w:rsid w:val="6B7BD287"/>
    <w:rsid w:val="6B7C58F6"/>
    <w:rsid w:val="6B80CF71"/>
    <w:rsid w:val="6B83C9C2"/>
    <w:rsid w:val="6B8655B1"/>
    <w:rsid w:val="6B895235"/>
    <w:rsid w:val="6B8D16AA"/>
    <w:rsid w:val="6B8DCEA7"/>
    <w:rsid w:val="6B90F119"/>
    <w:rsid w:val="6BA2703E"/>
    <w:rsid w:val="6BACC3B6"/>
    <w:rsid w:val="6BB3B7F9"/>
    <w:rsid w:val="6BBD5A35"/>
    <w:rsid w:val="6BBFB4B1"/>
    <w:rsid w:val="6BBFCAE5"/>
    <w:rsid w:val="6BC1D392"/>
    <w:rsid w:val="6BCB70C9"/>
    <w:rsid w:val="6BCD50FA"/>
    <w:rsid w:val="6BD968A3"/>
    <w:rsid w:val="6BE38A32"/>
    <w:rsid w:val="6BE3E1F7"/>
    <w:rsid w:val="6BE47BA7"/>
    <w:rsid w:val="6BE690AC"/>
    <w:rsid w:val="6BEBB358"/>
    <w:rsid w:val="6BECD974"/>
    <w:rsid w:val="6BF0F9A9"/>
    <w:rsid w:val="6BF521C2"/>
    <w:rsid w:val="6C11578C"/>
    <w:rsid w:val="6C11D2D5"/>
    <w:rsid w:val="6C130639"/>
    <w:rsid w:val="6C1866D8"/>
    <w:rsid w:val="6C1DE1FA"/>
    <w:rsid w:val="6C253F7D"/>
    <w:rsid w:val="6C37E49B"/>
    <w:rsid w:val="6C3CA84D"/>
    <w:rsid w:val="6C414C38"/>
    <w:rsid w:val="6C441CA7"/>
    <w:rsid w:val="6C473A86"/>
    <w:rsid w:val="6C4BE29A"/>
    <w:rsid w:val="6C5201CF"/>
    <w:rsid w:val="6C59988E"/>
    <w:rsid w:val="6C640334"/>
    <w:rsid w:val="6C64F5BC"/>
    <w:rsid w:val="6C683858"/>
    <w:rsid w:val="6C71C2FA"/>
    <w:rsid w:val="6C71C998"/>
    <w:rsid w:val="6C726E15"/>
    <w:rsid w:val="6C730E46"/>
    <w:rsid w:val="6C76A725"/>
    <w:rsid w:val="6C87CFB2"/>
    <w:rsid w:val="6C8DB47F"/>
    <w:rsid w:val="6C8EC835"/>
    <w:rsid w:val="6C90173A"/>
    <w:rsid w:val="6CB28F9F"/>
    <w:rsid w:val="6CB29BF6"/>
    <w:rsid w:val="6CB6EFE5"/>
    <w:rsid w:val="6CCBCAE1"/>
    <w:rsid w:val="6CCDC41A"/>
    <w:rsid w:val="6CD1B15C"/>
    <w:rsid w:val="6CD1F02F"/>
    <w:rsid w:val="6CD6AB37"/>
    <w:rsid w:val="6CDAFE78"/>
    <w:rsid w:val="6CE09D20"/>
    <w:rsid w:val="6CE42ABF"/>
    <w:rsid w:val="6CEECE35"/>
    <w:rsid w:val="6CF4017F"/>
    <w:rsid w:val="6CF6B228"/>
    <w:rsid w:val="6CF84BB7"/>
    <w:rsid w:val="6D0085BB"/>
    <w:rsid w:val="6D07902A"/>
    <w:rsid w:val="6D0C7140"/>
    <w:rsid w:val="6D0E9A36"/>
    <w:rsid w:val="6D162A78"/>
    <w:rsid w:val="6D189CAD"/>
    <w:rsid w:val="6D20FFD0"/>
    <w:rsid w:val="6D247255"/>
    <w:rsid w:val="6D32E737"/>
    <w:rsid w:val="6D381C97"/>
    <w:rsid w:val="6D3E2B83"/>
    <w:rsid w:val="6D3E87E1"/>
    <w:rsid w:val="6D464FE6"/>
    <w:rsid w:val="6D4DC316"/>
    <w:rsid w:val="6D508B27"/>
    <w:rsid w:val="6D5E6884"/>
    <w:rsid w:val="6D6BF4F4"/>
    <w:rsid w:val="6D6CC3B5"/>
    <w:rsid w:val="6D75AB01"/>
    <w:rsid w:val="6D76872B"/>
    <w:rsid w:val="6D7AA73B"/>
    <w:rsid w:val="6D7D9465"/>
    <w:rsid w:val="6D863AAB"/>
    <w:rsid w:val="6D9099F1"/>
    <w:rsid w:val="6D927CF9"/>
    <w:rsid w:val="6D94D789"/>
    <w:rsid w:val="6D94FB4F"/>
    <w:rsid w:val="6D96F7CD"/>
    <w:rsid w:val="6D99A7D1"/>
    <w:rsid w:val="6DA43DF1"/>
    <w:rsid w:val="6DB4C01A"/>
    <w:rsid w:val="6DB54369"/>
    <w:rsid w:val="6DC1ABA6"/>
    <w:rsid w:val="6DC26177"/>
    <w:rsid w:val="6DC68CF3"/>
    <w:rsid w:val="6DCB04DB"/>
    <w:rsid w:val="6DD0992E"/>
    <w:rsid w:val="6DD3B2CA"/>
    <w:rsid w:val="6DDFC575"/>
    <w:rsid w:val="6DF63FC9"/>
    <w:rsid w:val="6DF9C055"/>
    <w:rsid w:val="6DFF0D07"/>
    <w:rsid w:val="6E019DE8"/>
    <w:rsid w:val="6E06833E"/>
    <w:rsid w:val="6E0B9672"/>
    <w:rsid w:val="6E0E8B8F"/>
    <w:rsid w:val="6E0FE3BE"/>
    <w:rsid w:val="6E12A30C"/>
    <w:rsid w:val="6E18C9C7"/>
    <w:rsid w:val="6E1C1950"/>
    <w:rsid w:val="6E1E087F"/>
    <w:rsid w:val="6E2A0DFB"/>
    <w:rsid w:val="6E3730DC"/>
    <w:rsid w:val="6E3E5C66"/>
    <w:rsid w:val="6E412910"/>
    <w:rsid w:val="6E414DC7"/>
    <w:rsid w:val="6E45D567"/>
    <w:rsid w:val="6E574E06"/>
    <w:rsid w:val="6E5F896E"/>
    <w:rsid w:val="6E634AB2"/>
    <w:rsid w:val="6E6C75D4"/>
    <w:rsid w:val="6E739405"/>
    <w:rsid w:val="6E78D619"/>
    <w:rsid w:val="6E79F6B4"/>
    <w:rsid w:val="6E80A4C3"/>
    <w:rsid w:val="6E860B77"/>
    <w:rsid w:val="6E8E14AC"/>
    <w:rsid w:val="6EA3608B"/>
    <w:rsid w:val="6EAB73FB"/>
    <w:rsid w:val="6EBA3869"/>
    <w:rsid w:val="6EC25990"/>
    <w:rsid w:val="6EC47E77"/>
    <w:rsid w:val="6EC53844"/>
    <w:rsid w:val="6EE181D7"/>
    <w:rsid w:val="6EEB50F2"/>
    <w:rsid w:val="6EFA0D31"/>
    <w:rsid w:val="6F00330B"/>
    <w:rsid w:val="6F00F205"/>
    <w:rsid w:val="6F09D7E3"/>
    <w:rsid w:val="6F0E9D6F"/>
    <w:rsid w:val="6F152AB3"/>
    <w:rsid w:val="6F2377D5"/>
    <w:rsid w:val="6F3199D4"/>
    <w:rsid w:val="6F37AEFF"/>
    <w:rsid w:val="6F3F0412"/>
    <w:rsid w:val="6F47CF85"/>
    <w:rsid w:val="6F4D5DBE"/>
    <w:rsid w:val="6F4D7D4E"/>
    <w:rsid w:val="6F559B26"/>
    <w:rsid w:val="6F619A9A"/>
    <w:rsid w:val="6F6C6E2E"/>
    <w:rsid w:val="6F76EB07"/>
    <w:rsid w:val="6F8BEC97"/>
    <w:rsid w:val="6F99DF85"/>
    <w:rsid w:val="6F9DB416"/>
    <w:rsid w:val="6F9DDE30"/>
    <w:rsid w:val="6FA7B12D"/>
    <w:rsid w:val="6FBFC265"/>
    <w:rsid w:val="6FC96890"/>
    <w:rsid w:val="6FE25ACE"/>
    <w:rsid w:val="6FF29E07"/>
    <w:rsid w:val="6FFA7F7B"/>
    <w:rsid w:val="70004104"/>
    <w:rsid w:val="70073A7C"/>
    <w:rsid w:val="700977E0"/>
    <w:rsid w:val="702F5914"/>
    <w:rsid w:val="70333FA9"/>
    <w:rsid w:val="7039754F"/>
    <w:rsid w:val="703BB8D3"/>
    <w:rsid w:val="70445B93"/>
    <w:rsid w:val="704A9F0B"/>
    <w:rsid w:val="704AC9FB"/>
    <w:rsid w:val="704DEC92"/>
    <w:rsid w:val="7051737B"/>
    <w:rsid w:val="7055C51A"/>
    <w:rsid w:val="7056A0BF"/>
    <w:rsid w:val="705C9D17"/>
    <w:rsid w:val="70601395"/>
    <w:rsid w:val="706FBD59"/>
    <w:rsid w:val="707334BB"/>
    <w:rsid w:val="707BABF5"/>
    <w:rsid w:val="707DA3BD"/>
    <w:rsid w:val="70802FE9"/>
    <w:rsid w:val="7081937C"/>
    <w:rsid w:val="7087C9DB"/>
    <w:rsid w:val="7087F96F"/>
    <w:rsid w:val="708D9A0E"/>
    <w:rsid w:val="7091AF9F"/>
    <w:rsid w:val="70979A67"/>
    <w:rsid w:val="70980C7A"/>
    <w:rsid w:val="709B095C"/>
    <w:rsid w:val="709EA88C"/>
    <w:rsid w:val="70A2B30F"/>
    <w:rsid w:val="70A6BC75"/>
    <w:rsid w:val="70AF8506"/>
    <w:rsid w:val="70B0FB14"/>
    <w:rsid w:val="70B6417D"/>
    <w:rsid w:val="70B6C7E8"/>
    <w:rsid w:val="70B741E3"/>
    <w:rsid w:val="70C12D83"/>
    <w:rsid w:val="70C1345E"/>
    <w:rsid w:val="70CA796D"/>
    <w:rsid w:val="70DEC087"/>
    <w:rsid w:val="70E3FDED"/>
    <w:rsid w:val="70E55745"/>
    <w:rsid w:val="70E5ABBE"/>
    <w:rsid w:val="70F0E459"/>
    <w:rsid w:val="70F22939"/>
    <w:rsid w:val="70F59A02"/>
    <w:rsid w:val="70F680F3"/>
    <w:rsid w:val="71003625"/>
    <w:rsid w:val="71059A32"/>
    <w:rsid w:val="7107A6DE"/>
    <w:rsid w:val="710A437B"/>
    <w:rsid w:val="7119E1AD"/>
    <w:rsid w:val="71251840"/>
    <w:rsid w:val="712572F2"/>
    <w:rsid w:val="7125B96F"/>
    <w:rsid w:val="712BA368"/>
    <w:rsid w:val="71300CFA"/>
    <w:rsid w:val="7130F4F1"/>
    <w:rsid w:val="7136F22A"/>
    <w:rsid w:val="713E9B4F"/>
    <w:rsid w:val="7140185F"/>
    <w:rsid w:val="71416C2F"/>
    <w:rsid w:val="71537ED1"/>
    <w:rsid w:val="7159FD14"/>
    <w:rsid w:val="715F686E"/>
    <w:rsid w:val="716C54CD"/>
    <w:rsid w:val="716EF91F"/>
    <w:rsid w:val="717C3B74"/>
    <w:rsid w:val="717D4AB8"/>
    <w:rsid w:val="717E0994"/>
    <w:rsid w:val="7184F451"/>
    <w:rsid w:val="7185AFFB"/>
    <w:rsid w:val="7191A7B8"/>
    <w:rsid w:val="71A32042"/>
    <w:rsid w:val="71AAB7AA"/>
    <w:rsid w:val="71C76050"/>
    <w:rsid w:val="71CCBBCE"/>
    <w:rsid w:val="71CD414C"/>
    <w:rsid w:val="71D63D75"/>
    <w:rsid w:val="71D7E18F"/>
    <w:rsid w:val="71ED63F2"/>
    <w:rsid w:val="72027406"/>
    <w:rsid w:val="7204E1F4"/>
    <w:rsid w:val="72057EF7"/>
    <w:rsid w:val="72079A28"/>
    <w:rsid w:val="720F9DA6"/>
    <w:rsid w:val="721098FD"/>
    <w:rsid w:val="721893EC"/>
    <w:rsid w:val="721C1CF0"/>
    <w:rsid w:val="72237FA9"/>
    <w:rsid w:val="722906B7"/>
    <w:rsid w:val="72292851"/>
    <w:rsid w:val="72293C93"/>
    <w:rsid w:val="722DC4EF"/>
    <w:rsid w:val="72449B91"/>
    <w:rsid w:val="72532AF4"/>
    <w:rsid w:val="725842D0"/>
    <w:rsid w:val="725E33C2"/>
    <w:rsid w:val="725F82F5"/>
    <w:rsid w:val="726262C8"/>
    <w:rsid w:val="7262E233"/>
    <w:rsid w:val="726D7E7A"/>
    <w:rsid w:val="727285A4"/>
    <w:rsid w:val="727829F7"/>
    <w:rsid w:val="727F8B88"/>
    <w:rsid w:val="7283F9D9"/>
    <w:rsid w:val="728C7332"/>
    <w:rsid w:val="728FE287"/>
    <w:rsid w:val="7295C164"/>
    <w:rsid w:val="729971A7"/>
    <w:rsid w:val="729C1635"/>
    <w:rsid w:val="72A65140"/>
    <w:rsid w:val="72AD40B7"/>
    <w:rsid w:val="72B0322F"/>
    <w:rsid w:val="72BAAC24"/>
    <w:rsid w:val="72BCDFFA"/>
    <w:rsid w:val="72C8C07C"/>
    <w:rsid w:val="72CD593D"/>
    <w:rsid w:val="72CDDC06"/>
    <w:rsid w:val="72D21921"/>
    <w:rsid w:val="72E2367D"/>
    <w:rsid w:val="72E50AAF"/>
    <w:rsid w:val="72E91EBB"/>
    <w:rsid w:val="72EC5834"/>
    <w:rsid w:val="72F2B6CA"/>
    <w:rsid w:val="72FF962A"/>
    <w:rsid w:val="7307CC0A"/>
    <w:rsid w:val="730851ED"/>
    <w:rsid w:val="730AC980"/>
    <w:rsid w:val="730BF425"/>
    <w:rsid w:val="730D572B"/>
    <w:rsid w:val="731094B7"/>
    <w:rsid w:val="731B4278"/>
    <w:rsid w:val="732A7DF1"/>
    <w:rsid w:val="733251BD"/>
    <w:rsid w:val="733584C6"/>
    <w:rsid w:val="73369E47"/>
    <w:rsid w:val="73441FD7"/>
    <w:rsid w:val="734609CA"/>
    <w:rsid w:val="73557013"/>
    <w:rsid w:val="7358B886"/>
    <w:rsid w:val="7364D31C"/>
    <w:rsid w:val="7365BEEB"/>
    <w:rsid w:val="73681DA3"/>
    <w:rsid w:val="736C92C1"/>
    <w:rsid w:val="7371F424"/>
    <w:rsid w:val="73734A9A"/>
    <w:rsid w:val="737353AA"/>
    <w:rsid w:val="73771979"/>
    <w:rsid w:val="73797DE2"/>
    <w:rsid w:val="737FCED6"/>
    <w:rsid w:val="738376DF"/>
    <w:rsid w:val="7388727B"/>
    <w:rsid w:val="738A22FD"/>
    <w:rsid w:val="738AAA70"/>
    <w:rsid w:val="739399B7"/>
    <w:rsid w:val="73A0F68E"/>
    <w:rsid w:val="73A18D8D"/>
    <w:rsid w:val="73A85422"/>
    <w:rsid w:val="73B1EB5C"/>
    <w:rsid w:val="73B48B0B"/>
    <w:rsid w:val="73C18600"/>
    <w:rsid w:val="73CF6730"/>
    <w:rsid w:val="73CFB450"/>
    <w:rsid w:val="73D3F4C3"/>
    <w:rsid w:val="73D4D454"/>
    <w:rsid w:val="73D6D7EA"/>
    <w:rsid w:val="73EA6B69"/>
    <w:rsid w:val="73F0939D"/>
    <w:rsid w:val="73F371DB"/>
    <w:rsid w:val="73F9951D"/>
    <w:rsid w:val="73FE6D3F"/>
    <w:rsid w:val="74000790"/>
    <w:rsid w:val="74027499"/>
    <w:rsid w:val="740C9616"/>
    <w:rsid w:val="740CF512"/>
    <w:rsid w:val="740D5883"/>
    <w:rsid w:val="740F14E8"/>
    <w:rsid w:val="74106F77"/>
    <w:rsid w:val="7413B7EE"/>
    <w:rsid w:val="7418CF24"/>
    <w:rsid w:val="741ACC29"/>
    <w:rsid w:val="741C4CEB"/>
    <w:rsid w:val="741F1480"/>
    <w:rsid w:val="74209474"/>
    <w:rsid w:val="742AF2F8"/>
    <w:rsid w:val="74449692"/>
    <w:rsid w:val="744CE857"/>
    <w:rsid w:val="744F8B03"/>
    <w:rsid w:val="74502507"/>
    <w:rsid w:val="74540505"/>
    <w:rsid w:val="7474BD63"/>
    <w:rsid w:val="74751065"/>
    <w:rsid w:val="74779C4A"/>
    <w:rsid w:val="7485ABA3"/>
    <w:rsid w:val="749AE6DE"/>
    <w:rsid w:val="749CBB7D"/>
    <w:rsid w:val="749E4268"/>
    <w:rsid w:val="74B5FB13"/>
    <w:rsid w:val="74B62030"/>
    <w:rsid w:val="74B89E6B"/>
    <w:rsid w:val="74BF62C5"/>
    <w:rsid w:val="74C74BF4"/>
    <w:rsid w:val="74CCB934"/>
    <w:rsid w:val="74D1354E"/>
    <w:rsid w:val="74DBC9F4"/>
    <w:rsid w:val="74E6C82F"/>
    <w:rsid w:val="74E93762"/>
    <w:rsid w:val="74ED6970"/>
    <w:rsid w:val="74EEBBD3"/>
    <w:rsid w:val="74EF73F1"/>
    <w:rsid w:val="74FFA86D"/>
    <w:rsid w:val="7506A21C"/>
    <w:rsid w:val="750EA487"/>
    <w:rsid w:val="750F41D4"/>
    <w:rsid w:val="751BFE65"/>
    <w:rsid w:val="75271C30"/>
    <w:rsid w:val="7528F126"/>
    <w:rsid w:val="752A7510"/>
    <w:rsid w:val="752F2B0F"/>
    <w:rsid w:val="7530B51A"/>
    <w:rsid w:val="75315931"/>
    <w:rsid w:val="7536209F"/>
    <w:rsid w:val="7536EBEA"/>
    <w:rsid w:val="75382314"/>
    <w:rsid w:val="7538C3DC"/>
    <w:rsid w:val="753D996D"/>
    <w:rsid w:val="753F26CD"/>
    <w:rsid w:val="75482784"/>
    <w:rsid w:val="754976F1"/>
    <w:rsid w:val="754D0883"/>
    <w:rsid w:val="75518970"/>
    <w:rsid w:val="7560A395"/>
    <w:rsid w:val="7560F004"/>
    <w:rsid w:val="7576C028"/>
    <w:rsid w:val="75810CF6"/>
    <w:rsid w:val="758209F7"/>
    <w:rsid w:val="75862FF2"/>
    <w:rsid w:val="75A4B4DE"/>
    <w:rsid w:val="75B01E21"/>
    <w:rsid w:val="75B30F94"/>
    <w:rsid w:val="75BAF125"/>
    <w:rsid w:val="75C2DD13"/>
    <w:rsid w:val="75CAD28A"/>
    <w:rsid w:val="75CC27CE"/>
    <w:rsid w:val="75D71533"/>
    <w:rsid w:val="75D79840"/>
    <w:rsid w:val="75DBB87E"/>
    <w:rsid w:val="75DEF0B3"/>
    <w:rsid w:val="75E58C00"/>
    <w:rsid w:val="75EA71CD"/>
    <w:rsid w:val="75EAD8C1"/>
    <w:rsid w:val="75F0D658"/>
    <w:rsid w:val="76016705"/>
    <w:rsid w:val="76120C72"/>
    <w:rsid w:val="761C9253"/>
    <w:rsid w:val="76225B3C"/>
    <w:rsid w:val="76306CC4"/>
    <w:rsid w:val="763EC601"/>
    <w:rsid w:val="76474A10"/>
    <w:rsid w:val="764EB10E"/>
    <w:rsid w:val="76569C0E"/>
    <w:rsid w:val="76571947"/>
    <w:rsid w:val="765DE050"/>
    <w:rsid w:val="7663B57C"/>
    <w:rsid w:val="7665B243"/>
    <w:rsid w:val="7665C6FC"/>
    <w:rsid w:val="766A8259"/>
    <w:rsid w:val="7678EBFE"/>
    <w:rsid w:val="76875F79"/>
    <w:rsid w:val="76891A01"/>
    <w:rsid w:val="768E6982"/>
    <w:rsid w:val="7698A758"/>
    <w:rsid w:val="76AA073C"/>
    <w:rsid w:val="76C0283E"/>
    <w:rsid w:val="76C770FE"/>
    <w:rsid w:val="76D78BC8"/>
    <w:rsid w:val="76D998E4"/>
    <w:rsid w:val="76E5248C"/>
    <w:rsid w:val="76ED3491"/>
    <w:rsid w:val="76EE1A43"/>
    <w:rsid w:val="76F3064A"/>
    <w:rsid w:val="76F33789"/>
    <w:rsid w:val="76FE68DC"/>
    <w:rsid w:val="76FF53AB"/>
    <w:rsid w:val="77036438"/>
    <w:rsid w:val="7704BCAB"/>
    <w:rsid w:val="770707F2"/>
    <w:rsid w:val="77141760"/>
    <w:rsid w:val="771775C2"/>
    <w:rsid w:val="771CAE08"/>
    <w:rsid w:val="77217ED9"/>
    <w:rsid w:val="773CC31C"/>
    <w:rsid w:val="774180E3"/>
    <w:rsid w:val="7745B2EB"/>
    <w:rsid w:val="77512880"/>
    <w:rsid w:val="775499FC"/>
    <w:rsid w:val="775F55B5"/>
    <w:rsid w:val="776677D3"/>
    <w:rsid w:val="77672461"/>
    <w:rsid w:val="776EBAB3"/>
    <w:rsid w:val="7775AFB9"/>
    <w:rsid w:val="77833F97"/>
    <w:rsid w:val="77967172"/>
    <w:rsid w:val="7799BFE0"/>
    <w:rsid w:val="779F55E2"/>
    <w:rsid w:val="77ADDCD3"/>
    <w:rsid w:val="77B32DB2"/>
    <w:rsid w:val="77B57EB8"/>
    <w:rsid w:val="77BA0407"/>
    <w:rsid w:val="77BD27B6"/>
    <w:rsid w:val="77C8A720"/>
    <w:rsid w:val="77CDFCCE"/>
    <w:rsid w:val="77D770FE"/>
    <w:rsid w:val="77DA356D"/>
    <w:rsid w:val="77DB334D"/>
    <w:rsid w:val="77E14E30"/>
    <w:rsid w:val="77E5D747"/>
    <w:rsid w:val="77F016A2"/>
    <w:rsid w:val="77F3E49C"/>
    <w:rsid w:val="77F4386E"/>
    <w:rsid w:val="77F99EB8"/>
    <w:rsid w:val="77FCC2DE"/>
    <w:rsid w:val="78002F66"/>
    <w:rsid w:val="78050354"/>
    <w:rsid w:val="7808ACFF"/>
    <w:rsid w:val="780BD7A7"/>
    <w:rsid w:val="780EA298"/>
    <w:rsid w:val="78135053"/>
    <w:rsid w:val="781D382D"/>
    <w:rsid w:val="781EBD41"/>
    <w:rsid w:val="7827A8F7"/>
    <w:rsid w:val="78303DEE"/>
    <w:rsid w:val="783180EC"/>
    <w:rsid w:val="78357334"/>
    <w:rsid w:val="783A2BCE"/>
    <w:rsid w:val="783F2480"/>
    <w:rsid w:val="78447A82"/>
    <w:rsid w:val="78453B4F"/>
    <w:rsid w:val="78454994"/>
    <w:rsid w:val="784B8E3B"/>
    <w:rsid w:val="784D1C44"/>
    <w:rsid w:val="7855B207"/>
    <w:rsid w:val="785A244A"/>
    <w:rsid w:val="785FC613"/>
    <w:rsid w:val="78605A2B"/>
    <w:rsid w:val="7860DF03"/>
    <w:rsid w:val="7863800A"/>
    <w:rsid w:val="786B6DE4"/>
    <w:rsid w:val="786F4F0C"/>
    <w:rsid w:val="7877A949"/>
    <w:rsid w:val="787A9A52"/>
    <w:rsid w:val="7888C426"/>
    <w:rsid w:val="788CEE2E"/>
    <w:rsid w:val="788D2C3C"/>
    <w:rsid w:val="78935080"/>
    <w:rsid w:val="789CC334"/>
    <w:rsid w:val="789DB6CB"/>
    <w:rsid w:val="789EF72B"/>
    <w:rsid w:val="78A0825C"/>
    <w:rsid w:val="78A3DB35"/>
    <w:rsid w:val="78AD8E07"/>
    <w:rsid w:val="78AF24A3"/>
    <w:rsid w:val="78C7AB0B"/>
    <w:rsid w:val="78DA57CD"/>
    <w:rsid w:val="78DC1623"/>
    <w:rsid w:val="78E9ABDB"/>
    <w:rsid w:val="78EA81D5"/>
    <w:rsid w:val="78ED6E3C"/>
    <w:rsid w:val="78F0F194"/>
    <w:rsid w:val="78F763F4"/>
    <w:rsid w:val="78F964B1"/>
    <w:rsid w:val="78FA1D7D"/>
    <w:rsid w:val="78FF9D63"/>
    <w:rsid w:val="7903D2B3"/>
    <w:rsid w:val="792FBD5A"/>
    <w:rsid w:val="7930BF98"/>
    <w:rsid w:val="7939728D"/>
    <w:rsid w:val="79441913"/>
    <w:rsid w:val="794B0B66"/>
    <w:rsid w:val="794BA0CD"/>
    <w:rsid w:val="794E4EEE"/>
    <w:rsid w:val="795D7C8C"/>
    <w:rsid w:val="7960E974"/>
    <w:rsid w:val="796C6561"/>
    <w:rsid w:val="7970F178"/>
    <w:rsid w:val="7973B01A"/>
    <w:rsid w:val="7986B921"/>
    <w:rsid w:val="7988B808"/>
    <w:rsid w:val="7994C598"/>
    <w:rsid w:val="7997B6C0"/>
    <w:rsid w:val="79AF8016"/>
    <w:rsid w:val="79B47A34"/>
    <w:rsid w:val="79BC7A47"/>
    <w:rsid w:val="79CAF582"/>
    <w:rsid w:val="79D6C145"/>
    <w:rsid w:val="79DE8E11"/>
    <w:rsid w:val="79E8C543"/>
    <w:rsid w:val="79E8E175"/>
    <w:rsid w:val="79EE3401"/>
    <w:rsid w:val="79F2C728"/>
    <w:rsid w:val="79FC8782"/>
    <w:rsid w:val="79FEAC1E"/>
    <w:rsid w:val="7A0A5D0D"/>
    <w:rsid w:val="7A164980"/>
    <w:rsid w:val="7A1D010F"/>
    <w:rsid w:val="7A340E1C"/>
    <w:rsid w:val="7A3582A1"/>
    <w:rsid w:val="7A35AA34"/>
    <w:rsid w:val="7A377BBE"/>
    <w:rsid w:val="7A4118D2"/>
    <w:rsid w:val="7A47441F"/>
    <w:rsid w:val="7A4F6591"/>
    <w:rsid w:val="7A51AD41"/>
    <w:rsid w:val="7A5253A9"/>
    <w:rsid w:val="7A5C2A93"/>
    <w:rsid w:val="7A5E6192"/>
    <w:rsid w:val="7A619C5A"/>
    <w:rsid w:val="7A69F7E9"/>
    <w:rsid w:val="7A6F0FC8"/>
    <w:rsid w:val="7A78699F"/>
    <w:rsid w:val="7A79708F"/>
    <w:rsid w:val="7A878F72"/>
    <w:rsid w:val="7A88D3A8"/>
    <w:rsid w:val="7A8C623C"/>
    <w:rsid w:val="7A946DAB"/>
    <w:rsid w:val="7A988136"/>
    <w:rsid w:val="7A990775"/>
    <w:rsid w:val="7A9DD100"/>
    <w:rsid w:val="7A9FFCA3"/>
    <w:rsid w:val="7AA383C1"/>
    <w:rsid w:val="7AA5EA52"/>
    <w:rsid w:val="7AAF250D"/>
    <w:rsid w:val="7AB49FE6"/>
    <w:rsid w:val="7AC5190E"/>
    <w:rsid w:val="7AC8D8B7"/>
    <w:rsid w:val="7ACFFDE3"/>
    <w:rsid w:val="7AD0A323"/>
    <w:rsid w:val="7AD83A7E"/>
    <w:rsid w:val="7AE1C6EC"/>
    <w:rsid w:val="7AE89961"/>
    <w:rsid w:val="7B01C831"/>
    <w:rsid w:val="7B0641A1"/>
    <w:rsid w:val="7B173F7B"/>
    <w:rsid w:val="7B244014"/>
    <w:rsid w:val="7B2AF317"/>
    <w:rsid w:val="7B429319"/>
    <w:rsid w:val="7B51AF4E"/>
    <w:rsid w:val="7B5609BA"/>
    <w:rsid w:val="7B57AA80"/>
    <w:rsid w:val="7B60B1AD"/>
    <w:rsid w:val="7B701CD7"/>
    <w:rsid w:val="7B7338AC"/>
    <w:rsid w:val="7B7C7F90"/>
    <w:rsid w:val="7B7F1C54"/>
    <w:rsid w:val="7B82EF7E"/>
    <w:rsid w:val="7B85E921"/>
    <w:rsid w:val="7B917D71"/>
    <w:rsid w:val="7B9458FA"/>
    <w:rsid w:val="7B9DACD3"/>
    <w:rsid w:val="7BA52618"/>
    <w:rsid w:val="7BA80B4D"/>
    <w:rsid w:val="7BA93A79"/>
    <w:rsid w:val="7BB01692"/>
    <w:rsid w:val="7BBB8CDA"/>
    <w:rsid w:val="7BBFBFFD"/>
    <w:rsid w:val="7BC3039E"/>
    <w:rsid w:val="7BD23737"/>
    <w:rsid w:val="7BD3C78D"/>
    <w:rsid w:val="7BD5942E"/>
    <w:rsid w:val="7BDD4C91"/>
    <w:rsid w:val="7BE323C3"/>
    <w:rsid w:val="7BE43C57"/>
    <w:rsid w:val="7BE8A091"/>
    <w:rsid w:val="7C02770C"/>
    <w:rsid w:val="7C06BEB3"/>
    <w:rsid w:val="7C16DF06"/>
    <w:rsid w:val="7C23BA91"/>
    <w:rsid w:val="7C2C47FF"/>
    <w:rsid w:val="7C374C0B"/>
    <w:rsid w:val="7C455CE3"/>
    <w:rsid w:val="7C49170E"/>
    <w:rsid w:val="7C4A4662"/>
    <w:rsid w:val="7C4C3D1C"/>
    <w:rsid w:val="7C4F2DD1"/>
    <w:rsid w:val="7C5A53E9"/>
    <w:rsid w:val="7C6143BC"/>
    <w:rsid w:val="7C620065"/>
    <w:rsid w:val="7C62E8F6"/>
    <w:rsid w:val="7C65AFCF"/>
    <w:rsid w:val="7C679A34"/>
    <w:rsid w:val="7C68ED41"/>
    <w:rsid w:val="7C6CEA69"/>
    <w:rsid w:val="7C6D8F01"/>
    <w:rsid w:val="7C6E8BDE"/>
    <w:rsid w:val="7C72CE0E"/>
    <w:rsid w:val="7C72F89B"/>
    <w:rsid w:val="7C76F091"/>
    <w:rsid w:val="7C796070"/>
    <w:rsid w:val="7C872669"/>
    <w:rsid w:val="7C88CE72"/>
    <w:rsid w:val="7C8F47D9"/>
    <w:rsid w:val="7C9BD52A"/>
    <w:rsid w:val="7CA2AB71"/>
    <w:rsid w:val="7CA65FB1"/>
    <w:rsid w:val="7CB4CEE5"/>
    <w:rsid w:val="7CB718E2"/>
    <w:rsid w:val="7CB89D2B"/>
    <w:rsid w:val="7CBAFA3A"/>
    <w:rsid w:val="7CBE6D0F"/>
    <w:rsid w:val="7CC4B719"/>
    <w:rsid w:val="7CC63AEB"/>
    <w:rsid w:val="7CC8C4B6"/>
    <w:rsid w:val="7CCE659D"/>
    <w:rsid w:val="7CD2E30D"/>
    <w:rsid w:val="7CD622A1"/>
    <w:rsid w:val="7CE10826"/>
    <w:rsid w:val="7CE6277F"/>
    <w:rsid w:val="7CF88E87"/>
    <w:rsid w:val="7CFBF991"/>
    <w:rsid w:val="7D054BDB"/>
    <w:rsid w:val="7D0CA192"/>
    <w:rsid w:val="7D0EB8A6"/>
    <w:rsid w:val="7D1871B0"/>
    <w:rsid w:val="7D278A64"/>
    <w:rsid w:val="7D289857"/>
    <w:rsid w:val="7D28AF92"/>
    <w:rsid w:val="7D33AEF6"/>
    <w:rsid w:val="7D36EC05"/>
    <w:rsid w:val="7D513D3B"/>
    <w:rsid w:val="7D516F15"/>
    <w:rsid w:val="7D54DB00"/>
    <w:rsid w:val="7D56B03B"/>
    <w:rsid w:val="7D5D801B"/>
    <w:rsid w:val="7D612AC0"/>
    <w:rsid w:val="7D638A8D"/>
    <w:rsid w:val="7D648776"/>
    <w:rsid w:val="7D6F03B7"/>
    <w:rsid w:val="7D72A930"/>
    <w:rsid w:val="7D73674B"/>
    <w:rsid w:val="7D743BC3"/>
    <w:rsid w:val="7D764976"/>
    <w:rsid w:val="7D798E29"/>
    <w:rsid w:val="7D7A74D9"/>
    <w:rsid w:val="7D7BD789"/>
    <w:rsid w:val="7D84C2E0"/>
    <w:rsid w:val="7D86882E"/>
    <w:rsid w:val="7D922456"/>
    <w:rsid w:val="7D93FCCB"/>
    <w:rsid w:val="7D996248"/>
    <w:rsid w:val="7DA36050"/>
    <w:rsid w:val="7DA8A915"/>
    <w:rsid w:val="7DAA44B2"/>
    <w:rsid w:val="7DAC2A5B"/>
    <w:rsid w:val="7DB38644"/>
    <w:rsid w:val="7DBB5B4C"/>
    <w:rsid w:val="7DBE4837"/>
    <w:rsid w:val="7DBF29D3"/>
    <w:rsid w:val="7DC1235D"/>
    <w:rsid w:val="7DD09AC0"/>
    <w:rsid w:val="7DD2B6AE"/>
    <w:rsid w:val="7DD52135"/>
    <w:rsid w:val="7DDA95EC"/>
    <w:rsid w:val="7DE174A7"/>
    <w:rsid w:val="7DE586D0"/>
    <w:rsid w:val="7DE73BE6"/>
    <w:rsid w:val="7DE8A7A5"/>
    <w:rsid w:val="7DEBA230"/>
    <w:rsid w:val="7DEFF615"/>
    <w:rsid w:val="7DF12FC7"/>
    <w:rsid w:val="7DF9ABDF"/>
    <w:rsid w:val="7DFBAEFF"/>
    <w:rsid w:val="7E0977FF"/>
    <w:rsid w:val="7E112439"/>
    <w:rsid w:val="7E14215A"/>
    <w:rsid w:val="7E1530D1"/>
    <w:rsid w:val="7E164CA2"/>
    <w:rsid w:val="7E1D36DB"/>
    <w:rsid w:val="7E1E7201"/>
    <w:rsid w:val="7E1FEC96"/>
    <w:rsid w:val="7E242B3C"/>
    <w:rsid w:val="7E2CA21A"/>
    <w:rsid w:val="7E3234AB"/>
    <w:rsid w:val="7E3256D9"/>
    <w:rsid w:val="7E386DE6"/>
    <w:rsid w:val="7E3BEAD8"/>
    <w:rsid w:val="7E403660"/>
    <w:rsid w:val="7E4F69BF"/>
    <w:rsid w:val="7E6051AD"/>
    <w:rsid w:val="7E62A802"/>
    <w:rsid w:val="7E6A1256"/>
    <w:rsid w:val="7E6B9E8D"/>
    <w:rsid w:val="7E6D0D61"/>
    <w:rsid w:val="7E710542"/>
    <w:rsid w:val="7E793718"/>
    <w:rsid w:val="7E7A5EB4"/>
    <w:rsid w:val="7E875CD0"/>
    <w:rsid w:val="7E8AF7F6"/>
    <w:rsid w:val="7E8DADA6"/>
    <w:rsid w:val="7E95C326"/>
    <w:rsid w:val="7E98CF56"/>
    <w:rsid w:val="7E99C5E6"/>
    <w:rsid w:val="7E9B4E92"/>
    <w:rsid w:val="7EAA3268"/>
    <w:rsid w:val="7EAEE324"/>
    <w:rsid w:val="7EB40C2C"/>
    <w:rsid w:val="7EBC6EA7"/>
    <w:rsid w:val="7EBD968F"/>
    <w:rsid w:val="7EC5BF25"/>
    <w:rsid w:val="7ECC4354"/>
    <w:rsid w:val="7ECDDF8D"/>
    <w:rsid w:val="7ED78E84"/>
    <w:rsid w:val="7EDC9D0E"/>
    <w:rsid w:val="7EDFC466"/>
    <w:rsid w:val="7EF053B9"/>
    <w:rsid w:val="7EF16C57"/>
    <w:rsid w:val="7EF1ACC0"/>
    <w:rsid w:val="7EF5F584"/>
    <w:rsid w:val="7EF73B61"/>
    <w:rsid w:val="7EF913D2"/>
    <w:rsid w:val="7F1799E1"/>
    <w:rsid w:val="7F1D4AF8"/>
    <w:rsid w:val="7F2ADBC3"/>
    <w:rsid w:val="7F2CAF65"/>
    <w:rsid w:val="7F350695"/>
    <w:rsid w:val="7F35574C"/>
    <w:rsid w:val="7F386912"/>
    <w:rsid w:val="7F46579B"/>
    <w:rsid w:val="7F4AD7CF"/>
    <w:rsid w:val="7F5142A5"/>
    <w:rsid w:val="7F5391F2"/>
    <w:rsid w:val="7F5E6C46"/>
    <w:rsid w:val="7F6A4F77"/>
    <w:rsid w:val="7F6C125E"/>
    <w:rsid w:val="7F6CBE3C"/>
    <w:rsid w:val="7F71465E"/>
    <w:rsid w:val="7F7312CE"/>
    <w:rsid w:val="7F7C56FA"/>
    <w:rsid w:val="7F88A5BA"/>
    <w:rsid w:val="7F89D82D"/>
    <w:rsid w:val="7F89FD8A"/>
    <w:rsid w:val="7F8CC1CE"/>
    <w:rsid w:val="7F9A0BD4"/>
    <w:rsid w:val="7FAE9286"/>
    <w:rsid w:val="7FB0CA74"/>
    <w:rsid w:val="7FB10132"/>
    <w:rsid w:val="7FB231D2"/>
    <w:rsid w:val="7FB708C6"/>
    <w:rsid w:val="7FBE743E"/>
    <w:rsid w:val="7FC276A5"/>
    <w:rsid w:val="7FC66D8A"/>
    <w:rsid w:val="7FD516DD"/>
    <w:rsid w:val="7FD56F4E"/>
    <w:rsid w:val="7FDDCE51"/>
    <w:rsid w:val="7FE0A137"/>
    <w:rsid w:val="7FE2DFF7"/>
    <w:rsid w:val="7FE37D51"/>
    <w:rsid w:val="7FE57C8A"/>
    <w:rsid w:val="7FE64D38"/>
    <w:rsid w:val="7FE655AF"/>
    <w:rsid w:val="7FEA2DD4"/>
    <w:rsid w:val="7FFA2AC2"/>
    <w:rsid w:val="7FFD1A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FF9FD"/>
  <w15:docId w15:val="{A0F4BA6F-2432-41BC-88DF-15B66191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3B6C"/>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3"/>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3"/>
      </w:numPr>
      <w:spacing w:before="260" w:after="260"/>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3"/>
      </w:numPr>
      <w:spacing w:before="260" w:after="260"/>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3"/>
      </w:numPr>
      <w:spacing w:before="260"/>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3"/>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3"/>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3"/>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9"/>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9"/>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9"/>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9"/>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2"/>
      </w:numPr>
    </w:pPr>
  </w:style>
  <w:style w:type="paragraph" w:customStyle="1" w:styleId="DHSubGenummerd">
    <w:name w:val="_DH_SubGenummerd"/>
    <w:basedOn w:val="DHGenummerd"/>
    <w:qFormat/>
    <w:rsid w:val="00C8257F"/>
    <w:pPr>
      <w:numPr>
        <w:numId w:val="0"/>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675BF0"/>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character" w:styleId="Onopgelostemelding">
    <w:name w:val="Unresolved Mention"/>
    <w:basedOn w:val="Standaardalinea-lettertype"/>
    <w:uiPriority w:val="99"/>
    <w:unhideWhenUsed/>
    <w:rsid w:val="00F7184B"/>
    <w:rPr>
      <w:color w:val="605E5C"/>
      <w:shd w:val="clear" w:color="auto" w:fill="E1DFDD"/>
    </w:rPr>
  </w:style>
  <w:style w:type="paragraph" w:styleId="Revisie">
    <w:name w:val="Revision"/>
    <w:hidden/>
    <w:uiPriority w:val="99"/>
    <w:semiHidden/>
    <w:rsid w:val="007967E6"/>
    <w:rPr>
      <w:rFonts w:asciiTheme="minorHAnsi" w:hAnsiTheme="minorHAnsi"/>
      <w:sz w:val="19"/>
    </w:rPr>
  </w:style>
  <w:style w:type="paragraph" w:customStyle="1" w:styleId="Default">
    <w:name w:val="Default"/>
    <w:rsid w:val="00B0799F"/>
    <w:pPr>
      <w:autoSpaceDE w:val="0"/>
      <w:autoSpaceDN w:val="0"/>
      <w:adjustRightInd w:val="0"/>
    </w:pPr>
    <w:rPr>
      <w:color w:val="000000"/>
      <w:sz w:val="24"/>
      <w:szCs w:val="24"/>
    </w:rPr>
  </w:style>
  <w:style w:type="paragraph" w:customStyle="1" w:styleId="paragraph">
    <w:name w:val="paragraph"/>
    <w:basedOn w:val="Standaard"/>
    <w:rsid w:val="006A557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6A557E"/>
  </w:style>
  <w:style w:type="character" w:customStyle="1" w:styleId="eop">
    <w:name w:val="eop"/>
    <w:basedOn w:val="Standaardalinea-lettertype"/>
    <w:rsid w:val="006A557E"/>
  </w:style>
  <w:style w:type="character" w:styleId="Vermelding">
    <w:name w:val="Mention"/>
    <w:basedOn w:val="Standaardalinea-lettertype"/>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7036">
      <w:bodyDiv w:val="1"/>
      <w:marLeft w:val="0"/>
      <w:marRight w:val="0"/>
      <w:marTop w:val="0"/>
      <w:marBottom w:val="0"/>
      <w:divBdr>
        <w:top w:val="none" w:sz="0" w:space="0" w:color="auto"/>
        <w:left w:val="none" w:sz="0" w:space="0" w:color="auto"/>
        <w:bottom w:val="none" w:sz="0" w:space="0" w:color="auto"/>
        <w:right w:val="none" w:sz="0" w:space="0" w:color="auto"/>
      </w:divBdr>
      <w:divsChild>
        <w:div w:id="567501228">
          <w:marLeft w:val="0"/>
          <w:marRight w:val="0"/>
          <w:marTop w:val="0"/>
          <w:marBottom w:val="0"/>
          <w:divBdr>
            <w:top w:val="none" w:sz="0" w:space="0" w:color="auto"/>
            <w:left w:val="none" w:sz="0" w:space="0" w:color="auto"/>
            <w:bottom w:val="none" w:sz="0" w:space="0" w:color="auto"/>
            <w:right w:val="none" w:sz="0" w:space="0" w:color="auto"/>
          </w:divBdr>
        </w:div>
        <w:div w:id="674503659">
          <w:marLeft w:val="0"/>
          <w:marRight w:val="0"/>
          <w:marTop w:val="0"/>
          <w:marBottom w:val="0"/>
          <w:divBdr>
            <w:top w:val="none" w:sz="0" w:space="0" w:color="auto"/>
            <w:left w:val="none" w:sz="0" w:space="0" w:color="auto"/>
            <w:bottom w:val="none" w:sz="0" w:space="0" w:color="auto"/>
            <w:right w:val="none" w:sz="0" w:space="0" w:color="auto"/>
          </w:divBdr>
          <w:divsChild>
            <w:div w:id="363025190">
              <w:marLeft w:val="0"/>
              <w:marRight w:val="0"/>
              <w:marTop w:val="0"/>
              <w:marBottom w:val="0"/>
              <w:divBdr>
                <w:top w:val="none" w:sz="0" w:space="0" w:color="auto"/>
                <w:left w:val="none" w:sz="0" w:space="0" w:color="auto"/>
                <w:bottom w:val="none" w:sz="0" w:space="0" w:color="auto"/>
                <w:right w:val="none" w:sz="0" w:space="0" w:color="auto"/>
              </w:divBdr>
            </w:div>
            <w:div w:id="2058124731">
              <w:marLeft w:val="0"/>
              <w:marRight w:val="0"/>
              <w:marTop w:val="0"/>
              <w:marBottom w:val="0"/>
              <w:divBdr>
                <w:top w:val="none" w:sz="0" w:space="0" w:color="auto"/>
                <w:left w:val="none" w:sz="0" w:space="0" w:color="auto"/>
                <w:bottom w:val="none" w:sz="0" w:space="0" w:color="auto"/>
                <w:right w:val="none" w:sz="0" w:space="0" w:color="auto"/>
              </w:divBdr>
            </w:div>
          </w:divsChild>
        </w:div>
        <w:div w:id="802187382">
          <w:marLeft w:val="0"/>
          <w:marRight w:val="0"/>
          <w:marTop w:val="0"/>
          <w:marBottom w:val="0"/>
          <w:divBdr>
            <w:top w:val="none" w:sz="0" w:space="0" w:color="auto"/>
            <w:left w:val="none" w:sz="0" w:space="0" w:color="auto"/>
            <w:bottom w:val="none" w:sz="0" w:space="0" w:color="auto"/>
            <w:right w:val="none" w:sz="0" w:space="0" w:color="auto"/>
          </w:divBdr>
        </w:div>
        <w:div w:id="817504151">
          <w:marLeft w:val="0"/>
          <w:marRight w:val="0"/>
          <w:marTop w:val="0"/>
          <w:marBottom w:val="0"/>
          <w:divBdr>
            <w:top w:val="none" w:sz="0" w:space="0" w:color="auto"/>
            <w:left w:val="none" w:sz="0" w:space="0" w:color="auto"/>
            <w:bottom w:val="none" w:sz="0" w:space="0" w:color="auto"/>
            <w:right w:val="none" w:sz="0" w:space="0" w:color="auto"/>
          </w:divBdr>
          <w:divsChild>
            <w:div w:id="295836928">
              <w:marLeft w:val="0"/>
              <w:marRight w:val="0"/>
              <w:marTop w:val="0"/>
              <w:marBottom w:val="0"/>
              <w:divBdr>
                <w:top w:val="none" w:sz="0" w:space="0" w:color="auto"/>
                <w:left w:val="none" w:sz="0" w:space="0" w:color="auto"/>
                <w:bottom w:val="none" w:sz="0" w:space="0" w:color="auto"/>
                <w:right w:val="none" w:sz="0" w:space="0" w:color="auto"/>
              </w:divBdr>
            </w:div>
            <w:div w:id="7517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17797">
      <w:bodyDiv w:val="1"/>
      <w:marLeft w:val="0"/>
      <w:marRight w:val="0"/>
      <w:marTop w:val="0"/>
      <w:marBottom w:val="0"/>
      <w:divBdr>
        <w:top w:val="none" w:sz="0" w:space="0" w:color="auto"/>
        <w:left w:val="none" w:sz="0" w:space="0" w:color="auto"/>
        <w:bottom w:val="none" w:sz="0" w:space="0" w:color="auto"/>
        <w:right w:val="none" w:sz="0" w:space="0" w:color="auto"/>
      </w:divBdr>
    </w:div>
    <w:div w:id="642929391">
      <w:bodyDiv w:val="1"/>
      <w:marLeft w:val="0"/>
      <w:marRight w:val="0"/>
      <w:marTop w:val="0"/>
      <w:marBottom w:val="0"/>
      <w:divBdr>
        <w:top w:val="none" w:sz="0" w:space="0" w:color="auto"/>
        <w:left w:val="none" w:sz="0" w:space="0" w:color="auto"/>
        <w:bottom w:val="none" w:sz="0" w:space="0" w:color="auto"/>
        <w:right w:val="none" w:sz="0" w:space="0" w:color="auto"/>
      </w:divBdr>
    </w:div>
    <w:div w:id="829710913">
      <w:bodyDiv w:val="1"/>
      <w:marLeft w:val="0"/>
      <w:marRight w:val="0"/>
      <w:marTop w:val="0"/>
      <w:marBottom w:val="0"/>
      <w:divBdr>
        <w:top w:val="none" w:sz="0" w:space="0" w:color="auto"/>
        <w:left w:val="none" w:sz="0" w:space="0" w:color="auto"/>
        <w:bottom w:val="none" w:sz="0" w:space="0" w:color="auto"/>
        <w:right w:val="none" w:sz="0" w:space="0" w:color="auto"/>
      </w:divBdr>
      <w:divsChild>
        <w:div w:id="36397993">
          <w:marLeft w:val="0"/>
          <w:marRight w:val="0"/>
          <w:marTop w:val="0"/>
          <w:marBottom w:val="0"/>
          <w:divBdr>
            <w:top w:val="none" w:sz="0" w:space="0" w:color="auto"/>
            <w:left w:val="none" w:sz="0" w:space="0" w:color="auto"/>
            <w:bottom w:val="none" w:sz="0" w:space="0" w:color="auto"/>
            <w:right w:val="none" w:sz="0" w:space="0" w:color="auto"/>
          </w:divBdr>
        </w:div>
        <w:div w:id="86460552">
          <w:marLeft w:val="0"/>
          <w:marRight w:val="0"/>
          <w:marTop w:val="0"/>
          <w:marBottom w:val="0"/>
          <w:divBdr>
            <w:top w:val="none" w:sz="0" w:space="0" w:color="auto"/>
            <w:left w:val="none" w:sz="0" w:space="0" w:color="auto"/>
            <w:bottom w:val="none" w:sz="0" w:space="0" w:color="auto"/>
            <w:right w:val="none" w:sz="0" w:space="0" w:color="auto"/>
          </w:divBdr>
        </w:div>
        <w:div w:id="449782395">
          <w:marLeft w:val="0"/>
          <w:marRight w:val="0"/>
          <w:marTop w:val="0"/>
          <w:marBottom w:val="0"/>
          <w:divBdr>
            <w:top w:val="none" w:sz="0" w:space="0" w:color="auto"/>
            <w:left w:val="none" w:sz="0" w:space="0" w:color="auto"/>
            <w:bottom w:val="none" w:sz="0" w:space="0" w:color="auto"/>
            <w:right w:val="none" w:sz="0" w:space="0" w:color="auto"/>
          </w:divBdr>
        </w:div>
        <w:div w:id="450520643">
          <w:marLeft w:val="0"/>
          <w:marRight w:val="0"/>
          <w:marTop w:val="0"/>
          <w:marBottom w:val="0"/>
          <w:divBdr>
            <w:top w:val="none" w:sz="0" w:space="0" w:color="auto"/>
            <w:left w:val="none" w:sz="0" w:space="0" w:color="auto"/>
            <w:bottom w:val="none" w:sz="0" w:space="0" w:color="auto"/>
            <w:right w:val="none" w:sz="0" w:space="0" w:color="auto"/>
          </w:divBdr>
        </w:div>
        <w:div w:id="461534062">
          <w:marLeft w:val="0"/>
          <w:marRight w:val="0"/>
          <w:marTop w:val="0"/>
          <w:marBottom w:val="0"/>
          <w:divBdr>
            <w:top w:val="none" w:sz="0" w:space="0" w:color="auto"/>
            <w:left w:val="none" w:sz="0" w:space="0" w:color="auto"/>
            <w:bottom w:val="none" w:sz="0" w:space="0" w:color="auto"/>
            <w:right w:val="none" w:sz="0" w:space="0" w:color="auto"/>
          </w:divBdr>
        </w:div>
        <w:div w:id="529729008">
          <w:marLeft w:val="0"/>
          <w:marRight w:val="0"/>
          <w:marTop w:val="0"/>
          <w:marBottom w:val="0"/>
          <w:divBdr>
            <w:top w:val="none" w:sz="0" w:space="0" w:color="auto"/>
            <w:left w:val="none" w:sz="0" w:space="0" w:color="auto"/>
            <w:bottom w:val="none" w:sz="0" w:space="0" w:color="auto"/>
            <w:right w:val="none" w:sz="0" w:space="0" w:color="auto"/>
          </w:divBdr>
        </w:div>
        <w:div w:id="633559624">
          <w:marLeft w:val="0"/>
          <w:marRight w:val="0"/>
          <w:marTop w:val="0"/>
          <w:marBottom w:val="0"/>
          <w:divBdr>
            <w:top w:val="none" w:sz="0" w:space="0" w:color="auto"/>
            <w:left w:val="none" w:sz="0" w:space="0" w:color="auto"/>
            <w:bottom w:val="none" w:sz="0" w:space="0" w:color="auto"/>
            <w:right w:val="none" w:sz="0" w:space="0" w:color="auto"/>
          </w:divBdr>
        </w:div>
        <w:div w:id="748502703">
          <w:marLeft w:val="0"/>
          <w:marRight w:val="0"/>
          <w:marTop w:val="0"/>
          <w:marBottom w:val="0"/>
          <w:divBdr>
            <w:top w:val="none" w:sz="0" w:space="0" w:color="auto"/>
            <w:left w:val="none" w:sz="0" w:space="0" w:color="auto"/>
            <w:bottom w:val="none" w:sz="0" w:space="0" w:color="auto"/>
            <w:right w:val="none" w:sz="0" w:space="0" w:color="auto"/>
          </w:divBdr>
        </w:div>
        <w:div w:id="840393013">
          <w:marLeft w:val="0"/>
          <w:marRight w:val="0"/>
          <w:marTop w:val="0"/>
          <w:marBottom w:val="0"/>
          <w:divBdr>
            <w:top w:val="none" w:sz="0" w:space="0" w:color="auto"/>
            <w:left w:val="none" w:sz="0" w:space="0" w:color="auto"/>
            <w:bottom w:val="none" w:sz="0" w:space="0" w:color="auto"/>
            <w:right w:val="none" w:sz="0" w:space="0" w:color="auto"/>
          </w:divBdr>
        </w:div>
        <w:div w:id="875240852">
          <w:marLeft w:val="0"/>
          <w:marRight w:val="0"/>
          <w:marTop w:val="0"/>
          <w:marBottom w:val="0"/>
          <w:divBdr>
            <w:top w:val="none" w:sz="0" w:space="0" w:color="auto"/>
            <w:left w:val="none" w:sz="0" w:space="0" w:color="auto"/>
            <w:bottom w:val="none" w:sz="0" w:space="0" w:color="auto"/>
            <w:right w:val="none" w:sz="0" w:space="0" w:color="auto"/>
          </w:divBdr>
        </w:div>
        <w:div w:id="910698254">
          <w:marLeft w:val="0"/>
          <w:marRight w:val="0"/>
          <w:marTop w:val="0"/>
          <w:marBottom w:val="0"/>
          <w:divBdr>
            <w:top w:val="none" w:sz="0" w:space="0" w:color="auto"/>
            <w:left w:val="none" w:sz="0" w:space="0" w:color="auto"/>
            <w:bottom w:val="none" w:sz="0" w:space="0" w:color="auto"/>
            <w:right w:val="none" w:sz="0" w:space="0" w:color="auto"/>
          </w:divBdr>
        </w:div>
        <w:div w:id="1110514378">
          <w:marLeft w:val="0"/>
          <w:marRight w:val="0"/>
          <w:marTop w:val="0"/>
          <w:marBottom w:val="0"/>
          <w:divBdr>
            <w:top w:val="none" w:sz="0" w:space="0" w:color="auto"/>
            <w:left w:val="none" w:sz="0" w:space="0" w:color="auto"/>
            <w:bottom w:val="none" w:sz="0" w:space="0" w:color="auto"/>
            <w:right w:val="none" w:sz="0" w:space="0" w:color="auto"/>
          </w:divBdr>
        </w:div>
        <w:div w:id="1113012477">
          <w:marLeft w:val="0"/>
          <w:marRight w:val="0"/>
          <w:marTop w:val="0"/>
          <w:marBottom w:val="0"/>
          <w:divBdr>
            <w:top w:val="none" w:sz="0" w:space="0" w:color="auto"/>
            <w:left w:val="none" w:sz="0" w:space="0" w:color="auto"/>
            <w:bottom w:val="none" w:sz="0" w:space="0" w:color="auto"/>
            <w:right w:val="none" w:sz="0" w:space="0" w:color="auto"/>
          </w:divBdr>
        </w:div>
        <w:div w:id="1146430054">
          <w:marLeft w:val="0"/>
          <w:marRight w:val="0"/>
          <w:marTop w:val="0"/>
          <w:marBottom w:val="0"/>
          <w:divBdr>
            <w:top w:val="none" w:sz="0" w:space="0" w:color="auto"/>
            <w:left w:val="none" w:sz="0" w:space="0" w:color="auto"/>
            <w:bottom w:val="none" w:sz="0" w:space="0" w:color="auto"/>
            <w:right w:val="none" w:sz="0" w:space="0" w:color="auto"/>
          </w:divBdr>
        </w:div>
        <w:div w:id="1178692132">
          <w:marLeft w:val="0"/>
          <w:marRight w:val="0"/>
          <w:marTop w:val="0"/>
          <w:marBottom w:val="0"/>
          <w:divBdr>
            <w:top w:val="none" w:sz="0" w:space="0" w:color="auto"/>
            <w:left w:val="none" w:sz="0" w:space="0" w:color="auto"/>
            <w:bottom w:val="none" w:sz="0" w:space="0" w:color="auto"/>
            <w:right w:val="none" w:sz="0" w:space="0" w:color="auto"/>
          </w:divBdr>
        </w:div>
        <w:div w:id="1195652877">
          <w:marLeft w:val="0"/>
          <w:marRight w:val="0"/>
          <w:marTop w:val="0"/>
          <w:marBottom w:val="0"/>
          <w:divBdr>
            <w:top w:val="none" w:sz="0" w:space="0" w:color="auto"/>
            <w:left w:val="none" w:sz="0" w:space="0" w:color="auto"/>
            <w:bottom w:val="none" w:sz="0" w:space="0" w:color="auto"/>
            <w:right w:val="none" w:sz="0" w:space="0" w:color="auto"/>
          </w:divBdr>
        </w:div>
        <w:div w:id="1200166987">
          <w:marLeft w:val="0"/>
          <w:marRight w:val="0"/>
          <w:marTop w:val="0"/>
          <w:marBottom w:val="0"/>
          <w:divBdr>
            <w:top w:val="none" w:sz="0" w:space="0" w:color="auto"/>
            <w:left w:val="none" w:sz="0" w:space="0" w:color="auto"/>
            <w:bottom w:val="none" w:sz="0" w:space="0" w:color="auto"/>
            <w:right w:val="none" w:sz="0" w:space="0" w:color="auto"/>
          </w:divBdr>
        </w:div>
        <w:div w:id="1232542004">
          <w:marLeft w:val="0"/>
          <w:marRight w:val="0"/>
          <w:marTop w:val="0"/>
          <w:marBottom w:val="0"/>
          <w:divBdr>
            <w:top w:val="none" w:sz="0" w:space="0" w:color="auto"/>
            <w:left w:val="none" w:sz="0" w:space="0" w:color="auto"/>
            <w:bottom w:val="none" w:sz="0" w:space="0" w:color="auto"/>
            <w:right w:val="none" w:sz="0" w:space="0" w:color="auto"/>
          </w:divBdr>
        </w:div>
        <w:div w:id="1297295087">
          <w:marLeft w:val="0"/>
          <w:marRight w:val="0"/>
          <w:marTop w:val="0"/>
          <w:marBottom w:val="0"/>
          <w:divBdr>
            <w:top w:val="none" w:sz="0" w:space="0" w:color="auto"/>
            <w:left w:val="none" w:sz="0" w:space="0" w:color="auto"/>
            <w:bottom w:val="none" w:sz="0" w:space="0" w:color="auto"/>
            <w:right w:val="none" w:sz="0" w:space="0" w:color="auto"/>
          </w:divBdr>
        </w:div>
        <w:div w:id="1317103265">
          <w:marLeft w:val="0"/>
          <w:marRight w:val="0"/>
          <w:marTop w:val="0"/>
          <w:marBottom w:val="0"/>
          <w:divBdr>
            <w:top w:val="none" w:sz="0" w:space="0" w:color="auto"/>
            <w:left w:val="none" w:sz="0" w:space="0" w:color="auto"/>
            <w:bottom w:val="none" w:sz="0" w:space="0" w:color="auto"/>
            <w:right w:val="none" w:sz="0" w:space="0" w:color="auto"/>
          </w:divBdr>
        </w:div>
        <w:div w:id="1414744795">
          <w:marLeft w:val="0"/>
          <w:marRight w:val="0"/>
          <w:marTop w:val="0"/>
          <w:marBottom w:val="0"/>
          <w:divBdr>
            <w:top w:val="none" w:sz="0" w:space="0" w:color="auto"/>
            <w:left w:val="none" w:sz="0" w:space="0" w:color="auto"/>
            <w:bottom w:val="none" w:sz="0" w:space="0" w:color="auto"/>
            <w:right w:val="none" w:sz="0" w:space="0" w:color="auto"/>
          </w:divBdr>
        </w:div>
        <w:div w:id="1461611072">
          <w:marLeft w:val="0"/>
          <w:marRight w:val="0"/>
          <w:marTop w:val="0"/>
          <w:marBottom w:val="0"/>
          <w:divBdr>
            <w:top w:val="none" w:sz="0" w:space="0" w:color="auto"/>
            <w:left w:val="none" w:sz="0" w:space="0" w:color="auto"/>
            <w:bottom w:val="none" w:sz="0" w:space="0" w:color="auto"/>
            <w:right w:val="none" w:sz="0" w:space="0" w:color="auto"/>
          </w:divBdr>
        </w:div>
        <w:div w:id="1485976824">
          <w:marLeft w:val="0"/>
          <w:marRight w:val="0"/>
          <w:marTop w:val="0"/>
          <w:marBottom w:val="0"/>
          <w:divBdr>
            <w:top w:val="none" w:sz="0" w:space="0" w:color="auto"/>
            <w:left w:val="none" w:sz="0" w:space="0" w:color="auto"/>
            <w:bottom w:val="none" w:sz="0" w:space="0" w:color="auto"/>
            <w:right w:val="none" w:sz="0" w:space="0" w:color="auto"/>
          </w:divBdr>
        </w:div>
        <w:div w:id="1522552063">
          <w:marLeft w:val="0"/>
          <w:marRight w:val="0"/>
          <w:marTop w:val="0"/>
          <w:marBottom w:val="0"/>
          <w:divBdr>
            <w:top w:val="none" w:sz="0" w:space="0" w:color="auto"/>
            <w:left w:val="none" w:sz="0" w:space="0" w:color="auto"/>
            <w:bottom w:val="none" w:sz="0" w:space="0" w:color="auto"/>
            <w:right w:val="none" w:sz="0" w:space="0" w:color="auto"/>
          </w:divBdr>
        </w:div>
        <w:div w:id="1716544840">
          <w:marLeft w:val="0"/>
          <w:marRight w:val="0"/>
          <w:marTop w:val="0"/>
          <w:marBottom w:val="0"/>
          <w:divBdr>
            <w:top w:val="none" w:sz="0" w:space="0" w:color="auto"/>
            <w:left w:val="none" w:sz="0" w:space="0" w:color="auto"/>
            <w:bottom w:val="none" w:sz="0" w:space="0" w:color="auto"/>
            <w:right w:val="none" w:sz="0" w:space="0" w:color="auto"/>
          </w:divBdr>
        </w:div>
        <w:div w:id="1731808510">
          <w:marLeft w:val="0"/>
          <w:marRight w:val="0"/>
          <w:marTop w:val="0"/>
          <w:marBottom w:val="0"/>
          <w:divBdr>
            <w:top w:val="none" w:sz="0" w:space="0" w:color="auto"/>
            <w:left w:val="none" w:sz="0" w:space="0" w:color="auto"/>
            <w:bottom w:val="none" w:sz="0" w:space="0" w:color="auto"/>
            <w:right w:val="none" w:sz="0" w:space="0" w:color="auto"/>
          </w:divBdr>
        </w:div>
        <w:div w:id="1744444957">
          <w:marLeft w:val="0"/>
          <w:marRight w:val="0"/>
          <w:marTop w:val="0"/>
          <w:marBottom w:val="0"/>
          <w:divBdr>
            <w:top w:val="none" w:sz="0" w:space="0" w:color="auto"/>
            <w:left w:val="none" w:sz="0" w:space="0" w:color="auto"/>
            <w:bottom w:val="none" w:sz="0" w:space="0" w:color="auto"/>
            <w:right w:val="none" w:sz="0" w:space="0" w:color="auto"/>
          </w:divBdr>
        </w:div>
        <w:div w:id="1825702887">
          <w:marLeft w:val="0"/>
          <w:marRight w:val="0"/>
          <w:marTop w:val="0"/>
          <w:marBottom w:val="0"/>
          <w:divBdr>
            <w:top w:val="none" w:sz="0" w:space="0" w:color="auto"/>
            <w:left w:val="none" w:sz="0" w:space="0" w:color="auto"/>
            <w:bottom w:val="none" w:sz="0" w:space="0" w:color="auto"/>
            <w:right w:val="none" w:sz="0" w:space="0" w:color="auto"/>
          </w:divBdr>
        </w:div>
        <w:div w:id="1896156239">
          <w:marLeft w:val="0"/>
          <w:marRight w:val="0"/>
          <w:marTop w:val="0"/>
          <w:marBottom w:val="0"/>
          <w:divBdr>
            <w:top w:val="none" w:sz="0" w:space="0" w:color="auto"/>
            <w:left w:val="none" w:sz="0" w:space="0" w:color="auto"/>
            <w:bottom w:val="none" w:sz="0" w:space="0" w:color="auto"/>
            <w:right w:val="none" w:sz="0" w:space="0" w:color="auto"/>
          </w:divBdr>
        </w:div>
        <w:div w:id="1912930907">
          <w:marLeft w:val="0"/>
          <w:marRight w:val="0"/>
          <w:marTop w:val="0"/>
          <w:marBottom w:val="0"/>
          <w:divBdr>
            <w:top w:val="none" w:sz="0" w:space="0" w:color="auto"/>
            <w:left w:val="none" w:sz="0" w:space="0" w:color="auto"/>
            <w:bottom w:val="none" w:sz="0" w:space="0" w:color="auto"/>
            <w:right w:val="none" w:sz="0" w:space="0" w:color="auto"/>
          </w:divBdr>
        </w:div>
        <w:div w:id="1915822437">
          <w:marLeft w:val="0"/>
          <w:marRight w:val="0"/>
          <w:marTop w:val="0"/>
          <w:marBottom w:val="0"/>
          <w:divBdr>
            <w:top w:val="none" w:sz="0" w:space="0" w:color="auto"/>
            <w:left w:val="none" w:sz="0" w:space="0" w:color="auto"/>
            <w:bottom w:val="none" w:sz="0" w:space="0" w:color="auto"/>
            <w:right w:val="none" w:sz="0" w:space="0" w:color="auto"/>
          </w:divBdr>
        </w:div>
        <w:div w:id="1923485038">
          <w:marLeft w:val="0"/>
          <w:marRight w:val="0"/>
          <w:marTop w:val="0"/>
          <w:marBottom w:val="0"/>
          <w:divBdr>
            <w:top w:val="none" w:sz="0" w:space="0" w:color="auto"/>
            <w:left w:val="none" w:sz="0" w:space="0" w:color="auto"/>
            <w:bottom w:val="none" w:sz="0" w:space="0" w:color="auto"/>
            <w:right w:val="none" w:sz="0" w:space="0" w:color="auto"/>
          </w:divBdr>
        </w:div>
        <w:div w:id="1985423751">
          <w:marLeft w:val="0"/>
          <w:marRight w:val="0"/>
          <w:marTop w:val="0"/>
          <w:marBottom w:val="0"/>
          <w:divBdr>
            <w:top w:val="none" w:sz="0" w:space="0" w:color="auto"/>
            <w:left w:val="none" w:sz="0" w:space="0" w:color="auto"/>
            <w:bottom w:val="none" w:sz="0" w:space="0" w:color="auto"/>
            <w:right w:val="none" w:sz="0" w:space="0" w:color="auto"/>
          </w:divBdr>
        </w:div>
        <w:div w:id="2002270388">
          <w:marLeft w:val="0"/>
          <w:marRight w:val="0"/>
          <w:marTop w:val="0"/>
          <w:marBottom w:val="0"/>
          <w:divBdr>
            <w:top w:val="none" w:sz="0" w:space="0" w:color="auto"/>
            <w:left w:val="none" w:sz="0" w:space="0" w:color="auto"/>
            <w:bottom w:val="none" w:sz="0" w:space="0" w:color="auto"/>
            <w:right w:val="none" w:sz="0" w:space="0" w:color="auto"/>
          </w:divBdr>
        </w:div>
        <w:div w:id="2079355040">
          <w:marLeft w:val="0"/>
          <w:marRight w:val="0"/>
          <w:marTop w:val="0"/>
          <w:marBottom w:val="0"/>
          <w:divBdr>
            <w:top w:val="none" w:sz="0" w:space="0" w:color="auto"/>
            <w:left w:val="none" w:sz="0" w:space="0" w:color="auto"/>
            <w:bottom w:val="none" w:sz="0" w:space="0" w:color="auto"/>
            <w:right w:val="none" w:sz="0" w:space="0" w:color="auto"/>
          </w:divBdr>
        </w:div>
      </w:divsChild>
    </w:div>
    <w:div w:id="1238247265">
      <w:bodyDiv w:val="1"/>
      <w:marLeft w:val="0"/>
      <w:marRight w:val="0"/>
      <w:marTop w:val="0"/>
      <w:marBottom w:val="0"/>
      <w:divBdr>
        <w:top w:val="none" w:sz="0" w:space="0" w:color="auto"/>
        <w:left w:val="none" w:sz="0" w:space="0" w:color="auto"/>
        <w:bottom w:val="none" w:sz="0" w:space="0" w:color="auto"/>
        <w:right w:val="none" w:sz="0" w:space="0" w:color="auto"/>
      </w:divBdr>
    </w:div>
    <w:div w:id="1917082386">
      <w:bodyDiv w:val="1"/>
      <w:marLeft w:val="0"/>
      <w:marRight w:val="0"/>
      <w:marTop w:val="0"/>
      <w:marBottom w:val="0"/>
      <w:divBdr>
        <w:top w:val="none" w:sz="0" w:space="0" w:color="auto"/>
        <w:left w:val="none" w:sz="0" w:space="0" w:color="auto"/>
        <w:bottom w:val="none" w:sz="0" w:space="0" w:color="auto"/>
        <w:right w:val="none" w:sz="0" w:space="0" w:color="auto"/>
      </w:divBdr>
    </w:div>
    <w:div w:id="2015452804">
      <w:bodyDiv w:val="1"/>
      <w:marLeft w:val="0"/>
      <w:marRight w:val="0"/>
      <w:marTop w:val="0"/>
      <w:marBottom w:val="0"/>
      <w:divBdr>
        <w:top w:val="none" w:sz="0" w:space="0" w:color="auto"/>
        <w:left w:val="none" w:sz="0" w:space="0" w:color="auto"/>
        <w:bottom w:val="none" w:sz="0" w:space="0" w:color="auto"/>
        <w:right w:val="none" w:sz="0" w:space="0" w:color="auto"/>
      </w:divBdr>
    </w:div>
    <w:div w:id="2061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documenttasks/documenttasks1.xml><?xml version="1.0" encoding="utf-8"?>
<t:Tasks xmlns:t="http://schemas.microsoft.com/office/tasks/2019/documenttasks" xmlns:oel="http://schemas.microsoft.com/office/2019/extlst">
  <t:Task id="{8E8EB23C-F214-499F-B00E-44B53A4DB247}">
    <t:Anchor>
      <t:Comment id="1944533094"/>
    </t:Anchor>
    <t:History>
      <t:Event id="{C31BAB4C-F9BB-44EA-B3AA-C6111BED0BCD}" time="2023-06-02T10:07:35.653Z">
        <t:Attribution userId="S::myra.glaser@denhaag.nl::576b5c10-8f16-45ec-9b6a-75954781ff39" userProvider="AD" userName="Myra Glaser"/>
        <t:Anchor>
          <t:Comment id="1944533094"/>
        </t:Anchor>
        <t:Create/>
      </t:Event>
      <t:Event id="{AB9DFDE4-21B8-4A81-94C4-A3EEE886A7E9}" time="2023-06-02T10:07:35.653Z">
        <t:Attribution userId="S::myra.glaser@denhaag.nl::576b5c10-8f16-45ec-9b6a-75954781ff39" userProvider="AD" userName="Myra Glaser"/>
        <t:Anchor>
          <t:Comment id="1944533094"/>
        </t:Anchor>
        <t:Assign userId="S::eva.kroonenberg@denhaag.nl::087720be-df4d-4ed0-bfba-30723aba356b" userProvider="AD" userName="Eva Kroonenberg"/>
      </t:Event>
      <t:Event id="{DB627813-56BC-4D92-B33F-EDC4E1F33A3B}" time="2023-06-02T10:07:35.653Z">
        <t:Attribution userId="S::myra.glaser@denhaag.nl::576b5c10-8f16-45ec-9b6a-75954781ff39" userProvider="AD" userName="Myra Glaser"/>
        <t:Anchor>
          <t:Comment id="1944533094"/>
        </t:Anchor>
        <t:SetTitle title="@Eva Kroonenberg ook graag nog naar deze vraag 2 kijken. bedankt"/>
      </t:Event>
    </t:History>
  </t:Task>
  <t:Task id="{02163166-8061-446D-82A7-81FAC3848EE7}">
    <t:Anchor>
      <t:Comment id="1238495774"/>
    </t:Anchor>
    <t:History>
      <t:Event id="{8EB3EEBC-F5FB-4A4C-B9B4-BAF915F9B312}" time="2023-06-02T10:01:02.838Z">
        <t:Attribution userId="S::myra.glaser@denhaag.nl::576b5c10-8f16-45ec-9b6a-75954781ff39" userProvider="AD" userName="Myra Glaser"/>
        <t:Anchor>
          <t:Comment id="1238495774"/>
        </t:Anchor>
        <t:Create/>
      </t:Event>
      <t:Event id="{D942594F-18EC-4AA3-945E-95F60F735C82}" time="2023-06-02T10:01:02.838Z">
        <t:Attribution userId="S::myra.glaser@denhaag.nl::576b5c10-8f16-45ec-9b6a-75954781ff39" userProvider="AD" userName="Myra Glaser"/>
        <t:Anchor>
          <t:Comment id="1238495774"/>
        </t:Anchor>
        <t:Assign userId="S::elsert.sikma@denhaag.nl::652083b1-8be4-4b3a-99fb-89b0c8789001" userProvider="AD" userName="Elsert Sikma"/>
      </t:Event>
      <t:Event id="{BECAFE87-3F96-463F-ADEC-2F31FF78A39D}" time="2023-06-02T10:01:02.838Z">
        <t:Attribution userId="S::myra.glaser@denhaag.nl::576b5c10-8f16-45ec-9b6a-75954781ff39" userProvider="AD" userName="Myra Glaser"/>
        <t:Anchor>
          <t:Comment id="1238495774"/>
        </t:Anchor>
        <t:SetTitle title="@Elsert Sikma nu lijkt dit de belangrijkste vraag en dat is het niet. graag verplaatsen naar de laatste vraag positie"/>
      </t:Event>
    </t:History>
  </t:Task>
  <t:Task id="{C658A5C6-F3D4-4A2C-9C10-83407AAD7657}">
    <t:Anchor>
      <t:Comment id="183561304"/>
    </t:Anchor>
    <t:History>
      <t:Event id="{451B154B-F328-44CD-B98C-0E85670D6B32}" time="2023-06-02T17:49:44.678Z">
        <t:Attribution userId="S::myra.glaser@denhaag.nl::576b5c10-8f16-45ec-9b6a-75954781ff39" userProvider="AD" userName="Myra Glaser"/>
        <t:Anchor>
          <t:Comment id="183561304"/>
        </t:Anchor>
        <t:Create/>
      </t:Event>
      <t:Event id="{94E171A0-1D52-49C3-86F3-760CF0EE2B5F}" time="2023-06-02T17:49:44.678Z">
        <t:Attribution userId="S::myra.glaser@denhaag.nl::576b5c10-8f16-45ec-9b6a-75954781ff39" userProvider="AD" userName="Myra Glaser"/>
        <t:Anchor>
          <t:Comment id="183561304"/>
        </t:Anchor>
        <t:Assign userId="S::eva.kroonenberg@denhaag.nl::087720be-df4d-4ed0-bfba-30723aba356b" userProvider="AD" userName="Eva Kroonenberg"/>
      </t:Event>
      <t:Event id="{EF197B7F-B00F-4880-850A-232F4686AC88}" time="2023-06-02T17:49:44.678Z">
        <t:Attribution userId="S::myra.glaser@denhaag.nl::576b5c10-8f16-45ec-9b6a-75954781ff39" userProvider="AD" userName="Myra Glaser"/>
        <t:Anchor>
          <t:Comment id="183561304"/>
        </t:Anchor>
        <t:SetTitle title="@Eva Kroonenberg nav ons overleg vrijdagmiddag dit toegevoegd"/>
      </t:Event>
    </t:History>
  </t:Task>
  <t:Task id="{B7988151-6E2B-475D-B7B5-F36CD66FD7E5}">
    <t:Anchor>
      <t:Comment id="673475345"/>
    </t:Anchor>
    <t:History>
      <t:Event id="{F3AC9AF1-5C33-4B19-AB18-51DB49356170}" time="2023-06-02T18:15:51.863Z">
        <t:Attribution userId="S::myra.glaser@denhaag.nl::576b5c10-8f16-45ec-9b6a-75954781ff39" userProvider="AD" userName="Myra Glaser"/>
        <t:Anchor>
          <t:Comment id="1088425325"/>
        </t:Anchor>
        <t:Create/>
      </t:Event>
      <t:Event id="{06A3AC38-CB3A-462C-9763-449EC4D2E052}" time="2023-06-02T18:15:51.863Z">
        <t:Attribution userId="S::myra.glaser@denhaag.nl::576b5c10-8f16-45ec-9b6a-75954781ff39" userProvider="AD" userName="Myra Glaser"/>
        <t:Anchor>
          <t:Comment id="1088425325"/>
        </t:Anchor>
        <t:Assign userId="S::eva.kroonenberg@denhaag.nl::087720be-df4d-4ed0-bfba-30723aba356b" userProvider="AD" userName="Eva Kroonenberg"/>
      </t:Event>
      <t:Event id="{F2C75751-B725-4270-A24A-B4DE469BF7F2}" time="2023-06-02T18:15:51.863Z">
        <t:Attribution userId="S::myra.glaser@denhaag.nl::576b5c10-8f16-45ec-9b6a-75954781ff39" userProvider="AD" userName="Myra Glaser"/>
        <t:Anchor>
          <t:Comment id="1088425325"/>
        </t:Anchor>
        <t:SetTitle title="@Eva Kroonenberg vraag die mij blijft bezig houden: wat is nou ons standpunt over de concessies type 2 tav juridisch eigendom?"/>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0F26ADC47A48EB9DFA29D9B74BADB8"/>
        <w:category>
          <w:name w:val="Algemeen"/>
          <w:gallery w:val="placeholder"/>
        </w:category>
        <w:types>
          <w:type w:val="bbPlcHdr"/>
        </w:types>
        <w:behaviors>
          <w:behavior w:val="content"/>
        </w:behaviors>
        <w:guid w:val="{5C592811-EADD-4139-A157-1E962C71043A}"/>
      </w:docPartPr>
      <w:docPartBody>
        <w:p w:rsidR="00E554BC" w:rsidRDefault="00E554BC">
          <w:pPr>
            <w:pStyle w:val="ED0F26ADC47A48EB9DFA29D9B74BADB8"/>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1C"/>
    <w:rsid w:val="000B521B"/>
    <w:rsid w:val="000B7603"/>
    <w:rsid w:val="001F75EA"/>
    <w:rsid w:val="00201B29"/>
    <w:rsid w:val="0024375F"/>
    <w:rsid w:val="0036386A"/>
    <w:rsid w:val="00417688"/>
    <w:rsid w:val="004E5A2F"/>
    <w:rsid w:val="00596B4C"/>
    <w:rsid w:val="005B6BCD"/>
    <w:rsid w:val="00647556"/>
    <w:rsid w:val="008A3A1C"/>
    <w:rsid w:val="00930A06"/>
    <w:rsid w:val="009456A0"/>
    <w:rsid w:val="00954989"/>
    <w:rsid w:val="009D00A6"/>
    <w:rsid w:val="009D590D"/>
    <w:rsid w:val="00A03EC2"/>
    <w:rsid w:val="00B06E97"/>
    <w:rsid w:val="00BD7D3C"/>
    <w:rsid w:val="00C3655B"/>
    <w:rsid w:val="00C87EB5"/>
    <w:rsid w:val="00CC093F"/>
    <w:rsid w:val="00CE2A68"/>
    <w:rsid w:val="00DE12D5"/>
    <w:rsid w:val="00E554BC"/>
    <w:rsid w:val="00E65C5A"/>
    <w:rsid w:val="00EB328F"/>
    <w:rsid w:val="00FA27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30A06"/>
    <w:rPr>
      <w:color w:val="0070C0"/>
    </w:rPr>
  </w:style>
  <w:style w:type="paragraph" w:customStyle="1" w:styleId="ED0F26ADC47A48EB9DFA29D9B74BADB8">
    <w:name w:val="ED0F26ADC47A48EB9DFA29D9B74BADB8"/>
  </w:style>
  <w:style w:type="paragraph" w:customStyle="1" w:styleId="CED36DF14BBD45C180EC862D3562E383">
    <w:name w:val="CED36DF14BBD45C180EC862D3562E3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dlc_DocId xmlns="06be366b-76c1-48e2-8e84-0219a6e6b478">FQQ33NYSR74C-1911621692-3225</_dlc_DocId>
    <TaxKeywordTaxHTField xmlns="06be366b-76c1-48e2-8e84-0219a6e6b478">
      <Terms xmlns="http://schemas.microsoft.com/office/infopath/2007/PartnerControls"/>
    </TaxKeywordTaxHTField>
    <ebb03eb60f1c456383d550cda2a2ac01 xmlns="06be366b-76c1-48e2-8e84-0219a6e6b478">
      <Terms xmlns="http://schemas.microsoft.com/office/infopath/2007/PartnerControls"/>
    </ebb03eb60f1c456383d550cda2a2ac01>
    <ofae577968ed4be8b7cfa6b3c1b2b2a3 xmlns="06be366b-76c1-48e2-8e84-0219a6e6b478">
      <Terms xmlns="http://schemas.microsoft.com/office/infopath/2007/PartnerControls"/>
    </ofae577968ed4be8b7cfa6b3c1b2b2a3>
    <_ip_UnifiedCompliancePolicyUIAction xmlns="http://schemas.microsoft.com/sharepoint/v3" xsi:nil="true"/>
    <_dlc_DocIdUrl xmlns="06be366b-76c1-48e2-8e84-0219a6e6b478">
      <Url>https://denhaag.sharepoint.com/sites/Energietransitie_DSB_Energietransitie/_layouts/15/DocIdRedir.aspx?ID=FQQ33NYSR74C-1911621692-3225</Url>
      <Description>FQQ33NYSR74C-1911621692-3225</Description>
    </_dlc_DocIdUrl>
    <_ip_UnifiedCompliancePolicyProperties xmlns="http://schemas.microsoft.com/sharepoint/v3" xsi:nil="true"/>
    <lcf76f155ced4ddcb4097134ff3c332f xmlns="3a7a50c2-d2d1-44b1-9c41-583138526b95">
      <Terms xmlns="http://schemas.microsoft.com/office/infopath/2007/PartnerControls"/>
    </lcf76f155ced4ddcb4097134ff3c332f>
    <TaxCatchAll xmlns="06be366b-76c1-48e2-8e84-0219a6e6b478" xsi:nil="true"/>
    <SharedWithUsers xmlns="06be366b-76c1-48e2-8e84-0219a6e6b478">
      <UserInfo>
        <DisplayName>Elsert Sikma</DisplayName>
        <AccountId>1285</AccountId>
        <AccountType/>
      </UserInfo>
      <UserInfo>
        <DisplayName>Jaco de Bruijn</DisplayName>
        <AccountId>1310</AccountId>
        <AccountType/>
      </UserInfo>
      <UserInfo>
        <DisplayName>Eva Kroonenberg</DisplayName>
        <AccountId>582</AccountId>
        <AccountType/>
      </UserInfo>
      <UserInfo>
        <DisplayName>Jacqueline Klaassen</DisplayName>
        <AccountId>1290</AccountId>
        <AccountType/>
      </UserInfo>
      <UserInfo>
        <DisplayName>Johan Noordhoek</DisplayName>
        <AccountId>15</AccountId>
        <AccountType/>
      </UserInfo>
      <UserInfo>
        <DisplayName>Myra Glaser</DisplayName>
        <AccountId>30</AccountId>
        <AccountType/>
      </UserInfo>
    </SharedWithUser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Variabelen uit subform UxDocumentForm-->
<variabelen xmlns="http://www.keyscript.nl/huisstijl/UxDocumentForm">
  <UxDocumentForm>
    <uxOpdrachtnummerField/>
    <uxOpdrachtgeverField>DSO</uxOpdrachtgeverField>
    <uxAuteurField>E.D. Sikma / M.B. Glaser / J. de Bruijn</uxAuteurField>
    <uxOpdrachtnaamField>Concessie Centrum Warmte</uxOpdrachtnaamField>
    <uxVersieField/>
    <uxDatumField>mei 2023</uxDatumField>
    <uxSubtitelField>Marktconsultatie t.b.v. van de aanbesteding van concessieovereenkomsten voor het ontwerp, realisatie, exploitatie en financiering van nieuwe warmtenetten waarop bestaande bouw wordt aangesloten (juni 2023)</uxSubtitelField>
    <uxTitelField>Vragenlijst Marktconsultatie Centrum Warmte Den Haag</uxTitelField>
    <uxStatusField/>
    <uxTwoColumnOption>false</uxTwoColumnOption>
  </UxDocumentForm>
</variabelen>
</file>

<file path=customXml/item5.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2B3DC254879F6B4EB4F26D4E8E2C1211" ma:contentTypeVersion="38" ma:contentTypeDescription="Maak een nieuw Word document." ma:contentTypeScope="" ma:versionID="6f32814da618e8a074c508d5d7a1cf75">
  <xsd:schema xmlns:xsd="http://www.w3.org/2001/XMLSchema" xmlns:xs="http://www.w3.org/2001/XMLSchema" xmlns:p="http://schemas.microsoft.com/office/2006/metadata/properties" xmlns:ns1="http://schemas.microsoft.com/sharepoint/v3" xmlns:ns2="06be366b-76c1-48e2-8e84-0219a6e6b478" xmlns:ns3="3a7a50c2-d2d1-44b1-9c41-583138526b95" targetNamespace="http://schemas.microsoft.com/office/2006/metadata/properties" ma:root="true" ma:fieldsID="9576752bd15d7a21a2b10cf195b79aaf" ns1:_="" ns2:_="" ns3:_="">
    <xsd:import namespace="http://schemas.microsoft.com/sharepoint/v3"/>
    <xsd:import namespace="06be366b-76c1-48e2-8e84-0219a6e6b478"/>
    <xsd:import namespace="3a7a50c2-d2d1-44b1-9c41-583138526b95"/>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1:_ip_UnifiedCompliancePolicyProperties" minOccurs="0"/>
                <xsd:element ref="ns1:_ip_UnifiedCompliancePolicyUIAction" minOccurs="0"/>
                <xsd:element ref="ns3:lcf76f155ced4ddcb4097134ff3c332f"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Eigenschappen van het geïntegreerd beleid voor naleving" ma:hidden="true" ma:internalName="_ip_UnifiedCompliancePolicyProperties">
      <xsd:simpleType>
        <xsd:restriction base="dms:Note"/>
      </xsd:simpleType>
    </xsd:element>
    <xsd:element name="_ip_UnifiedCompliancePolicyUIAction" ma:index="3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be366b-76c1-48e2-8e84-0219a6e6b47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nillable="true" ma:taxonomy="true" ma:internalName="ebb03eb60f1c456383d550cda2a2ac01" ma:taxonomyFieldName="Teamtrefwoorden" ma:displayName="Teamtrefwoorden" ma:fieldId="{ebb03eb6-0f1c-4563-83d5-50cda2a2ac01}" ma:sspId="0f84c60b-fce4-43bd-9f97-923732063525" ma:termSetId="3b8f098a-e4aa-4226-82df-23952da8821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5277f33f-d09a-44db-87d9-b03f17b035d5}" ma:internalName="TaxCatchAll" ma:showField="CatchAllData" ma:web="06be366b-76c1-48e2-8e84-0219a6e6b47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277f33f-d09a-44db-87d9-b03f17b035d5}" ma:internalName="TaxCatchAllLabel" ma:readOnly="true" ma:showField="CatchAllDataLabel" ma:web="06be366b-76c1-48e2-8e84-0219a6e6b478">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2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7a50c2-d2d1-44b1-9c41-583138526b9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lcf76f155ced4ddcb4097134ff3c332f" ma:index="34" nillable="true" ma:taxonomy="true" ma:internalName="lcf76f155ced4ddcb4097134ff3c332f" ma:taxonomyFieldName="MediaServiceImageTags" ma:displayName="Afbeeldingtags" ma:readOnly="false" ma:fieldId="{5cf76f15-5ced-4ddc-b409-7134ff3c332f}" ma:taxonomyMulti="true" ma:sspId="0f84c60b-fce4-43bd-9f97-923732063525" ma:termSetId="09814cd3-568e-fe90-9814-8d621ff8fb84" ma:anchorId="fba54fb3-c3e1-fe81-a776-ca4b69148c4d" ma:open="true" ma:isKeyword="false">
      <xsd:complexType>
        <xsd:sequence>
          <xsd:element ref="pc:Terms" minOccurs="0" maxOccurs="1"/>
        </xsd:sequence>
      </xsd:complexType>
    </xsd:element>
    <xsd:element name="MediaLengthInSeconds" ma:index="3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F723F8-885B-44B6-A16E-C11D13FE8115}">
  <ds:schemaRefs>
    <ds:schemaRef ds:uri="http://schemas.openxmlformats.org/officeDocument/2006/bibliography"/>
  </ds:schemaRefs>
</ds:datastoreItem>
</file>

<file path=customXml/itemProps2.xml><?xml version="1.0" encoding="utf-8"?>
<ds:datastoreItem xmlns:ds="http://schemas.openxmlformats.org/officeDocument/2006/customXml" ds:itemID="{5B34CBE9-A412-4976-9EF9-CE0CF44E2841}">
  <ds:schemaRefs>
    <ds:schemaRef ds:uri="http://schemas.microsoft.com/office/2006/metadata/properties"/>
    <ds:schemaRef ds:uri="http://schemas.microsoft.com/office/infopath/2007/PartnerControls"/>
    <ds:schemaRef ds:uri="06be366b-76c1-48e2-8e84-0219a6e6b478"/>
    <ds:schemaRef ds:uri="http://schemas.microsoft.com/sharepoint/v3"/>
    <ds:schemaRef ds:uri="3a7a50c2-d2d1-44b1-9c41-583138526b95"/>
  </ds:schemaRefs>
</ds:datastoreItem>
</file>

<file path=customXml/itemProps3.xml><?xml version="1.0" encoding="utf-8"?>
<ds:datastoreItem xmlns:ds="http://schemas.openxmlformats.org/officeDocument/2006/customXml" ds:itemID="{4FC983D6-19F8-4246-B912-C0409C296D41}">
  <ds:schemaRefs>
    <ds:schemaRef ds:uri="http://schemas.microsoft.com/sharepoint/events"/>
  </ds:schemaRefs>
</ds:datastoreItem>
</file>

<file path=customXml/itemProps4.xml><?xml version="1.0" encoding="utf-8"?>
<ds:datastoreItem xmlns:ds="http://schemas.openxmlformats.org/officeDocument/2006/customXml" ds:itemID="{4E89CA64-F6AF-49DE-93C8-285937EF776A}">
  <ds:schemaRefs>
    <ds:schemaRef ds:uri="http://www.keyscript.nl/huisstijl/UxDocumentForm"/>
  </ds:schemaRefs>
</ds:datastoreItem>
</file>

<file path=customXml/itemProps5.xml><?xml version="1.0" encoding="utf-8"?>
<ds:datastoreItem xmlns:ds="http://schemas.openxmlformats.org/officeDocument/2006/customXml" ds:itemID="{9CEE9035-92A8-495C-BB42-956BC6ABC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6be366b-76c1-48e2-8e84-0219a6e6b478"/>
    <ds:schemaRef ds:uri="3a7a50c2-d2d1-44b1-9c41-583138526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C45F30A-E186-4C87-8E57-42B26032BFED}">
  <ds:schemaRefs>
    <ds:schemaRef ds:uri="http://schemas.microsoft.com/sharepoint/v3/contenttype/forms"/>
  </ds:schemaRefs>
</ds:datastoreItem>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Rapport</Template>
  <TotalTime>3</TotalTime>
  <Pages>10</Pages>
  <Words>3277</Words>
  <Characters>18024</Characters>
  <Application>Microsoft Office Word</Application>
  <DocSecurity>0</DocSecurity>
  <Lines>150</Lines>
  <Paragraphs>42</Paragraphs>
  <ScaleCrop>false</ScaleCrop>
  <Company>Gemeente Den Haag / IDC</Company>
  <LinksUpToDate>false</LinksUpToDate>
  <CharactersWithSpaces>21259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23071 Marktconsultatie Centrum Warmte Den Haag - Vragenlijst</dc:title>
  <dc:subject/>
  <dc:creator>Elsert Sikma</dc:creator>
  <cp:keywords/>
  <cp:lastModifiedBy>Jaco de Bruijn</cp:lastModifiedBy>
  <cp:revision>2</cp:revision>
  <cp:lastPrinted>2023-06-05T16:06:00Z</cp:lastPrinted>
  <dcterms:created xsi:type="dcterms:W3CDTF">2023-06-05T16:08:00Z</dcterms:created>
  <dcterms:modified xsi:type="dcterms:W3CDTF">2023-06-05T16:08:00Z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TaxKeyword">
    <vt:lpwstr/>
  </property>
  <property fmtid="{D5CDD505-2E9C-101B-9397-08002B2CF9AE}" pid="11" name="MediaServiceImageTags">
    <vt:lpwstr/>
  </property>
  <property fmtid="{D5CDD505-2E9C-101B-9397-08002B2CF9AE}" pid="12" name="ContentTypeId">
    <vt:lpwstr>0x0101008696D14171FA4CED8F032AD334D7A9EF002B3DC254879F6B4EB4F26D4E8E2C1211</vt:lpwstr>
  </property>
  <property fmtid="{D5CDD505-2E9C-101B-9397-08002B2CF9AE}" pid="13" name="Documentsoort">
    <vt:lpwstr/>
  </property>
  <property fmtid="{D5CDD505-2E9C-101B-9397-08002B2CF9AE}" pid="14" name="Teamtrefwoorden">
    <vt:lpwstr/>
  </property>
  <property fmtid="{D5CDD505-2E9C-101B-9397-08002B2CF9AE}" pid="15" name="iadc89b14e6f46d3bf0676593dca1557">
    <vt:lpwstr/>
  </property>
  <property fmtid="{D5CDD505-2E9C-101B-9397-08002B2CF9AE}" pid="16" name="Dossiertype">
    <vt:lpwstr/>
  </property>
  <property fmtid="{D5CDD505-2E9C-101B-9397-08002B2CF9AE}" pid="17" name="_dlc_DocIdItemGuid">
    <vt:lpwstr>6b60f5ff-0e44-4771-aa4f-f8626bac6542</vt:lpwstr>
  </property>
</Properties>
</file>