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0F4E3" w14:textId="61028C71" w:rsidR="00AD0060" w:rsidRPr="00861B65" w:rsidRDefault="00AD0060" w:rsidP="00861B65">
      <w:pPr>
        <w:pStyle w:val="Kop1"/>
      </w:pPr>
      <w:bookmarkStart w:id="0" w:name="_Toc97885087"/>
      <w:r w:rsidRPr="00861B65">
        <w:t xml:space="preserve">Bijlage </w:t>
      </w:r>
      <w:r w:rsidR="0010566D">
        <w:t>3.1</w:t>
      </w:r>
      <w:r w:rsidRPr="00861B65">
        <w:t xml:space="preserve"> Verklaring </w:t>
      </w:r>
      <w:r w:rsidR="0010566D">
        <w:t xml:space="preserve">selectie </w:t>
      </w:r>
      <w:r w:rsidRPr="00861B65">
        <w:t xml:space="preserve">referentie voor </w:t>
      </w:r>
      <w:bookmarkEnd w:id="0"/>
      <w:r w:rsidR="0010566D">
        <w:t>selectiecriterium 1.</w:t>
      </w:r>
    </w:p>
    <w:p w14:paraId="214F6A8E" w14:textId="77777777" w:rsidR="00AD0060" w:rsidRPr="008A48F3" w:rsidRDefault="00AD0060" w:rsidP="00861B65">
      <w:pPr>
        <w:pStyle w:val="Kop1"/>
      </w:pPr>
    </w:p>
    <w:p w14:paraId="7EB78500" w14:textId="26F41D4B" w:rsidR="00AD0060" w:rsidRPr="00AB191A" w:rsidRDefault="00AD0060" w:rsidP="00AD0060">
      <w:pPr>
        <w:rPr>
          <w:rFonts w:ascii="Calibri" w:hAnsi="Calibri" w:cs="Calibri"/>
          <w:sz w:val="22"/>
          <w:szCs w:val="22"/>
        </w:rPr>
      </w:pPr>
      <w:r w:rsidRPr="00AB191A">
        <w:rPr>
          <w:rFonts w:ascii="Calibri" w:hAnsi="Calibri" w:cs="Calibri"/>
          <w:sz w:val="22"/>
          <w:szCs w:val="22"/>
        </w:rPr>
        <w:t xml:space="preserve">Behorende bij de aanbesteding </w:t>
      </w:r>
      <w:r w:rsidR="00861B65">
        <w:rPr>
          <w:rFonts w:ascii="Calibri" w:hAnsi="Calibri" w:cs="Calibri"/>
          <w:sz w:val="22"/>
          <w:szCs w:val="22"/>
        </w:rPr>
        <w:t xml:space="preserve">Ontwerpteam IKC Wemeldinge met kenmerk SIW009097 </w:t>
      </w:r>
      <w:r w:rsidRPr="00AB191A">
        <w:rPr>
          <w:rFonts w:ascii="Calibri" w:hAnsi="Calibri" w:cs="Calibri"/>
          <w:sz w:val="22"/>
          <w:szCs w:val="22"/>
        </w:rPr>
        <w:t xml:space="preserve">d.d. </w:t>
      </w:r>
      <w:r w:rsidR="00861B65">
        <w:rPr>
          <w:rFonts w:ascii="Calibri" w:hAnsi="Calibri" w:cs="Calibri"/>
          <w:sz w:val="22"/>
          <w:szCs w:val="22"/>
        </w:rPr>
        <w:t>5 juni 2023.</w:t>
      </w:r>
    </w:p>
    <w:p w14:paraId="617652C6" w14:textId="77777777" w:rsidR="00AD0060" w:rsidRDefault="00AD0060" w:rsidP="00AD0060">
      <w:pPr>
        <w:rPr>
          <w:rFonts w:ascii="Calibri" w:hAnsi="Calibri" w:cs="Calibri"/>
          <w:i/>
          <w:sz w:val="22"/>
          <w:szCs w:val="22"/>
        </w:rPr>
      </w:pPr>
    </w:p>
    <w:p w14:paraId="5008BB25" w14:textId="6E7C5BCA" w:rsidR="0010566D" w:rsidRDefault="0010566D" w:rsidP="00AD0060">
      <w:pPr>
        <w:rPr>
          <w:rFonts w:ascii="Calibri" w:hAnsi="Calibri" w:cs="Calibri"/>
          <w:i/>
          <w:sz w:val="22"/>
          <w:szCs w:val="22"/>
        </w:rPr>
      </w:pPr>
      <w:r w:rsidRPr="00A96267">
        <w:rPr>
          <w:rStyle w:val="fontstyle01"/>
          <w:rFonts w:ascii="Calibri" w:hAnsi="Calibri" w:cs="Calibri"/>
          <w:sz w:val="22"/>
          <w:szCs w:val="22"/>
        </w:rPr>
        <w:t>De Gegadigde dient één referentieproject op te geven (</w:t>
      </w:r>
      <w:r>
        <w:rPr>
          <w:rStyle w:val="fontstyle01"/>
          <w:rFonts w:ascii="Calibri" w:hAnsi="Calibri" w:cs="Calibri"/>
          <w:sz w:val="22"/>
          <w:szCs w:val="22"/>
        </w:rPr>
        <w:t>bijlage 3</w:t>
      </w:r>
      <w:r>
        <w:rPr>
          <w:rStyle w:val="fontstyle01"/>
          <w:rFonts w:ascii="Calibri" w:hAnsi="Calibri" w:cs="Calibri"/>
          <w:sz w:val="22"/>
          <w:szCs w:val="22"/>
        </w:rPr>
        <w:t>.1</w:t>
      </w:r>
      <w:r w:rsidRPr="00A96267">
        <w:rPr>
          <w:rStyle w:val="fontstyle01"/>
          <w:rFonts w:ascii="Calibri" w:hAnsi="Calibri" w:cs="Calibri"/>
          <w:sz w:val="22"/>
          <w:szCs w:val="22"/>
        </w:rPr>
        <w:t xml:space="preserve">), dat door de in te schakelen architect is ontworpen. Het project moet nieuwbouw van een onderwijsgebouw van minimaal 1.000 m² </w:t>
      </w:r>
      <w:proofErr w:type="spellStart"/>
      <w:r w:rsidRPr="00A96267">
        <w:rPr>
          <w:rStyle w:val="fontstyle01"/>
          <w:rFonts w:ascii="Calibri" w:hAnsi="Calibri" w:cs="Calibri"/>
          <w:sz w:val="22"/>
          <w:szCs w:val="22"/>
        </w:rPr>
        <w:t>bvo</w:t>
      </w:r>
      <w:proofErr w:type="spellEnd"/>
      <w:r w:rsidRPr="00A96267">
        <w:rPr>
          <w:rStyle w:val="fontstyle01"/>
          <w:rFonts w:ascii="Calibri" w:hAnsi="Calibri" w:cs="Calibri"/>
          <w:sz w:val="22"/>
          <w:szCs w:val="22"/>
        </w:rPr>
        <w:t xml:space="preserve"> betreffen waarvan </w:t>
      </w:r>
      <w:r>
        <w:rPr>
          <w:rStyle w:val="fontstyle01"/>
          <w:rFonts w:ascii="Calibri" w:hAnsi="Calibri" w:cs="Calibri"/>
          <w:sz w:val="22"/>
          <w:szCs w:val="22"/>
        </w:rPr>
        <w:t>de uitvoeringsfase</w:t>
      </w:r>
      <w:r w:rsidRPr="00A96267">
        <w:rPr>
          <w:rStyle w:val="fontstyle01"/>
          <w:rFonts w:ascii="Calibri" w:hAnsi="Calibri" w:cs="Calibri"/>
          <w:sz w:val="22"/>
          <w:szCs w:val="22"/>
        </w:rPr>
        <w:t xml:space="preserve"> in de laatste 5 jaar (na 1 juni 2018) is </w:t>
      </w:r>
      <w:r>
        <w:rPr>
          <w:rStyle w:val="fontstyle01"/>
          <w:rFonts w:ascii="Calibri" w:hAnsi="Calibri" w:cs="Calibri"/>
          <w:sz w:val="22"/>
          <w:szCs w:val="22"/>
        </w:rPr>
        <w:t>opgeleverd</w:t>
      </w:r>
      <w:r w:rsidRPr="00A96267">
        <w:rPr>
          <w:rStyle w:val="fontstyle01"/>
          <w:rFonts w:ascii="Calibri" w:hAnsi="Calibri" w:cs="Calibri"/>
          <w:sz w:val="22"/>
          <w:szCs w:val="22"/>
        </w:rPr>
        <w:t>.</w:t>
      </w:r>
    </w:p>
    <w:p w14:paraId="3C6097E3" w14:textId="77777777" w:rsidR="0010566D" w:rsidRPr="00AB191A" w:rsidRDefault="0010566D" w:rsidP="00AD0060">
      <w:pPr>
        <w:rPr>
          <w:rFonts w:ascii="Calibri" w:hAnsi="Calibri" w:cs="Calibri"/>
          <w:i/>
          <w:sz w:val="22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AD0060" w:rsidRPr="00AB191A" w14:paraId="45F8F989" w14:textId="77777777" w:rsidTr="00A4638B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2F9A5" w14:textId="77777777" w:rsidR="00AD0060" w:rsidRPr="00AB191A" w:rsidRDefault="00AD0060" w:rsidP="00A4638B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 xml:space="preserve">Referentie </w:t>
            </w:r>
          </w:p>
          <w:p w14:paraId="71FFF1ED" w14:textId="77777777" w:rsidR="00AD0060" w:rsidRPr="00AB191A" w:rsidRDefault="00AD0060" w:rsidP="00A4638B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(naam organisatie)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F153" w14:textId="761D40B1" w:rsidR="00AD0060" w:rsidRPr="00AB191A" w:rsidRDefault="00AD0060" w:rsidP="00A4638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D0060" w:rsidRPr="00AB191A" w14:paraId="547DB282" w14:textId="77777777" w:rsidTr="00861B65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9DB67" w14:textId="77777777" w:rsidR="00AD0060" w:rsidRPr="00AB191A" w:rsidRDefault="00AD0060" w:rsidP="00A4638B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Contactpersoon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E810" w14:textId="114984CA" w:rsidR="00AD0060" w:rsidRPr="00AB191A" w:rsidRDefault="00AD0060" w:rsidP="00A4638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D0060" w:rsidRPr="00AB191A" w14:paraId="075E5866" w14:textId="77777777" w:rsidTr="00A4638B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1970" w14:textId="77777777" w:rsidR="00AD0060" w:rsidRPr="00AB191A" w:rsidRDefault="00AD0060" w:rsidP="00A4638B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Adresgegevens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860C" w14:textId="4C77E97D" w:rsidR="00AD0060" w:rsidRPr="00AB191A" w:rsidRDefault="00AD0060" w:rsidP="00A4638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D0060" w:rsidRPr="00AB191A" w14:paraId="2F8743F4" w14:textId="77777777" w:rsidTr="00861B65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1F2F5" w14:textId="77777777" w:rsidR="00AD0060" w:rsidRPr="00AB191A" w:rsidRDefault="00AD0060" w:rsidP="00A4638B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Telefoonnummer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79CC" w14:textId="2F452B6A" w:rsidR="00AD0060" w:rsidRPr="00AB191A" w:rsidRDefault="00AD0060" w:rsidP="00A4638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D0060" w:rsidRPr="00AB191A" w14:paraId="577BBA06" w14:textId="77777777" w:rsidTr="00861B65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6ADFF" w14:textId="77777777" w:rsidR="00AD0060" w:rsidRPr="00AB191A" w:rsidRDefault="00AD0060" w:rsidP="00A4638B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E-mail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FEFA" w14:textId="0B9F5488" w:rsidR="00AD0060" w:rsidRPr="00AB191A" w:rsidRDefault="00AD0060" w:rsidP="00A4638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09C661A" w14:textId="77777777" w:rsidR="00AD0060" w:rsidRPr="00AB191A" w:rsidRDefault="00AD0060" w:rsidP="00AD0060">
      <w:pPr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209" w:type="dxa"/>
        <w:tblLayout w:type="fixed"/>
        <w:tblLook w:val="04A0" w:firstRow="1" w:lastRow="0" w:firstColumn="1" w:lastColumn="0" w:noHBand="0" w:noVBand="1"/>
      </w:tblPr>
      <w:tblGrid>
        <w:gridCol w:w="3341"/>
        <w:gridCol w:w="5868"/>
      </w:tblGrid>
      <w:tr w:rsidR="00AD0060" w:rsidRPr="00AB191A" w14:paraId="700D5B34" w14:textId="77777777" w:rsidTr="00A4638B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5B8D4" w14:textId="77777777" w:rsidR="00AD0060" w:rsidRPr="00AB191A" w:rsidRDefault="00AD0060" w:rsidP="00A4638B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 xml:space="preserve">Korte omschrijving werkzaamheden waaruit bovenstaande kerncompetentie blijkt: 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9A90" w14:textId="24E386D9" w:rsidR="00AD0060" w:rsidRPr="00AB191A" w:rsidRDefault="00AD0060" w:rsidP="00A4638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D0060" w:rsidRPr="00AB191A" w14:paraId="037F5D4A" w14:textId="77777777" w:rsidTr="00A4638B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D260" w14:textId="33FE5461" w:rsidR="00861B65" w:rsidRPr="0010566D" w:rsidRDefault="00AD0060" w:rsidP="001056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Omvang van de opdracht</w:t>
            </w:r>
            <w:r w:rsidR="0010566D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F930" w14:textId="25C26382" w:rsidR="00AD0060" w:rsidRPr="00AB191A" w:rsidRDefault="00AD0060" w:rsidP="00A4638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D0060" w:rsidRPr="00AB191A" w14:paraId="614FCD6D" w14:textId="77777777" w:rsidTr="00A4638B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A91DC" w14:textId="77777777" w:rsidR="00AD0060" w:rsidRPr="00AB191A" w:rsidRDefault="00AD0060" w:rsidP="00A4638B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Korte omschrijving van de rol van inschrijver: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B858" w14:textId="1DDADA2E" w:rsidR="00AD0060" w:rsidRPr="00AB191A" w:rsidRDefault="00AD0060" w:rsidP="00A4638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D0060" w:rsidRPr="00AB191A" w14:paraId="75AE257D" w14:textId="77777777" w:rsidTr="00861B6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8B70C" w14:textId="77777777" w:rsidR="00AD0060" w:rsidRPr="00AB191A" w:rsidRDefault="00AD0060" w:rsidP="00A4638B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Datum start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2925" w14:textId="6FF0E010" w:rsidR="00AD0060" w:rsidRPr="00AB191A" w:rsidRDefault="00AD0060" w:rsidP="00A4638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D0060" w:rsidRPr="00AB191A" w14:paraId="1299FB52" w14:textId="77777777" w:rsidTr="00861B65">
        <w:trPr>
          <w:trHeight w:val="70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11D54" w14:textId="77777777" w:rsidR="00AD0060" w:rsidRPr="00AB191A" w:rsidRDefault="00AD0060" w:rsidP="00A4638B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Datum einde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EF2A" w14:textId="06D0BF5A" w:rsidR="00AD0060" w:rsidRPr="00AB191A" w:rsidRDefault="00AD0060" w:rsidP="00A4638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A5D96CD" w14:textId="77777777" w:rsidR="00AD0060" w:rsidRDefault="00AD0060" w:rsidP="00AD0060">
      <w:pPr>
        <w:contextualSpacing/>
        <w:rPr>
          <w:rFonts w:ascii="Calibri" w:hAnsi="Calibri" w:cs="Calibri"/>
          <w:sz w:val="22"/>
          <w:szCs w:val="22"/>
        </w:rPr>
      </w:pPr>
    </w:p>
    <w:p w14:paraId="25DFAFF3" w14:textId="77777777" w:rsidR="0010566D" w:rsidRDefault="0010566D" w:rsidP="00AD0060">
      <w:pPr>
        <w:contextualSpacing/>
        <w:rPr>
          <w:rFonts w:ascii="Calibri" w:hAnsi="Calibri" w:cs="Calibri"/>
          <w:sz w:val="22"/>
          <w:szCs w:val="22"/>
        </w:rPr>
      </w:pPr>
    </w:p>
    <w:p w14:paraId="44CDD9F1" w14:textId="77777777" w:rsidR="0010566D" w:rsidRPr="00AB191A" w:rsidRDefault="0010566D" w:rsidP="00AD0060">
      <w:pPr>
        <w:contextualSpacing/>
        <w:rPr>
          <w:rFonts w:ascii="Calibri" w:hAnsi="Calibri" w:cs="Calibri"/>
          <w:sz w:val="22"/>
          <w:szCs w:val="22"/>
        </w:rPr>
      </w:pPr>
    </w:p>
    <w:p w14:paraId="4B443D20" w14:textId="77777777" w:rsidR="00AD0060" w:rsidRPr="00AB191A" w:rsidRDefault="00AD0060" w:rsidP="00AD0060">
      <w:pPr>
        <w:contextualSpacing/>
        <w:rPr>
          <w:rFonts w:ascii="Calibri" w:hAnsi="Calibri" w:cs="Calibri"/>
          <w:sz w:val="22"/>
          <w:szCs w:val="22"/>
        </w:rPr>
      </w:pPr>
      <w:r w:rsidRPr="00AB191A">
        <w:rPr>
          <w:rFonts w:ascii="Calibri" w:hAnsi="Calibri" w:cs="Calibri"/>
          <w:sz w:val="22"/>
          <w:szCs w:val="22"/>
        </w:rPr>
        <w:t>Aldus naar waarheid ingevuld en rechtsgeldig ondertekend.</w:t>
      </w:r>
    </w:p>
    <w:p w14:paraId="13E9D955" w14:textId="77777777" w:rsidR="00AD0060" w:rsidRDefault="00AD0060" w:rsidP="00AD0060">
      <w:pPr>
        <w:contextualSpacing/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861B65" w14:paraId="73C9CADB" w14:textId="77777777" w:rsidTr="00861B65">
        <w:tc>
          <w:tcPr>
            <w:tcW w:w="3397" w:type="dxa"/>
          </w:tcPr>
          <w:p w14:paraId="2426BE54" w14:textId="4CC650A0" w:rsidR="00861B65" w:rsidRDefault="00861B65" w:rsidP="00AD0060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Plaats:</w:t>
            </w:r>
          </w:p>
        </w:tc>
        <w:tc>
          <w:tcPr>
            <w:tcW w:w="5619" w:type="dxa"/>
          </w:tcPr>
          <w:p w14:paraId="2D17859F" w14:textId="77777777" w:rsidR="00861B65" w:rsidRDefault="00861B65" w:rsidP="00AD0060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  <w:p w14:paraId="7D6055D5" w14:textId="422C0062" w:rsidR="00861B65" w:rsidRDefault="00861B65" w:rsidP="00AD0060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61B65" w14:paraId="0FE94DB8" w14:textId="77777777" w:rsidTr="00861B65">
        <w:tc>
          <w:tcPr>
            <w:tcW w:w="3397" w:type="dxa"/>
          </w:tcPr>
          <w:p w14:paraId="1F7824C7" w14:textId="58BC6C81" w:rsidR="00861B65" w:rsidRDefault="00861B65" w:rsidP="00AD0060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Datum:</w:t>
            </w:r>
          </w:p>
        </w:tc>
        <w:tc>
          <w:tcPr>
            <w:tcW w:w="5619" w:type="dxa"/>
          </w:tcPr>
          <w:p w14:paraId="660FCB2C" w14:textId="77777777" w:rsidR="00861B65" w:rsidRDefault="00861B65" w:rsidP="00AD0060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  <w:p w14:paraId="5F27AB73" w14:textId="7A6DEC51" w:rsidR="00861B65" w:rsidRDefault="00861B65" w:rsidP="00AD0060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61B65" w14:paraId="6DEDA69C" w14:textId="77777777" w:rsidTr="00861B65">
        <w:tc>
          <w:tcPr>
            <w:tcW w:w="3397" w:type="dxa"/>
          </w:tcPr>
          <w:p w14:paraId="045757C0" w14:textId="5EBBEDAD" w:rsidR="00861B65" w:rsidRDefault="00861B65" w:rsidP="00AD0060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Naam ondertekenaar:</w:t>
            </w:r>
          </w:p>
        </w:tc>
        <w:tc>
          <w:tcPr>
            <w:tcW w:w="5619" w:type="dxa"/>
          </w:tcPr>
          <w:p w14:paraId="1572D2E1" w14:textId="77777777" w:rsidR="00861B65" w:rsidRDefault="00861B65" w:rsidP="00AD0060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  <w:p w14:paraId="25CE144D" w14:textId="06F2389F" w:rsidR="00861B65" w:rsidRDefault="00861B65" w:rsidP="00AD0060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61B65" w14:paraId="029CBF2A" w14:textId="77777777" w:rsidTr="00861B65">
        <w:tc>
          <w:tcPr>
            <w:tcW w:w="3397" w:type="dxa"/>
          </w:tcPr>
          <w:p w14:paraId="511DAA4E" w14:textId="4D240EF0" w:rsidR="00861B65" w:rsidRDefault="00861B65" w:rsidP="00AD0060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Functie ondertekenaar:</w:t>
            </w:r>
          </w:p>
        </w:tc>
        <w:tc>
          <w:tcPr>
            <w:tcW w:w="5619" w:type="dxa"/>
          </w:tcPr>
          <w:p w14:paraId="27F69CD0" w14:textId="77777777" w:rsidR="00861B65" w:rsidRDefault="00861B65" w:rsidP="00AD0060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  <w:p w14:paraId="7A1B4115" w14:textId="7110AE2B" w:rsidR="00861B65" w:rsidRDefault="00861B65" w:rsidP="00AD0060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61B65" w14:paraId="27F4029C" w14:textId="77777777" w:rsidTr="00861B65">
        <w:tc>
          <w:tcPr>
            <w:tcW w:w="3397" w:type="dxa"/>
          </w:tcPr>
          <w:p w14:paraId="525E5D89" w14:textId="3DC1782C" w:rsidR="00861B65" w:rsidRDefault="00861B65" w:rsidP="00AD0060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Handtekening ondertekenaar:</w:t>
            </w:r>
          </w:p>
        </w:tc>
        <w:tc>
          <w:tcPr>
            <w:tcW w:w="5619" w:type="dxa"/>
          </w:tcPr>
          <w:p w14:paraId="53634A9D" w14:textId="77777777" w:rsidR="00861B65" w:rsidRDefault="00861B65" w:rsidP="00AD0060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  <w:p w14:paraId="5BBD8BB7" w14:textId="77777777" w:rsidR="00861B65" w:rsidRDefault="00861B65" w:rsidP="00AD0060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  <w:p w14:paraId="22F98526" w14:textId="77777777" w:rsidR="00861B65" w:rsidRDefault="00861B65" w:rsidP="00AD0060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  <w:p w14:paraId="09374238" w14:textId="11A5DC1A" w:rsidR="00861B65" w:rsidRDefault="00861B65" w:rsidP="00AD0060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864EFDD" w14:textId="77777777" w:rsidR="00AD0060" w:rsidRPr="00AB191A" w:rsidRDefault="00AD0060" w:rsidP="00AD0060">
      <w:pPr>
        <w:contextualSpacing/>
        <w:rPr>
          <w:rFonts w:ascii="Calibri" w:hAnsi="Calibri" w:cs="Calibri"/>
          <w:sz w:val="22"/>
          <w:szCs w:val="22"/>
        </w:rPr>
      </w:pPr>
    </w:p>
    <w:sectPr w:rsidR="00AD0060" w:rsidRPr="00AB191A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B49F6" w14:textId="77777777" w:rsidR="00375489" w:rsidRDefault="00375489" w:rsidP="00375489">
      <w:r>
        <w:separator/>
      </w:r>
    </w:p>
  </w:endnote>
  <w:endnote w:type="continuationSeparator" w:id="0">
    <w:p w14:paraId="09760B99" w14:textId="77777777" w:rsidR="00375489" w:rsidRDefault="00375489" w:rsidP="00375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C8732" w14:textId="53CE495E" w:rsidR="00375489" w:rsidRPr="00375489" w:rsidRDefault="00375489">
    <w:pPr>
      <w:pStyle w:val="Voettekst"/>
      <w:rPr>
        <w:rFonts w:asciiTheme="minorHAnsi" w:hAnsiTheme="minorHAnsi" w:cstheme="minorHAnsi"/>
        <w:sz w:val="22"/>
        <w:szCs w:val="22"/>
      </w:rPr>
    </w:pPr>
    <w:r w:rsidRPr="00375489">
      <w:rPr>
        <w:rFonts w:asciiTheme="minorHAnsi" w:hAnsiTheme="minorHAnsi" w:cstheme="minorHAnsi"/>
        <w:sz w:val="22"/>
        <w:szCs w:val="22"/>
      </w:rPr>
      <w:t xml:space="preserve">Bijlage </w:t>
    </w:r>
    <w:r>
      <w:rPr>
        <w:rFonts w:asciiTheme="minorHAnsi" w:hAnsiTheme="minorHAnsi" w:cstheme="minorHAnsi"/>
        <w:sz w:val="22"/>
        <w:szCs w:val="22"/>
      </w:rPr>
      <w:t>3.1</w:t>
    </w:r>
    <w:r w:rsidRPr="00375489">
      <w:rPr>
        <w:rFonts w:asciiTheme="minorHAnsi" w:hAnsiTheme="minorHAnsi" w:cstheme="minorHAnsi"/>
        <w:sz w:val="22"/>
        <w:szCs w:val="22"/>
      </w:rPr>
      <w:t xml:space="preserve"> – </w:t>
    </w:r>
    <w:r>
      <w:rPr>
        <w:rFonts w:asciiTheme="minorHAnsi" w:hAnsiTheme="minorHAnsi" w:cstheme="minorHAnsi"/>
        <w:sz w:val="22"/>
        <w:szCs w:val="22"/>
      </w:rPr>
      <w:t xml:space="preserve">selectiecriteria referentie </w:t>
    </w:r>
    <w:r w:rsidRPr="00375489">
      <w:rPr>
        <w:rFonts w:asciiTheme="minorHAnsi" w:hAnsiTheme="minorHAnsi" w:cstheme="minorHAnsi"/>
        <w:sz w:val="22"/>
        <w:szCs w:val="22"/>
      </w:rPr>
      <w:tab/>
    </w:r>
    <w:r w:rsidRPr="00375489">
      <w:rPr>
        <w:rFonts w:asciiTheme="minorHAnsi" w:hAnsiTheme="minorHAnsi" w:cstheme="minorHAnsi"/>
        <w:sz w:val="22"/>
        <w:szCs w:val="22"/>
      </w:rPr>
      <w:tab/>
    </w:r>
    <w:sdt>
      <w:sdtPr>
        <w:rPr>
          <w:rFonts w:asciiTheme="minorHAnsi" w:hAnsiTheme="minorHAnsi" w:cstheme="minorHAnsi"/>
          <w:sz w:val="22"/>
          <w:szCs w:val="22"/>
        </w:rPr>
        <w:id w:val="1858934286"/>
        <w:docPartObj>
          <w:docPartGallery w:val="Page Numbers (Bottom of Page)"/>
          <w:docPartUnique/>
        </w:docPartObj>
      </w:sdtPr>
      <w:sdtContent>
        <w:sdt>
          <w:sdtPr>
            <w:rPr>
              <w:rFonts w:asciiTheme="minorHAnsi" w:hAnsiTheme="minorHAnsi" w:cstheme="minorHAnsi"/>
              <w:sz w:val="22"/>
              <w:szCs w:val="22"/>
            </w:rPr>
            <w:id w:val="-1705238520"/>
            <w:docPartObj>
              <w:docPartGallery w:val="Page Numbers (Top of Page)"/>
              <w:docPartUnique/>
            </w:docPartObj>
          </w:sdtPr>
          <w:sdtContent>
            <w:r w:rsidRPr="00375489">
              <w:rPr>
                <w:rFonts w:asciiTheme="minorHAnsi" w:hAnsiTheme="minorHAnsi" w:cstheme="minorHAnsi"/>
                <w:sz w:val="22"/>
                <w:szCs w:val="22"/>
              </w:rPr>
              <w:t xml:space="preserve">Pagina </w:t>
            </w:r>
            <w:r w:rsidRPr="003754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3754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3754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3754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3754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375489">
              <w:rPr>
                <w:rFonts w:asciiTheme="minorHAnsi" w:hAnsiTheme="minorHAnsi" w:cstheme="minorHAnsi"/>
                <w:sz w:val="22"/>
                <w:szCs w:val="22"/>
              </w:rPr>
              <w:t xml:space="preserve"> van </w:t>
            </w:r>
            <w:r w:rsidRPr="003754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3754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3754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3754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3754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sdtContent>
        </w:sdt>
      </w:sdtContent>
    </w:sdt>
  </w:p>
  <w:p w14:paraId="16FDDDCC" w14:textId="5C084A05" w:rsidR="00375489" w:rsidRDefault="0037548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D5723" w14:textId="77777777" w:rsidR="00375489" w:rsidRDefault="00375489" w:rsidP="00375489">
      <w:r>
        <w:separator/>
      </w:r>
    </w:p>
  </w:footnote>
  <w:footnote w:type="continuationSeparator" w:id="0">
    <w:p w14:paraId="4E278F09" w14:textId="77777777" w:rsidR="00375489" w:rsidRDefault="00375489" w:rsidP="003754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060"/>
    <w:rsid w:val="000944F9"/>
    <w:rsid w:val="0010566D"/>
    <w:rsid w:val="00106EDD"/>
    <w:rsid w:val="001C7390"/>
    <w:rsid w:val="0021106A"/>
    <w:rsid w:val="002612B4"/>
    <w:rsid w:val="00375489"/>
    <w:rsid w:val="003A4A00"/>
    <w:rsid w:val="003F4F5F"/>
    <w:rsid w:val="00861B65"/>
    <w:rsid w:val="008A7C46"/>
    <w:rsid w:val="00AD0060"/>
    <w:rsid w:val="00AD65FA"/>
    <w:rsid w:val="00C2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1B160"/>
  <w15:chartTrackingRefBased/>
  <w15:docId w15:val="{02318334-DAB8-48CE-A000-EAAEE808E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D0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861B65"/>
    <w:pPr>
      <w:keepNext/>
      <w:outlineLvl w:val="0"/>
    </w:pPr>
    <w:rPr>
      <w:rFonts w:asciiTheme="majorHAnsi" w:eastAsia="Arial" w:hAnsiTheme="majorHAnsi"/>
      <w:b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61B65"/>
    <w:rPr>
      <w:rFonts w:asciiTheme="majorHAnsi" w:eastAsia="Arial" w:hAnsiTheme="majorHAnsi" w:cs="Times New Roman"/>
      <w:b/>
      <w:sz w:val="24"/>
      <w:szCs w:val="40"/>
      <w:lang w:val="nl-NL" w:eastAsia="nl-NL"/>
    </w:rPr>
  </w:style>
  <w:style w:type="table" w:styleId="Tabelraster">
    <w:name w:val="Table Grid"/>
    <w:basedOn w:val="Standaardtabel"/>
    <w:uiPriority w:val="99"/>
    <w:rsid w:val="00AD00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tekstabcnova">
    <w:name w:val="Basistekst abcnova"/>
    <w:basedOn w:val="Standaard"/>
    <w:qFormat/>
    <w:rsid w:val="00AD0060"/>
    <w:pPr>
      <w:spacing w:line="300" w:lineRule="atLeast"/>
    </w:pPr>
    <w:rPr>
      <w:rFonts w:ascii="Calibri" w:hAnsi="Calibri" w:cs="Maiandra GD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7548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75489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7548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75489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fontstyle01">
    <w:name w:val="fontstyle01"/>
    <w:basedOn w:val="Standaardalinea-lettertype"/>
    <w:rsid w:val="0010566D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rinricha\AppData\Local\Temp\Templafy\WordVsto\ew3rwq1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2E6E1521-4731-4214-B4C7-BF75CF833570}">
  <ds:schemaRefs/>
</ds:datastoreItem>
</file>

<file path=customXml/itemProps2.xml><?xml version="1.0" encoding="utf-8"?>
<ds:datastoreItem xmlns:ds="http://schemas.openxmlformats.org/officeDocument/2006/customXml" ds:itemID="{6659BD81-2DE1-47CB-8A60-F78A042BF8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ew3rwq1e</Template>
  <TotalTime>1</TotalTime>
  <Pages>1</Pages>
  <Words>152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Harinck</dc:creator>
  <cp:keywords/>
  <dc:description/>
  <cp:lastModifiedBy>Richard Harinck</cp:lastModifiedBy>
  <cp:revision>2</cp:revision>
  <dcterms:created xsi:type="dcterms:W3CDTF">2023-06-05T11:31:00Z</dcterms:created>
  <dcterms:modified xsi:type="dcterms:W3CDTF">2023-06-05T11:31:00Z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grdebevelanden</vt:lpwstr>
  </property>
  <property fmtid="{D5CDD505-2E9C-101B-9397-08002B2CF9AE}" pid="3" name="TemplafyTemplateId">
    <vt:lpwstr>637985843324126673</vt:lpwstr>
  </property>
  <property fmtid="{D5CDD505-2E9C-101B-9397-08002B2CF9AE}" pid="4" name="TemplafyUserProfileId">
    <vt:lpwstr>638067731134257101</vt:lpwstr>
  </property>
  <property fmtid="{D5CDD505-2E9C-101B-9397-08002B2CF9AE}" pid="5" name="TemplafyLanguageCode">
    <vt:lpwstr>nl-NL</vt:lpwstr>
  </property>
  <property fmtid="{D5CDD505-2E9C-101B-9397-08002B2CF9AE}" pid="6" name="TemplafyFromBlank">
    <vt:bool>true</vt:bool>
  </property>
</Properties>
</file>