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102F4" w14:textId="6EFE4A2F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  <w:r w:rsidR="0036054A">
        <w:rPr>
          <w:b/>
          <w:sz w:val="28"/>
          <w:szCs w:val="28"/>
        </w:rPr>
        <w:t>S</w:t>
      </w:r>
    </w:p>
    <w:bookmarkEnd w:id="0"/>
    <w:bookmarkEnd w:id="1"/>
    <w:p w14:paraId="1C4102F5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38EB84A0" w14:textId="782DE5AD" w:rsidR="00245E9E" w:rsidRPr="00245E9E" w:rsidRDefault="00722CD3" w:rsidP="00245E9E">
      <w:pPr>
        <w:spacing w:line="276" w:lineRule="auto"/>
        <w:jc w:val="left"/>
      </w:pPr>
      <w:bookmarkStart w:id="2" w:name="_Hlk2174278"/>
      <w:r>
        <w:rPr>
          <w:rFonts w:cs="Arial"/>
          <w:szCs w:val="20"/>
        </w:rPr>
        <w:t xml:space="preserve">Bijlage </w:t>
      </w:r>
      <w:r w:rsidR="004C567E">
        <w:rPr>
          <w:rFonts w:cs="Arial"/>
          <w:szCs w:val="20"/>
        </w:rPr>
        <w:t>5</w:t>
      </w:r>
      <w:r w:rsidR="00165CF9">
        <w:rPr>
          <w:rFonts w:cs="Arial"/>
          <w:szCs w:val="20"/>
        </w:rPr>
        <w:t xml:space="preserve"> </w:t>
      </w:r>
      <w:r w:rsidR="00544CAD">
        <w:rPr>
          <w:rFonts w:cs="Arial"/>
          <w:szCs w:val="20"/>
        </w:rPr>
        <w:t xml:space="preserve">bij </w:t>
      </w:r>
      <w:r w:rsidR="00280905">
        <w:rPr>
          <w:rFonts w:cs="Arial"/>
          <w:szCs w:val="20"/>
        </w:rPr>
        <w:t xml:space="preserve">het beschrijvende document </w:t>
      </w:r>
      <w:r w:rsidR="00972C19">
        <w:rPr>
          <w:rFonts w:cs="Arial"/>
          <w:szCs w:val="20"/>
        </w:rPr>
        <w:t xml:space="preserve">voor de Europese aanbesteding </w:t>
      </w:r>
      <w:r w:rsidR="004C567E">
        <w:rPr>
          <w:rFonts w:cs="Arial"/>
          <w:szCs w:val="20"/>
        </w:rPr>
        <w:t xml:space="preserve">Horeca </w:t>
      </w:r>
      <w:r w:rsidR="00050933">
        <w:rPr>
          <w:rFonts w:cs="Arial"/>
          <w:szCs w:val="20"/>
        </w:rPr>
        <w:t xml:space="preserve">van Hogeschool Rotterdam </w:t>
      </w:r>
      <w:r>
        <w:rPr>
          <w:rFonts w:cs="Arial"/>
          <w:szCs w:val="20"/>
        </w:rPr>
        <w:t xml:space="preserve">met referentienummer </w:t>
      </w:r>
      <w:bookmarkEnd w:id="2"/>
      <w:r w:rsidR="004C567E" w:rsidRPr="007477FC">
        <w:t>2022/099/FIT-Services</w:t>
      </w:r>
      <w:r w:rsidR="00245E9E">
        <w:rPr>
          <w:bCs/>
          <w:caps/>
          <w:szCs w:val="20"/>
        </w:rPr>
        <w:t>.</w:t>
      </w:r>
    </w:p>
    <w:p w14:paraId="278BCAB0" w14:textId="77777777" w:rsidR="00245E9E" w:rsidRDefault="00245E9E" w:rsidP="009B0A66">
      <w:pPr>
        <w:spacing w:line="276" w:lineRule="auto"/>
      </w:pPr>
    </w:p>
    <w:p w14:paraId="1C4102F8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1C4102F9" w14:textId="08500159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 Voorbeeld: indien u vier referenties wil</w:t>
      </w:r>
      <w:r w:rsidR="00047ACE">
        <w:rPr>
          <w:rFonts w:cs="Arial"/>
          <w:szCs w:val="20"/>
        </w:rPr>
        <w:t>t</w:t>
      </w:r>
      <w:r w:rsidRPr="00A3038C">
        <w:rPr>
          <w:rFonts w:cs="Arial"/>
          <w:szCs w:val="20"/>
        </w:rPr>
        <w:t xml:space="preserve"> aanleveren, dient u vier aparte referentieformulieren in.</w:t>
      </w:r>
    </w:p>
    <w:p w14:paraId="1C4102FA" w14:textId="77777777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>Per kerncompetentie dient in ieder geval één referentie aangeleverd te worden.</w:t>
      </w:r>
    </w:p>
    <w:p w14:paraId="1C4102FC" w14:textId="1FCF04AC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 xml:space="preserve">Het is toegestaan de referentie te verduidelijken. Deze toelichting mag maximaal </w:t>
      </w:r>
      <w:r w:rsidR="00E5565F">
        <w:rPr>
          <w:rFonts w:cs="Arial"/>
          <w:szCs w:val="20"/>
        </w:rPr>
        <w:t>500</w:t>
      </w:r>
      <w:r w:rsidRPr="00FD4464">
        <w:rPr>
          <w:rFonts w:cs="Arial"/>
          <w:szCs w:val="20"/>
        </w:rPr>
        <w:t xml:space="preserve"> woorden bevatten.</w:t>
      </w:r>
    </w:p>
    <w:p w14:paraId="1C4102FD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1C410302" w14:textId="77777777" w:rsidTr="0050320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C4102FE" w14:textId="77777777" w:rsidR="00E17B16" w:rsidRDefault="00E17B16" w:rsidP="00726F12">
            <w:pPr>
              <w:rPr>
                <w:rFonts w:cs="Arial"/>
                <w:b/>
                <w:color w:val="FFFFFF"/>
                <w:szCs w:val="20"/>
              </w:rPr>
            </w:pPr>
          </w:p>
          <w:p w14:paraId="1C4102FF" w14:textId="77777777" w:rsidR="00FD4464" w:rsidRDefault="001A2E66" w:rsidP="00726F1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1C410300" w14:textId="1B232175" w:rsidR="00E17B16" w:rsidRDefault="001A2E66" w:rsidP="00726F12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KERNCOMPE</w:t>
            </w:r>
            <w:r w:rsidR="00503202">
              <w:rPr>
                <w:rFonts w:cs="Arial"/>
                <w:b/>
                <w:color w:val="FFFFFF"/>
                <w:szCs w:val="20"/>
              </w:rPr>
              <w:t>TEN</w:t>
            </w:r>
            <w:r>
              <w:rPr>
                <w:rFonts w:cs="Arial"/>
                <w:b/>
                <w:color w:val="FFFFFF"/>
                <w:szCs w:val="20"/>
              </w:rPr>
              <w:t xml:space="preserve">TIE 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>1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</w:t>
            </w:r>
          </w:p>
          <w:p w14:paraId="1C410301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1C410306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03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1C410304" w14:textId="77777777" w:rsidR="000B4E53" w:rsidRPr="00826409" w:rsidRDefault="000B4E53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C410305" w14:textId="77777777" w:rsidR="000B4E53" w:rsidRPr="00826409" w:rsidRDefault="000B4E53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0B" w14:textId="77777777" w:rsidTr="00FD4464">
        <w:trPr>
          <w:jc w:val="center"/>
        </w:trPr>
        <w:tc>
          <w:tcPr>
            <w:tcW w:w="843" w:type="dxa"/>
            <w:vMerge w:val="restart"/>
          </w:tcPr>
          <w:p w14:paraId="1C410307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1C410308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C410309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1C41030A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0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0C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0D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0E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C41030F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5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1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2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3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1C410314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A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6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7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8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1C410319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C41031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C41031B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C41031C" w14:textId="77777777" w:rsidR="00E47924" w:rsidRPr="00826409" w:rsidRDefault="00E47924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C41031D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C41031E" w14:textId="77777777" w:rsidR="00E47924" w:rsidRPr="00826409" w:rsidRDefault="00E47924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2D" w14:textId="77777777" w:rsidTr="00FD4464">
        <w:trPr>
          <w:jc w:val="center"/>
        </w:trPr>
        <w:tc>
          <w:tcPr>
            <w:tcW w:w="843" w:type="dxa"/>
          </w:tcPr>
          <w:p w14:paraId="1C410320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1C410321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</w:p>
        </w:tc>
        <w:tc>
          <w:tcPr>
            <w:tcW w:w="6084" w:type="dxa"/>
            <w:gridSpan w:val="2"/>
            <w:vAlign w:val="center"/>
          </w:tcPr>
          <w:p w14:paraId="1C410322" w14:textId="77777777" w:rsidR="00E17B16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3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4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5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6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7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8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9" w14:textId="77777777" w:rsidR="00100886" w:rsidRDefault="00100886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A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B" w14:textId="77777777" w:rsidR="00E42CE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  <w:p w14:paraId="1C41032C" w14:textId="77777777" w:rsidR="00E42CE9" w:rsidRPr="00826409" w:rsidRDefault="00E42CE9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2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2E" w14:textId="77777777" w:rsidR="00E17B16" w:rsidRPr="00826409" w:rsidRDefault="00492DF3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1C41032F" w14:textId="77777777" w:rsidR="00E17B16" w:rsidRPr="00826409" w:rsidRDefault="00E17B16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1C410330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1C410331" w14:textId="77777777" w:rsidR="00E17B16" w:rsidRPr="00826409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7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3" w14:textId="77777777" w:rsidR="00E17B16" w:rsidRDefault="00E42CE9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1C410334" w14:textId="77777777" w:rsidR="00E17B16" w:rsidRDefault="00492DF3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1C410335" w14:textId="77777777" w:rsidR="00E17B16" w:rsidRDefault="00E17B16" w:rsidP="00726F1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1C410336" w14:textId="77777777" w:rsidR="00E17B16" w:rsidRPr="00826409" w:rsidRDefault="00E17B16" w:rsidP="00726F1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C41033E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8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6.</w:t>
            </w:r>
          </w:p>
        </w:tc>
        <w:tc>
          <w:tcPr>
            <w:tcW w:w="2140" w:type="dxa"/>
            <w:vAlign w:val="center"/>
          </w:tcPr>
          <w:p w14:paraId="1C410339" w14:textId="77777777" w:rsidR="00E17B16" w:rsidRPr="00826409" w:rsidRDefault="00E17B16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C41033A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1C41033B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1C41033C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1C41033D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1C410349" w14:textId="77777777" w:rsidTr="00FD4464">
        <w:trPr>
          <w:jc w:val="center"/>
        </w:trPr>
        <w:tc>
          <w:tcPr>
            <w:tcW w:w="843" w:type="dxa"/>
            <w:vAlign w:val="center"/>
          </w:tcPr>
          <w:p w14:paraId="1C41033F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1C410340" w14:textId="77777777" w:rsidR="00B119B5" w:rsidRDefault="00B119B5" w:rsidP="00726F1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1C41034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7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C410348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206FBAE" w14:textId="77777777" w:rsidR="00486F1E" w:rsidRDefault="00486F1E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1C41034D" w14:textId="77777777" w:rsidTr="00FD041D">
        <w:tc>
          <w:tcPr>
            <w:tcW w:w="2977" w:type="dxa"/>
            <w:vAlign w:val="center"/>
          </w:tcPr>
          <w:p w14:paraId="1C41034B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C41034C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0" w14:textId="77777777" w:rsidTr="00FD041D">
        <w:tc>
          <w:tcPr>
            <w:tcW w:w="2977" w:type="dxa"/>
            <w:vAlign w:val="center"/>
          </w:tcPr>
          <w:p w14:paraId="1C41034E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1C41034F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3" w14:textId="77777777" w:rsidTr="00FD041D">
        <w:tc>
          <w:tcPr>
            <w:tcW w:w="2977" w:type="dxa"/>
            <w:vAlign w:val="center"/>
          </w:tcPr>
          <w:p w14:paraId="1C410351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1C410352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6" w14:textId="77777777" w:rsidTr="00FD041D">
        <w:tc>
          <w:tcPr>
            <w:tcW w:w="2977" w:type="dxa"/>
            <w:vAlign w:val="center"/>
          </w:tcPr>
          <w:p w14:paraId="1C410354" w14:textId="77777777" w:rsidR="00E17B16" w:rsidRPr="00C4628D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1C410355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C41035A" w14:textId="77777777" w:rsidTr="00FD041D">
        <w:tc>
          <w:tcPr>
            <w:tcW w:w="2977" w:type="dxa"/>
            <w:vAlign w:val="center"/>
          </w:tcPr>
          <w:p w14:paraId="1C410357" w14:textId="77777777" w:rsidR="00E17B16" w:rsidRPr="00C4628D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1C410358" w14:textId="77777777" w:rsidR="00E17B16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C410359" w14:textId="77777777" w:rsidR="00E17B16" w:rsidRPr="00BB73CB" w:rsidRDefault="00E17B16" w:rsidP="00726F1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C41035B" w14:textId="77777777" w:rsidR="00B87DE5" w:rsidRDefault="00B87DE5" w:rsidP="00FD4464"/>
    <w:sectPr w:rsidR="00B87DE5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81898" w14:textId="77777777" w:rsidR="00726F12" w:rsidRDefault="00726F12">
      <w:r>
        <w:separator/>
      </w:r>
    </w:p>
  </w:endnote>
  <w:endnote w:type="continuationSeparator" w:id="0">
    <w:p w14:paraId="34EE4E37" w14:textId="77777777" w:rsidR="00726F12" w:rsidRDefault="00726F12">
      <w:r>
        <w:continuationSeparator/>
      </w:r>
    </w:p>
  </w:endnote>
  <w:endnote w:type="continuationNotice" w:id="1">
    <w:p w14:paraId="3FDA9209" w14:textId="77777777" w:rsidR="00726F12" w:rsidRDefault="00726F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1" w14:textId="5E0C66CC" w:rsidR="0036749A" w:rsidRDefault="00481ED8" w:rsidP="00896E16">
    <w:pPr>
      <w:pStyle w:val="Voettekst"/>
      <w:spacing w:after="120"/>
      <w:jc w:val="right"/>
    </w:pPr>
    <w:r>
      <w:rPr>
        <w:noProof/>
      </w:rPr>
      <w:t>Bijla</w:t>
    </w:r>
    <w:r w:rsidR="00E70EAC">
      <w:rPr>
        <w:noProof/>
      </w:rPr>
      <w:fldChar w:fldCharType="begin"/>
    </w:r>
    <w:r w:rsidR="00E70EAC">
      <w:rPr>
        <w:noProof/>
      </w:rPr>
      <w:instrText xml:space="preserve"> FILENAME   \* MERGEFORMAT </w:instrText>
    </w:r>
    <w:r w:rsidR="00E70EAC">
      <w:rPr>
        <w:noProof/>
      </w:rPr>
      <w:fldChar w:fldCharType="separate"/>
    </w:r>
    <w:r>
      <w:rPr>
        <w:noProof/>
      </w:rPr>
      <w:t>ge Referenties</w:t>
    </w:r>
    <w:r w:rsidR="00E70EAC"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 w:rsidR="00E70EAC">
      <w:rPr>
        <w:noProof/>
      </w:rPr>
      <w:fldChar w:fldCharType="begin"/>
    </w:r>
    <w:r w:rsidR="00E70EAC">
      <w:rPr>
        <w:noProof/>
      </w:rPr>
      <w:instrText xml:space="preserve"> NUMPAGES </w:instrText>
    </w:r>
    <w:r w:rsidR="00E70EAC">
      <w:rPr>
        <w:noProof/>
      </w:rPr>
      <w:fldChar w:fldCharType="separate"/>
    </w:r>
    <w:r w:rsidR="00B119B5">
      <w:rPr>
        <w:noProof/>
      </w:rPr>
      <w:t>2</w:t>
    </w:r>
    <w:r w:rsidR="00E70EA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3" w14:textId="02632A9D" w:rsidR="00FD4464" w:rsidRPr="00FD4464" w:rsidRDefault="00481ED8" w:rsidP="009B0A66">
    <w:pPr>
      <w:tabs>
        <w:tab w:val="right" w:pos="8364"/>
      </w:tabs>
      <w:rPr>
        <w:sz w:val="16"/>
        <w:szCs w:val="16"/>
      </w:rPr>
    </w:pPr>
    <w:r>
      <w:rPr>
        <w:sz w:val="16"/>
        <w:szCs w:val="16"/>
      </w:rPr>
      <w:t>Bijlage Referenties</w:t>
    </w:r>
    <w:r w:rsidR="00FD4464">
      <w:rPr>
        <w:sz w:val="16"/>
        <w:szCs w:val="16"/>
      </w:rPr>
      <w:tab/>
    </w:r>
    <w:r w:rsidR="00FD4464">
      <w:rPr>
        <w:sz w:val="16"/>
        <w:szCs w:val="16"/>
      </w:rPr>
      <w:tab/>
    </w:r>
    <w:r w:rsidR="00FD4464" w:rsidRPr="00FD4464">
      <w:rPr>
        <w:sz w:val="16"/>
        <w:szCs w:val="16"/>
      </w:rPr>
      <w:fldChar w:fldCharType="begin"/>
    </w:r>
    <w:r w:rsidR="00FD4464" w:rsidRPr="00FD4464">
      <w:rPr>
        <w:sz w:val="16"/>
        <w:szCs w:val="16"/>
      </w:rPr>
      <w:instrText xml:space="preserve"> PAGE </w:instrText>
    </w:r>
    <w:r w:rsidR="00FD4464"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="00FD4464" w:rsidRPr="00FD4464">
      <w:rPr>
        <w:noProof/>
        <w:sz w:val="16"/>
        <w:szCs w:val="16"/>
      </w:rPr>
      <w:fldChar w:fldCharType="end"/>
    </w:r>
    <w:r w:rsidR="00FD4464" w:rsidRPr="00FD4464">
      <w:rPr>
        <w:sz w:val="16"/>
        <w:szCs w:val="16"/>
      </w:rPr>
      <w:t xml:space="preserve"> / </w:t>
    </w:r>
    <w:r w:rsidR="00FD4464" w:rsidRPr="00FD4464">
      <w:rPr>
        <w:sz w:val="16"/>
        <w:szCs w:val="16"/>
      </w:rPr>
      <w:fldChar w:fldCharType="begin"/>
    </w:r>
    <w:r w:rsidR="00FD4464" w:rsidRPr="00FD4464">
      <w:rPr>
        <w:sz w:val="16"/>
        <w:szCs w:val="16"/>
      </w:rPr>
      <w:instrText xml:space="preserve"> NUMPAGES </w:instrText>
    </w:r>
    <w:r w:rsidR="00FD4464"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="00FD4464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84A0C" w14:textId="77777777" w:rsidR="00726F12" w:rsidRDefault="00726F12">
      <w:r>
        <w:separator/>
      </w:r>
    </w:p>
  </w:footnote>
  <w:footnote w:type="continuationSeparator" w:id="0">
    <w:p w14:paraId="0463AF97" w14:textId="77777777" w:rsidR="00726F12" w:rsidRDefault="00726F12">
      <w:r>
        <w:continuationSeparator/>
      </w:r>
    </w:p>
  </w:footnote>
  <w:footnote w:type="continuationNotice" w:id="1">
    <w:p w14:paraId="50040361" w14:textId="77777777" w:rsidR="00726F12" w:rsidRDefault="00726F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0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1C410364" wp14:editId="1C410365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10362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1C410366" wp14:editId="1C41036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1C410368" wp14:editId="1C41036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1C41036A" wp14:editId="1C41036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1C41036C" wp14:editId="1C41036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6183869">
    <w:abstractNumId w:val="1"/>
  </w:num>
  <w:num w:numId="2" w16cid:durableId="138865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47ACE"/>
    <w:rsid w:val="00050933"/>
    <w:rsid w:val="000678C5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2144B"/>
    <w:rsid w:val="00124DC5"/>
    <w:rsid w:val="00126CEB"/>
    <w:rsid w:val="001325E5"/>
    <w:rsid w:val="001472BD"/>
    <w:rsid w:val="00160A50"/>
    <w:rsid w:val="00165B6B"/>
    <w:rsid w:val="00165CF9"/>
    <w:rsid w:val="0017420B"/>
    <w:rsid w:val="001A2E66"/>
    <w:rsid w:val="001B1CA8"/>
    <w:rsid w:val="001C621D"/>
    <w:rsid w:val="001E514A"/>
    <w:rsid w:val="0021078E"/>
    <w:rsid w:val="00222A45"/>
    <w:rsid w:val="00245E9E"/>
    <w:rsid w:val="002530D8"/>
    <w:rsid w:val="00270FF8"/>
    <w:rsid w:val="00280905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054A"/>
    <w:rsid w:val="0036513B"/>
    <w:rsid w:val="0036720A"/>
    <w:rsid w:val="0036749A"/>
    <w:rsid w:val="0037000E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3CBC"/>
    <w:rsid w:val="00481ED8"/>
    <w:rsid w:val="00486F1E"/>
    <w:rsid w:val="00492DF3"/>
    <w:rsid w:val="00494BBA"/>
    <w:rsid w:val="004C567E"/>
    <w:rsid w:val="004D025F"/>
    <w:rsid w:val="004D0EBB"/>
    <w:rsid w:val="004D688C"/>
    <w:rsid w:val="004E1207"/>
    <w:rsid w:val="004E38DA"/>
    <w:rsid w:val="004F372C"/>
    <w:rsid w:val="00501148"/>
    <w:rsid w:val="00503202"/>
    <w:rsid w:val="005050D9"/>
    <w:rsid w:val="0051245E"/>
    <w:rsid w:val="00533DEA"/>
    <w:rsid w:val="00536F15"/>
    <w:rsid w:val="00544CAD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74C"/>
    <w:rsid w:val="00681D1E"/>
    <w:rsid w:val="006A1034"/>
    <w:rsid w:val="006A2B79"/>
    <w:rsid w:val="006E0D78"/>
    <w:rsid w:val="00705909"/>
    <w:rsid w:val="007110B9"/>
    <w:rsid w:val="00722CD3"/>
    <w:rsid w:val="00726D9C"/>
    <w:rsid w:val="00726F12"/>
    <w:rsid w:val="007458D5"/>
    <w:rsid w:val="00761D44"/>
    <w:rsid w:val="00765223"/>
    <w:rsid w:val="00767A90"/>
    <w:rsid w:val="00782EE9"/>
    <w:rsid w:val="00783ED6"/>
    <w:rsid w:val="00784FA3"/>
    <w:rsid w:val="0079138B"/>
    <w:rsid w:val="00794EB5"/>
    <w:rsid w:val="007A0094"/>
    <w:rsid w:val="007A2E67"/>
    <w:rsid w:val="007E3C2B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67E04"/>
    <w:rsid w:val="00872946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2C19"/>
    <w:rsid w:val="0097441C"/>
    <w:rsid w:val="009777AA"/>
    <w:rsid w:val="0098227B"/>
    <w:rsid w:val="00984BC1"/>
    <w:rsid w:val="0098535D"/>
    <w:rsid w:val="00993C21"/>
    <w:rsid w:val="009B0A66"/>
    <w:rsid w:val="009E44F5"/>
    <w:rsid w:val="00A02F4A"/>
    <w:rsid w:val="00A259F9"/>
    <w:rsid w:val="00A31D6D"/>
    <w:rsid w:val="00A5137F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082"/>
    <w:rsid w:val="00B92FAA"/>
    <w:rsid w:val="00BB1F02"/>
    <w:rsid w:val="00BB3809"/>
    <w:rsid w:val="00BB4414"/>
    <w:rsid w:val="00BB467D"/>
    <w:rsid w:val="00BB6382"/>
    <w:rsid w:val="00BB70C9"/>
    <w:rsid w:val="00BC4933"/>
    <w:rsid w:val="00BE0109"/>
    <w:rsid w:val="00C00465"/>
    <w:rsid w:val="00C06E9E"/>
    <w:rsid w:val="00C07C13"/>
    <w:rsid w:val="00C16EC0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06406"/>
    <w:rsid w:val="00E17B16"/>
    <w:rsid w:val="00E24B3F"/>
    <w:rsid w:val="00E30B84"/>
    <w:rsid w:val="00E31635"/>
    <w:rsid w:val="00E42CE9"/>
    <w:rsid w:val="00E47924"/>
    <w:rsid w:val="00E527B9"/>
    <w:rsid w:val="00E5565F"/>
    <w:rsid w:val="00E645DB"/>
    <w:rsid w:val="00E67A6D"/>
    <w:rsid w:val="00E70EAC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84368"/>
    <w:rsid w:val="00F90C5C"/>
    <w:rsid w:val="00F91189"/>
    <w:rsid w:val="00FB0732"/>
    <w:rsid w:val="00FB0A0B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ddd"/>
    </o:shapedefaults>
    <o:shapelayout v:ext="edit">
      <o:idmap v:ext="edit" data="1"/>
    </o:shapelayout>
  </w:shapeDefaults>
  <w:decimalSymbol w:val=","/>
  <w:listSeparator w:val=";"/>
  <w14:docId w14:val="1C4102F4"/>
  <w15:docId w15:val="{AE6440C8-EA92-42D9-BB54-87447A7E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paragraph" w:customStyle="1" w:styleId="Subtitel">
    <w:name w:val="_Subtitel"/>
    <w:basedOn w:val="Standaard"/>
    <w:qFormat/>
    <w:rsid w:val="00245E9E"/>
    <w:pPr>
      <w:spacing w:line="280" w:lineRule="atLeast"/>
      <w:jc w:val="center"/>
    </w:pPr>
    <w:rPr>
      <w:rFonts w:cs="Arial"/>
      <w:b/>
      <w:caps/>
      <w:color w:val="000000" w:themeColor="text1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5FACE0BE38A4C85D6DD5AD1921D53" ma:contentTypeVersion="8" ma:contentTypeDescription="Create a new document." ma:contentTypeScope="" ma:versionID="feedc11b6efdcab40b7f57e4fe5bcc9b">
  <xsd:schema xmlns:xsd="http://www.w3.org/2001/XMLSchema" xmlns:xs="http://www.w3.org/2001/XMLSchema" xmlns:p="http://schemas.microsoft.com/office/2006/metadata/properties" xmlns:ns2="2cf4c95b-4e68-4195-a006-549e85cd0f6d" xmlns:ns3="aeba0015-9939-4c72-9c20-6b77aa70d98e" targetNamespace="http://schemas.microsoft.com/office/2006/metadata/properties" ma:root="true" ma:fieldsID="a75883855a39a56148552f7c34ddddf4" ns2:_="" ns3:_="">
    <xsd:import namespace="2cf4c95b-4e68-4195-a006-549e85cd0f6d"/>
    <xsd:import namespace="aeba0015-9939-4c72-9c20-6b77aa70d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c95b-4e68-4195-a006-549e85cd0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a0015-9939-4c72-9c20-6b77aa70d98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15d16ce-eed3-4e59-8118-e56cbd0b365a}" ma:internalName="TaxCatchAll" ma:showField="CatchAllData" ma:web="aeba0015-9939-4c72-9c20-6b77aa70d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4c95b-4e68-4195-a006-549e85cd0f6d">
      <Terms xmlns="http://schemas.microsoft.com/office/infopath/2007/PartnerControls"/>
    </lcf76f155ced4ddcb4097134ff3c332f>
    <TaxCatchAll xmlns="aeba0015-9939-4c72-9c20-6b77aa70d98e" xsi:nil="true"/>
  </documentManagement>
</p:properties>
</file>

<file path=customXml/itemProps1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57772-2B24-410E-858B-45F106B35E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3D6F66-6D13-40EF-AC28-A276D1123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4c95b-4e68-4195-a006-549e85cd0f6d"/>
    <ds:schemaRef ds:uri="aeba0015-9939-4c72-9c20-6b77aa70d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DC4DC3-7444-4836-864D-74FC4262BEAE}">
  <ds:schemaRefs>
    <ds:schemaRef ds:uri="http://schemas.microsoft.com/office/2006/metadata/properties"/>
    <ds:schemaRef ds:uri="http://schemas.microsoft.com/office/infopath/2007/PartnerControls"/>
    <ds:schemaRef ds:uri="2cf4c95b-4e68-4195-a006-549e85cd0f6d"/>
    <ds:schemaRef ds:uri="aeba0015-9939-4c72-9c20-6b77aa70d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0</TotalTime>
  <Pages>2</Pages>
  <Words>171</Words>
  <Characters>1114</Characters>
  <Application>Microsoft Office Word</Application>
  <DocSecurity>2</DocSecurity>
  <Lines>23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Huijser-de Haij, M.E. (Marije)</cp:lastModifiedBy>
  <cp:revision>8</cp:revision>
  <cp:lastPrinted>2016-11-04T11:55:00Z</cp:lastPrinted>
  <dcterms:created xsi:type="dcterms:W3CDTF">2022-11-18T08:29:00Z</dcterms:created>
  <dcterms:modified xsi:type="dcterms:W3CDTF">2022-11-22T13:10:00Z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0x010100B145FACE0BE38A4C85D6DD5AD1921D53</vt:lpwstr>
  </property>
  <property fmtid="{D5CDD505-2E9C-101B-9397-08002B2CF9AE}" pid="10" name="MediaServiceImageTags">
    <vt:lpwstr/>
  </property>
</Properties>
</file>