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onderaanneming</w:t>
      </w:r>
      <w:bookmarkEnd w:id="0"/>
    </w:p>
    <w:p w:rsidR="00AE5EC0" w:rsidRDefault="00AE5EC0" w:rsidP="00AE5EC0">
      <w:pPr>
        <w:spacing w:line="240" w:lineRule="atLeast"/>
      </w:pPr>
    </w:p>
    <w:p w:rsidR="00AE5EC0" w:rsidRDefault="00AE5EC0" w:rsidP="00AE5EC0">
      <w:pPr>
        <w:spacing w:line="240" w:lineRule="atLeast"/>
      </w:pPr>
      <w:r>
        <w:t>Behoort bij aanbesteding &lt;naam&gt; - &lt;kenmerk&gt;</w:t>
      </w:r>
    </w:p>
    <w:p w:rsidR="00AE5EC0" w:rsidRDefault="00AE5EC0" w:rsidP="00600DE9"/>
    <w:p w:rsidR="00600DE9" w:rsidRDefault="00600DE9" w:rsidP="00600DE9">
      <w:r>
        <w:t xml:space="preserve">In te vullen en te ondertekenen door de onderaannemer. </w:t>
      </w:r>
      <w:r>
        <w:br/>
        <w:t>Let op</w:t>
      </w:r>
      <w:r w:rsidR="00E457D3">
        <w:t>:</w:t>
      </w:r>
      <w:r>
        <w:t xml:space="preserve"> de onderaannemer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3539"/>
        <w:gridCol w:w="5522"/>
      </w:tblGrid>
      <w:tr w:rsidR="00600DE9" w:rsidTr="0079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  <w:hideMark/>
          </w:tcPr>
          <w:p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5522" w:type="dxa"/>
            <w:hideMark/>
          </w:tcPr>
          <w:p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Naam inschrijver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600DE9" w:rsidRDefault="00600DE9"/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600DE9" w:rsidRDefault="00600DE9">
            <w:r>
              <w:t xml:space="preserve">Betreft perceel </w:t>
            </w:r>
          </w:p>
          <w:p w:rsidR="00600DE9" w:rsidRDefault="00600DE9"/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1 – ………….</w:t>
            </w:r>
          </w:p>
          <w:p w:rsidR="00600DE9" w:rsidRDefault="00600D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2 - ………….</w:t>
            </w:r>
          </w:p>
          <w:p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</w:t>
            </w:r>
            <w:proofErr w:type="gramEnd"/>
            <w:r>
              <w:t xml:space="preserve"> - ………….</w:t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Naam onderaannemer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600DE9" w:rsidRDefault="00600DE9"/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 xml:space="preserve">Deel van de opdracht </w:t>
            </w:r>
            <w:r w:rsidR="00E457D3">
              <w:t xml:space="preserve">dat </w:t>
            </w:r>
            <w:r>
              <w:t>in onder</w:t>
            </w:r>
            <w:r w:rsidR="00E457D3">
              <w:t>a</w:t>
            </w:r>
            <w:r>
              <w:t>anneming wordt uitgevoerd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796916">
            <w:r>
              <w:t xml:space="preserve">Heeft </w:t>
            </w:r>
            <w:r w:rsidR="00600DE9">
              <w:t xml:space="preserve">u als onderaannemer </w:t>
            </w:r>
            <w:r>
              <w:t xml:space="preserve">grondig kennisgenomen van </w:t>
            </w:r>
            <w:r w:rsidR="00600DE9">
              <w:t xml:space="preserve">het deel van de opdracht dat </w:t>
            </w:r>
            <w:r>
              <w:t xml:space="preserve">Inschrijver aan u wil uitbesteden? 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>
              <w:instrText xml:space="preserve"> FORMCHECKBOX </w:instrText>
            </w:r>
            <w:r w:rsidR="00F10756">
              <w:fldChar w:fldCharType="separate"/>
            </w:r>
            <w:r>
              <w:rPr>
                <w:szCs w:val="20"/>
              </w:rPr>
              <w:fldChar w:fldCharType="end"/>
            </w:r>
            <w:bookmarkEnd w:id="1"/>
            <w:r>
              <w:t xml:space="preserve"> Nee</w:t>
            </w:r>
          </w:p>
        </w:tc>
      </w:tr>
      <w:tr w:rsidR="00600DE9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CC4A5F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CC4A5F" w:rsidRDefault="00CC4A5F" w:rsidP="00CC4A5F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CC4A5F" w:rsidRDefault="00CC4A5F" w:rsidP="00CC4A5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CC4A5F" w:rsidRDefault="00CC4A5F" w:rsidP="00CC4A5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F1075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:rsidR="00600DE9" w:rsidRDefault="00600DE9" w:rsidP="00600DE9">
      <w:pPr>
        <w:spacing w:before="56" w:after="113"/>
        <w:rPr>
          <w:b/>
          <w:bCs/>
          <w:sz w:val="18"/>
        </w:rPr>
      </w:pPr>
    </w:p>
    <w:p w:rsidR="004A724F" w:rsidRDefault="004A724F" w:rsidP="004A724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 w:rsidR="00F10756">
        <w:rPr>
          <w:lang w:eastAsia="en-US"/>
        </w:rPr>
        <w:t xml:space="preserve"> door onderaannemer</w:t>
      </w:r>
      <w:bookmarkStart w:id="2" w:name="_GoBack"/>
      <w:bookmarkEnd w:id="2"/>
      <w:r>
        <w:rPr>
          <w:lang w:eastAsia="en-US"/>
        </w:rPr>
        <w:t>:</w:t>
      </w:r>
    </w:p>
    <w:p w:rsidR="004A724F" w:rsidRDefault="004A724F" w:rsidP="004A724F">
      <w:pPr>
        <w:spacing w:line="240" w:lineRule="atLeast"/>
      </w:pPr>
      <w:bookmarkStart w:id="3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4A724F" w:rsidTr="004A724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:rsidTr="004A724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  <w:p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bookmarkEnd w:id="3"/>
    </w:tbl>
    <w:p w:rsidR="004A724F" w:rsidRDefault="004A724F" w:rsidP="004A724F"/>
    <w:p w:rsidR="004A724F" w:rsidRDefault="004A724F" w:rsidP="004A724F">
      <w:pPr>
        <w:suppressAutoHyphens/>
        <w:rPr>
          <w:lang w:eastAsia="en-US"/>
        </w:rPr>
      </w:pPr>
    </w:p>
    <w:p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F2F" w:rsidRDefault="00071F2F" w:rsidP="00AF32D1">
      <w:pPr>
        <w:spacing w:line="240" w:lineRule="auto"/>
      </w:pPr>
      <w:r>
        <w:separator/>
      </w:r>
    </w:p>
  </w:endnote>
  <w:endnote w:type="continuationSeparator" w:id="0">
    <w:p w:rsidR="00071F2F" w:rsidRDefault="00071F2F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F2F" w:rsidRDefault="00071F2F" w:rsidP="00AF32D1">
      <w:pPr>
        <w:spacing w:line="240" w:lineRule="auto"/>
      </w:pPr>
      <w:r>
        <w:separator/>
      </w:r>
    </w:p>
  </w:footnote>
  <w:footnote w:type="continuationSeparator" w:id="0">
    <w:p w:rsidR="00071F2F" w:rsidRDefault="00071F2F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0756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0756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0756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71F2F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A724F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96916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4A5F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86683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57D3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0756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F5DE3EB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fa0a1840-3a9a-4cb3-947f-d4d7fb553cb5"/>
    <ds:schemaRef ds:uri="5e441efc-6006-434a-a17f-cb80a7bc997c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5C978356-7F58-4B68-A0FC-9E2DCE17C3EB}"/>
</file>

<file path=customXml/itemProps4.xml><?xml version="1.0" encoding="utf-8"?>
<ds:datastoreItem xmlns:ds="http://schemas.openxmlformats.org/officeDocument/2006/customXml" ds:itemID="{487C77DD-C543-4D30-93B1-735B33674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C98423FF.dotm</Template>
  <TotalTime>18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Duinkerken, Tina</cp:lastModifiedBy>
  <cp:revision>5</cp:revision>
  <cp:lastPrinted>2020-07-15T11:13:00Z</cp:lastPrinted>
  <dcterms:created xsi:type="dcterms:W3CDTF">2021-08-06T12:33:00Z</dcterms:created>
  <dcterms:modified xsi:type="dcterms:W3CDTF">2021-08-11T13:10:00Z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-451492324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MSIP_Label_f8d014da-bad0-4f7b-8267-8921e925f36a_Enabled">
    <vt:lpwstr>true</vt:lpwstr>
  </property>
  <property fmtid="{D5CDD505-2E9C-101B-9397-08002B2CF9AE}" pid="10" name="MSIP_Label_f8d014da-bad0-4f7b-8267-8921e925f36a_SetDate">
    <vt:lpwstr>2022-04-01T17:29:24Z</vt:lpwstr>
  </property>
  <property fmtid="{D5CDD505-2E9C-101B-9397-08002B2CF9AE}" pid="11" name="MSIP_Label_f8d014da-bad0-4f7b-8267-8921e925f36a_Method">
    <vt:lpwstr>Standard</vt:lpwstr>
  </property>
  <property fmtid="{D5CDD505-2E9C-101B-9397-08002B2CF9AE}" pid="12" name="MSIP_Label_f8d014da-bad0-4f7b-8267-8921e925f36a_Name">
    <vt:lpwstr>Interne gebruik Delfland</vt:lpwstr>
  </property>
  <property fmtid="{D5CDD505-2E9C-101B-9397-08002B2CF9AE}" pid="13" name="MSIP_Label_f8d014da-bad0-4f7b-8267-8921e925f36a_SiteId">
    <vt:lpwstr>4c3b82f9-a594-4dd6-a60e-1f43ac6fa22e</vt:lpwstr>
  </property>
  <property fmtid="{D5CDD505-2E9C-101B-9397-08002B2CF9AE}" pid="14" name="MSIP_Label_f8d014da-bad0-4f7b-8267-8921e925f36a_ActionId">
    <vt:lpwstr>8977be6b-0f26-40ab-a1e1-ad6c861ec839</vt:lpwstr>
  </property>
  <property fmtid="{D5CDD505-2E9C-101B-9397-08002B2CF9AE}" pid="15" name="MSIP_Label_f8d014da-bad0-4f7b-8267-8921e925f36a_ContentBits">
    <vt:lpwstr>0</vt:lpwstr>
  </property>
  <property fmtid="{D5CDD505-2E9C-101B-9397-08002B2CF9AE}" pid="16" name="Order">
    <vt:r8>100</vt:r8>
  </property>
</Properties>
</file>