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15C6A135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0399C5AE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4E699" w14:textId="77777777" w:rsidR="004C010F" w:rsidRDefault="004C010F">
      <w:r>
        <w:separator/>
      </w:r>
    </w:p>
  </w:endnote>
  <w:endnote w:type="continuationSeparator" w:id="0">
    <w:p w14:paraId="048DA4C1" w14:textId="77777777" w:rsidR="004C010F" w:rsidRDefault="004C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CDB15" w14:textId="77777777" w:rsidR="004C010F" w:rsidRDefault="004C010F">
      <w:r>
        <w:separator/>
      </w:r>
    </w:p>
  </w:footnote>
  <w:footnote w:type="continuationSeparator" w:id="0">
    <w:p w14:paraId="159372DF" w14:textId="77777777" w:rsidR="004C010F" w:rsidRDefault="004C0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C010F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2331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A54B9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B3828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Apps\sjabloon\_Productie\NIPV%20Arnhem\Blanco%20NIPV.dotx" TargetMode="External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6" ma:contentTypeDescription="Een nieuw document maken." ma:contentTypeScope="" ma:versionID="6c282e1f62d50611246d1b18d2246761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6dd37a95d0b50005fcaf17dbc97d6038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07924c-1fd7-4b69-bd9e-41b160b4d3d6">
      <Terms xmlns="http://schemas.microsoft.com/office/infopath/2007/PartnerControls"/>
    </lcf76f155ced4ddcb4097134ff3c332f>
    <TaxCatchAll xmlns="ab76947c-e575-49dd-bcb5-ac91971cc960" xsi:nil="true"/>
    <SharedWithUsers xmlns="ab76947c-e575-49dd-bcb5-ac91971cc960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75D0C44-5413-4F03-85A3-82046D3025D5}"/>
</file>

<file path=customXml/itemProps2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NIPV</Template>
  <TotalTime>0</TotalTime>
  <Pages>3</Pages>
  <Words>205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2022-11-24T12:12:00Z</dcterms:created>
  <dcterms:modified xsi:type="dcterms:W3CDTF">2022-11-24T12:14:00Z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MediaServiceImageTags">
    <vt:lpwstr/>
  </property>
</Properties>
</file>