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D98694D" w14:textId="77777777" w:rsidR="0016210E" w:rsidRPr="00482F11" w:rsidRDefault="0016210E" w:rsidP="00C1229B">
      <w:pPr>
        <w:ind w:left="0" w:firstLine="0"/>
      </w:pPr>
    </w:p>
    <w:tbl>
      <w:tblPr>
        <w:tblW w:w="0" w:type="auto"/>
        <w:tblInd w:w="98" w:type="dxa"/>
        <w:shd w:val="clear" w:color="auto" w:fill="188DB6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8726"/>
      </w:tblGrid>
      <w:tr w:rsidR="00D44323" w:rsidRPr="00482F11" w14:paraId="598FE061" w14:textId="77777777" w:rsidTr="006D7566">
        <w:trPr>
          <w:trHeight w:val="1"/>
        </w:trPr>
        <w:tc>
          <w:tcPr>
            <w:tcW w:w="8726" w:type="dxa"/>
            <w:tcBorders>
              <w:top w:val="single" w:sz="8" w:space="0" w:color="008FCE"/>
              <w:left w:val="single" w:sz="8" w:space="0" w:color="008FCE"/>
              <w:bottom w:val="single" w:sz="8" w:space="0" w:color="008FCE"/>
              <w:right w:val="single" w:sz="8" w:space="0" w:color="008FCE"/>
            </w:tcBorders>
            <w:shd w:val="clear" w:color="auto" w:fill="188DB6"/>
          </w:tcPr>
          <w:p w14:paraId="41611428" w14:textId="77777777" w:rsidR="006D02F2" w:rsidRDefault="00D44323" w:rsidP="00B35695">
            <w:pPr>
              <w:spacing w:before="60" w:after="60"/>
              <w:rPr>
                <w:rFonts w:eastAsia="Tahoma" w:cs="Tahoma"/>
                <w:b/>
                <w:color w:val="FFFFFF"/>
                <w:sz w:val="36"/>
                <w:szCs w:val="40"/>
              </w:rPr>
            </w:pPr>
            <w:r w:rsidRPr="00C1229B">
              <w:rPr>
                <w:rFonts w:eastAsia="Tahoma" w:cs="Tahoma"/>
                <w:b/>
                <w:color w:val="FFFFFF"/>
                <w:sz w:val="36"/>
                <w:szCs w:val="40"/>
              </w:rPr>
              <w:t xml:space="preserve">Bijlage </w:t>
            </w:r>
            <w:r w:rsidR="00193053">
              <w:rPr>
                <w:rFonts w:eastAsia="Tahoma" w:cs="Tahoma"/>
                <w:b/>
                <w:color w:val="FFFFFF"/>
                <w:sz w:val="36"/>
                <w:szCs w:val="40"/>
              </w:rPr>
              <w:t>2.</w:t>
            </w:r>
            <w:r w:rsidR="0011188F">
              <w:rPr>
                <w:rFonts w:eastAsia="Tahoma" w:cs="Tahoma"/>
                <w:b/>
                <w:color w:val="FFFFFF"/>
                <w:sz w:val="36"/>
                <w:szCs w:val="40"/>
              </w:rPr>
              <w:t>0</w:t>
            </w:r>
            <w:r w:rsidR="00193053">
              <w:rPr>
                <w:rFonts w:eastAsia="Tahoma" w:cs="Tahoma"/>
                <w:b/>
                <w:color w:val="FFFFFF"/>
                <w:sz w:val="36"/>
                <w:szCs w:val="40"/>
              </w:rPr>
              <w:t xml:space="preserve"> </w:t>
            </w:r>
          </w:p>
          <w:p w14:paraId="6B64FFAC" w14:textId="48B0CACE" w:rsidR="00D44323" w:rsidRPr="00C1229B" w:rsidRDefault="00193053" w:rsidP="00B35695">
            <w:pPr>
              <w:spacing w:before="60" w:after="60"/>
              <w:rPr>
                <w:rFonts w:eastAsia="Tahoma" w:cs="Tahoma"/>
                <w:b/>
                <w:color w:val="FFFFFF"/>
                <w:sz w:val="36"/>
                <w:szCs w:val="40"/>
              </w:rPr>
            </w:pPr>
            <w:r>
              <w:rPr>
                <w:rFonts w:eastAsia="Tahoma" w:cs="Tahoma"/>
                <w:b/>
                <w:color w:val="FFFFFF"/>
                <w:sz w:val="36"/>
                <w:szCs w:val="40"/>
              </w:rPr>
              <w:t>Akkoord verklaring Programma van eisen</w:t>
            </w:r>
            <w:r w:rsidR="00D44323" w:rsidRPr="00C1229B">
              <w:rPr>
                <w:rFonts w:eastAsia="Tahoma" w:cs="Tahoma"/>
                <w:b/>
                <w:color w:val="FFFFFF"/>
                <w:sz w:val="36"/>
                <w:szCs w:val="40"/>
              </w:rPr>
              <w:t xml:space="preserve"> </w:t>
            </w:r>
          </w:p>
        </w:tc>
      </w:tr>
      <w:tr w:rsidR="00D44323" w:rsidRPr="00482F11" w14:paraId="63D48208" w14:textId="77777777" w:rsidTr="00C93283">
        <w:trPr>
          <w:trHeight w:val="1"/>
        </w:trPr>
        <w:tc>
          <w:tcPr>
            <w:tcW w:w="8726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FFFFFF" w:themeFill="background1"/>
          </w:tcPr>
          <w:p w14:paraId="685D9B90" w14:textId="77777777" w:rsidR="00193053" w:rsidRDefault="00193053" w:rsidP="00193053"/>
          <w:p w14:paraId="615B6E90" w14:textId="3337379F" w:rsidR="00193053" w:rsidRDefault="00193053" w:rsidP="00193053">
            <w:r>
              <w:t>Door het ondertekenen van deze bijlage geeft u aan dat u akkoord gaat met alle gestelde eisen zoals beschreven in hoofdstuk 5.  Alleen de inschrijvers die akkoord gaan met alle beschreven eisen, zonder voorwaarden en/of toelichting, voldoen onvoorwaardelijk. Inschrijvers die niet onvoorwaardelijk aan alle eisen voldoen, vallen af.</w:t>
            </w:r>
          </w:p>
          <w:p w14:paraId="32FC9A8C" w14:textId="54828025" w:rsidR="00193053" w:rsidRPr="003329B3" w:rsidRDefault="00193053" w:rsidP="00D44323">
            <w:pPr>
              <w:rPr>
                <w:rFonts w:eastAsiaTheme="minorHAnsi" w:cs="Tahoma"/>
                <w:szCs w:val="20"/>
                <w:highlight w:val="yellow"/>
              </w:rPr>
            </w:pPr>
          </w:p>
        </w:tc>
      </w:tr>
    </w:tbl>
    <w:p w14:paraId="04D6280D" w14:textId="77777777" w:rsidR="00D44323" w:rsidRDefault="00D44323" w:rsidP="00C1051D"/>
    <w:tbl>
      <w:tblPr>
        <w:tblW w:w="0" w:type="auto"/>
        <w:tblInd w:w="98" w:type="dxa"/>
        <w:shd w:val="clear" w:color="auto" w:fill="188DB6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861"/>
        <w:gridCol w:w="4395"/>
      </w:tblGrid>
      <w:tr w:rsidR="00C1229B" w:rsidRPr="00482F11" w14:paraId="29C158F1" w14:textId="77777777" w:rsidTr="002569E9">
        <w:trPr>
          <w:trHeight w:val="1"/>
        </w:trPr>
        <w:tc>
          <w:tcPr>
            <w:tcW w:w="8256" w:type="dxa"/>
            <w:gridSpan w:val="2"/>
            <w:tcBorders>
              <w:top w:val="single" w:sz="8" w:space="0" w:color="008FCE"/>
              <w:left w:val="single" w:sz="8" w:space="0" w:color="008FCE"/>
              <w:bottom w:val="single" w:sz="8" w:space="0" w:color="008FCE"/>
              <w:right w:val="single" w:sz="8" w:space="0" w:color="008FCE"/>
            </w:tcBorders>
            <w:shd w:val="clear" w:color="auto" w:fill="188DB6"/>
            <w:tcMar>
              <w:left w:w="108" w:type="dxa"/>
              <w:right w:w="108" w:type="dxa"/>
            </w:tcMar>
          </w:tcPr>
          <w:p w14:paraId="73589E64" w14:textId="0DE0405C" w:rsidR="00C1229B" w:rsidRPr="00C1229B" w:rsidRDefault="00C1229B" w:rsidP="002569E9">
            <w:pPr>
              <w:spacing w:before="60" w:after="60"/>
              <w:rPr>
                <w:rFonts w:eastAsia="Tahoma" w:cs="Tahoma"/>
                <w:b/>
                <w:color w:val="FFFFFF"/>
                <w:sz w:val="36"/>
                <w:szCs w:val="40"/>
              </w:rPr>
            </w:pPr>
            <w:r w:rsidRPr="00C1229B">
              <w:rPr>
                <w:rFonts w:eastAsia="Tahoma" w:cs="Tahoma"/>
                <w:b/>
                <w:color w:val="FFFFFF"/>
                <w:sz w:val="24"/>
                <w:szCs w:val="28"/>
              </w:rPr>
              <w:t>Aldus ondertekend en bijbehorende gegevens naar waarheid verstrekt</w:t>
            </w:r>
          </w:p>
        </w:tc>
      </w:tr>
      <w:tr w:rsidR="00C1229B" w:rsidRPr="00482F11" w14:paraId="0DC0D885" w14:textId="77777777" w:rsidTr="004F225F">
        <w:trPr>
          <w:trHeight w:val="1"/>
        </w:trPr>
        <w:tc>
          <w:tcPr>
            <w:tcW w:w="3861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FFFFFF" w:themeFill="background1"/>
            <w:tcMar>
              <w:left w:w="108" w:type="dxa"/>
              <w:right w:w="108" w:type="dxa"/>
            </w:tcMar>
            <w:vAlign w:val="center"/>
          </w:tcPr>
          <w:p w14:paraId="6CAF3F85" w14:textId="5867FD61" w:rsidR="00C1229B" w:rsidRPr="00C1229B" w:rsidRDefault="00C1229B" w:rsidP="00C1229B">
            <w:pPr>
              <w:rPr>
                <w:rFonts w:eastAsiaTheme="minorHAnsi" w:cs="Tahoma"/>
                <w:b/>
                <w:bCs/>
                <w:szCs w:val="20"/>
              </w:rPr>
            </w:pPr>
            <w:r w:rsidRPr="005B47C0">
              <w:rPr>
                <w:rFonts w:cs="Arial"/>
                <w:szCs w:val="20"/>
              </w:rPr>
              <w:t>Naam rechtsgeldig vertegenwoordiger</w:t>
            </w:r>
          </w:p>
        </w:tc>
        <w:tc>
          <w:tcPr>
            <w:tcW w:w="439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FFFFFF" w:themeFill="background1"/>
          </w:tcPr>
          <w:p w14:paraId="1A24B858" w14:textId="77777777" w:rsidR="00C1229B" w:rsidRPr="003329B3" w:rsidRDefault="00C1229B" w:rsidP="00C1229B">
            <w:pPr>
              <w:rPr>
                <w:rFonts w:eastAsiaTheme="minorHAnsi" w:cs="Tahoma"/>
                <w:szCs w:val="20"/>
                <w:highlight w:val="yellow"/>
              </w:rPr>
            </w:pPr>
          </w:p>
        </w:tc>
      </w:tr>
      <w:tr w:rsidR="00C1229B" w:rsidRPr="00482F11" w14:paraId="04018381" w14:textId="77777777" w:rsidTr="004F225F">
        <w:trPr>
          <w:trHeight w:val="1"/>
        </w:trPr>
        <w:tc>
          <w:tcPr>
            <w:tcW w:w="3861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FFFFFF" w:themeFill="background1"/>
            <w:tcMar>
              <w:left w:w="108" w:type="dxa"/>
              <w:right w:w="108" w:type="dxa"/>
            </w:tcMar>
            <w:vAlign w:val="center"/>
          </w:tcPr>
          <w:p w14:paraId="4F46A445" w14:textId="77777777" w:rsidR="00C1229B" w:rsidRDefault="00C1229B" w:rsidP="00C1229B">
            <w:pPr>
              <w:rPr>
                <w:rFonts w:cs="Arial"/>
                <w:szCs w:val="20"/>
              </w:rPr>
            </w:pPr>
            <w:r w:rsidRPr="005B47C0">
              <w:rPr>
                <w:rFonts w:cs="Arial"/>
                <w:szCs w:val="20"/>
              </w:rPr>
              <w:t xml:space="preserve">Handtekening </w:t>
            </w:r>
          </w:p>
          <w:p w14:paraId="24247704" w14:textId="6F4FBC96" w:rsidR="00C1229B" w:rsidRDefault="00C1229B" w:rsidP="00C1229B">
            <w:pPr>
              <w:rPr>
                <w:rFonts w:cs="Tahoma"/>
                <w:szCs w:val="20"/>
              </w:rPr>
            </w:pPr>
          </w:p>
          <w:p w14:paraId="6102C352" w14:textId="77777777" w:rsidR="00C1229B" w:rsidRDefault="00C1229B" w:rsidP="00C1229B">
            <w:pPr>
              <w:rPr>
                <w:rFonts w:cs="Tahoma"/>
                <w:szCs w:val="20"/>
              </w:rPr>
            </w:pPr>
          </w:p>
          <w:p w14:paraId="3A3F23E8" w14:textId="6418BD56" w:rsidR="00C1229B" w:rsidRPr="00482F11" w:rsidRDefault="00C1229B" w:rsidP="00C1229B">
            <w:pPr>
              <w:rPr>
                <w:rFonts w:eastAsiaTheme="minorHAnsi" w:cs="Tahoma"/>
                <w:szCs w:val="20"/>
              </w:rPr>
            </w:pPr>
          </w:p>
        </w:tc>
        <w:tc>
          <w:tcPr>
            <w:tcW w:w="439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FFFFFF" w:themeFill="background1"/>
          </w:tcPr>
          <w:p w14:paraId="235160F6" w14:textId="77777777" w:rsidR="00C1229B" w:rsidRPr="003329B3" w:rsidRDefault="00C1229B" w:rsidP="00C1229B">
            <w:pPr>
              <w:rPr>
                <w:rFonts w:eastAsiaTheme="minorHAnsi" w:cs="Tahoma"/>
                <w:szCs w:val="20"/>
                <w:highlight w:val="yellow"/>
              </w:rPr>
            </w:pPr>
          </w:p>
        </w:tc>
      </w:tr>
      <w:tr w:rsidR="00C1229B" w:rsidRPr="00482F11" w14:paraId="619F324E" w14:textId="77777777" w:rsidTr="002569E9">
        <w:trPr>
          <w:trHeight w:val="1"/>
        </w:trPr>
        <w:tc>
          <w:tcPr>
            <w:tcW w:w="3861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FFFFFF" w:themeFill="background1"/>
            <w:tcMar>
              <w:left w:w="108" w:type="dxa"/>
              <w:right w:w="108" w:type="dxa"/>
            </w:tcMar>
            <w:vAlign w:val="center"/>
          </w:tcPr>
          <w:p w14:paraId="491E9FF0" w14:textId="799610BE" w:rsidR="00C1229B" w:rsidRPr="00482F11" w:rsidRDefault="00C1229B" w:rsidP="00C1229B">
            <w:pPr>
              <w:rPr>
                <w:rFonts w:eastAsiaTheme="minorHAnsi" w:cs="Tahoma"/>
                <w:szCs w:val="20"/>
              </w:rPr>
            </w:pPr>
            <w:r w:rsidRPr="005B47C0">
              <w:rPr>
                <w:rFonts w:cs="Arial"/>
                <w:szCs w:val="20"/>
              </w:rPr>
              <w:t>Datum</w:t>
            </w:r>
          </w:p>
        </w:tc>
        <w:tc>
          <w:tcPr>
            <w:tcW w:w="439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FFFFFF" w:themeFill="background1"/>
          </w:tcPr>
          <w:p w14:paraId="36EA9D3E" w14:textId="77777777" w:rsidR="00C1229B" w:rsidRPr="003329B3" w:rsidRDefault="00C1229B" w:rsidP="00C1229B">
            <w:pPr>
              <w:rPr>
                <w:rFonts w:eastAsiaTheme="minorHAnsi" w:cs="Tahoma"/>
                <w:szCs w:val="20"/>
                <w:highlight w:val="yellow"/>
              </w:rPr>
            </w:pPr>
          </w:p>
        </w:tc>
      </w:tr>
    </w:tbl>
    <w:p w14:paraId="74B8DF3A" w14:textId="77777777" w:rsidR="00C1229B" w:rsidRDefault="00C1229B" w:rsidP="00C1051D"/>
    <w:sectPr w:rsidR="00C1229B" w:rsidSect="00C1229B">
      <w:headerReference w:type="default" r:id="rId11"/>
      <w:footerReference w:type="even" r:id="rId12"/>
      <w:footerReference w:type="default" r:id="rId13"/>
      <w:pgSz w:w="11909" w:h="16841"/>
      <w:pgMar w:top="1560" w:right="1530" w:bottom="2448" w:left="1535" w:header="708" w:footer="708" w:gutter="0"/>
      <w:cols w:space="708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180A016" w14:textId="77777777" w:rsidR="00755466" w:rsidRDefault="00755466">
      <w:pPr>
        <w:spacing w:after="0" w:line="240" w:lineRule="auto"/>
      </w:pPr>
      <w:r>
        <w:separator/>
      </w:r>
    </w:p>
  </w:endnote>
  <w:endnote w:type="continuationSeparator" w:id="0">
    <w:p w14:paraId="76A370B5" w14:textId="77777777" w:rsidR="00755466" w:rsidRDefault="0075546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DA84609" w14:textId="77777777" w:rsidR="00755466" w:rsidRDefault="00755466">
    <w:pPr>
      <w:spacing w:after="0" w:line="259" w:lineRule="auto"/>
      <w:ind w:left="-1535" w:right="10379" w:firstLine="0"/>
    </w:pPr>
    <w:r>
      <w:rPr>
        <w:noProof/>
        <w:color w:val="000000"/>
        <w:sz w:val="22"/>
        <w:lang w:val="en-GB" w:eastAsia="en-GB"/>
      </w:rPr>
      <mc:AlternateContent>
        <mc:Choice Requires="wpg">
          <w:drawing>
            <wp:anchor distT="0" distB="0" distL="114300" distR="114300" simplePos="0" relativeHeight="251658240" behindDoc="0" locked="0" layoutInCell="1" allowOverlap="1" wp14:anchorId="44B099F7" wp14:editId="460F6EC0">
              <wp:simplePos x="0" y="0"/>
              <wp:positionH relativeFrom="page">
                <wp:posOffset>-1269</wp:posOffset>
              </wp:positionH>
              <wp:positionV relativeFrom="page">
                <wp:posOffset>9613263</wp:posOffset>
              </wp:positionV>
              <wp:extent cx="7560310" cy="1078865"/>
              <wp:effectExtent l="0" t="0" r="0" b="0"/>
              <wp:wrapSquare wrapText="bothSides"/>
              <wp:docPr id="24975" name="Group 24975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560310" cy="1078865"/>
                        <a:chOff x="0" y="0"/>
                        <a:chExt cx="7560310" cy="1078865"/>
                      </a:xfrm>
                    </wpg:grpSpPr>
                    <pic:pic xmlns:pic="http://schemas.openxmlformats.org/drawingml/2006/picture">
                      <pic:nvPicPr>
                        <pic:cNvPr id="24976" name="Picture 24976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560310" cy="1078865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24977" name="Rectangle 24977"/>
                      <wps:cNvSpPr/>
                      <wps:spPr>
                        <a:xfrm>
                          <a:off x="6520307" y="470326"/>
                          <a:ext cx="97389" cy="180155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5918834E" w14:textId="77777777" w:rsidR="00755466" w:rsidRDefault="00755466">
                            <w:pPr>
                              <w:spacing w:after="160" w:line="259" w:lineRule="auto"/>
                              <w:ind w:left="0" w:firstLine="0"/>
                            </w:pPr>
                            <w:r>
                              <w:fldChar w:fldCharType="begin"/>
                            </w:r>
                            <w:r>
                              <w:instrText xml:space="preserve"> PAGE   \* MERGEFORMAT </w:instrText>
                            </w:r>
                            <w:r>
                              <w:fldChar w:fldCharType="separate"/>
                            </w:r>
                            <w:r>
                              <w:t>2</w:t>
                            </w:r>
                            <w:r>
                              <w:fldChar w:fldCharType="end"/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24978" name="Rectangle 24978"/>
                      <wps:cNvSpPr/>
                      <wps:spPr>
                        <a:xfrm>
                          <a:off x="6593459" y="470326"/>
                          <a:ext cx="44268" cy="180155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641E8E1C" w14:textId="77777777" w:rsidR="00755466" w:rsidRDefault="00755466">
                            <w:pPr>
                              <w:spacing w:after="160" w:line="259" w:lineRule="auto"/>
                              <w:ind w:left="0" w:firstLine="0"/>
                            </w:pPr>
                            <w: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</wpg:wgp>
                </a:graphicData>
              </a:graphic>
            </wp:anchor>
          </w:drawing>
        </mc:Choice>
        <mc:Fallback>
          <w:pict>
            <v:group w14:anchorId="44B099F7" id="Group 24975" o:spid="_x0000_s1026" style="position:absolute;left:0;text-align:left;margin-left:-.1pt;margin-top:756.95pt;width:595.3pt;height:84.95pt;z-index:251658240;mso-position-horizontal-relative:page;mso-position-vertical-relative:page" coordsize="75603,10788" o:gfxdata="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m2m+Un92n0UAR/Z4/7i/lSfZ4v+ea/wDfNS0UAR+TH/cX/vml2L/dp9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24976" o:spid="_x0000_s1027" type="#_x0000_t75" style="position:absolute;width:75603;height:1078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">
                <v:imagedata r:id="rId2" o:title=""/>
              </v:shape>
              <v:rect id="Rectangle 24977" o:spid="_x0000_s1028" style="position:absolute;left:65203;top:4703;width:973;height:180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" filled="f" stroked="f">
                <v:textbox inset="0,0,0,0">
                  <w:txbxContent>
                    <w:p w14:paraId="5918834E" w14:textId="77777777" w:rsidR="00755466" w:rsidRDefault="00755466">
                      <w:pPr>
                        <w:spacing w:after="160" w:line="259" w:lineRule="auto"/>
                        <w:ind w:left="0" w:firstLine="0"/>
                      </w:pPr>
                      <w:r>
                        <w:fldChar w:fldCharType="begin"/>
                      </w:r>
                      <w:r>
                        <w:instrText xml:space="preserve"> PAGE   \* MERGEFORMAT </w:instrText>
                      </w:r>
                      <w:r>
                        <w:fldChar w:fldCharType="separate"/>
                      </w:r>
                      <w:r>
                        <w:t>2</w:t>
                      </w:r>
                      <w:r>
                        <w:fldChar w:fldCharType="end"/>
                      </w:r>
                    </w:p>
                  </w:txbxContent>
                </v:textbox>
              </v:rect>
              <v:rect id="Rectangle 24978" o:spid="_x0000_s1029" style="position:absolute;left:65934;top:4703;width:443;height:180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" filled="f" stroked="f">
                <v:textbox inset="0,0,0,0">
                  <w:txbxContent>
                    <w:p w14:paraId="641E8E1C" w14:textId="77777777" w:rsidR="00755466" w:rsidRDefault="00755466">
                      <w:pPr>
                        <w:spacing w:after="160" w:line="259" w:lineRule="auto"/>
                        <w:ind w:left="0" w:firstLine="0"/>
                      </w:pPr>
                      <w:r>
                        <w:t xml:space="preserve"> </w:t>
                      </w:r>
                    </w:p>
                  </w:txbxContent>
                </v:textbox>
              </v:rect>
              <w10:wrap type="square" anchorx="page" anchory="page"/>
            </v:group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801305545"/>
      <w:docPartObj>
        <w:docPartGallery w:val="Page Numbers (Bottom of Page)"/>
        <w:docPartUnique/>
      </w:docPartObj>
    </w:sdtPr>
    <w:sdtEndPr/>
    <w:sdtContent>
      <w:sdt>
        <w:sdtPr>
          <w:id w:val="1728636285"/>
          <w:docPartObj>
            <w:docPartGallery w:val="Page Numbers (Top of Page)"/>
            <w:docPartUnique/>
          </w:docPartObj>
        </w:sdtPr>
        <w:sdtEndPr/>
        <w:sdtContent>
          <w:p w14:paraId="43D8C30F" w14:textId="77777777" w:rsidR="00755466" w:rsidRDefault="00755466" w:rsidP="00914DBE">
            <w:pPr>
              <w:pStyle w:val="Voettekst"/>
              <w:pBdr>
                <w:top w:val="single" w:sz="4" w:space="1" w:color="auto"/>
              </w:pBdr>
              <w:jc w:val="center"/>
            </w:pPr>
            <w:r w:rsidRPr="00914DBE">
              <w:rPr>
                <w:color w:val="808080" w:themeColor="background1" w:themeShade="80"/>
              </w:rPr>
              <w:t xml:space="preserve">Pagina </w:t>
            </w:r>
            <w:r w:rsidRPr="00914DBE">
              <w:rPr>
                <w:color w:val="808080" w:themeColor="background1" w:themeShade="80"/>
                <w:sz w:val="24"/>
                <w:szCs w:val="24"/>
              </w:rPr>
              <w:fldChar w:fldCharType="begin"/>
            </w:r>
            <w:r w:rsidRPr="00914DBE">
              <w:rPr>
                <w:color w:val="808080" w:themeColor="background1" w:themeShade="80"/>
              </w:rPr>
              <w:instrText>PAGE</w:instrText>
            </w:r>
            <w:r w:rsidRPr="00914DBE">
              <w:rPr>
                <w:color w:val="808080" w:themeColor="background1" w:themeShade="80"/>
                <w:sz w:val="24"/>
                <w:szCs w:val="24"/>
              </w:rPr>
              <w:fldChar w:fldCharType="separate"/>
            </w:r>
            <w:r w:rsidRPr="00914DBE">
              <w:rPr>
                <w:color w:val="808080" w:themeColor="background1" w:themeShade="80"/>
              </w:rPr>
              <w:t>2</w:t>
            </w:r>
            <w:r w:rsidRPr="00914DBE">
              <w:rPr>
                <w:color w:val="808080" w:themeColor="background1" w:themeShade="80"/>
                <w:sz w:val="24"/>
                <w:szCs w:val="24"/>
              </w:rPr>
              <w:fldChar w:fldCharType="end"/>
            </w:r>
            <w:r w:rsidRPr="00914DBE">
              <w:rPr>
                <w:color w:val="808080" w:themeColor="background1" w:themeShade="80"/>
              </w:rPr>
              <w:t xml:space="preserve"> van </w:t>
            </w:r>
            <w:r w:rsidRPr="00914DBE">
              <w:rPr>
                <w:color w:val="808080" w:themeColor="background1" w:themeShade="80"/>
                <w:sz w:val="24"/>
                <w:szCs w:val="24"/>
              </w:rPr>
              <w:fldChar w:fldCharType="begin"/>
            </w:r>
            <w:r w:rsidRPr="00914DBE">
              <w:rPr>
                <w:color w:val="808080" w:themeColor="background1" w:themeShade="80"/>
              </w:rPr>
              <w:instrText>NUMPAGES</w:instrText>
            </w:r>
            <w:r w:rsidRPr="00914DBE">
              <w:rPr>
                <w:color w:val="808080" w:themeColor="background1" w:themeShade="80"/>
                <w:sz w:val="24"/>
                <w:szCs w:val="24"/>
              </w:rPr>
              <w:fldChar w:fldCharType="separate"/>
            </w:r>
            <w:r w:rsidRPr="00914DBE">
              <w:rPr>
                <w:color w:val="808080" w:themeColor="background1" w:themeShade="80"/>
              </w:rPr>
              <w:t>2</w:t>
            </w:r>
            <w:r w:rsidRPr="00914DBE">
              <w:rPr>
                <w:color w:val="808080" w:themeColor="background1" w:themeShade="80"/>
                <w:sz w:val="24"/>
                <w:szCs w:val="24"/>
              </w:rPr>
              <w:fldChar w:fldCharType="end"/>
            </w:r>
          </w:p>
        </w:sdtContent>
      </w:sdt>
    </w:sdtContent>
  </w:sdt>
  <w:p w14:paraId="6DBFEFD6" w14:textId="77777777" w:rsidR="00755466" w:rsidRDefault="00755466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8BADD49" w14:textId="77777777" w:rsidR="00755466" w:rsidRDefault="00755466">
      <w:pPr>
        <w:spacing w:after="0" w:line="240" w:lineRule="auto"/>
      </w:pPr>
      <w:r>
        <w:separator/>
      </w:r>
    </w:p>
  </w:footnote>
  <w:footnote w:type="continuationSeparator" w:id="0">
    <w:p w14:paraId="0F956B56" w14:textId="77777777" w:rsidR="00755466" w:rsidRDefault="0075546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C1A0A7E" w14:textId="77777777" w:rsidR="00755466" w:rsidRDefault="00755466" w:rsidP="0014398A">
    <w:pPr>
      <w:pStyle w:val="Koptekst"/>
    </w:pPr>
    <w:r>
      <w:tab/>
    </w:r>
    <w:r>
      <w:tab/>
    </w:r>
    <w:r>
      <w:tab/>
    </w:r>
    <w:r w:rsidRPr="00262561">
      <w:rPr>
        <w:rFonts w:cs="Arial"/>
        <w:i/>
        <w:iCs/>
        <w:noProof/>
        <w:color w:val="808080"/>
      </w:rPr>
      <w:drawing>
        <wp:inline distT="0" distB="0" distL="0" distR="0" wp14:anchorId="5FDADBE7" wp14:editId="6A3314C4">
          <wp:extent cx="1017957" cy="371475"/>
          <wp:effectExtent l="0" t="0" r="0" b="0"/>
          <wp:docPr id="5" name="Afbeelding 5" descr="S:\Facilitair Bedrijf\APL\_STF\Mariska\Documents ZD\Directie ZD HRM\HRM\COMMUNICATIE (intranet documenten)\Logo ROC Mondriaan.bmp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S:\Facilitair Bedrijf\APL\_STF\Mariska\Documents ZD\Directie ZD HRM\HRM\COMMUNICATIE (intranet documenten)\Logo ROC Mondriaan.bmp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21404" cy="37273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56E7278"/>
    <w:multiLevelType w:val="hybridMultilevel"/>
    <w:tmpl w:val="51B2B076"/>
    <w:lvl w:ilvl="0" w:tplc="A8BCDB22">
      <w:start w:val="1"/>
      <w:numFmt w:val="decimal"/>
      <w:lvlText w:val="Commerciële eis %1"/>
      <w:lvlJc w:val="left"/>
      <w:pPr>
        <w:ind w:left="360" w:hanging="360"/>
      </w:pPr>
      <w:rPr>
        <w:rFonts w:cs="Times New Roman" w:hint="default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15E94603"/>
    <w:multiLevelType w:val="hybridMultilevel"/>
    <w:tmpl w:val="2D8A58E0"/>
    <w:lvl w:ilvl="0" w:tplc="C3B6A0F6">
      <w:numFmt w:val="bullet"/>
      <w:lvlText w:val="•"/>
      <w:lvlJc w:val="left"/>
      <w:pPr>
        <w:ind w:left="1437" w:hanging="729"/>
      </w:pPr>
      <w:rPr>
        <w:rFonts w:ascii="Calibri" w:eastAsia="Calibri" w:hAnsi="Calibri" w:cs="Calibri" w:hint="default"/>
      </w:rPr>
    </w:lvl>
    <w:lvl w:ilvl="1" w:tplc="2000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" w15:restartNumberingAfterBreak="0">
    <w:nsid w:val="18AC3FD0"/>
    <w:multiLevelType w:val="hybridMultilevel"/>
    <w:tmpl w:val="7F463DA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EF77568"/>
    <w:multiLevelType w:val="hybridMultilevel"/>
    <w:tmpl w:val="466ABE2E"/>
    <w:lvl w:ilvl="0" w:tplc="2A16D862">
      <w:start w:val="1"/>
      <w:numFmt w:val="decimal"/>
      <w:lvlText w:val="Inschrijving eis %1"/>
      <w:lvlJc w:val="left"/>
      <w:pPr>
        <w:ind w:left="360" w:hanging="360"/>
      </w:pPr>
      <w:rPr>
        <w:rFonts w:cs="Times New Roman" w:hint="default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309F0F73"/>
    <w:multiLevelType w:val="hybridMultilevel"/>
    <w:tmpl w:val="99304576"/>
    <w:lvl w:ilvl="0" w:tplc="8CF40018">
      <w:numFmt w:val="bullet"/>
      <w:lvlText w:val="-"/>
      <w:lvlJc w:val="left"/>
      <w:pPr>
        <w:ind w:left="1089" w:hanging="729"/>
      </w:pPr>
      <w:rPr>
        <w:rFonts w:ascii="Calibri" w:eastAsia="Calibri" w:hAnsi="Calibri" w:cs="Calibri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10A1C17"/>
    <w:multiLevelType w:val="hybridMultilevel"/>
    <w:tmpl w:val="A4B09668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7271E04"/>
    <w:multiLevelType w:val="hybridMultilevel"/>
    <w:tmpl w:val="5658F73E"/>
    <w:lvl w:ilvl="0" w:tplc="04130001">
      <w:start w:val="1"/>
      <w:numFmt w:val="bullet"/>
      <w:lvlText w:val=""/>
      <w:lvlJc w:val="left"/>
      <w:pPr>
        <w:ind w:left="718" w:hanging="708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9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1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3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5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7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9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1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30" w:hanging="360"/>
      </w:pPr>
      <w:rPr>
        <w:rFonts w:ascii="Wingdings" w:hAnsi="Wingdings" w:hint="default"/>
      </w:rPr>
    </w:lvl>
  </w:abstractNum>
  <w:abstractNum w:abstractNumId="7" w15:restartNumberingAfterBreak="0">
    <w:nsid w:val="3CEB4401"/>
    <w:multiLevelType w:val="multilevel"/>
    <w:tmpl w:val="E48687F2"/>
    <w:lvl w:ilvl="0">
      <w:start w:val="1"/>
      <w:numFmt w:val="decimal"/>
      <w:pStyle w:val="Kop1"/>
      <w:lvlText w:val="%1."/>
      <w:lvlJc w:val="left"/>
      <w:pPr>
        <w:ind w:left="1920" w:hanging="360"/>
      </w:pPr>
      <w:rPr>
        <w:rFonts w:hint="default"/>
      </w:rPr>
    </w:lvl>
    <w:lvl w:ilvl="1">
      <w:start w:val="1"/>
      <w:numFmt w:val="decimal"/>
      <w:pStyle w:val="Kop2"/>
      <w:lvlText w:val="%1.%2."/>
      <w:lvlJc w:val="left"/>
      <w:pPr>
        <w:ind w:left="792" w:hanging="792"/>
      </w:pPr>
      <w:rPr>
        <w:rFonts w:hint="default"/>
      </w:rPr>
    </w:lvl>
    <w:lvl w:ilvl="2">
      <w:start w:val="1"/>
      <w:numFmt w:val="decimal"/>
      <w:pStyle w:val="Kop3"/>
      <w:lvlText w:val="%1.%2.%3."/>
      <w:lvlJc w:val="left"/>
      <w:pPr>
        <w:ind w:left="1224" w:hanging="122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8" w15:restartNumberingAfterBreak="0">
    <w:nsid w:val="3FCC269A"/>
    <w:multiLevelType w:val="hybridMultilevel"/>
    <w:tmpl w:val="81400480"/>
    <w:lvl w:ilvl="0" w:tplc="FBEE9AC2">
      <w:start w:val="1"/>
      <w:numFmt w:val="decimal"/>
      <w:lvlText w:val="Commerciële eis %1."/>
      <w:lvlJc w:val="left"/>
      <w:pPr>
        <w:ind w:left="360" w:hanging="360"/>
      </w:pPr>
      <w:rPr>
        <w:rFonts w:cs="Times New Roman" w:hint="default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4015186C"/>
    <w:multiLevelType w:val="hybridMultilevel"/>
    <w:tmpl w:val="028AB3D0"/>
    <w:lvl w:ilvl="0" w:tplc="8CF40018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70A3279"/>
    <w:multiLevelType w:val="hybridMultilevel"/>
    <w:tmpl w:val="D00259C2"/>
    <w:lvl w:ilvl="0" w:tplc="8CF40018">
      <w:numFmt w:val="bullet"/>
      <w:lvlText w:val="-"/>
      <w:lvlJc w:val="left"/>
      <w:pPr>
        <w:ind w:left="714" w:hanging="729"/>
      </w:pPr>
      <w:rPr>
        <w:rFonts w:ascii="Calibri" w:eastAsia="Calibri" w:hAnsi="Calibri" w:cs="Calibri" w:hint="default"/>
      </w:rPr>
    </w:lvl>
    <w:lvl w:ilvl="1" w:tplc="20000003" w:tentative="1">
      <w:start w:val="1"/>
      <w:numFmt w:val="bullet"/>
      <w:lvlText w:val="o"/>
      <w:lvlJc w:val="left"/>
      <w:pPr>
        <w:ind w:left="1065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1785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505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225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3945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4665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385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105" w:hanging="360"/>
      </w:pPr>
      <w:rPr>
        <w:rFonts w:ascii="Wingdings" w:hAnsi="Wingdings" w:hint="default"/>
      </w:rPr>
    </w:lvl>
  </w:abstractNum>
  <w:abstractNum w:abstractNumId="11" w15:restartNumberingAfterBreak="0">
    <w:nsid w:val="675B5A07"/>
    <w:multiLevelType w:val="hybridMultilevel"/>
    <w:tmpl w:val="6C56AE1C"/>
    <w:lvl w:ilvl="0" w:tplc="6DAE0DE6">
      <w:numFmt w:val="bullet"/>
      <w:lvlText w:val="-"/>
      <w:lvlJc w:val="left"/>
      <w:pPr>
        <w:ind w:left="1068" w:hanging="708"/>
      </w:pPr>
      <w:rPr>
        <w:rFonts w:ascii="Calibri" w:eastAsia="Calibri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AA63D86"/>
    <w:multiLevelType w:val="hybridMultilevel"/>
    <w:tmpl w:val="0770C39A"/>
    <w:lvl w:ilvl="0" w:tplc="B9F8F476">
      <w:start w:val="1"/>
      <w:numFmt w:val="decimal"/>
      <w:lvlText w:val="Materie eis %1"/>
      <w:lvlJc w:val="left"/>
      <w:pPr>
        <w:ind w:left="360" w:hanging="360"/>
      </w:pPr>
      <w:rPr>
        <w:rFonts w:cs="Times New Roman" w:hint="default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71581E64"/>
    <w:multiLevelType w:val="hybridMultilevel"/>
    <w:tmpl w:val="182254CE"/>
    <w:lvl w:ilvl="0" w:tplc="8CF40018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C563DAB"/>
    <w:multiLevelType w:val="hybridMultilevel"/>
    <w:tmpl w:val="F7586CEE"/>
    <w:lvl w:ilvl="0" w:tplc="19C2A0BE">
      <w:start w:val="1"/>
      <w:numFmt w:val="decimal"/>
      <w:lvlText w:val="Juridische eis %1"/>
      <w:lvlJc w:val="left"/>
      <w:pPr>
        <w:ind w:left="360" w:hanging="360"/>
      </w:pPr>
      <w:rPr>
        <w:rFonts w:cs="Times New Roman" w:hint="default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0"/>
  </w:num>
  <w:num w:numId="2">
    <w:abstractNumId w:val="7"/>
  </w:num>
  <w:num w:numId="3">
    <w:abstractNumId w:val="7"/>
  </w:num>
  <w:num w:numId="4">
    <w:abstractNumId w:val="9"/>
  </w:num>
  <w:num w:numId="5">
    <w:abstractNumId w:val="13"/>
  </w:num>
  <w:num w:numId="6">
    <w:abstractNumId w:val="4"/>
  </w:num>
  <w:num w:numId="7">
    <w:abstractNumId w:val="1"/>
  </w:num>
  <w:num w:numId="8">
    <w:abstractNumId w:val="2"/>
  </w:num>
  <w:num w:numId="9">
    <w:abstractNumId w:val="11"/>
  </w:num>
  <w:num w:numId="10">
    <w:abstractNumId w:val="6"/>
  </w:num>
  <w:num w:numId="11">
    <w:abstractNumId w:val="5"/>
  </w:num>
  <w:num w:numId="12">
    <w:abstractNumId w:val="3"/>
  </w:num>
  <w:num w:numId="13">
    <w:abstractNumId w:val="8"/>
  </w:num>
  <w:num w:numId="14">
    <w:abstractNumId w:val="0"/>
  </w:num>
  <w:num w:numId="15">
    <w:abstractNumId w:val="12"/>
  </w:num>
  <w:num w:numId="16">
    <w:abstractNumId w:val="14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30"/>
  <w:proofState w:spelling="clean"/>
  <w:attachedTemplate r:id="rId1"/>
  <w:mailMerge>
    <w:mainDocumentType w:val="formLetters"/>
    <w:linkToQuery/>
    <w:dataType w:val="native"/>
    <w:connectString w:val="Provider=Microsoft.ACE.OLEDB.12.0;User ID=Admin;Data Source=C:\Users\DOOS01\OneDrive - ROC Mondriaan\Bureaublad\Algemene gegevens aanbesteding.xlsx;Mode=Read;Extended Properties=&quot;HDR=YES;IMEX=1;&quot;;Jet OLEDB:System database=&quot;&quot;;Jet OLEDB:Registry Path=&quot;&quot;;Jet OLEDB:Engine Type=35;Jet OLEDB:Database Locking Mode=0;Jet OLEDB:Global Partial Bulk Ops=2;Jet OLEDB:Global Bulk Transactions=1;Jet OLEDB:New Database Password=&quot;&quot;;Jet OLEDB:Create System Database=False;Jet OLEDB:Encrypt Database=False;Jet OLEDB:Don't Copy Locale on Compact=False;Jet OLEDB:Compact Without Replica Repair=False;Jet OLEDB:SFP=False;Jet OLEDB:Support Complex Data=False;Jet OLEDB:Bypass UserInfo Validation=False;Jet OLEDB:Limited DB Caching=False;Jet OLEDB:Bypass ChoiceField Validation=False"/>
    <w:query w:val="SELECT * FROM `Blad1$`"/>
    <w:odso>
      <w:fieldMapData>
        <w:column w:val="0"/>
        <w:lid w:val="nl-NL"/>
      </w:fieldMapData>
      <w:fieldMapData>
        <w:column w:val="0"/>
        <w:lid w:val="nl-NL"/>
      </w:fieldMapData>
      <w:fieldMapData>
        <w:column w:val="0"/>
        <w:lid w:val="nl-NL"/>
      </w:fieldMapData>
      <w:fieldMapData>
        <w:column w:val="0"/>
        <w:lid w:val="nl-NL"/>
      </w:fieldMapData>
      <w:fieldMapData>
        <w:column w:val="0"/>
        <w:lid w:val="nl-NL"/>
      </w:fieldMapData>
      <w:fieldMapData>
        <w:column w:val="0"/>
        <w:lid w:val="nl-NL"/>
      </w:fieldMapData>
      <w:fieldMapData>
        <w:column w:val="0"/>
        <w:lid w:val="nl-NL"/>
      </w:fieldMapData>
      <w:fieldMapData>
        <w:column w:val="0"/>
        <w:lid w:val="nl-NL"/>
      </w:fieldMapData>
      <w:fieldMapData>
        <w:column w:val="0"/>
        <w:lid w:val="nl-NL"/>
      </w:fieldMapData>
      <w:fieldMapData>
        <w:column w:val="0"/>
        <w:lid w:val="nl-NL"/>
      </w:fieldMapData>
      <w:fieldMapData>
        <w:column w:val="0"/>
        <w:lid w:val="nl-NL"/>
      </w:fieldMapData>
      <w:fieldMapData>
        <w:column w:val="0"/>
        <w:lid w:val="nl-NL"/>
      </w:fieldMapData>
      <w:fieldMapData>
        <w:column w:val="0"/>
        <w:lid w:val="nl-NL"/>
      </w:fieldMapData>
      <w:fieldMapData>
        <w:column w:val="0"/>
        <w:lid w:val="nl-NL"/>
      </w:fieldMapData>
      <w:fieldMapData>
        <w:column w:val="0"/>
        <w:lid w:val="nl-NL"/>
      </w:fieldMapData>
      <w:fieldMapData>
        <w:column w:val="0"/>
        <w:lid w:val="nl-NL"/>
      </w:fieldMapData>
      <w:fieldMapData>
        <w:column w:val="0"/>
        <w:lid w:val="nl-NL"/>
      </w:fieldMapData>
      <w:fieldMapData>
        <w:column w:val="0"/>
        <w:lid w:val="nl-NL"/>
      </w:fieldMapData>
      <w:fieldMapData>
        <w:column w:val="0"/>
        <w:lid w:val="nl-NL"/>
      </w:fieldMapData>
      <w:fieldMapData>
        <w:column w:val="0"/>
        <w:lid w:val="nl-NL"/>
      </w:fieldMapData>
      <w:fieldMapData>
        <w:column w:val="0"/>
        <w:lid w:val="nl-NL"/>
      </w:fieldMapData>
      <w:fieldMapData>
        <w:column w:val="0"/>
        <w:lid w:val="nl-NL"/>
      </w:fieldMapData>
      <w:fieldMapData>
        <w:column w:val="0"/>
        <w:lid w:val="nl-NL"/>
      </w:fieldMapData>
      <w:fieldMapData>
        <w:column w:val="0"/>
        <w:lid w:val="nl-NL"/>
      </w:fieldMapData>
      <w:fieldMapData>
        <w:column w:val="0"/>
        <w:lid w:val="nl-NL"/>
      </w:fieldMapData>
      <w:fieldMapData>
        <w:column w:val="0"/>
        <w:lid w:val="nl-NL"/>
      </w:fieldMapData>
      <w:fieldMapData>
        <w:column w:val="0"/>
        <w:lid w:val="nl-NL"/>
      </w:fieldMapData>
      <w:fieldMapData>
        <w:column w:val="0"/>
        <w:lid w:val="nl-NL"/>
      </w:fieldMapData>
      <w:fieldMapData>
        <w:column w:val="0"/>
        <w:lid w:val="nl-NL"/>
      </w:fieldMapData>
      <w:fieldMapData>
        <w:column w:val="0"/>
        <w:lid w:val="nl-NL"/>
      </w:fieldMapData>
    </w:odso>
  </w:mailMerge>
  <w:defaultTabStop w:val="708"/>
  <w:hyphenationZone w:val="425"/>
  <w:characterSpacingControl w:val="doNotCompress"/>
  <w:hdrShapeDefaults>
    <o:shapedefaults v:ext="edit" spidmax="20481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05812"/>
    <w:rsid w:val="00003A2E"/>
    <w:rsid w:val="00004CAE"/>
    <w:rsid w:val="00010694"/>
    <w:rsid w:val="0001131E"/>
    <w:rsid w:val="00011581"/>
    <w:rsid w:val="0001277E"/>
    <w:rsid w:val="00016B63"/>
    <w:rsid w:val="000211DB"/>
    <w:rsid w:val="00021814"/>
    <w:rsid w:val="00027071"/>
    <w:rsid w:val="000275C6"/>
    <w:rsid w:val="00031F35"/>
    <w:rsid w:val="00032821"/>
    <w:rsid w:val="0003284F"/>
    <w:rsid w:val="000442E1"/>
    <w:rsid w:val="00044994"/>
    <w:rsid w:val="000476AD"/>
    <w:rsid w:val="00047E6A"/>
    <w:rsid w:val="000535A5"/>
    <w:rsid w:val="00060065"/>
    <w:rsid w:val="000608BD"/>
    <w:rsid w:val="000613A9"/>
    <w:rsid w:val="0006280A"/>
    <w:rsid w:val="00064BD7"/>
    <w:rsid w:val="00065D59"/>
    <w:rsid w:val="00071D78"/>
    <w:rsid w:val="00072348"/>
    <w:rsid w:val="0007791B"/>
    <w:rsid w:val="0008096E"/>
    <w:rsid w:val="00080CF8"/>
    <w:rsid w:val="0008342D"/>
    <w:rsid w:val="00083B1C"/>
    <w:rsid w:val="00086D84"/>
    <w:rsid w:val="00090B1C"/>
    <w:rsid w:val="000911C4"/>
    <w:rsid w:val="00091E4B"/>
    <w:rsid w:val="000922D3"/>
    <w:rsid w:val="0009279E"/>
    <w:rsid w:val="000A39C2"/>
    <w:rsid w:val="000C0D30"/>
    <w:rsid w:val="000C33F1"/>
    <w:rsid w:val="000C5449"/>
    <w:rsid w:val="000D1330"/>
    <w:rsid w:val="000D4AEE"/>
    <w:rsid w:val="000D7F75"/>
    <w:rsid w:val="000E0326"/>
    <w:rsid w:val="000E0CC9"/>
    <w:rsid w:val="000E6921"/>
    <w:rsid w:val="000F149F"/>
    <w:rsid w:val="000F2F26"/>
    <w:rsid w:val="000F2FAF"/>
    <w:rsid w:val="000F3844"/>
    <w:rsid w:val="00102785"/>
    <w:rsid w:val="001059FF"/>
    <w:rsid w:val="0011188F"/>
    <w:rsid w:val="00115556"/>
    <w:rsid w:val="00117AA4"/>
    <w:rsid w:val="00123109"/>
    <w:rsid w:val="00124A01"/>
    <w:rsid w:val="00126A78"/>
    <w:rsid w:val="001308AE"/>
    <w:rsid w:val="00134340"/>
    <w:rsid w:val="001370BE"/>
    <w:rsid w:val="0014398A"/>
    <w:rsid w:val="0015668C"/>
    <w:rsid w:val="0016210E"/>
    <w:rsid w:val="001676EE"/>
    <w:rsid w:val="00170B60"/>
    <w:rsid w:val="001712CD"/>
    <w:rsid w:val="00171F20"/>
    <w:rsid w:val="00173B33"/>
    <w:rsid w:val="00174D00"/>
    <w:rsid w:val="00176035"/>
    <w:rsid w:val="00180624"/>
    <w:rsid w:val="001811EC"/>
    <w:rsid w:val="001830D1"/>
    <w:rsid w:val="00185327"/>
    <w:rsid w:val="001859DA"/>
    <w:rsid w:val="00185D8B"/>
    <w:rsid w:val="0019034A"/>
    <w:rsid w:val="001916E6"/>
    <w:rsid w:val="00193053"/>
    <w:rsid w:val="00195996"/>
    <w:rsid w:val="001A587E"/>
    <w:rsid w:val="001A79B5"/>
    <w:rsid w:val="001B0A1B"/>
    <w:rsid w:val="001B4071"/>
    <w:rsid w:val="001B50F8"/>
    <w:rsid w:val="001B5495"/>
    <w:rsid w:val="001C1A9A"/>
    <w:rsid w:val="001C2692"/>
    <w:rsid w:val="001C3D8F"/>
    <w:rsid w:val="001C4667"/>
    <w:rsid w:val="001C477A"/>
    <w:rsid w:val="001D4FE8"/>
    <w:rsid w:val="001D5E5B"/>
    <w:rsid w:val="001D6ED4"/>
    <w:rsid w:val="001E2C24"/>
    <w:rsid w:val="001E5A0F"/>
    <w:rsid w:val="001E7F2C"/>
    <w:rsid w:val="001F11D4"/>
    <w:rsid w:val="001F7A4C"/>
    <w:rsid w:val="00201CD6"/>
    <w:rsid w:val="00205CA8"/>
    <w:rsid w:val="002068F9"/>
    <w:rsid w:val="00213E02"/>
    <w:rsid w:val="00214092"/>
    <w:rsid w:val="00215A4C"/>
    <w:rsid w:val="00220029"/>
    <w:rsid w:val="00235A65"/>
    <w:rsid w:val="00236577"/>
    <w:rsid w:val="00237306"/>
    <w:rsid w:val="0024127B"/>
    <w:rsid w:val="0024411A"/>
    <w:rsid w:val="002444E9"/>
    <w:rsid w:val="00245642"/>
    <w:rsid w:val="00251EAB"/>
    <w:rsid w:val="002560B4"/>
    <w:rsid w:val="00257323"/>
    <w:rsid w:val="002673B7"/>
    <w:rsid w:val="002719C4"/>
    <w:rsid w:val="00282048"/>
    <w:rsid w:val="00282B30"/>
    <w:rsid w:val="00284BF8"/>
    <w:rsid w:val="0028763A"/>
    <w:rsid w:val="002A0071"/>
    <w:rsid w:val="002A19C4"/>
    <w:rsid w:val="002A3066"/>
    <w:rsid w:val="002A42EA"/>
    <w:rsid w:val="002B4B22"/>
    <w:rsid w:val="002B5DA8"/>
    <w:rsid w:val="002B5E46"/>
    <w:rsid w:val="002B6304"/>
    <w:rsid w:val="002B6F43"/>
    <w:rsid w:val="002C3AA8"/>
    <w:rsid w:val="002C3C62"/>
    <w:rsid w:val="002C3FB2"/>
    <w:rsid w:val="002C7E14"/>
    <w:rsid w:val="002D1084"/>
    <w:rsid w:val="002D73C3"/>
    <w:rsid w:val="002E1350"/>
    <w:rsid w:val="002E4699"/>
    <w:rsid w:val="002E51AA"/>
    <w:rsid w:val="002E56F1"/>
    <w:rsid w:val="002E5862"/>
    <w:rsid w:val="002E6633"/>
    <w:rsid w:val="002F0189"/>
    <w:rsid w:val="002F52E9"/>
    <w:rsid w:val="002F57EF"/>
    <w:rsid w:val="003019C3"/>
    <w:rsid w:val="00302EDB"/>
    <w:rsid w:val="00303D2F"/>
    <w:rsid w:val="00307DBE"/>
    <w:rsid w:val="00310CC6"/>
    <w:rsid w:val="00316C3B"/>
    <w:rsid w:val="003175B5"/>
    <w:rsid w:val="003228AB"/>
    <w:rsid w:val="003329B3"/>
    <w:rsid w:val="003331C3"/>
    <w:rsid w:val="003354E8"/>
    <w:rsid w:val="003414FB"/>
    <w:rsid w:val="00341932"/>
    <w:rsid w:val="00343674"/>
    <w:rsid w:val="00343AB1"/>
    <w:rsid w:val="00343E14"/>
    <w:rsid w:val="003462E2"/>
    <w:rsid w:val="003511A9"/>
    <w:rsid w:val="00351D1F"/>
    <w:rsid w:val="003540B3"/>
    <w:rsid w:val="0035653E"/>
    <w:rsid w:val="00357615"/>
    <w:rsid w:val="00360DCD"/>
    <w:rsid w:val="003632BA"/>
    <w:rsid w:val="00363B1E"/>
    <w:rsid w:val="003751DB"/>
    <w:rsid w:val="00375930"/>
    <w:rsid w:val="00380742"/>
    <w:rsid w:val="003830CE"/>
    <w:rsid w:val="0038466D"/>
    <w:rsid w:val="003857BB"/>
    <w:rsid w:val="00391861"/>
    <w:rsid w:val="003948D4"/>
    <w:rsid w:val="00394C76"/>
    <w:rsid w:val="003A38DB"/>
    <w:rsid w:val="003B3395"/>
    <w:rsid w:val="003C19F2"/>
    <w:rsid w:val="003D19FF"/>
    <w:rsid w:val="003E30CB"/>
    <w:rsid w:val="003E5A27"/>
    <w:rsid w:val="003F1D5D"/>
    <w:rsid w:val="003F1E41"/>
    <w:rsid w:val="003F58D4"/>
    <w:rsid w:val="003F77BB"/>
    <w:rsid w:val="004000D2"/>
    <w:rsid w:val="00401248"/>
    <w:rsid w:val="004021C4"/>
    <w:rsid w:val="00405727"/>
    <w:rsid w:val="00405812"/>
    <w:rsid w:val="004151A7"/>
    <w:rsid w:val="00420922"/>
    <w:rsid w:val="00421CD4"/>
    <w:rsid w:val="004246F3"/>
    <w:rsid w:val="00425204"/>
    <w:rsid w:val="004306A8"/>
    <w:rsid w:val="00437507"/>
    <w:rsid w:val="004446DB"/>
    <w:rsid w:val="0045667F"/>
    <w:rsid w:val="00456937"/>
    <w:rsid w:val="00456F52"/>
    <w:rsid w:val="00461DBB"/>
    <w:rsid w:val="0046379F"/>
    <w:rsid w:val="00463AA1"/>
    <w:rsid w:val="00464561"/>
    <w:rsid w:val="00466507"/>
    <w:rsid w:val="00472379"/>
    <w:rsid w:val="00474196"/>
    <w:rsid w:val="00475E91"/>
    <w:rsid w:val="00482F11"/>
    <w:rsid w:val="004838DD"/>
    <w:rsid w:val="00485C26"/>
    <w:rsid w:val="00487B2E"/>
    <w:rsid w:val="00496208"/>
    <w:rsid w:val="004A6600"/>
    <w:rsid w:val="004A7427"/>
    <w:rsid w:val="004B44D4"/>
    <w:rsid w:val="004B764E"/>
    <w:rsid w:val="004B795E"/>
    <w:rsid w:val="004C3411"/>
    <w:rsid w:val="004C71F6"/>
    <w:rsid w:val="004D0626"/>
    <w:rsid w:val="004D26EA"/>
    <w:rsid w:val="004D2E57"/>
    <w:rsid w:val="004D40C8"/>
    <w:rsid w:val="004D71A2"/>
    <w:rsid w:val="004E1C99"/>
    <w:rsid w:val="004E24E5"/>
    <w:rsid w:val="004E5C22"/>
    <w:rsid w:val="004E68FA"/>
    <w:rsid w:val="004F1EAA"/>
    <w:rsid w:val="004F2C53"/>
    <w:rsid w:val="004F3B50"/>
    <w:rsid w:val="004F4D53"/>
    <w:rsid w:val="004F5C2C"/>
    <w:rsid w:val="005018C3"/>
    <w:rsid w:val="00501DA7"/>
    <w:rsid w:val="00511AA5"/>
    <w:rsid w:val="00512659"/>
    <w:rsid w:val="00512D16"/>
    <w:rsid w:val="00512DEB"/>
    <w:rsid w:val="005139DC"/>
    <w:rsid w:val="00515168"/>
    <w:rsid w:val="0052217F"/>
    <w:rsid w:val="005455E7"/>
    <w:rsid w:val="005471F5"/>
    <w:rsid w:val="00550A7C"/>
    <w:rsid w:val="0055334F"/>
    <w:rsid w:val="005547D5"/>
    <w:rsid w:val="00562E6D"/>
    <w:rsid w:val="005642A8"/>
    <w:rsid w:val="00565019"/>
    <w:rsid w:val="005662A2"/>
    <w:rsid w:val="005701BA"/>
    <w:rsid w:val="00570B4C"/>
    <w:rsid w:val="00572557"/>
    <w:rsid w:val="0057343D"/>
    <w:rsid w:val="00581773"/>
    <w:rsid w:val="005A4263"/>
    <w:rsid w:val="005B2DCB"/>
    <w:rsid w:val="005C579B"/>
    <w:rsid w:val="005D0C7A"/>
    <w:rsid w:val="005D3F82"/>
    <w:rsid w:val="005D418C"/>
    <w:rsid w:val="005E1B67"/>
    <w:rsid w:val="005E1E13"/>
    <w:rsid w:val="005E3AAB"/>
    <w:rsid w:val="005E3E1D"/>
    <w:rsid w:val="005E4EEC"/>
    <w:rsid w:val="005E681C"/>
    <w:rsid w:val="005E7734"/>
    <w:rsid w:val="005F56ED"/>
    <w:rsid w:val="006016DD"/>
    <w:rsid w:val="00604283"/>
    <w:rsid w:val="00621B9B"/>
    <w:rsid w:val="006246B1"/>
    <w:rsid w:val="00626852"/>
    <w:rsid w:val="0063179B"/>
    <w:rsid w:val="00631D13"/>
    <w:rsid w:val="006330B2"/>
    <w:rsid w:val="006355C8"/>
    <w:rsid w:val="006407C6"/>
    <w:rsid w:val="0064468B"/>
    <w:rsid w:val="006452F7"/>
    <w:rsid w:val="0064619A"/>
    <w:rsid w:val="00647766"/>
    <w:rsid w:val="0065174D"/>
    <w:rsid w:val="0065442D"/>
    <w:rsid w:val="0065771F"/>
    <w:rsid w:val="00660F08"/>
    <w:rsid w:val="00661155"/>
    <w:rsid w:val="006726AF"/>
    <w:rsid w:val="00673584"/>
    <w:rsid w:val="00675048"/>
    <w:rsid w:val="0067637B"/>
    <w:rsid w:val="006803A4"/>
    <w:rsid w:val="00682B16"/>
    <w:rsid w:val="0069030E"/>
    <w:rsid w:val="00691614"/>
    <w:rsid w:val="00692DD3"/>
    <w:rsid w:val="006930DA"/>
    <w:rsid w:val="00695396"/>
    <w:rsid w:val="006963C1"/>
    <w:rsid w:val="006A008A"/>
    <w:rsid w:val="006A0CE3"/>
    <w:rsid w:val="006A136A"/>
    <w:rsid w:val="006A43B9"/>
    <w:rsid w:val="006A7D0A"/>
    <w:rsid w:val="006B3149"/>
    <w:rsid w:val="006B72AC"/>
    <w:rsid w:val="006D02F2"/>
    <w:rsid w:val="006D7184"/>
    <w:rsid w:val="006D7596"/>
    <w:rsid w:val="006E22EE"/>
    <w:rsid w:val="006F04D2"/>
    <w:rsid w:val="00714E00"/>
    <w:rsid w:val="00715774"/>
    <w:rsid w:val="007225A8"/>
    <w:rsid w:val="0072474E"/>
    <w:rsid w:val="00725933"/>
    <w:rsid w:val="0072663E"/>
    <w:rsid w:val="00734C20"/>
    <w:rsid w:val="00741796"/>
    <w:rsid w:val="00743288"/>
    <w:rsid w:val="007433F2"/>
    <w:rsid w:val="00743F17"/>
    <w:rsid w:val="007541F4"/>
    <w:rsid w:val="00755466"/>
    <w:rsid w:val="00755C16"/>
    <w:rsid w:val="0075757A"/>
    <w:rsid w:val="00762E95"/>
    <w:rsid w:val="007654F3"/>
    <w:rsid w:val="0076754A"/>
    <w:rsid w:val="00781947"/>
    <w:rsid w:val="00781AC1"/>
    <w:rsid w:val="00782731"/>
    <w:rsid w:val="0078795B"/>
    <w:rsid w:val="00792DD4"/>
    <w:rsid w:val="00794EF9"/>
    <w:rsid w:val="00797BB5"/>
    <w:rsid w:val="007A436E"/>
    <w:rsid w:val="007B245E"/>
    <w:rsid w:val="007B74C8"/>
    <w:rsid w:val="007B788F"/>
    <w:rsid w:val="007C09A2"/>
    <w:rsid w:val="007D1A62"/>
    <w:rsid w:val="007D3A4B"/>
    <w:rsid w:val="007D6653"/>
    <w:rsid w:val="007D7C8B"/>
    <w:rsid w:val="007E4624"/>
    <w:rsid w:val="007F7B5F"/>
    <w:rsid w:val="0080092E"/>
    <w:rsid w:val="00800978"/>
    <w:rsid w:val="00800DB4"/>
    <w:rsid w:val="008026F7"/>
    <w:rsid w:val="00803575"/>
    <w:rsid w:val="00804500"/>
    <w:rsid w:val="0081142C"/>
    <w:rsid w:val="00811B02"/>
    <w:rsid w:val="0081252F"/>
    <w:rsid w:val="00812BCA"/>
    <w:rsid w:val="00814F8E"/>
    <w:rsid w:val="00815352"/>
    <w:rsid w:val="00817BBC"/>
    <w:rsid w:val="00817BEF"/>
    <w:rsid w:val="00821794"/>
    <w:rsid w:val="008324DB"/>
    <w:rsid w:val="008359EC"/>
    <w:rsid w:val="0084094D"/>
    <w:rsid w:val="00840D27"/>
    <w:rsid w:val="008412D0"/>
    <w:rsid w:val="00843F52"/>
    <w:rsid w:val="00847E99"/>
    <w:rsid w:val="00851928"/>
    <w:rsid w:val="00852F31"/>
    <w:rsid w:val="0085422C"/>
    <w:rsid w:val="0085472B"/>
    <w:rsid w:val="00856EE5"/>
    <w:rsid w:val="0086052C"/>
    <w:rsid w:val="0086098B"/>
    <w:rsid w:val="0087263F"/>
    <w:rsid w:val="00877B1F"/>
    <w:rsid w:val="00884232"/>
    <w:rsid w:val="008870E0"/>
    <w:rsid w:val="00891053"/>
    <w:rsid w:val="008935B5"/>
    <w:rsid w:val="0089730D"/>
    <w:rsid w:val="008A0B8E"/>
    <w:rsid w:val="008A2935"/>
    <w:rsid w:val="008A44C7"/>
    <w:rsid w:val="008A79CC"/>
    <w:rsid w:val="008B4D24"/>
    <w:rsid w:val="008B69BB"/>
    <w:rsid w:val="008C77A8"/>
    <w:rsid w:val="008D3F43"/>
    <w:rsid w:val="008D5837"/>
    <w:rsid w:val="008D5D97"/>
    <w:rsid w:val="008E23A2"/>
    <w:rsid w:val="008E23B1"/>
    <w:rsid w:val="008E44F6"/>
    <w:rsid w:val="008F203A"/>
    <w:rsid w:val="00904BCA"/>
    <w:rsid w:val="009051C0"/>
    <w:rsid w:val="009069B2"/>
    <w:rsid w:val="00907893"/>
    <w:rsid w:val="009146C7"/>
    <w:rsid w:val="00914BE5"/>
    <w:rsid w:val="00914DBE"/>
    <w:rsid w:val="00922EA8"/>
    <w:rsid w:val="0092338C"/>
    <w:rsid w:val="00930EE1"/>
    <w:rsid w:val="009311E2"/>
    <w:rsid w:val="0093599E"/>
    <w:rsid w:val="00947299"/>
    <w:rsid w:val="009546DB"/>
    <w:rsid w:val="0095498E"/>
    <w:rsid w:val="00955CA4"/>
    <w:rsid w:val="0096022C"/>
    <w:rsid w:val="00962179"/>
    <w:rsid w:val="00964933"/>
    <w:rsid w:val="00966BF3"/>
    <w:rsid w:val="00967D50"/>
    <w:rsid w:val="009824C8"/>
    <w:rsid w:val="0098692D"/>
    <w:rsid w:val="00987E10"/>
    <w:rsid w:val="00996E29"/>
    <w:rsid w:val="009A34CE"/>
    <w:rsid w:val="009B0C3A"/>
    <w:rsid w:val="009B384E"/>
    <w:rsid w:val="009B41FB"/>
    <w:rsid w:val="009B6A81"/>
    <w:rsid w:val="009C1E71"/>
    <w:rsid w:val="009C37CA"/>
    <w:rsid w:val="009D6A8E"/>
    <w:rsid w:val="009D6C7E"/>
    <w:rsid w:val="009E06EA"/>
    <w:rsid w:val="009E6708"/>
    <w:rsid w:val="009E75C1"/>
    <w:rsid w:val="009F5205"/>
    <w:rsid w:val="009F6229"/>
    <w:rsid w:val="009F6641"/>
    <w:rsid w:val="009F75B0"/>
    <w:rsid w:val="00A010A7"/>
    <w:rsid w:val="00A030EB"/>
    <w:rsid w:val="00A105B0"/>
    <w:rsid w:val="00A13FA0"/>
    <w:rsid w:val="00A17EB1"/>
    <w:rsid w:val="00A32F9F"/>
    <w:rsid w:val="00A33D64"/>
    <w:rsid w:val="00A376B9"/>
    <w:rsid w:val="00A40831"/>
    <w:rsid w:val="00A42FFA"/>
    <w:rsid w:val="00A45F31"/>
    <w:rsid w:val="00A46FCB"/>
    <w:rsid w:val="00A51454"/>
    <w:rsid w:val="00A54579"/>
    <w:rsid w:val="00A57B15"/>
    <w:rsid w:val="00A61FF7"/>
    <w:rsid w:val="00A62D80"/>
    <w:rsid w:val="00A66FEF"/>
    <w:rsid w:val="00A70F90"/>
    <w:rsid w:val="00A7263D"/>
    <w:rsid w:val="00A76510"/>
    <w:rsid w:val="00A76BE4"/>
    <w:rsid w:val="00A7762E"/>
    <w:rsid w:val="00A8223D"/>
    <w:rsid w:val="00A83770"/>
    <w:rsid w:val="00A843A6"/>
    <w:rsid w:val="00A844B1"/>
    <w:rsid w:val="00A87159"/>
    <w:rsid w:val="00A960F9"/>
    <w:rsid w:val="00AA0DB9"/>
    <w:rsid w:val="00AA3CC3"/>
    <w:rsid w:val="00AA6823"/>
    <w:rsid w:val="00AA7BD7"/>
    <w:rsid w:val="00AB0348"/>
    <w:rsid w:val="00AB2A08"/>
    <w:rsid w:val="00AB38CC"/>
    <w:rsid w:val="00AB3DBB"/>
    <w:rsid w:val="00AC2085"/>
    <w:rsid w:val="00AC6D34"/>
    <w:rsid w:val="00AD0A32"/>
    <w:rsid w:val="00AD2348"/>
    <w:rsid w:val="00AD3397"/>
    <w:rsid w:val="00AD4B30"/>
    <w:rsid w:val="00AD4D90"/>
    <w:rsid w:val="00AD6AF4"/>
    <w:rsid w:val="00AE290C"/>
    <w:rsid w:val="00B04682"/>
    <w:rsid w:val="00B06D5F"/>
    <w:rsid w:val="00B06ED2"/>
    <w:rsid w:val="00B11CED"/>
    <w:rsid w:val="00B1655A"/>
    <w:rsid w:val="00B176FE"/>
    <w:rsid w:val="00B237BA"/>
    <w:rsid w:val="00B2400B"/>
    <w:rsid w:val="00B33C32"/>
    <w:rsid w:val="00B35695"/>
    <w:rsid w:val="00B4068C"/>
    <w:rsid w:val="00B4115D"/>
    <w:rsid w:val="00B42BE7"/>
    <w:rsid w:val="00B52392"/>
    <w:rsid w:val="00B558BC"/>
    <w:rsid w:val="00B56203"/>
    <w:rsid w:val="00B56967"/>
    <w:rsid w:val="00B702F2"/>
    <w:rsid w:val="00B722AC"/>
    <w:rsid w:val="00B769BE"/>
    <w:rsid w:val="00B82F5F"/>
    <w:rsid w:val="00B8726C"/>
    <w:rsid w:val="00B9060E"/>
    <w:rsid w:val="00B91018"/>
    <w:rsid w:val="00B91801"/>
    <w:rsid w:val="00B978F2"/>
    <w:rsid w:val="00B97C98"/>
    <w:rsid w:val="00BA4C93"/>
    <w:rsid w:val="00BB1779"/>
    <w:rsid w:val="00BB1CB2"/>
    <w:rsid w:val="00BB3D68"/>
    <w:rsid w:val="00BC2D30"/>
    <w:rsid w:val="00BD0820"/>
    <w:rsid w:val="00BD5688"/>
    <w:rsid w:val="00BD6B86"/>
    <w:rsid w:val="00BD6FB4"/>
    <w:rsid w:val="00BE27F1"/>
    <w:rsid w:val="00BE4BB3"/>
    <w:rsid w:val="00BF67D3"/>
    <w:rsid w:val="00C0022F"/>
    <w:rsid w:val="00C03121"/>
    <w:rsid w:val="00C04F66"/>
    <w:rsid w:val="00C078AD"/>
    <w:rsid w:val="00C07DBB"/>
    <w:rsid w:val="00C1051D"/>
    <w:rsid w:val="00C1229B"/>
    <w:rsid w:val="00C12572"/>
    <w:rsid w:val="00C22EB1"/>
    <w:rsid w:val="00C253CC"/>
    <w:rsid w:val="00C25E44"/>
    <w:rsid w:val="00C30EFE"/>
    <w:rsid w:val="00C32732"/>
    <w:rsid w:val="00C3363D"/>
    <w:rsid w:val="00C34B62"/>
    <w:rsid w:val="00C4022C"/>
    <w:rsid w:val="00C4549D"/>
    <w:rsid w:val="00C47332"/>
    <w:rsid w:val="00C50BEA"/>
    <w:rsid w:val="00C56C75"/>
    <w:rsid w:val="00C67939"/>
    <w:rsid w:val="00C67BCA"/>
    <w:rsid w:val="00C82572"/>
    <w:rsid w:val="00C82630"/>
    <w:rsid w:val="00C86908"/>
    <w:rsid w:val="00C90ED7"/>
    <w:rsid w:val="00C91AAC"/>
    <w:rsid w:val="00C9243C"/>
    <w:rsid w:val="00C933B7"/>
    <w:rsid w:val="00C93788"/>
    <w:rsid w:val="00C938D6"/>
    <w:rsid w:val="00CA0D37"/>
    <w:rsid w:val="00CA1BEB"/>
    <w:rsid w:val="00CA2446"/>
    <w:rsid w:val="00CA468E"/>
    <w:rsid w:val="00CA4FCF"/>
    <w:rsid w:val="00CA67A5"/>
    <w:rsid w:val="00CA72F9"/>
    <w:rsid w:val="00CA76BD"/>
    <w:rsid w:val="00CB0211"/>
    <w:rsid w:val="00CB5616"/>
    <w:rsid w:val="00CC12BF"/>
    <w:rsid w:val="00CD0D82"/>
    <w:rsid w:val="00CD20D1"/>
    <w:rsid w:val="00CD3804"/>
    <w:rsid w:val="00CD721A"/>
    <w:rsid w:val="00CE03FA"/>
    <w:rsid w:val="00CF0B74"/>
    <w:rsid w:val="00CF4729"/>
    <w:rsid w:val="00CF47C7"/>
    <w:rsid w:val="00CF4EDD"/>
    <w:rsid w:val="00CF5C4D"/>
    <w:rsid w:val="00D00045"/>
    <w:rsid w:val="00D01011"/>
    <w:rsid w:val="00D03BEF"/>
    <w:rsid w:val="00D042E1"/>
    <w:rsid w:val="00D077C5"/>
    <w:rsid w:val="00D07FF6"/>
    <w:rsid w:val="00D129C0"/>
    <w:rsid w:val="00D1387B"/>
    <w:rsid w:val="00D15C1B"/>
    <w:rsid w:val="00D22E73"/>
    <w:rsid w:val="00D22F12"/>
    <w:rsid w:val="00D24A14"/>
    <w:rsid w:val="00D266CD"/>
    <w:rsid w:val="00D31E84"/>
    <w:rsid w:val="00D36717"/>
    <w:rsid w:val="00D4140A"/>
    <w:rsid w:val="00D44323"/>
    <w:rsid w:val="00D46A06"/>
    <w:rsid w:val="00D5279A"/>
    <w:rsid w:val="00D527FD"/>
    <w:rsid w:val="00D5280C"/>
    <w:rsid w:val="00D54B57"/>
    <w:rsid w:val="00D60759"/>
    <w:rsid w:val="00D636DE"/>
    <w:rsid w:val="00D653CC"/>
    <w:rsid w:val="00D76BEA"/>
    <w:rsid w:val="00D8435F"/>
    <w:rsid w:val="00D9197E"/>
    <w:rsid w:val="00D96164"/>
    <w:rsid w:val="00D97941"/>
    <w:rsid w:val="00DA01C5"/>
    <w:rsid w:val="00DA055F"/>
    <w:rsid w:val="00DA34C1"/>
    <w:rsid w:val="00DA4F75"/>
    <w:rsid w:val="00DA7017"/>
    <w:rsid w:val="00DB18E2"/>
    <w:rsid w:val="00DB34D0"/>
    <w:rsid w:val="00DC238D"/>
    <w:rsid w:val="00DC6B2F"/>
    <w:rsid w:val="00DD0191"/>
    <w:rsid w:val="00DD1884"/>
    <w:rsid w:val="00DD6FB3"/>
    <w:rsid w:val="00DE3DE9"/>
    <w:rsid w:val="00DE4EA9"/>
    <w:rsid w:val="00DE6118"/>
    <w:rsid w:val="00DF0984"/>
    <w:rsid w:val="00DF55F9"/>
    <w:rsid w:val="00DF5742"/>
    <w:rsid w:val="00DF7E49"/>
    <w:rsid w:val="00E00F49"/>
    <w:rsid w:val="00E03797"/>
    <w:rsid w:val="00E1548B"/>
    <w:rsid w:val="00E213FB"/>
    <w:rsid w:val="00E22095"/>
    <w:rsid w:val="00E22F17"/>
    <w:rsid w:val="00E258EE"/>
    <w:rsid w:val="00E265A0"/>
    <w:rsid w:val="00E346C9"/>
    <w:rsid w:val="00E34821"/>
    <w:rsid w:val="00E368CF"/>
    <w:rsid w:val="00E36ED9"/>
    <w:rsid w:val="00E37BB7"/>
    <w:rsid w:val="00E40857"/>
    <w:rsid w:val="00E50F88"/>
    <w:rsid w:val="00E55D18"/>
    <w:rsid w:val="00E5638C"/>
    <w:rsid w:val="00E66A2E"/>
    <w:rsid w:val="00E674C0"/>
    <w:rsid w:val="00E72285"/>
    <w:rsid w:val="00E73EE6"/>
    <w:rsid w:val="00E74ACE"/>
    <w:rsid w:val="00E850EF"/>
    <w:rsid w:val="00E87B36"/>
    <w:rsid w:val="00E958A9"/>
    <w:rsid w:val="00E9643D"/>
    <w:rsid w:val="00E96DAC"/>
    <w:rsid w:val="00EA1145"/>
    <w:rsid w:val="00EA3367"/>
    <w:rsid w:val="00EA480E"/>
    <w:rsid w:val="00EA5B8B"/>
    <w:rsid w:val="00EA629F"/>
    <w:rsid w:val="00EA7A7C"/>
    <w:rsid w:val="00EB2402"/>
    <w:rsid w:val="00EB3B35"/>
    <w:rsid w:val="00EC0544"/>
    <w:rsid w:val="00EC1D4E"/>
    <w:rsid w:val="00ED48B2"/>
    <w:rsid w:val="00ED4E86"/>
    <w:rsid w:val="00ED70E9"/>
    <w:rsid w:val="00EE468D"/>
    <w:rsid w:val="00EF0EEC"/>
    <w:rsid w:val="00EF108A"/>
    <w:rsid w:val="00EF458C"/>
    <w:rsid w:val="00EF6F58"/>
    <w:rsid w:val="00EF755E"/>
    <w:rsid w:val="00F002D0"/>
    <w:rsid w:val="00F0411A"/>
    <w:rsid w:val="00F15478"/>
    <w:rsid w:val="00F15C7E"/>
    <w:rsid w:val="00F17E7D"/>
    <w:rsid w:val="00F2266A"/>
    <w:rsid w:val="00F3068A"/>
    <w:rsid w:val="00F31380"/>
    <w:rsid w:val="00F32EAC"/>
    <w:rsid w:val="00F339C1"/>
    <w:rsid w:val="00F340D7"/>
    <w:rsid w:val="00F41A81"/>
    <w:rsid w:val="00F4409E"/>
    <w:rsid w:val="00F45D28"/>
    <w:rsid w:val="00F511B6"/>
    <w:rsid w:val="00F62269"/>
    <w:rsid w:val="00F62B6D"/>
    <w:rsid w:val="00F67881"/>
    <w:rsid w:val="00F70158"/>
    <w:rsid w:val="00F8048A"/>
    <w:rsid w:val="00F83038"/>
    <w:rsid w:val="00F83D67"/>
    <w:rsid w:val="00F8411A"/>
    <w:rsid w:val="00F85EF6"/>
    <w:rsid w:val="00F87397"/>
    <w:rsid w:val="00F95407"/>
    <w:rsid w:val="00F95ECF"/>
    <w:rsid w:val="00FA0C27"/>
    <w:rsid w:val="00FA2D1B"/>
    <w:rsid w:val="00FA368F"/>
    <w:rsid w:val="00FA5D81"/>
    <w:rsid w:val="00FA7A38"/>
    <w:rsid w:val="00FB3654"/>
    <w:rsid w:val="00FB4AD6"/>
    <w:rsid w:val="00FB4F65"/>
    <w:rsid w:val="00FC13CB"/>
    <w:rsid w:val="00FC715E"/>
    <w:rsid w:val="00FD1348"/>
    <w:rsid w:val="00FD454D"/>
    <w:rsid w:val="00FE2BF4"/>
    <w:rsid w:val="00FE4CB3"/>
    <w:rsid w:val="00FE73D1"/>
    <w:rsid w:val="00FF1BBD"/>
    <w:rsid w:val="00FF520B"/>
    <w:rsid w:val="00FF74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1"/>
    <o:shapelayout v:ext="edit">
      <o:idmap v:ext="edit" data="1"/>
    </o:shapelayout>
  </w:shapeDefaults>
  <w:decimalSymbol w:val=","/>
  <w:listSeparator w:val=";"/>
  <w14:docId w14:val="1470454F"/>
  <w15:docId w15:val="{8913AE67-3E6B-46DE-9533-CEF49B979C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nl-NL" w:eastAsia="nl-N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Standaard">
    <w:name w:val="Normal"/>
    <w:qFormat/>
    <w:pPr>
      <w:spacing w:after="4" w:line="268" w:lineRule="auto"/>
      <w:ind w:left="10" w:hanging="10"/>
    </w:pPr>
    <w:rPr>
      <w:rFonts w:ascii="Calibri" w:eastAsia="Calibri" w:hAnsi="Calibri" w:cs="Calibri"/>
      <w:color w:val="4B4B4B"/>
      <w:sz w:val="20"/>
    </w:rPr>
  </w:style>
  <w:style w:type="paragraph" w:styleId="Kop1">
    <w:name w:val="heading 1"/>
    <w:aliases w:val="Hoofdkop,Hoofdkop1,Hoofdkop2,Hoofdkop11,Hoofdkop3,Hoofdkop12,Hoofdkop21,Hoofdkop111,Hoofdkop4,Hoofdkop13,Hoofdkop22,Hoofdkop112,Hoofdkop31,Hoofdkop121,Hoofdkop211,Hoofdkop1111,Hoofdkop5,Hoofdkop14,Hoofdkop23,Hoofdkop113,Hoofdkop32,Hoofdkop122"/>
    <w:next w:val="Standaard"/>
    <w:link w:val="Kop1Char"/>
    <w:qFormat/>
    <w:rsid w:val="00A57B15"/>
    <w:pPr>
      <w:keepNext/>
      <w:keepLines/>
      <w:numPr>
        <w:numId w:val="3"/>
      </w:numPr>
      <w:spacing w:after="0"/>
      <w:ind w:left="360"/>
      <w:outlineLvl w:val="0"/>
    </w:pPr>
    <w:rPr>
      <w:rFonts w:ascii="Calibri" w:eastAsia="Calibri" w:hAnsi="Calibri" w:cs="Calibri"/>
      <w:color w:val="0AA5C3"/>
      <w:sz w:val="28"/>
    </w:rPr>
  </w:style>
  <w:style w:type="paragraph" w:styleId="Kop2">
    <w:name w:val="heading 2"/>
    <w:aliases w:val="Gewonekop,Gewonekop1,Gewonekop2,Paragraaf"/>
    <w:basedOn w:val="Kop1"/>
    <w:next w:val="Standaard"/>
    <w:link w:val="Kop2Char"/>
    <w:autoRedefine/>
    <w:unhideWhenUsed/>
    <w:qFormat/>
    <w:rsid w:val="00A87159"/>
    <w:pPr>
      <w:numPr>
        <w:ilvl w:val="1"/>
        <w:numId w:val="2"/>
      </w:numPr>
      <w:spacing w:line="240" w:lineRule="auto"/>
      <w:outlineLvl w:val="1"/>
    </w:pPr>
    <w:rPr>
      <w:sz w:val="24"/>
    </w:rPr>
  </w:style>
  <w:style w:type="paragraph" w:styleId="Kop3">
    <w:name w:val="heading 3"/>
    <w:aliases w:val="Subkop,h3,Subparagraaf"/>
    <w:basedOn w:val="Standaard"/>
    <w:next w:val="Standaard"/>
    <w:link w:val="Kop3Char"/>
    <w:autoRedefine/>
    <w:unhideWhenUsed/>
    <w:qFormat/>
    <w:rsid w:val="009F6229"/>
    <w:pPr>
      <w:keepNext/>
      <w:keepLines/>
      <w:numPr>
        <w:ilvl w:val="2"/>
        <w:numId w:val="3"/>
      </w:numPr>
      <w:spacing w:before="40" w:after="0" w:line="269" w:lineRule="auto"/>
      <w:ind w:left="794" w:hanging="794"/>
      <w:outlineLvl w:val="2"/>
    </w:pPr>
    <w:rPr>
      <w:rFonts w:eastAsiaTheme="majorEastAsia" w:cstheme="majorBidi"/>
      <w:color w:val="0AA5C3"/>
      <w:sz w:val="22"/>
      <w:szCs w:val="24"/>
    </w:rPr>
  </w:style>
  <w:style w:type="paragraph" w:styleId="Kop4">
    <w:name w:val="heading 4"/>
    <w:aliases w:val="subsubkop"/>
    <w:basedOn w:val="Standaard"/>
    <w:next w:val="Standaard"/>
    <w:link w:val="Kop4Char"/>
    <w:qFormat/>
    <w:rsid w:val="009F6229"/>
    <w:pPr>
      <w:keepNext/>
      <w:tabs>
        <w:tab w:val="num" w:pos="864"/>
      </w:tabs>
      <w:spacing w:before="240" w:after="60" w:line="240" w:lineRule="auto"/>
      <w:ind w:left="864" w:hanging="864"/>
      <w:outlineLvl w:val="3"/>
    </w:pPr>
    <w:rPr>
      <w:rFonts w:asciiTheme="minorHAnsi" w:eastAsia="Times New Roman" w:hAnsiTheme="minorHAnsi" w:cs="Times New Roman"/>
      <w:bCs/>
      <w:color w:val="0AA5C3"/>
      <w:sz w:val="22"/>
      <w:szCs w:val="28"/>
    </w:rPr>
  </w:style>
  <w:style w:type="paragraph" w:styleId="Kop5">
    <w:name w:val="heading 5"/>
    <w:aliases w:val="Kop 5: Bijlage Kop"/>
    <w:basedOn w:val="Standaard"/>
    <w:next w:val="Standaard"/>
    <w:link w:val="Kop5Char"/>
    <w:unhideWhenUsed/>
    <w:qFormat/>
    <w:rsid w:val="00852F31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Kop6">
    <w:name w:val="heading 6"/>
    <w:basedOn w:val="Standaard"/>
    <w:next w:val="Standaard"/>
    <w:link w:val="Kop6Char"/>
    <w:qFormat/>
    <w:rsid w:val="00852F31"/>
    <w:pPr>
      <w:tabs>
        <w:tab w:val="num" w:pos="1152"/>
      </w:tabs>
      <w:spacing w:before="240" w:after="60" w:line="240" w:lineRule="auto"/>
      <w:ind w:left="1152" w:hanging="1152"/>
      <w:outlineLvl w:val="5"/>
    </w:pPr>
    <w:rPr>
      <w:rFonts w:ascii="Times New Roman" w:eastAsia="Times New Roman" w:hAnsi="Times New Roman" w:cs="Times New Roman"/>
      <w:b/>
      <w:bCs/>
      <w:color w:val="auto"/>
      <w:sz w:val="22"/>
    </w:rPr>
  </w:style>
  <w:style w:type="paragraph" w:styleId="Kop7">
    <w:name w:val="heading 7"/>
    <w:basedOn w:val="Standaard"/>
    <w:next w:val="Standaard"/>
    <w:link w:val="Kop7Char"/>
    <w:qFormat/>
    <w:rsid w:val="00852F31"/>
    <w:pPr>
      <w:tabs>
        <w:tab w:val="num" w:pos="1296"/>
      </w:tabs>
      <w:spacing w:before="240" w:after="60" w:line="240" w:lineRule="auto"/>
      <w:ind w:left="1296" w:hanging="1296"/>
      <w:outlineLvl w:val="6"/>
    </w:pPr>
    <w:rPr>
      <w:rFonts w:ascii="Times New Roman" w:eastAsia="Times New Roman" w:hAnsi="Times New Roman" w:cs="Times New Roman"/>
      <w:color w:val="auto"/>
      <w:sz w:val="24"/>
      <w:szCs w:val="24"/>
    </w:rPr>
  </w:style>
  <w:style w:type="paragraph" w:styleId="Kop8">
    <w:name w:val="heading 8"/>
    <w:basedOn w:val="Standaard"/>
    <w:next w:val="Standaard"/>
    <w:link w:val="Kop8Char"/>
    <w:qFormat/>
    <w:rsid w:val="00852F31"/>
    <w:pPr>
      <w:tabs>
        <w:tab w:val="num" w:pos="1440"/>
      </w:tabs>
      <w:spacing w:before="240" w:after="60" w:line="240" w:lineRule="auto"/>
      <w:ind w:left="1440" w:hanging="1440"/>
      <w:outlineLvl w:val="7"/>
    </w:pPr>
    <w:rPr>
      <w:rFonts w:ascii="Times New Roman" w:eastAsia="Times New Roman" w:hAnsi="Times New Roman" w:cs="Times New Roman"/>
      <w:i/>
      <w:iCs/>
      <w:color w:val="auto"/>
      <w:sz w:val="24"/>
      <w:szCs w:val="24"/>
    </w:rPr>
  </w:style>
  <w:style w:type="paragraph" w:styleId="Kop9">
    <w:name w:val="heading 9"/>
    <w:aliases w:val="appendix"/>
    <w:basedOn w:val="Standaard"/>
    <w:next w:val="Standaard"/>
    <w:link w:val="Kop9Char"/>
    <w:qFormat/>
    <w:rsid w:val="00852F31"/>
    <w:pPr>
      <w:tabs>
        <w:tab w:val="num" w:pos="1584"/>
      </w:tabs>
      <w:spacing w:before="240" w:after="60" w:line="240" w:lineRule="auto"/>
      <w:ind w:left="1584" w:hanging="1584"/>
      <w:outlineLvl w:val="8"/>
    </w:pPr>
    <w:rPr>
      <w:rFonts w:ascii="Arial" w:eastAsia="Times New Roman" w:hAnsi="Arial" w:cs="Arial"/>
      <w:color w:val="auto"/>
      <w:sz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2Char">
    <w:name w:val="Kop 2 Char"/>
    <w:aliases w:val="Gewonekop Char,Gewonekop1 Char,Gewonekop2 Char,Paragraaf Char"/>
    <w:link w:val="Kop2"/>
    <w:rsid w:val="00A87159"/>
    <w:rPr>
      <w:rFonts w:ascii="Calibri" w:eastAsia="Calibri" w:hAnsi="Calibri" w:cs="Calibri"/>
      <w:color w:val="0AA5C3"/>
      <w:sz w:val="24"/>
    </w:rPr>
  </w:style>
  <w:style w:type="character" w:customStyle="1" w:styleId="Kop1Char">
    <w:name w:val="Kop 1 Char"/>
    <w:aliases w:val="Hoofdkop Char,Hoofdkop1 Char,Hoofdkop2 Char,Hoofdkop11 Char,Hoofdkop3 Char,Hoofdkop12 Char,Hoofdkop21 Char,Hoofdkop111 Char,Hoofdkop4 Char,Hoofdkop13 Char,Hoofdkop22 Char,Hoofdkop112 Char,Hoofdkop31 Char,Hoofdkop121 Char,Hoofdkop211 Char"/>
    <w:link w:val="Kop1"/>
    <w:rsid w:val="00A57B15"/>
    <w:rPr>
      <w:rFonts w:ascii="Calibri" w:eastAsia="Calibri" w:hAnsi="Calibri" w:cs="Calibri"/>
      <w:color w:val="0AA5C3"/>
      <w:sz w:val="28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Ballontekst">
    <w:name w:val="Balloon Text"/>
    <w:basedOn w:val="Standaard"/>
    <w:link w:val="BallontekstChar"/>
    <w:uiPriority w:val="99"/>
    <w:semiHidden/>
    <w:unhideWhenUsed/>
    <w:rsid w:val="00BA4C9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BA4C93"/>
    <w:rPr>
      <w:rFonts w:ascii="Segoe UI" w:eastAsia="Calibri" w:hAnsi="Segoe UI" w:cs="Segoe UI"/>
      <w:color w:val="4B4B4B"/>
      <w:sz w:val="18"/>
      <w:szCs w:val="18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E74ACE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rsid w:val="00E74ACE"/>
    <w:pPr>
      <w:spacing w:line="240" w:lineRule="auto"/>
    </w:pPr>
    <w:rPr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E74ACE"/>
    <w:rPr>
      <w:rFonts w:ascii="Calibri" w:eastAsia="Calibri" w:hAnsi="Calibri" w:cs="Calibri"/>
      <w:color w:val="4B4B4B"/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E74ACE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E74ACE"/>
    <w:rPr>
      <w:rFonts w:ascii="Calibri" w:eastAsia="Calibri" w:hAnsi="Calibri" w:cs="Calibri"/>
      <w:b/>
      <w:bCs/>
      <w:color w:val="4B4B4B"/>
      <w:sz w:val="20"/>
      <w:szCs w:val="20"/>
    </w:rPr>
  </w:style>
  <w:style w:type="paragraph" w:styleId="Lijstalinea">
    <w:name w:val="List Paragraph"/>
    <w:basedOn w:val="Standaard"/>
    <w:link w:val="LijstalineaChar"/>
    <w:uiPriority w:val="34"/>
    <w:qFormat/>
    <w:rsid w:val="00A844B1"/>
    <w:pPr>
      <w:ind w:left="720"/>
      <w:contextualSpacing/>
    </w:pPr>
  </w:style>
  <w:style w:type="paragraph" w:styleId="Revisie">
    <w:name w:val="Revision"/>
    <w:hidden/>
    <w:uiPriority w:val="99"/>
    <w:semiHidden/>
    <w:rsid w:val="00B82F5F"/>
    <w:pPr>
      <w:spacing w:after="0" w:line="240" w:lineRule="auto"/>
    </w:pPr>
    <w:rPr>
      <w:rFonts w:ascii="Calibri" w:eastAsia="Calibri" w:hAnsi="Calibri" w:cs="Calibri"/>
      <w:color w:val="4B4B4B"/>
      <w:sz w:val="20"/>
    </w:rPr>
  </w:style>
  <w:style w:type="table" w:styleId="Tabelraster">
    <w:name w:val="Table Grid"/>
    <w:basedOn w:val="Standaardtabel"/>
    <w:rsid w:val="00EF0EE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Kop3Char">
    <w:name w:val="Kop 3 Char"/>
    <w:aliases w:val="Subkop Char,h3 Char,Subparagraaf Char"/>
    <w:basedOn w:val="Standaardalinea-lettertype"/>
    <w:link w:val="Kop3"/>
    <w:rsid w:val="009F6229"/>
    <w:rPr>
      <w:rFonts w:ascii="Calibri" w:eastAsiaTheme="majorEastAsia" w:hAnsi="Calibri" w:cstheme="majorBidi"/>
      <w:color w:val="0AA5C3"/>
      <w:szCs w:val="24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2E56F1"/>
    <w:pPr>
      <w:numPr>
        <w:ilvl w:val="1"/>
      </w:numPr>
      <w:spacing w:after="160"/>
      <w:ind w:left="10" w:hanging="1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2E56F1"/>
    <w:rPr>
      <w:color w:val="5A5A5A" w:themeColor="text1" w:themeTint="A5"/>
      <w:spacing w:val="15"/>
    </w:rPr>
  </w:style>
  <w:style w:type="paragraph" w:styleId="Koptekst">
    <w:name w:val="header"/>
    <w:basedOn w:val="Standaard"/>
    <w:link w:val="KoptekstChar"/>
    <w:uiPriority w:val="99"/>
    <w:unhideWhenUsed/>
    <w:rsid w:val="00173B3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173B33"/>
    <w:rPr>
      <w:rFonts w:ascii="Calibri" w:eastAsia="Calibri" w:hAnsi="Calibri" w:cs="Calibri"/>
      <w:color w:val="4B4B4B"/>
      <w:sz w:val="20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07791B"/>
    <w:pPr>
      <w:spacing w:before="240"/>
      <w:ind w:left="0" w:firstLine="0"/>
      <w:outlineLvl w:val="9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Inhopg1">
    <w:name w:val="toc 1"/>
    <w:basedOn w:val="Standaard"/>
    <w:next w:val="Standaard"/>
    <w:autoRedefine/>
    <w:uiPriority w:val="39"/>
    <w:unhideWhenUsed/>
    <w:rsid w:val="0007791B"/>
    <w:pPr>
      <w:spacing w:after="100"/>
      <w:ind w:left="0"/>
    </w:pPr>
  </w:style>
  <w:style w:type="paragraph" w:styleId="Inhopg2">
    <w:name w:val="toc 2"/>
    <w:basedOn w:val="Standaard"/>
    <w:next w:val="Standaard"/>
    <w:autoRedefine/>
    <w:uiPriority w:val="39"/>
    <w:unhideWhenUsed/>
    <w:rsid w:val="0007791B"/>
    <w:pPr>
      <w:spacing w:after="100"/>
      <w:ind w:left="200"/>
    </w:pPr>
  </w:style>
  <w:style w:type="character" w:styleId="Hyperlink">
    <w:name w:val="Hyperlink"/>
    <w:basedOn w:val="Standaardalinea-lettertype"/>
    <w:uiPriority w:val="99"/>
    <w:unhideWhenUsed/>
    <w:rsid w:val="0007791B"/>
    <w:rPr>
      <w:color w:val="0563C1" w:themeColor="hyperlink"/>
      <w:u w:val="single"/>
    </w:rPr>
  </w:style>
  <w:style w:type="character" w:customStyle="1" w:styleId="UnresolvedMention1">
    <w:name w:val="Unresolved Mention1"/>
    <w:basedOn w:val="Standaardalinea-lettertype"/>
    <w:uiPriority w:val="99"/>
    <w:semiHidden/>
    <w:unhideWhenUsed/>
    <w:rsid w:val="00803575"/>
    <w:rPr>
      <w:color w:val="605E5C"/>
      <w:shd w:val="clear" w:color="auto" w:fill="E1DFDD"/>
    </w:rPr>
  </w:style>
  <w:style w:type="paragraph" w:styleId="Inhopg3">
    <w:name w:val="toc 3"/>
    <w:basedOn w:val="Standaard"/>
    <w:next w:val="Standaard"/>
    <w:autoRedefine/>
    <w:uiPriority w:val="39"/>
    <w:unhideWhenUsed/>
    <w:rsid w:val="00691614"/>
    <w:pPr>
      <w:spacing w:after="100"/>
      <w:ind w:left="400"/>
    </w:pPr>
  </w:style>
  <w:style w:type="paragraph" w:customStyle="1" w:styleId="head2">
    <w:name w:val="head2"/>
    <w:basedOn w:val="Standaard"/>
    <w:rsid w:val="00691614"/>
    <w:pPr>
      <w:pBdr>
        <w:bottom w:val="single" w:sz="8" w:space="1" w:color="999999"/>
      </w:pBdr>
      <w:spacing w:after="0" w:line="240" w:lineRule="auto"/>
      <w:ind w:left="0" w:firstLine="0"/>
    </w:pPr>
    <w:rPr>
      <w:rFonts w:ascii="Century Gothic" w:eastAsia="Times New Roman" w:hAnsi="Century Gothic" w:cs="Arial"/>
      <w:b/>
      <w:color w:val="auto"/>
      <w:sz w:val="28"/>
      <w:szCs w:val="20"/>
      <w:lang w:val="en-US" w:eastAsia="en-US"/>
    </w:rPr>
  </w:style>
  <w:style w:type="paragraph" w:styleId="Voetnoottekst">
    <w:name w:val="footnote text"/>
    <w:basedOn w:val="Standaard"/>
    <w:link w:val="VoetnoottekstChar"/>
    <w:uiPriority w:val="99"/>
    <w:unhideWhenUsed/>
    <w:rsid w:val="00691614"/>
    <w:pPr>
      <w:spacing w:after="0" w:line="276" w:lineRule="auto"/>
      <w:ind w:left="0" w:firstLine="0"/>
    </w:pPr>
    <w:rPr>
      <w:rFonts w:ascii="Century Gothic" w:hAnsi="Century Gothic" w:cs="Arial"/>
      <w:color w:val="auto"/>
      <w:szCs w:val="20"/>
      <w:lang w:eastAsia="en-US"/>
    </w:rPr>
  </w:style>
  <w:style w:type="character" w:customStyle="1" w:styleId="VoetnoottekstChar">
    <w:name w:val="Voetnoottekst Char"/>
    <w:basedOn w:val="Standaardalinea-lettertype"/>
    <w:link w:val="Voetnoottekst"/>
    <w:uiPriority w:val="99"/>
    <w:rsid w:val="00691614"/>
    <w:rPr>
      <w:rFonts w:ascii="Century Gothic" w:eastAsia="Calibri" w:hAnsi="Century Gothic" w:cs="Arial"/>
      <w:sz w:val="20"/>
      <w:szCs w:val="20"/>
      <w:lang w:eastAsia="en-US"/>
    </w:rPr>
  </w:style>
  <w:style w:type="character" w:styleId="Voetnootmarkering">
    <w:name w:val="footnote reference"/>
    <w:basedOn w:val="Standaardalinea-lettertype"/>
    <w:uiPriority w:val="99"/>
    <w:unhideWhenUsed/>
    <w:rsid w:val="00691614"/>
    <w:rPr>
      <w:vertAlign w:val="superscript"/>
    </w:rPr>
  </w:style>
  <w:style w:type="table" w:styleId="Rastertabel1licht">
    <w:name w:val="Grid Table 1 Light"/>
    <w:basedOn w:val="Standaardtabel"/>
    <w:uiPriority w:val="46"/>
    <w:rsid w:val="00691614"/>
    <w:pPr>
      <w:spacing w:after="0" w:line="240" w:lineRule="auto"/>
    </w:pPr>
    <w:rPr>
      <w:rFonts w:ascii="Arial" w:eastAsia="Calibri" w:hAnsi="Arial" w:cs="Arial"/>
      <w:sz w:val="20"/>
      <w:szCs w:val="20"/>
    </w:r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Onopgemaaktetabel2">
    <w:name w:val="Plain Table 2"/>
    <w:basedOn w:val="Standaardtabel"/>
    <w:uiPriority w:val="42"/>
    <w:rsid w:val="00691614"/>
    <w:pPr>
      <w:spacing w:after="0" w:line="240" w:lineRule="auto"/>
    </w:pPr>
    <w:rPr>
      <w:rFonts w:ascii="Arial" w:eastAsia="Calibri" w:hAnsi="Arial" w:cs="Arial"/>
      <w:sz w:val="20"/>
      <w:szCs w:val="20"/>
    </w:r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paragraph" w:styleId="Titel">
    <w:name w:val="Title"/>
    <w:basedOn w:val="Standaard"/>
    <w:next w:val="Standaard"/>
    <w:link w:val="TitelChar"/>
    <w:uiPriority w:val="10"/>
    <w:qFormat/>
    <w:rsid w:val="00D22F12"/>
    <w:pPr>
      <w:spacing w:after="0" w:line="240" w:lineRule="auto"/>
      <w:contextualSpacing/>
    </w:pPr>
    <w:rPr>
      <w:rFonts w:asciiTheme="minorHAnsi" w:eastAsiaTheme="majorEastAsia" w:hAnsiTheme="minorHAnsi" w:cstheme="minorHAnsi"/>
      <w:color w:val="0AA5C3"/>
      <w:spacing w:val="-10"/>
      <w:kern w:val="28"/>
      <w:sz w:val="28"/>
      <w:szCs w:val="28"/>
    </w:rPr>
  </w:style>
  <w:style w:type="character" w:customStyle="1" w:styleId="TitelChar">
    <w:name w:val="Titel Char"/>
    <w:basedOn w:val="Standaardalinea-lettertype"/>
    <w:link w:val="Titel"/>
    <w:uiPriority w:val="10"/>
    <w:rsid w:val="00D22F12"/>
    <w:rPr>
      <w:rFonts w:eastAsiaTheme="majorEastAsia" w:cstheme="minorHAnsi"/>
      <w:color w:val="0AA5C3"/>
      <w:spacing w:val="-10"/>
      <w:kern w:val="28"/>
      <w:sz w:val="28"/>
      <w:szCs w:val="28"/>
    </w:rPr>
  </w:style>
  <w:style w:type="character" w:customStyle="1" w:styleId="LijstalineaChar">
    <w:name w:val="Lijstalinea Char"/>
    <w:basedOn w:val="Standaardalinea-lettertype"/>
    <w:link w:val="Lijstalinea"/>
    <w:uiPriority w:val="34"/>
    <w:locked/>
    <w:rsid w:val="00AE290C"/>
    <w:rPr>
      <w:rFonts w:ascii="Calibri" w:eastAsia="Calibri" w:hAnsi="Calibri" w:cs="Calibri"/>
      <w:color w:val="4B4B4B"/>
      <w:sz w:val="20"/>
    </w:rPr>
  </w:style>
  <w:style w:type="paragraph" w:customStyle="1" w:styleId="Decosnormaletekst">
    <w:name w:val="Decos normale tekst"/>
    <w:basedOn w:val="Standaard"/>
    <w:link w:val="DecosnormaletekstChar"/>
    <w:qFormat/>
    <w:rsid w:val="00AE290C"/>
    <w:pPr>
      <w:spacing w:after="0" w:line="240" w:lineRule="auto"/>
      <w:ind w:left="0" w:firstLine="0"/>
      <w:contextualSpacing/>
    </w:pPr>
    <w:rPr>
      <w:rFonts w:ascii="Tahoma" w:hAnsi="Tahoma" w:cs="Times New Roman"/>
      <w:color w:val="auto"/>
      <w:lang w:eastAsia="en-US"/>
    </w:rPr>
  </w:style>
  <w:style w:type="character" w:customStyle="1" w:styleId="DecosnormaletekstChar">
    <w:name w:val="Decos normale tekst Char"/>
    <w:link w:val="Decosnormaletekst"/>
    <w:rsid w:val="00AE290C"/>
    <w:rPr>
      <w:rFonts w:ascii="Tahoma" w:eastAsia="Calibri" w:hAnsi="Tahoma" w:cs="Times New Roman"/>
      <w:sz w:val="20"/>
      <w:lang w:eastAsia="en-US"/>
    </w:rPr>
  </w:style>
  <w:style w:type="paragraph" w:styleId="Bijschrift">
    <w:name w:val="caption"/>
    <w:basedOn w:val="Standaard"/>
    <w:next w:val="Standaard"/>
    <w:uiPriority w:val="35"/>
    <w:unhideWhenUsed/>
    <w:qFormat/>
    <w:rsid w:val="00086D84"/>
    <w:pPr>
      <w:spacing w:after="200" w:line="240" w:lineRule="auto"/>
      <w:ind w:left="0" w:firstLine="0"/>
    </w:pPr>
    <w:rPr>
      <w:rFonts w:ascii="Arial" w:eastAsiaTheme="minorHAnsi" w:hAnsi="Arial" w:cs="Arial"/>
      <w:bCs/>
      <w:i/>
      <w:color w:val="auto"/>
      <w:szCs w:val="20"/>
      <w:lang w:eastAsia="en-US"/>
    </w:rPr>
  </w:style>
  <w:style w:type="paragraph" w:customStyle="1" w:styleId="paragraph">
    <w:name w:val="paragraph"/>
    <w:basedOn w:val="Standaard"/>
    <w:rsid w:val="00C0022F"/>
    <w:pPr>
      <w:spacing w:before="100" w:beforeAutospacing="1" w:after="100" w:afterAutospacing="1" w:line="240" w:lineRule="auto"/>
      <w:ind w:left="0" w:firstLine="0"/>
    </w:pPr>
    <w:rPr>
      <w:rFonts w:ascii="Times New Roman" w:eastAsia="Times New Roman" w:hAnsi="Times New Roman" w:cs="Times New Roman"/>
      <w:color w:val="auto"/>
      <w:sz w:val="24"/>
      <w:szCs w:val="24"/>
    </w:rPr>
  </w:style>
  <w:style w:type="character" w:customStyle="1" w:styleId="normaltextrun">
    <w:name w:val="normaltextrun"/>
    <w:basedOn w:val="Standaardalinea-lettertype"/>
    <w:rsid w:val="00C0022F"/>
  </w:style>
  <w:style w:type="character" w:customStyle="1" w:styleId="spellingerror">
    <w:name w:val="spellingerror"/>
    <w:basedOn w:val="Standaardalinea-lettertype"/>
    <w:rsid w:val="00C0022F"/>
  </w:style>
  <w:style w:type="character" w:customStyle="1" w:styleId="eop">
    <w:name w:val="eop"/>
    <w:basedOn w:val="Standaardalinea-lettertype"/>
    <w:rsid w:val="00C0022F"/>
  </w:style>
  <w:style w:type="table" w:styleId="Rastertabel1licht-Accent5">
    <w:name w:val="Grid Table 1 Light Accent 5"/>
    <w:basedOn w:val="Standaardtabel"/>
    <w:uiPriority w:val="46"/>
    <w:rsid w:val="00E37BB7"/>
    <w:pPr>
      <w:spacing w:after="0" w:line="240" w:lineRule="auto"/>
    </w:pPr>
    <w:tblPr>
      <w:tblStyleRowBandSize w:val="1"/>
      <w:tblStyleColBandSize w:val="1"/>
      <w:tblBorders>
        <w:top w:val="single" w:sz="4" w:space="0" w:color="BDD6EE" w:themeColor="accent5" w:themeTint="66"/>
        <w:left w:val="single" w:sz="4" w:space="0" w:color="BDD6EE" w:themeColor="accent5" w:themeTint="66"/>
        <w:bottom w:val="single" w:sz="4" w:space="0" w:color="BDD6EE" w:themeColor="accent5" w:themeTint="66"/>
        <w:right w:val="single" w:sz="4" w:space="0" w:color="BDD6EE" w:themeColor="accent5" w:themeTint="66"/>
        <w:insideH w:val="single" w:sz="4" w:space="0" w:color="BDD6EE" w:themeColor="accent5" w:themeTint="66"/>
        <w:insideV w:val="single" w:sz="4" w:space="0" w:color="BDD6EE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1licht-Accent1">
    <w:name w:val="Grid Table 1 Light Accent 1"/>
    <w:basedOn w:val="Standaardtabel"/>
    <w:uiPriority w:val="46"/>
    <w:rsid w:val="004D0626"/>
    <w:pPr>
      <w:spacing w:after="0" w:line="240" w:lineRule="auto"/>
    </w:pPr>
    <w:tblPr>
      <w:tblStyleRowBandSize w:val="1"/>
      <w:tblStyleColBandSize w:val="1"/>
      <w:tblBorders>
        <w:top w:val="single" w:sz="4" w:space="0" w:color="B4C6E7" w:themeColor="accent1" w:themeTint="66"/>
        <w:left w:val="single" w:sz="4" w:space="0" w:color="B4C6E7" w:themeColor="accent1" w:themeTint="66"/>
        <w:bottom w:val="single" w:sz="4" w:space="0" w:color="B4C6E7" w:themeColor="accent1" w:themeTint="66"/>
        <w:right w:val="single" w:sz="4" w:space="0" w:color="B4C6E7" w:themeColor="accent1" w:themeTint="66"/>
        <w:insideH w:val="single" w:sz="4" w:space="0" w:color="B4C6E7" w:themeColor="accent1" w:themeTint="66"/>
        <w:insideV w:val="single" w:sz="4" w:space="0" w:color="B4C6E7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styleId="Onopgelostemelding">
    <w:name w:val="Unresolved Mention"/>
    <w:basedOn w:val="Standaardalinea-lettertype"/>
    <w:uiPriority w:val="99"/>
    <w:rsid w:val="00781AC1"/>
    <w:rPr>
      <w:color w:val="605E5C"/>
      <w:shd w:val="clear" w:color="auto" w:fill="E1DFDD"/>
    </w:rPr>
  </w:style>
  <w:style w:type="character" w:customStyle="1" w:styleId="Kop5Char">
    <w:name w:val="Kop 5 Char"/>
    <w:aliases w:val="Kop 5: Bijlage Kop Char"/>
    <w:basedOn w:val="Standaardalinea-lettertype"/>
    <w:link w:val="Kop5"/>
    <w:uiPriority w:val="9"/>
    <w:semiHidden/>
    <w:rsid w:val="00852F31"/>
    <w:rPr>
      <w:rFonts w:asciiTheme="majorHAnsi" w:eastAsiaTheme="majorEastAsia" w:hAnsiTheme="majorHAnsi" w:cstheme="majorBidi"/>
      <w:color w:val="2F5496" w:themeColor="accent1" w:themeShade="BF"/>
      <w:sz w:val="20"/>
    </w:rPr>
  </w:style>
  <w:style w:type="character" w:customStyle="1" w:styleId="Kop4Char">
    <w:name w:val="Kop 4 Char"/>
    <w:aliases w:val="subsubkop Char"/>
    <w:basedOn w:val="Standaardalinea-lettertype"/>
    <w:link w:val="Kop4"/>
    <w:rsid w:val="009F6229"/>
    <w:rPr>
      <w:rFonts w:eastAsia="Times New Roman" w:cs="Times New Roman"/>
      <w:bCs/>
      <w:color w:val="0AA5C3"/>
      <w:szCs w:val="28"/>
    </w:rPr>
  </w:style>
  <w:style w:type="character" w:customStyle="1" w:styleId="Kop6Char">
    <w:name w:val="Kop 6 Char"/>
    <w:basedOn w:val="Standaardalinea-lettertype"/>
    <w:link w:val="Kop6"/>
    <w:rsid w:val="00852F31"/>
    <w:rPr>
      <w:rFonts w:ascii="Times New Roman" w:eastAsia="Times New Roman" w:hAnsi="Times New Roman" w:cs="Times New Roman"/>
      <w:b/>
      <w:bCs/>
    </w:rPr>
  </w:style>
  <w:style w:type="character" w:customStyle="1" w:styleId="Kop7Char">
    <w:name w:val="Kop 7 Char"/>
    <w:basedOn w:val="Standaardalinea-lettertype"/>
    <w:link w:val="Kop7"/>
    <w:rsid w:val="00852F31"/>
    <w:rPr>
      <w:rFonts w:ascii="Times New Roman" w:eastAsia="Times New Roman" w:hAnsi="Times New Roman" w:cs="Times New Roman"/>
      <w:sz w:val="24"/>
      <w:szCs w:val="24"/>
    </w:rPr>
  </w:style>
  <w:style w:type="character" w:customStyle="1" w:styleId="Kop8Char">
    <w:name w:val="Kop 8 Char"/>
    <w:basedOn w:val="Standaardalinea-lettertype"/>
    <w:link w:val="Kop8"/>
    <w:rsid w:val="00852F31"/>
    <w:rPr>
      <w:rFonts w:ascii="Times New Roman" w:eastAsia="Times New Roman" w:hAnsi="Times New Roman" w:cs="Times New Roman"/>
      <w:i/>
      <w:iCs/>
      <w:sz w:val="24"/>
      <w:szCs w:val="24"/>
    </w:rPr>
  </w:style>
  <w:style w:type="character" w:customStyle="1" w:styleId="Kop9Char">
    <w:name w:val="Kop 9 Char"/>
    <w:aliases w:val="appendix Char"/>
    <w:basedOn w:val="Standaardalinea-lettertype"/>
    <w:link w:val="Kop9"/>
    <w:rsid w:val="00852F31"/>
    <w:rPr>
      <w:rFonts w:ascii="Arial" w:eastAsia="Times New Roman" w:hAnsi="Arial" w:cs="Arial"/>
    </w:rPr>
  </w:style>
  <w:style w:type="paragraph" w:styleId="Voettekst">
    <w:name w:val="footer"/>
    <w:basedOn w:val="Standaard"/>
    <w:link w:val="VoettekstChar"/>
    <w:uiPriority w:val="99"/>
    <w:unhideWhenUsed/>
    <w:rsid w:val="00A8223D"/>
    <w:pPr>
      <w:tabs>
        <w:tab w:val="center" w:pos="4680"/>
        <w:tab w:val="right" w:pos="9360"/>
      </w:tabs>
      <w:spacing w:after="0" w:line="240" w:lineRule="auto"/>
      <w:ind w:left="0" w:firstLine="0"/>
    </w:pPr>
    <w:rPr>
      <w:rFonts w:asciiTheme="minorHAnsi" w:eastAsiaTheme="minorEastAsia" w:hAnsiTheme="minorHAnsi" w:cs="Times New Roman"/>
      <w:color w:val="auto"/>
      <w:sz w:val="22"/>
    </w:rPr>
  </w:style>
  <w:style w:type="character" w:customStyle="1" w:styleId="VoettekstChar">
    <w:name w:val="Voettekst Char"/>
    <w:basedOn w:val="Standaardalinea-lettertype"/>
    <w:link w:val="Voettekst"/>
    <w:uiPriority w:val="99"/>
    <w:rsid w:val="00A8223D"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896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61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26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649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863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523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356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747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529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1473684">
          <w:marLeft w:val="0"/>
          <w:marRight w:val="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9490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39654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62423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95993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04069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78913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02996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94004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13024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69229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35244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83527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83811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15367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46312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95860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42382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20517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594846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65085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28491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15711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88874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58596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06489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13589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11162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33096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87530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66437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76328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763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jpeg"/><Relationship Id="rId1" Type="http://schemas.openxmlformats.org/officeDocument/2006/relationships/image" Target="media/image2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DOOS01\OneDrive%20-%20ROC%20Mondriaan\Bureaublad\Sjabloon%20Europese%20aanbesteding.dotx" TargetMode="Externa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5F0EF99F09B8F43B7113C66D519A8A0" ma:contentTypeVersion="20" ma:contentTypeDescription="Een nieuw document maken." ma:contentTypeScope="" ma:versionID="8cf7ee5eafc0302f7ffa12cbdc524f50">
  <xsd:schema xmlns:xsd="http://www.w3.org/2001/XMLSchema" xmlns:xs="http://www.w3.org/2001/XMLSchema" xmlns:p="http://schemas.microsoft.com/office/2006/metadata/properties" xmlns:ns1="http://schemas.microsoft.com/sharepoint/v3" xmlns:ns2="8061c25d-d9d4-41e4-80cb-721e0931eff7" xmlns:ns3="fe0f7755-c0be-48ad-8ea3-60bcd36bc4db" xmlns:ns4="9c7db627-a19b-4420-ba46-d2da62c8f9f7" targetNamespace="http://schemas.microsoft.com/office/2006/metadata/properties" ma:root="true" ma:fieldsID="75aabdd6f5f707b721795d12787fba4a" ns1:_="" ns2:_="" ns3:_="" ns4:_="">
    <xsd:import namespace="http://schemas.microsoft.com/sharepoint/v3"/>
    <xsd:import namespace="8061c25d-d9d4-41e4-80cb-721e0931eff7"/>
    <xsd:import namespace="fe0f7755-c0be-48ad-8ea3-60bcd36bc4db"/>
    <xsd:import namespace="9c7db627-a19b-4420-ba46-d2da62c8f9f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1:_ip_UnifiedCompliancePolicyProperties" minOccurs="0"/>
                <xsd:element ref="ns1:_ip_UnifiedCompliancePolicyUIAction" minOccurs="0"/>
                <xsd:element ref="ns2:MediaLengthInSeconds" minOccurs="0"/>
                <xsd:element ref="ns4:TaxCatchAll" minOccurs="0"/>
                <xsd:element ref="ns2:lcf76f155ced4ddcb4097134ff3c332f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0" nillable="true" ma:displayName="Eigenschappen van het geïntegreerd beleid voor naleving" ma:hidden="true" ma:internalName="_ip_UnifiedCompliancePolicyProperties">
      <xsd:simpleType>
        <xsd:restriction base="dms:Note"/>
      </xsd:simpleType>
    </xsd:element>
    <xsd:element name="_ip_UnifiedCompliancePolicyUIAction" ma:index="21" nillable="true" ma:displayName="Actie van de gebruikersinterface van het geïntegreerd beleid voor naleving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061c25d-d9d4-41e4-80cb-721e0931eff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5" nillable="true" ma:taxonomy="true" ma:internalName="lcf76f155ced4ddcb4097134ff3c332f" ma:taxonomyFieldName="MediaServiceImageTags" ma:displayName="Afbeeldingtags" ma:readOnly="false" ma:fieldId="{5cf76f15-5ced-4ddc-b409-7134ff3c332f}" ma:taxonomyMulti="true" ma:sspId="527928d4-2fba-4575-b28c-4dd47955e2e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e0f7755-c0be-48ad-8ea3-60bcd36bc4db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c7db627-a19b-4420-ba46-d2da62c8f9f7" elementFormDefault="qualified">
    <xsd:import namespace="http://schemas.microsoft.com/office/2006/documentManagement/types"/>
    <xsd:import namespace="http://schemas.microsoft.com/office/infopath/2007/PartnerControls"/>
    <xsd:element name="TaxCatchAll" ma:index="23" nillable="true" ma:displayName="Taxonomy Catch All Column" ma:hidden="true" ma:list="{edc84be0-7387-407d-b457-ca1244273bc2}" ma:internalName="TaxCatchAll" ma:showField="CatchAllData" ma:web="fe0f7755-c0be-48ad-8ea3-60bcd36bc4d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  <TaxCatchAll xmlns="9c7db627-a19b-4420-ba46-d2da62c8f9f7" xsi:nil="true"/>
    <lcf76f155ced4ddcb4097134ff3c332f xmlns="8061c25d-d9d4-41e4-80cb-721e0931eff7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0B21D17D-0287-439D-A059-22143D941F36}"/>
</file>

<file path=customXml/itemProps2.xml><?xml version="1.0" encoding="utf-8"?>
<ds:datastoreItem xmlns:ds="http://schemas.openxmlformats.org/officeDocument/2006/customXml" ds:itemID="{C2AE6069-45FE-4DC7-9C89-4FCA25C9A1E5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8CEB145B-11E7-4887-B8A0-5AC551A7BB5E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6EE94F9D-8396-4336-9A54-5593301D6448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Sjabloon Europese aanbesteding</Template>
  <TotalTime>3</TotalTime>
  <Pages>1</Pages>
  <Words>80</Words>
  <Characters>446</Characters>
  <Application>Microsoft Office Word</Application>
  <DocSecurity>0</DocSecurity>
  <Lines>3</Lines>
  <Paragraphs>1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Doodewaard, S. van</dc:creator>
  <cp:keywords/>
  <dc:description/>
  <cp:lastModifiedBy>Doodewaard, S. van</cp:lastModifiedBy>
  <cp:revision>5</cp:revision>
  <cp:lastPrinted>2018-10-29T19:34:00Z</cp:lastPrinted>
  <dcterms:created xsi:type="dcterms:W3CDTF">2021-04-12T08:34:00Z</dcterms:created>
  <dcterms:modified xsi:type="dcterms:W3CDTF">2021-04-12T09:21:00Z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6d6a1dee-57d2-4561-b13c-5408e938a0aa_Enabled">
    <vt:lpwstr>True</vt:lpwstr>
  </property>
  <property fmtid="{D5CDD505-2E9C-101B-9397-08002B2CF9AE}" pid="3" name="MSIP_Label_6d6a1dee-57d2-4561-b13c-5408e938a0aa_SiteId">
    <vt:lpwstr>5c904794-5feb-43b9-9efa-191364f8e0b2</vt:lpwstr>
  </property>
  <property fmtid="{D5CDD505-2E9C-101B-9397-08002B2CF9AE}" pid="4" name="MSIP_Label_6d6a1dee-57d2-4561-b13c-5408e938a0aa_Owner">
    <vt:lpwstr>erik.vanhilten@enable-u.com</vt:lpwstr>
  </property>
  <property fmtid="{D5CDD505-2E9C-101B-9397-08002B2CF9AE}" pid="5" name="MSIP_Label_6d6a1dee-57d2-4561-b13c-5408e938a0aa_SetDate">
    <vt:lpwstr>2019-01-08T14:13:29.9499964Z</vt:lpwstr>
  </property>
  <property fmtid="{D5CDD505-2E9C-101B-9397-08002B2CF9AE}" pid="6" name="MSIP_Label_6d6a1dee-57d2-4561-b13c-5408e938a0aa_Name">
    <vt:lpwstr>Openbaar</vt:lpwstr>
  </property>
  <property fmtid="{D5CDD505-2E9C-101B-9397-08002B2CF9AE}" pid="7" name="MSIP_Label_6d6a1dee-57d2-4561-b13c-5408e938a0aa_Application">
    <vt:lpwstr>Microsoft Azure Information Protection</vt:lpwstr>
  </property>
  <property fmtid="{D5CDD505-2E9C-101B-9397-08002B2CF9AE}" pid="8" name="MSIP_Label_6d6a1dee-57d2-4561-b13c-5408e938a0aa_Extended_MSFT_Method">
    <vt:lpwstr>Automatic</vt:lpwstr>
  </property>
  <property fmtid="{D5CDD505-2E9C-101B-9397-08002B2CF9AE}" pid="9" name="Sensitivity">
    <vt:lpwstr>Openbaar</vt:lpwstr>
  </property>
  <property fmtid="{D5CDD505-2E9C-101B-9397-08002B2CF9AE}" pid="10" name="ContentTypeId">
    <vt:lpwstr>0x010100B5F0EF99F09B8F43B7113C66D519A8A0</vt:lpwstr>
  </property>
  <property fmtid="{D5CDD505-2E9C-101B-9397-08002B2CF9AE}" pid="11" name="MediaServiceImageTags">
    <vt:lpwstr/>
  </property>
</Properties>
</file>