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76244588" w14:textId="77777777" w:rsidR="005F5EAA" w:rsidRDefault="00485301" w:rsidP="00056FBA">
            <w:pPr>
              <w:pStyle w:val="01Kop"/>
            </w:pPr>
            <w:r>
              <w:t>Bijlage 1</w:t>
            </w:r>
          </w:p>
          <w:p w14:paraId="490E58E5" w14:textId="65C1D5B3" w:rsidR="00485301" w:rsidRPr="00B1004D" w:rsidRDefault="00485301" w:rsidP="00056FBA">
            <w:pPr>
              <w:pStyle w:val="01Kop"/>
              <w:rPr>
                <w:color w:val="808080" w:themeColor="background1" w:themeShade="80"/>
              </w:rPr>
            </w:pPr>
            <w:r w:rsidRPr="00485301">
              <w:t>Bedrijfsgegevens marktpartij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10F78B13" w14:textId="77777777" w:rsidR="006C5B9F" w:rsidRDefault="006E3B94" w:rsidP="00E477A3">
      <w:pPr>
        <w:pStyle w:val="04Broodtekst"/>
        <w:rPr>
          <w:rStyle w:val="normaltextrun"/>
        </w:rPr>
      </w:pPr>
      <w:r>
        <w:rPr>
          <w:rStyle w:val="normaltextrun"/>
        </w:rPr>
        <w:t>S.v.p. deze informatie z.s.m. indienen via deze bijlage, doch uiterlijk bij de inlevering van de documenten bij Stap 1</w:t>
      </w:r>
      <w:r w:rsidR="006C5B9F">
        <w:rPr>
          <w:rStyle w:val="normaltextrun"/>
        </w:rPr>
        <w:t xml:space="preserve"> (zie uitvraag van de Marktconsultatie)</w:t>
      </w:r>
    </w:p>
    <w:p w14:paraId="0A027D34" w14:textId="77777777" w:rsidR="006C5B9F" w:rsidRDefault="006C5B9F" w:rsidP="00E477A3">
      <w:pPr>
        <w:pStyle w:val="04Broodtekst"/>
        <w:rPr>
          <w:rStyle w:val="normaltextrun"/>
        </w:rPr>
      </w:pPr>
    </w:p>
    <w:p w14:paraId="3C881AF4" w14:textId="77777777" w:rsidR="008373F3" w:rsidRDefault="008373F3" w:rsidP="008373F3">
      <w:pPr>
        <w:rPr>
          <w:rFonts w:cs="Times New Roman (Hoofdtekst CS)"/>
          <w:color w:val="4B4B4D" w:themeColor="text2"/>
          <w:sz w:val="18"/>
          <w:szCs w:val="18"/>
        </w:rPr>
      </w:pPr>
    </w:p>
    <w:tbl>
      <w:tblPr>
        <w:tblStyle w:val="Tabelraster"/>
        <w:tblW w:w="0" w:type="auto"/>
        <w:tblBorders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1"/>
        <w:gridCol w:w="6654"/>
      </w:tblGrid>
      <w:tr w:rsidR="008373F3" w14:paraId="57DDB13F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4C7ECE8B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Naam organisatie </w:t>
            </w:r>
          </w:p>
        </w:tc>
        <w:tc>
          <w:tcPr>
            <w:tcW w:w="6656" w:type="dxa"/>
          </w:tcPr>
          <w:p w14:paraId="31294A12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37C6920C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0B5EE783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6EE5A463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Nummer kamer van koophandel </w:t>
            </w:r>
          </w:p>
        </w:tc>
        <w:tc>
          <w:tcPr>
            <w:tcW w:w="6656" w:type="dxa"/>
          </w:tcPr>
          <w:p w14:paraId="0A0C2B9D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7AE05662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3AD6E97C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52E45472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Naam bestuurder(s) </w:t>
            </w:r>
          </w:p>
        </w:tc>
        <w:tc>
          <w:tcPr>
            <w:tcW w:w="6656" w:type="dxa"/>
          </w:tcPr>
          <w:p w14:paraId="49CE03CF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1C887AAC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02ECD74D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61C7FB15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Organisatievorm </w:t>
            </w:r>
          </w:p>
        </w:tc>
        <w:tc>
          <w:tcPr>
            <w:tcW w:w="6656" w:type="dxa"/>
          </w:tcPr>
          <w:p w14:paraId="444F17F8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4FF847F1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5D42A720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530C43EB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Adres en huisnummer </w:t>
            </w:r>
          </w:p>
        </w:tc>
        <w:tc>
          <w:tcPr>
            <w:tcW w:w="6656" w:type="dxa"/>
          </w:tcPr>
          <w:p w14:paraId="18F5BC15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189668E4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18F8DD5B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61126E95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Postcode en plaats </w:t>
            </w:r>
          </w:p>
        </w:tc>
        <w:tc>
          <w:tcPr>
            <w:tcW w:w="6656" w:type="dxa"/>
          </w:tcPr>
          <w:p w14:paraId="16A7E1BD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1B2942EA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46DEE790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1E50B770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Website-adres </w:t>
            </w:r>
          </w:p>
        </w:tc>
        <w:tc>
          <w:tcPr>
            <w:tcW w:w="6656" w:type="dxa"/>
          </w:tcPr>
          <w:p w14:paraId="28C17349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199A1330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12B3A225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706651F5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Algemeen telefoonnummer </w:t>
            </w:r>
          </w:p>
        </w:tc>
        <w:tc>
          <w:tcPr>
            <w:tcW w:w="6656" w:type="dxa"/>
          </w:tcPr>
          <w:p w14:paraId="18C790A2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20630B42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7556AB7F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10601DA4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6656" w:type="dxa"/>
          </w:tcPr>
          <w:p w14:paraId="2F174504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525DD8E5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0486F18B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18FE0CF8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3B3277">
              <w:rPr>
                <w:rFonts w:ascii="Arial" w:hAnsi="Arial" w:cs="Arial"/>
                <w:sz w:val="18"/>
                <w:szCs w:val="18"/>
              </w:rPr>
              <w:t xml:space="preserve">mailadres contactpersoon </w:t>
            </w:r>
          </w:p>
        </w:tc>
        <w:tc>
          <w:tcPr>
            <w:tcW w:w="6656" w:type="dxa"/>
          </w:tcPr>
          <w:p w14:paraId="0E7CD75B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54433DF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F3" w14:paraId="73B11CD9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47ED1AD1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 w:rsidRPr="003B3277">
              <w:rPr>
                <w:rFonts w:ascii="Arial" w:hAnsi="Arial" w:cs="Arial"/>
                <w:sz w:val="18"/>
                <w:szCs w:val="18"/>
              </w:rPr>
              <w:t>Telefoonnummer contactpersoon</w:t>
            </w:r>
          </w:p>
        </w:tc>
        <w:tc>
          <w:tcPr>
            <w:tcW w:w="6656" w:type="dxa"/>
          </w:tcPr>
          <w:p w14:paraId="4FFCE907" w14:textId="77777777" w:rsidR="008373F3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  <w:p w14:paraId="6E2A9C0A" w14:textId="77777777" w:rsidR="008373F3" w:rsidRPr="003B3277" w:rsidRDefault="008373F3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FD9" w14:paraId="2BEAAD23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4168C49C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Naam en e-mailadres deelnemer</w:t>
            </w:r>
          </w:p>
          <w:p w14:paraId="7B0F6141" w14:textId="3BAF1FAF" w:rsidR="00270ECD" w:rsidRPr="003B3277" w:rsidRDefault="00270ECD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6" w:type="dxa"/>
          </w:tcPr>
          <w:p w14:paraId="1812FFC3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FD9" w14:paraId="4FD1E392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494598F7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Naam en e-mailadres deelnemer</w:t>
            </w:r>
          </w:p>
          <w:p w14:paraId="7E2100E1" w14:textId="485F530B" w:rsidR="00270ECD" w:rsidRPr="003B3277" w:rsidRDefault="00270ECD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6" w:type="dxa"/>
          </w:tcPr>
          <w:p w14:paraId="532BBBD6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FD9" w14:paraId="355E19B8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368535B5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Naam en e-mailadres deelnemer</w:t>
            </w:r>
          </w:p>
          <w:p w14:paraId="089F80D9" w14:textId="0C019801" w:rsidR="00270ECD" w:rsidRPr="003B3277" w:rsidRDefault="00270ECD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6" w:type="dxa"/>
          </w:tcPr>
          <w:p w14:paraId="6A1EA99F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FD9" w14:paraId="77BDF98E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19B8667F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Naam en e-mailadres deelnemer</w:t>
            </w:r>
          </w:p>
          <w:p w14:paraId="25CBABDF" w14:textId="34310B06" w:rsidR="00270ECD" w:rsidRPr="003B3277" w:rsidRDefault="00270ECD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6" w:type="dxa"/>
          </w:tcPr>
          <w:p w14:paraId="118D608F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FD9" w14:paraId="37C031F1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1C71C777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Naam en e-mailadres deelnemer</w:t>
            </w:r>
          </w:p>
          <w:p w14:paraId="0C8D6550" w14:textId="5880A28B" w:rsidR="00270ECD" w:rsidRPr="003B3277" w:rsidRDefault="00270ECD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6" w:type="dxa"/>
          </w:tcPr>
          <w:p w14:paraId="277467D6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90FD9" w14:paraId="1CF49B92" w14:textId="77777777" w:rsidTr="009C6510">
        <w:tc>
          <w:tcPr>
            <w:tcW w:w="2972" w:type="dxa"/>
            <w:shd w:val="clear" w:color="auto" w:fill="6FFFFF" w:themeFill="accent6" w:themeFillTint="66"/>
          </w:tcPr>
          <w:p w14:paraId="6DF40989" w14:textId="77777777" w:rsidR="00590FD9" w:rsidRDefault="004E3871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</w:t>
            </w:r>
          </w:p>
          <w:p w14:paraId="3C9D215C" w14:textId="4D0BCD70" w:rsidR="00646067" w:rsidRPr="003B3277" w:rsidRDefault="00646067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6" w:type="dxa"/>
          </w:tcPr>
          <w:p w14:paraId="73158DFA" w14:textId="77777777" w:rsidR="00590FD9" w:rsidRDefault="00590FD9" w:rsidP="00033D73">
            <w:pPr>
              <w:spacing w:line="3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365ED6" w14:textId="039F1C04" w:rsidR="00C96296" w:rsidRPr="00E477A3" w:rsidRDefault="006C5B9F" w:rsidP="00E477A3">
      <w:pPr>
        <w:pStyle w:val="04Broodtekst"/>
      </w:pPr>
      <w:r>
        <w:rPr>
          <w:rStyle w:val="normaltextrun"/>
        </w:rPr>
        <w:t xml:space="preserve"> </w:t>
      </w:r>
    </w:p>
    <w:sectPr w:rsidR="00C96296" w:rsidRPr="00E477A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EABD0" w14:textId="77777777" w:rsidR="00125782" w:rsidRDefault="00125782" w:rsidP="0061129E">
      <w:pPr>
        <w:spacing w:after="0" w:line="240" w:lineRule="auto"/>
      </w:pPr>
      <w:r>
        <w:separator/>
      </w:r>
    </w:p>
  </w:endnote>
  <w:endnote w:type="continuationSeparator" w:id="0">
    <w:p w14:paraId="7DFC583F" w14:textId="77777777" w:rsidR="00125782" w:rsidRDefault="00125782" w:rsidP="0061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56.7pt;margin-top:0;width:481.9pt;height:19.9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7A441" w14:textId="77777777" w:rsidR="00125782" w:rsidRDefault="00125782" w:rsidP="0061129E">
      <w:pPr>
        <w:spacing w:after="0" w:line="240" w:lineRule="auto"/>
      </w:pPr>
      <w:r>
        <w:separator/>
      </w:r>
    </w:p>
  </w:footnote>
  <w:footnote w:type="continuationSeparator" w:id="0">
    <w:p w14:paraId="5F3CC005" w14:textId="77777777" w:rsidR="00125782" w:rsidRDefault="00125782" w:rsidP="0061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480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1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0"/>
  </w:num>
  <w:num w:numId="2" w16cid:durableId="2135976830">
    <w:abstractNumId w:val="11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51F3"/>
    <w:rsid w:val="00101360"/>
    <w:rsid w:val="00125782"/>
    <w:rsid w:val="001311AB"/>
    <w:rsid w:val="00143608"/>
    <w:rsid w:val="001664B5"/>
    <w:rsid w:val="001706D1"/>
    <w:rsid w:val="00172D2E"/>
    <w:rsid w:val="00192D9E"/>
    <w:rsid w:val="00197EAD"/>
    <w:rsid w:val="001B1B89"/>
    <w:rsid w:val="001D73D9"/>
    <w:rsid w:val="00215F08"/>
    <w:rsid w:val="00226763"/>
    <w:rsid w:val="00232BD0"/>
    <w:rsid w:val="00255336"/>
    <w:rsid w:val="00270ECD"/>
    <w:rsid w:val="00290265"/>
    <w:rsid w:val="00297298"/>
    <w:rsid w:val="002C05C9"/>
    <w:rsid w:val="002C493A"/>
    <w:rsid w:val="002F5DA4"/>
    <w:rsid w:val="0032357B"/>
    <w:rsid w:val="003251D2"/>
    <w:rsid w:val="00342F33"/>
    <w:rsid w:val="00346EA2"/>
    <w:rsid w:val="0036241E"/>
    <w:rsid w:val="003627E9"/>
    <w:rsid w:val="003634ED"/>
    <w:rsid w:val="00371926"/>
    <w:rsid w:val="00377424"/>
    <w:rsid w:val="00381476"/>
    <w:rsid w:val="003A5801"/>
    <w:rsid w:val="003B0AAF"/>
    <w:rsid w:val="003C265F"/>
    <w:rsid w:val="003C7AD7"/>
    <w:rsid w:val="003E4D9E"/>
    <w:rsid w:val="00423A4B"/>
    <w:rsid w:val="00451DE4"/>
    <w:rsid w:val="004645EC"/>
    <w:rsid w:val="00485301"/>
    <w:rsid w:val="004962D6"/>
    <w:rsid w:val="004978F3"/>
    <w:rsid w:val="004C096E"/>
    <w:rsid w:val="004D3416"/>
    <w:rsid w:val="004E3871"/>
    <w:rsid w:val="004E733B"/>
    <w:rsid w:val="004F5094"/>
    <w:rsid w:val="005027E5"/>
    <w:rsid w:val="005129DC"/>
    <w:rsid w:val="005166A3"/>
    <w:rsid w:val="00535F8C"/>
    <w:rsid w:val="00590FD9"/>
    <w:rsid w:val="00593488"/>
    <w:rsid w:val="005962BE"/>
    <w:rsid w:val="005B5D3E"/>
    <w:rsid w:val="005C79AF"/>
    <w:rsid w:val="005F5EAA"/>
    <w:rsid w:val="0061129E"/>
    <w:rsid w:val="00612653"/>
    <w:rsid w:val="00640677"/>
    <w:rsid w:val="00646067"/>
    <w:rsid w:val="006609AB"/>
    <w:rsid w:val="0066161D"/>
    <w:rsid w:val="006741A6"/>
    <w:rsid w:val="00690907"/>
    <w:rsid w:val="0069338B"/>
    <w:rsid w:val="006A7551"/>
    <w:rsid w:val="006B093A"/>
    <w:rsid w:val="006C5B9F"/>
    <w:rsid w:val="006D4F2E"/>
    <w:rsid w:val="006E3B94"/>
    <w:rsid w:val="00704156"/>
    <w:rsid w:val="007236B1"/>
    <w:rsid w:val="007845C7"/>
    <w:rsid w:val="00785C8B"/>
    <w:rsid w:val="007E4E27"/>
    <w:rsid w:val="007E546D"/>
    <w:rsid w:val="007F2014"/>
    <w:rsid w:val="008163B2"/>
    <w:rsid w:val="00827804"/>
    <w:rsid w:val="00836134"/>
    <w:rsid w:val="008373F3"/>
    <w:rsid w:val="00840689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7332"/>
    <w:rsid w:val="009A3BF3"/>
    <w:rsid w:val="009B3AC1"/>
    <w:rsid w:val="009C6510"/>
    <w:rsid w:val="009D309C"/>
    <w:rsid w:val="009E77ED"/>
    <w:rsid w:val="009F0022"/>
    <w:rsid w:val="00A0119A"/>
    <w:rsid w:val="00A05F11"/>
    <w:rsid w:val="00A22544"/>
    <w:rsid w:val="00A3617F"/>
    <w:rsid w:val="00A92C76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E1BA9"/>
    <w:rsid w:val="00BF7C0D"/>
    <w:rsid w:val="00C377C6"/>
    <w:rsid w:val="00C55F0C"/>
    <w:rsid w:val="00C96296"/>
    <w:rsid w:val="00CA601E"/>
    <w:rsid w:val="00CE4F01"/>
    <w:rsid w:val="00CF3602"/>
    <w:rsid w:val="00CF6031"/>
    <w:rsid w:val="00D2242E"/>
    <w:rsid w:val="00D44D7C"/>
    <w:rsid w:val="00D46C04"/>
    <w:rsid w:val="00D8305B"/>
    <w:rsid w:val="00DE5B1D"/>
    <w:rsid w:val="00DE5B78"/>
    <w:rsid w:val="00E05DF2"/>
    <w:rsid w:val="00E17FE2"/>
    <w:rsid w:val="00E22A1A"/>
    <w:rsid w:val="00E441D5"/>
    <w:rsid w:val="00E477A3"/>
    <w:rsid w:val="00E85DF1"/>
    <w:rsid w:val="00EB08DF"/>
    <w:rsid w:val="00EB1143"/>
    <w:rsid w:val="00EC1B0D"/>
    <w:rsid w:val="00ED5DE6"/>
    <w:rsid w:val="00ED6EF5"/>
    <w:rsid w:val="00F35802"/>
    <w:rsid w:val="00F60051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8D78425"/>
  <w15:chartTrackingRefBased/>
  <w15:docId w15:val="{1604B97B-BA30-4B79-900D-539CF739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4a8e72e-c210-4c6f-9c36-d1946619e1df">
      <UserInfo>
        <DisplayName>Helvert, Miranda van</DisplayName>
        <AccountId>38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3E4DAD14E76D43AB8E9007D09A3036" ma:contentTypeVersion="4" ma:contentTypeDescription="Create a new document." ma:contentTypeScope="" ma:versionID="3487f252290cad7a72caa14c82d19d2a">
  <xsd:schema xmlns:xsd="http://www.w3.org/2001/XMLSchema" xmlns:xs="http://www.w3.org/2001/XMLSchema" xmlns:p="http://schemas.microsoft.com/office/2006/metadata/properties" xmlns:ns2="dae405e4-dcc4-43b6-845e-977ca0cc2dd9" xmlns:ns3="f4a8e72e-c210-4c6f-9c36-d1946619e1df" targetNamespace="http://schemas.microsoft.com/office/2006/metadata/properties" ma:root="true" ma:fieldsID="cb0118177b54949c33ab3cc8d10ac718" ns2:_="" ns3:_="">
    <xsd:import namespace="dae405e4-dcc4-43b6-845e-977ca0cc2dd9"/>
    <xsd:import namespace="f4a8e72e-c210-4c6f-9c36-d1946619e1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405e4-dcc4-43b6-845e-977ca0cc2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8e72e-c210-4c6f-9c36-d1946619e1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DA469-C6FC-44C5-8FBD-F3AA6B6BEAB8}">
  <ds:schemaRefs>
    <ds:schemaRef ds:uri="http://purl.org/dc/terms/"/>
    <ds:schemaRef ds:uri="f4a8e72e-c210-4c6f-9c36-d1946619e1df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dae405e4-dcc4-43b6-845e-977ca0cc2dd9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E7E6D-6487-4979-8F55-F7889BF3A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405e4-dcc4-43b6-845e-977ca0cc2dd9"/>
    <ds:schemaRef ds:uri="f4a8e72e-c210-4c6f-9c36-d1946619e1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1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Cammeraat, Alexander</cp:lastModifiedBy>
  <cp:revision>7</cp:revision>
  <cp:lastPrinted>2020-04-03T07:54:00Z</cp:lastPrinted>
  <dcterms:created xsi:type="dcterms:W3CDTF">2023-06-01T15:38:00Z</dcterms:created>
  <dcterms:modified xsi:type="dcterms:W3CDTF">2023-06-01T15:39:00Z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0x010100163E4DAD14E76D43AB8E9007D09A3036</vt:lpwstr>
  </property>
</Properties>
</file>