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D257" w14:textId="77777777" w:rsidR="00503F9E" w:rsidRPr="00121EB2" w:rsidRDefault="00503F9E"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315F0EF3" w14:textId="77777777" w:rsidR="00503F9E" w:rsidRPr="00121EB2" w:rsidRDefault="00503F9E"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6CD54B9" w14:textId="77777777" w:rsidR="00503F9E" w:rsidRPr="002146DC" w:rsidRDefault="00503F9E" w:rsidP="00895F3A">
      <w:pPr>
        <w:rPr>
          <w:rFonts w:asciiTheme="minorHAnsi" w:hAnsiTheme="minorHAnsi" w:cstheme="minorHAnsi"/>
          <w:b/>
          <w:sz w:val="22"/>
          <w:szCs w:val="22"/>
        </w:rPr>
      </w:pPr>
    </w:p>
    <w:p w14:paraId="2E380BE2" w14:textId="6A7DF1CC" w:rsidR="00503F9E" w:rsidRDefault="00503F9E"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 </w:t>
      </w:r>
      <w:r w:rsidRPr="00743060">
        <w:rPr>
          <w:rFonts w:ascii="Calibri" w:hAnsi="Calibri" w:cs="Arial"/>
          <w:b/>
          <w:sz w:val="24"/>
          <w:szCs w:val="24"/>
        </w:rPr>
        <w:t xml:space="preserve">Europese Aanbesteding </w:t>
      </w:r>
      <w:r w:rsidR="00743060" w:rsidRPr="00743060">
        <w:rPr>
          <w:rFonts w:ascii="Calibri" w:hAnsi="Calibri" w:cs="Arial"/>
          <w:b/>
          <w:sz w:val="24"/>
          <w:szCs w:val="24"/>
        </w:rPr>
        <w:t>2023-SMO1101</w:t>
      </w:r>
      <w:r w:rsidRPr="00743060">
        <w:rPr>
          <w:rFonts w:ascii="Calibri" w:hAnsi="Calibri" w:cs="Arial"/>
          <w:b/>
          <w:sz w:val="24"/>
          <w:szCs w:val="24"/>
        </w:rPr>
        <w:t xml:space="preserve"> ten behoeve van </w:t>
      </w:r>
      <w:r w:rsidR="00743060" w:rsidRPr="00743060">
        <w:rPr>
          <w:rFonts w:ascii="Calibri" w:hAnsi="Calibri" w:cs="Arial"/>
          <w:b/>
          <w:sz w:val="24"/>
          <w:szCs w:val="24"/>
        </w:rPr>
        <w:t>Gemeente Assen</w:t>
      </w:r>
      <w:r w:rsidRPr="00743060">
        <w:rPr>
          <w:rFonts w:ascii="Calibri" w:hAnsi="Calibri" w:cs="Arial"/>
          <w:b/>
          <w:sz w:val="24"/>
          <w:szCs w:val="24"/>
        </w:rPr>
        <w:t>.</w:t>
      </w:r>
      <w:r w:rsidRPr="00BF5D75">
        <w:rPr>
          <w:rFonts w:ascii="Calibri" w:hAnsi="Calibri" w:cs="Arial"/>
          <w:b/>
          <w:sz w:val="24"/>
          <w:szCs w:val="24"/>
        </w:rPr>
        <w:br/>
      </w:r>
    </w:p>
    <w:p w14:paraId="372CAC4D" w14:textId="77777777" w:rsidR="00503F9E" w:rsidRPr="002146DC" w:rsidRDefault="00503F9E"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7DADF96" w14:textId="77777777" w:rsidR="00503F9E" w:rsidRPr="002146DC" w:rsidRDefault="00503F9E" w:rsidP="00895F3A">
      <w:pPr>
        <w:rPr>
          <w:rFonts w:asciiTheme="minorHAnsi" w:hAnsiTheme="minorHAnsi" w:cstheme="minorHAnsi"/>
          <w:sz w:val="22"/>
          <w:szCs w:val="22"/>
        </w:rPr>
      </w:pPr>
    </w:p>
    <w:p w14:paraId="32C060A0" w14:textId="77777777" w:rsidR="00503F9E" w:rsidRPr="002146DC" w:rsidRDefault="00503F9E"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9479984" w14:textId="77777777" w:rsidR="00503F9E" w:rsidRPr="002146DC" w:rsidRDefault="00503F9E" w:rsidP="00895F3A">
      <w:pPr>
        <w:keepNext/>
        <w:jc w:val="both"/>
        <w:outlineLvl w:val="5"/>
        <w:rPr>
          <w:rFonts w:asciiTheme="minorHAnsi" w:hAnsiTheme="minorHAnsi" w:cstheme="minorHAnsi"/>
          <w:b/>
          <w:bCs/>
          <w:sz w:val="22"/>
          <w:szCs w:val="22"/>
        </w:rPr>
      </w:pPr>
    </w:p>
    <w:p w14:paraId="6AD92A0D" w14:textId="77777777" w:rsidR="00503F9E" w:rsidRPr="002146DC" w:rsidRDefault="00503F9E"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82F3168" w14:textId="77777777" w:rsidR="00503F9E" w:rsidRDefault="00503F9E"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35871FD9" w14:textId="77777777" w:rsidR="00503F9E" w:rsidRPr="002146DC" w:rsidRDefault="00503F9E"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1BDDA319" w14:textId="77777777" w:rsidR="00503F9E" w:rsidRPr="002146DC" w:rsidRDefault="00503F9E" w:rsidP="00895F3A">
      <w:pPr>
        <w:jc w:val="both"/>
        <w:rPr>
          <w:rFonts w:asciiTheme="minorHAnsi" w:hAnsiTheme="minorHAnsi" w:cstheme="minorHAnsi"/>
          <w:sz w:val="22"/>
          <w:szCs w:val="22"/>
        </w:rPr>
      </w:pPr>
    </w:p>
    <w:p w14:paraId="20C6B2B4" w14:textId="77777777" w:rsidR="00503F9E" w:rsidRPr="002146DC" w:rsidRDefault="00503F9E"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01C254D9" w14:textId="77777777" w:rsidR="00503F9E" w:rsidRPr="002146DC" w:rsidRDefault="00503F9E" w:rsidP="00895F3A">
      <w:pPr>
        <w:rPr>
          <w:rFonts w:asciiTheme="minorHAnsi" w:eastAsia="MS Mincho" w:hAnsiTheme="minorHAnsi" w:cstheme="minorHAnsi"/>
          <w:bCs/>
          <w:sz w:val="22"/>
          <w:szCs w:val="22"/>
        </w:rPr>
      </w:pPr>
    </w:p>
    <w:p w14:paraId="173DB7D1" w14:textId="77777777" w:rsidR="00503F9E" w:rsidRPr="00C0118D" w:rsidRDefault="00503F9E"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5C17C22" w14:textId="77777777" w:rsidR="00503F9E" w:rsidRPr="00C0118D" w:rsidRDefault="00503F9E" w:rsidP="00895F3A">
      <w:pPr>
        <w:ind w:left="426"/>
        <w:rPr>
          <w:rFonts w:asciiTheme="minorHAnsi" w:eastAsia="MS Mincho" w:hAnsiTheme="minorHAnsi" w:cstheme="minorHAnsi"/>
          <w:bCs/>
          <w:sz w:val="22"/>
          <w:szCs w:val="22"/>
        </w:rPr>
      </w:pPr>
    </w:p>
    <w:p w14:paraId="5AC3FF77" w14:textId="77777777" w:rsidR="00503F9E" w:rsidRPr="00C0118D" w:rsidRDefault="00503F9E"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2C2C4D47" w14:textId="77777777" w:rsidR="00503F9E" w:rsidRPr="00C0118D" w:rsidRDefault="00503F9E" w:rsidP="00895F3A">
      <w:pPr>
        <w:ind w:left="426"/>
        <w:rPr>
          <w:rFonts w:asciiTheme="minorHAnsi" w:eastAsia="MS Mincho" w:hAnsiTheme="minorHAnsi" w:cstheme="minorHAnsi"/>
          <w:bCs/>
          <w:sz w:val="22"/>
          <w:szCs w:val="22"/>
        </w:rPr>
      </w:pPr>
    </w:p>
    <w:p w14:paraId="3A9D567D" w14:textId="77777777" w:rsidR="00503F9E" w:rsidRPr="000E2408" w:rsidRDefault="00503F9E"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743060">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410BCE01" w14:textId="77777777" w:rsidR="00503F9E" w:rsidRDefault="00503F9E"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503F9E" w14:paraId="0F546DBC"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CEAD8F9" w14:textId="77777777" w:rsidR="00503F9E" w:rsidRPr="00BF5D75" w:rsidRDefault="00503F9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5892B5C7" w14:textId="77777777" w:rsidR="00503F9E" w:rsidRDefault="00503F9E"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503F9E" w14:paraId="3D7E6EE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50281FD" w14:textId="77777777" w:rsidR="00503F9E" w:rsidRPr="00BF5D75" w:rsidRDefault="00503F9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C41A5B2" w14:textId="77777777" w:rsidR="00503F9E" w:rsidRDefault="00503F9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503F9E" w14:paraId="670D51CD"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670D069" w14:textId="77777777" w:rsidR="00503F9E" w:rsidRPr="00BF5D75" w:rsidRDefault="00503F9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20F80CBC" w14:textId="77777777" w:rsidR="00503F9E" w:rsidRDefault="00503F9E"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503F9E" w14:paraId="1DA61BD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5080695" w14:textId="77777777" w:rsidR="00503F9E" w:rsidRPr="00BF5D75" w:rsidRDefault="00503F9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FF14531" w14:textId="77777777" w:rsidR="00503F9E" w:rsidRDefault="00503F9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05F83216" w14:textId="77777777" w:rsidR="00503F9E" w:rsidRDefault="00503F9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88689CE" w14:textId="77777777" w:rsidR="00503F9E" w:rsidRDefault="00503F9E" w:rsidP="00BE1A92">
      <w:pPr>
        <w:pStyle w:val="Koptekst"/>
        <w:tabs>
          <w:tab w:val="clear" w:pos="4536"/>
          <w:tab w:val="clear" w:pos="9072"/>
          <w:tab w:val="left" w:pos="1276"/>
        </w:tabs>
        <w:rPr>
          <w:rFonts w:ascii="Calibri" w:hAnsi="Calibri" w:cs="Arial"/>
          <w:sz w:val="22"/>
          <w:szCs w:val="22"/>
        </w:rPr>
        <w:sectPr w:rsidR="00503F9E" w:rsidSect="00584A86">
          <w:headerReference w:type="default" r:id="rId8"/>
          <w:footerReference w:type="default" r:id="rId9"/>
          <w:pgSz w:w="11906" w:h="16838" w:code="9"/>
          <w:pgMar w:top="1985" w:right="926" w:bottom="567" w:left="1418" w:header="708" w:footer="708" w:gutter="0"/>
          <w:pgNumType w:start="1"/>
          <w:cols w:space="708"/>
        </w:sectPr>
      </w:pPr>
    </w:p>
    <w:p w14:paraId="2C616BFE" w14:textId="77777777" w:rsidR="00503F9E" w:rsidRPr="005A61C6" w:rsidRDefault="00503F9E" w:rsidP="00BE1A92">
      <w:pPr>
        <w:pStyle w:val="Koptekst"/>
        <w:tabs>
          <w:tab w:val="clear" w:pos="4536"/>
          <w:tab w:val="clear" w:pos="9072"/>
          <w:tab w:val="left" w:pos="1276"/>
        </w:tabs>
        <w:rPr>
          <w:rFonts w:ascii="Calibri" w:hAnsi="Calibri" w:cs="Arial"/>
          <w:sz w:val="22"/>
          <w:szCs w:val="22"/>
        </w:rPr>
      </w:pPr>
    </w:p>
    <w:sectPr w:rsidR="00503F9E" w:rsidRPr="005A61C6" w:rsidSect="00503F9E">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8AC3F" w14:textId="77777777" w:rsidR="00503F9E" w:rsidRDefault="00503F9E">
      <w:r>
        <w:separator/>
      </w:r>
    </w:p>
  </w:endnote>
  <w:endnote w:type="continuationSeparator" w:id="0">
    <w:p w14:paraId="6CC475BE" w14:textId="77777777" w:rsidR="00503F9E" w:rsidRDefault="0050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775F" w14:textId="77777777" w:rsidR="00503F9E" w:rsidRDefault="00503F9E">
    <w:pPr>
      <w:pStyle w:val="Voettekst"/>
    </w:pPr>
    <w:r>
      <w:rPr>
        <w:noProof/>
      </w:rPr>
      <w:drawing>
        <wp:anchor distT="0" distB="0" distL="114300" distR="114300" simplePos="0" relativeHeight="251663360" behindDoc="1" locked="0" layoutInCell="1" allowOverlap="1" wp14:anchorId="52667B84" wp14:editId="409D5CDB">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272CE" w14:textId="77777777" w:rsidR="00BF5D75" w:rsidRDefault="00121EB2">
    <w:pPr>
      <w:pStyle w:val="Voettekst"/>
    </w:pPr>
    <w:r>
      <w:rPr>
        <w:noProof/>
      </w:rPr>
      <w:drawing>
        <wp:anchor distT="0" distB="0" distL="114300" distR="114300" simplePos="0" relativeHeight="251660288" behindDoc="1" locked="0" layoutInCell="1" allowOverlap="1" wp14:anchorId="2EADD85D" wp14:editId="5E522394">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8C60B" w14:textId="77777777" w:rsidR="00503F9E" w:rsidRDefault="00503F9E">
      <w:r>
        <w:separator/>
      </w:r>
    </w:p>
  </w:footnote>
  <w:footnote w:type="continuationSeparator" w:id="0">
    <w:p w14:paraId="0580E821" w14:textId="77777777" w:rsidR="00503F9E" w:rsidRDefault="0050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EA06" w14:textId="77777777" w:rsidR="00503F9E" w:rsidRDefault="00503F9E">
    <w:pPr>
      <w:pStyle w:val="Koptekst"/>
    </w:pPr>
    <w:r>
      <w:rPr>
        <w:noProof/>
      </w:rPr>
      <w:drawing>
        <wp:anchor distT="0" distB="0" distL="114300" distR="114300" simplePos="0" relativeHeight="251662336" behindDoc="1" locked="0" layoutInCell="1" allowOverlap="1" wp14:anchorId="3C839977" wp14:editId="1FA32F9E">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2F6A" w14:textId="77777777" w:rsidR="00121EB2" w:rsidRDefault="00121EB2">
    <w:pPr>
      <w:pStyle w:val="Koptekst"/>
    </w:pPr>
    <w:r>
      <w:rPr>
        <w:noProof/>
      </w:rPr>
      <w:drawing>
        <wp:anchor distT="0" distB="0" distL="114300" distR="114300" simplePos="0" relativeHeight="251659264" behindDoc="1" locked="0" layoutInCell="1" allowOverlap="1" wp14:anchorId="70001898" wp14:editId="4EBC73A8">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7238127">
    <w:abstractNumId w:val="2"/>
  </w:num>
  <w:num w:numId="2" w16cid:durableId="436028122">
    <w:abstractNumId w:val="1"/>
  </w:num>
  <w:num w:numId="3" w16cid:durableId="11611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03F9E"/>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31A6D"/>
    <w:rsid w:val="00743060"/>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F15557"/>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5</TotalTime>
  <Pages>1</Pages>
  <Words>234</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Vincent Noordhof</cp:lastModifiedBy>
  <cp:revision>2</cp:revision>
  <cp:lastPrinted>2011-04-29T11:47:00Z</cp:lastPrinted>
  <dcterms:created xsi:type="dcterms:W3CDTF">2023-01-11T12:09:00Z</dcterms:created>
  <dcterms:modified xsi:type="dcterms:W3CDTF">2023-01-11T12:15:00Z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