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560C" w14:textId="664EC2CD" w:rsidR="006B2CA0" w:rsidRPr="00406246" w:rsidRDefault="006B2CA0" w:rsidP="00406246">
      <w:pPr>
        <w:pStyle w:val="Kop1"/>
        <w:spacing w:before="0" w:after="240" w:line="240" w:lineRule="atLeast"/>
        <w:ind w:left="360" w:hanging="360"/>
        <w:rPr>
          <w:rFonts w:ascii="Calibri" w:eastAsia="Times New Roman" w:hAnsi="Calibri" w:cs="Calibri"/>
          <w:b/>
          <w:snapToGrid w:val="0"/>
          <w:color w:val="auto"/>
          <w:lang w:eastAsia="nl-NL"/>
        </w:rPr>
      </w:pPr>
      <w:bookmarkStart w:id="0" w:name="_Toc101774069"/>
      <w:r w:rsidRPr="00406246">
        <w:rPr>
          <w:rFonts w:ascii="Calibri" w:eastAsia="Times New Roman" w:hAnsi="Calibri" w:cs="Calibri"/>
          <w:b/>
          <w:snapToGrid w:val="0"/>
          <w:color w:val="auto"/>
          <w:lang w:eastAsia="nl-NL"/>
        </w:rPr>
        <w:t xml:space="preserve">Bijlage </w:t>
      </w:r>
      <w:r w:rsidR="005A59CD">
        <w:rPr>
          <w:rFonts w:ascii="Calibri" w:eastAsia="Times New Roman" w:hAnsi="Calibri" w:cs="Calibri"/>
          <w:b/>
          <w:snapToGrid w:val="0"/>
          <w:color w:val="auto"/>
          <w:lang w:eastAsia="nl-NL"/>
        </w:rPr>
        <w:t>8</w:t>
      </w:r>
      <w:r w:rsidRPr="00406246">
        <w:rPr>
          <w:rFonts w:ascii="Calibri" w:eastAsia="Times New Roman" w:hAnsi="Calibri" w:cs="Calibri"/>
          <w:b/>
          <w:snapToGrid w:val="0"/>
          <w:color w:val="auto"/>
          <w:lang w:eastAsia="nl-NL"/>
        </w:rPr>
        <w:tab/>
      </w:r>
      <w:bookmarkEnd w:id="0"/>
      <w:r w:rsidR="005A59CD" w:rsidRPr="005A59CD">
        <w:rPr>
          <w:rFonts w:ascii="Calibri" w:eastAsia="Times New Roman" w:hAnsi="Calibri" w:cs="Calibri"/>
          <w:b/>
          <w:snapToGrid w:val="0"/>
          <w:color w:val="auto"/>
          <w:lang w:eastAsia="nl-NL"/>
        </w:rPr>
        <w:t>Invulbijlage levertijd</w:t>
      </w:r>
    </w:p>
    <w:p w14:paraId="4D5C6BA3" w14:textId="1C891F80" w:rsidR="005A59CD" w:rsidRPr="005A59CD" w:rsidRDefault="005A59CD" w:rsidP="003C4C10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De ondergetekende(n) verklaart (verklaren) naar waarheid namens Inschrijver/Combinant</w:t>
      </w:r>
      <w:r w:rsidR="003C4C10">
        <w:rPr>
          <w:rFonts w:ascii="Calibri" w:hAnsi="Calibri" w:cs="Calibri"/>
        </w:rPr>
        <w:t xml:space="preserve">, </w:t>
      </w:r>
      <w:r w:rsidRPr="005A59CD">
        <w:rPr>
          <w:rFonts w:ascii="Calibri" w:hAnsi="Calibri" w:cs="Calibri"/>
        </w:rPr>
        <w:t xml:space="preserve">dat Inschrijver/Combinatie </w:t>
      </w:r>
      <w:r w:rsidR="003C4C10">
        <w:rPr>
          <w:rFonts w:ascii="Calibri" w:hAnsi="Calibri" w:cs="Calibri"/>
        </w:rPr>
        <w:t>de Storagecomponenten</w:t>
      </w:r>
      <w:r w:rsidRPr="005A59CD">
        <w:rPr>
          <w:rFonts w:ascii="Calibri" w:hAnsi="Calibri" w:cs="Calibri"/>
        </w:rPr>
        <w:t xml:space="preserve"> </w:t>
      </w:r>
      <w:r w:rsidR="003C4C10" w:rsidRPr="003C4C10">
        <w:rPr>
          <w:rFonts w:ascii="Calibri" w:hAnsi="Calibri" w:cs="Calibri"/>
        </w:rPr>
        <w:t>compleet en volledig op locatie van de gemeente Tilburg</w:t>
      </w:r>
      <w:r w:rsidR="003C4C10">
        <w:rPr>
          <w:rFonts w:ascii="Calibri" w:hAnsi="Calibri" w:cs="Calibri"/>
        </w:rPr>
        <w:t xml:space="preserve"> levert</w:t>
      </w:r>
      <w:r w:rsidR="000F2EF0">
        <w:rPr>
          <w:rFonts w:ascii="Calibri" w:hAnsi="Calibri" w:cs="Calibri"/>
        </w:rPr>
        <w:t>, een en ander zoals beschreven in het Aanbestedingsdocument inclusief bijlagen,</w:t>
      </w:r>
      <w:r w:rsidR="003C4C10">
        <w:rPr>
          <w:rFonts w:ascii="Calibri" w:hAnsi="Calibri" w:cs="Calibri"/>
        </w:rPr>
        <w:t xml:space="preserve"> binnen</w:t>
      </w:r>
    </w:p>
    <w:p w14:paraId="7931A159" w14:textId="77777777" w:rsidR="00DA146C" w:rsidRPr="005A59CD" w:rsidRDefault="00DA146C" w:rsidP="00DA146C">
      <w:pPr>
        <w:spacing w:line="240" w:lineRule="auto"/>
        <w:jc w:val="both"/>
        <w:rPr>
          <w:rFonts w:ascii="Calibri" w:hAnsi="Calibri" w:cs="Calibri"/>
          <w:b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539"/>
        <w:gridCol w:w="5103"/>
      </w:tblGrid>
      <w:tr w:rsidR="00DA146C" w:rsidRPr="005A59CD" w14:paraId="688119A9" w14:textId="77777777" w:rsidTr="00CF57F6">
        <w:trPr>
          <w:trHeight w:val="290"/>
        </w:trPr>
        <w:tc>
          <w:tcPr>
            <w:tcW w:w="3539" w:type="dxa"/>
            <w:noWrap/>
            <w:hideMark/>
          </w:tcPr>
          <w:p w14:paraId="0007CBAC" w14:textId="58EE0192" w:rsidR="00DA146C" w:rsidRPr="005A59CD" w:rsidRDefault="00DA146C" w:rsidP="00381E37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Levertijd in kalenderdagen</w:t>
            </w:r>
            <w:r w:rsidR="00CF57F6">
              <w:rPr>
                <w:rFonts w:ascii="Calibri" w:hAnsi="Calibri" w:cs="Calibri"/>
                <w:b/>
              </w:rPr>
              <w:t xml:space="preserve"> na bestelling</w:t>
            </w:r>
          </w:p>
        </w:tc>
        <w:tc>
          <w:tcPr>
            <w:tcW w:w="5103" w:type="dxa"/>
            <w:noWrap/>
            <w:hideMark/>
          </w:tcPr>
          <w:p w14:paraId="461D2E2C" w14:textId="021F45BB" w:rsidR="00DA146C" w:rsidRPr="005A59CD" w:rsidRDefault="003C4C10" w:rsidP="003C4C10">
            <w:pPr>
              <w:spacing w:line="240" w:lineRule="auto"/>
              <w:jc w:val="center"/>
              <w:rPr>
                <w:rFonts w:ascii="Calibri" w:hAnsi="Calibri" w:cs="Calibri"/>
                <w:bCs/>
              </w:rPr>
            </w:pPr>
            <w:r w:rsidRPr="003C4C10">
              <w:rPr>
                <w:rFonts w:ascii="Calibri" w:hAnsi="Calibri" w:cs="Calibri"/>
                <w:bCs/>
              </w:rPr>
              <w:t>&lt;</w:t>
            </w:r>
            <w:r>
              <w:rPr>
                <w:rFonts w:ascii="Calibri" w:hAnsi="Calibri" w:cs="Calibri"/>
                <w:bCs/>
              </w:rPr>
              <w:t xml:space="preserve">vul in: </w:t>
            </w:r>
            <w:r w:rsidR="00CF57F6">
              <w:rPr>
                <w:rFonts w:ascii="Calibri" w:hAnsi="Calibri" w:cs="Calibri"/>
                <w:bCs/>
              </w:rPr>
              <w:t>levertijd voluit geschreven (bijvoorbeeld “vijf”)</w:t>
            </w:r>
            <w:r w:rsidRPr="003C4C10">
              <w:rPr>
                <w:rFonts w:ascii="Calibri" w:hAnsi="Calibri" w:cs="Calibri"/>
                <w:bCs/>
              </w:rPr>
              <w:t>&gt;</w:t>
            </w:r>
          </w:p>
        </w:tc>
      </w:tr>
    </w:tbl>
    <w:p w14:paraId="1280805D" w14:textId="77777777" w:rsidR="00DA146C" w:rsidRPr="005A59CD" w:rsidRDefault="00DA146C" w:rsidP="00DA146C">
      <w:pPr>
        <w:spacing w:line="240" w:lineRule="auto"/>
        <w:jc w:val="both"/>
        <w:rPr>
          <w:rFonts w:ascii="Calibri" w:hAnsi="Calibri" w:cs="Calibri"/>
          <w:b/>
        </w:rPr>
      </w:pPr>
    </w:p>
    <w:p w14:paraId="2E6C9CAF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Aldus opgemaakt en naar waarheid rechtsgeldig (bevoegd) ondertekend:</w:t>
      </w:r>
    </w:p>
    <w:p w14:paraId="17C3A3C4" w14:textId="77777777" w:rsidR="00DA146C" w:rsidRPr="005A59CD" w:rsidRDefault="00DA146C" w:rsidP="00DA146C">
      <w:pPr>
        <w:jc w:val="both"/>
        <w:rPr>
          <w:rFonts w:ascii="Calibri" w:hAnsi="Calibri" w:cs="Calibri"/>
        </w:rPr>
      </w:pPr>
    </w:p>
    <w:p w14:paraId="476E66E7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Op: &lt;datum&gt;</w:t>
      </w:r>
    </w:p>
    <w:p w14:paraId="716E7771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Te: &lt;plaats&gt;</w:t>
      </w:r>
    </w:p>
    <w:p w14:paraId="35E92DDA" w14:textId="77777777" w:rsidR="00DA146C" w:rsidRPr="005A59CD" w:rsidRDefault="00DA146C" w:rsidP="00DA146C">
      <w:pPr>
        <w:jc w:val="both"/>
        <w:rPr>
          <w:rFonts w:ascii="Calibri" w:hAnsi="Calibri" w:cs="Calibri"/>
        </w:rPr>
      </w:pPr>
    </w:p>
    <w:p w14:paraId="4D90CB27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Inschrijver/Combinant 1</w:t>
      </w:r>
    </w:p>
    <w:p w14:paraId="46CE7188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&lt;naam functionaris&gt;</w:t>
      </w:r>
    </w:p>
    <w:p w14:paraId="78E64A7D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&lt;handtekening&gt;</w:t>
      </w:r>
    </w:p>
    <w:p w14:paraId="35C4A6AE" w14:textId="77777777" w:rsidR="00DA146C" w:rsidRPr="005A59CD" w:rsidRDefault="00DA146C" w:rsidP="00DA146C">
      <w:pPr>
        <w:jc w:val="both"/>
        <w:rPr>
          <w:rFonts w:ascii="Calibri" w:hAnsi="Calibri" w:cs="Calibri"/>
        </w:rPr>
      </w:pPr>
    </w:p>
    <w:p w14:paraId="543B320F" w14:textId="2DC44767" w:rsidR="00DA146C" w:rsidRPr="005A59CD" w:rsidRDefault="003C4C10" w:rsidP="00DA146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</w:t>
      </w:r>
      <w:r w:rsidR="00DA146C" w:rsidRPr="005A59CD">
        <w:rPr>
          <w:rFonts w:ascii="Calibri" w:hAnsi="Calibri" w:cs="Calibri"/>
        </w:rPr>
        <w:t>Combinant 2 (indien van toepassing)</w:t>
      </w:r>
      <w:r>
        <w:rPr>
          <w:rFonts w:ascii="Calibri" w:hAnsi="Calibri" w:cs="Calibri"/>
        </w:rPr>
        <w:t>&gt;</w:t>
      </w:r>
    </w:p>
    <w:p w14:paraId="7DFC42E9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Op: &lt;datum&gt;</w:t>
      </w:r>
    </w:p>
    <w:p w14:paraId="519FE033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Te: &lt;plaats&gt;</w:t>
      </w:r>
    </w:p>
    <w:p w14:paraId="7D68F298" w14:textId="77777777" w:rsidR="00DA146C" w:rsidRPr="005A59CD" w:rsidRDefault="00DA146C" w:rsidP="00DA146C">
      <w:pPr>
        <w:jc w:val="both"/>
        <w:rPr>
          <w:rFonts w:ascii="Calibri" w:hAnsi="Calibri" w:cs="Calibri"/>
        </w:rPr>
      </w:pPr>
    </w:p>
    <w:p w14:paraId="3E2FAAE7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&lt;naam functionaris&gt;</w:t>
      </w:r>
    </w:p>
    <w:p w14:paraId="45BC3928" w14:textId="77777777" w:rsidR="00DA146C" w:rsidRPr="005A59CD" w:rsidRDefault="00DA146C" w:rsidP="00DA146C">
      <w:pPr>
        <w:jc w:val="both"/>
        <w:rPr>
          <w:rFonts w:ascii="Calibri" w:hAnsi="Calibri" w:cs="Calibri"/>
        </w:rPr>
      </w:pPr>
      <w:r w:rsidRPr="005A59CD">
        <w:rPr>
          <w:rFonts w:ascii="Calibri" w:hAnsi="Calibri" w:cs="Calibri"/>
        </w:rPr>
        <w:t>&lt;handtekening&gt;</w:t>
      </w:r>
    </w:p>
    <w:sectPr w:rsidR="00DA146C" w:rsidRPr="005A59CD" w:rsidSect="00A5697A">
      <w:footerReference w:type="default" r:id="rId12"/>
      <w:headerReference w:type="first" r:id="rId13"/>
      <w:footerReference w:type="first" r:id="rId14"/>
      <w:pgSz w:w="11906" w:h="16838"/>
      <w:pgMar w:top="1134" w:right="1474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8E286" w14:textId="77777777" w:rsidR="00D000A9" w:rsidRDefault="00D000A9" w:rsidP="004C03F0">
      <w:pPr>
        <w:spacing w:line="240" w:lineRule="auto"/>
      </w:pPr>
      <w:r>
        <w:separator/>
      </w:r>
    </w:p>
  </w:endnote>
  <w:endnote w:type="continuationSeparator" w:id="0">
    <w:p w14:paraId="5357AF2C" w14:textId="77777777" w:rsidR="00D000A9" w:rsidRDefault="00D000A9" w:rsidP="004C03F0">
      <w:pPr>
        <w:spacing w:line="240" w:lineRule="auto"/>
      </w:pPr>
      <w:r>
        <w:continuationSeparator/>
      </w:r>
    </w:p>
  </w:endnote>
  <w:endnote w:type="continuationNotice" w:id="1">
    <w:p w14:paraId="142460C3" w14:textId="77777777" w:rsidR="00D000A9" w:rsidRDefault="00D000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750534"/>
      <w:showingPlcHdr/>
      <w:dataBinding w:prefixMappings="xmlns:ns0='http://www.keyscript.nl/huisstijl/UxDocumentForm' " w:xpath="/ns0:variabelen[1]/ns0:UxDocumentForm[1]/ns0:uxTitelField[1]" w:storeItemID="{30024A26-C9DD-46C4-8607-F1118F24DCAD}"/>
      <w:text/>
    </w:sdtPr>
    <w:sdtEndPr>
      <w:rPr>
        <w:b w:val="0"/>
      </w:rPr>
    </w:sdtEndPr>
    <w:sdtContent>
      <w:p w14:paraId="624C8DD0" w14:textId="2AAA6BCB" w:rsidR="00F8554C" w:rsidRPr="00071DFD" w:rsidRDefault="00406246" w:rsidP="00406246">
        <w:pPr>
          <w:pStyle w:val="DHRandinfoKop"/>
          <w:spacing w:before="40"/>
          <w:rPr>
            <w:b w:val="0"/>
          </w:rPr>
        </w:pPr>
        <w:r>
          <w:t xml:space="preserve">     </w:t>
        </w:r>
      </w:p>
    </w:sdtContent>
  </w:sdt>
  <w:p w14:paraId="2DE9522F" w14:textId="3B58DAC4" w:rsidR="00F8554C" w:rsidRPr="00817FCC" w:rsidRDefault="00F8554C" w:rsidP="00CB2811">
    <w:pPr>
      <w:pStyle w:val="Voettekst"/>
      <w:tabs>
        <w:tab w:val="left" w:pos="879"/>
        <w:tab w:val="right" w:pos="8620"/>
      </w:tabs>
      <w:spacing w:after="240"/>
      <w:ind w:right="-817"/>
      <w:rPr>
        <w:rStyle w:val="DHPaginaCijfer"/>
      </w:rPr>
    </w:pPr>
    <w:r>
      <w:rPr>
        <w:rStyle w:val="DHPaginaCijfer"/>
      </w:rPr>
      <w:tab/>
    </w:r>
    <w:r>
      <w:rPr>
        <w:rStyle w:val="DHPaginaCijfer"/>
      </w:rPr>
      <w:tab/>
    </w:r>
    <w:r>
      <w:rPr>
        <w:rStyle w:val="DHPaginaCijfe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DE6D" w14:textId="77777777" w:rsidR="002962F4" w:rsidRDefault="002962F4" w:rsidP="00F26249">
    <w:pPr>
      <w:spacing w:line="620" w:lineRule="exact"/>
    </w:pPr>
  </w:p>
  <w:p w14:paraId="6BFA8014" w14:textId="77777777" w:rsidR="002962F4" w:rsidRPr="002962F4" w:rsidRDefault="002962F4" w:rsidP="002962F4">
    <w:pPr>
      <w:pStyle w:val="DHRandinfoKop"/>
      <w:rPr>
        <w:rFonts w:eastAsia="Times New Roman"/>
        <w:noProof/>
        <w:lang w:eastAsia="nl-NL"/>
      </w:rPr>
    </w:pPr>
    <w:r w:rsidRPr="002962F4">
      <w:rPr>
        <w:rFonts w:eastAsia="Times New Roman"/>
        <w:noProof/>
        <w:lang w:eastAsia="nl-NL"/>
      </w:rPr>
      <w:t>Versie</w:t>
    </w:r>
  </w:p>
  <w:p w14:paraId="50DBC78D" w14:textId="3AE35B23" w:rsidR="00F8554C" w:rsidRPr="002962F4" w:rsidRDefault="00F8554C" w:rsidP="002962F4">
    <w:pPr>
      <w:pStyle w:val="DHRandInfoInvultekst"/>
      <w:rPr>
        <w:rFonts w:eastAsia="Times New Roman"/>
        <w:noProof/>
        <w:lang w:eastAsia="nl-NL"/>
      </w:rPr>
    </w:pPr>
    <w:r w:rsidRPr="002962F4">
      <w:rPr>
        <w:rFonts w:eastAsia="Times New Roman"/>
        <w:noProof/>
        <w:lang w:eastAsia="nl-NL"/>
      </w:rPr>
      <w:t>Crisis v0.</w:t>
    </w:r>
    <w:r w:rsidR="007C285D">
      <w:rPr>
        <w:rFonts w:eastAsia="Times New Roman"/>
        <w:noProof/>
        <w:lang w:eastAsia="nl-NL"/>
      </w:rPr>
      <w:t>5</w: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  <w:gridCol w:w="2150"/>
      <w:gridCol w:w="2421"/>
      <w:gridCol w:w="2156"/>
    </w:tblGrid>
    <w:tr w:rsidR="00F8554C" w:rsidRPr="00F82B1C" w14:paraId="3EF14415" w14:textId="77777777" w:rsidTr="796F36B6">
      <w:trPr>
        <w:trHeight w:val="1320"/>
      </w:trPr>
      <w:tc>
        <w:tcPr>
          <w:tcW w:w="2694" w:type="dxa"/>
        </w:tcPr>
        <w:p w14:paraId="1A83495C" w14:textId="77777777" w:rsidR="00F8554C" w:rsidRDefault="00F8554C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p w14:paraId="39A21FCB" w14:textId="38BE59CB" w:rsidR="00F8554C" w:rsidRPr="00F82B1C" w:rsidRDefault="00070E53" w:rsidP="00DD032B">
          <w:pPr>
            <w:pStyle w:val="DHRandInfoInvultekst"/>
            <w:rPr>
              <w:noProof/>
            </w:rPr>
          </w:pPr>
          <w:r>
            <w:rPr>
              <w:noProof/>
            </w:rPr>
            <w:t>1</w:t>
          </w:r>
          <w:r w:rsidR="007C285D">
            <w:rPr>
              <w:noProof/>
            </w:rPr>
            <w:t>9</w:t>
          </w:r>
          <w:r w:rsidR="00F8554C">
            <w:rPr>
              <w:noProof/>
            </w:rPr>
            <w:t xml:space="preserve"> april 20222</w:t>
          </w:r>
        </w:p>
        <w:p w14:paraId="1BAA92A1" w14:textId="77777777" w:rsidR="00F8554C" w:rsidRPr="007B7006" w:rsidRDefault="00F8554C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1" w:name="bmVersie"/>
          <w:r w:rsidRPr="007B7006">
            <w:rPr>
              <w:noProof/>
              <w:vanish/>
              <w:color w:val="FFFFFF"/>
            </w:rPr>
            <w:t>Versie</w:t>
          </w:r>
        </w:p>
        <w:p w14:paraId="79C7E2D5" w14:textId="77777777" w:rsidR="00F8554C" w:rsidRPr="007B7006" w:rsidRDefault="00F8554C" w:rsidP="007B7006">
          <w:pPr>
            <w:pStyle w:val="DHRandInfoInvultekst"/>
            <w:spacing w:line="20" w:lineRule="exact"/>
            <w:rPr>
              <w:noProof/>
              <w:vanish/>
              <w:color w:val="FFFFFF"/>
            </w:rPr>
          </w:pPr>
          <w:r w:rsidRPr="007B7006">
            <w:rPr>
              <w:rStyle w:val="Tekstvantijdelijkeaanduiding"/>
              <w:vanish/>
              <w:color w:val="FFFFFF"/>
            </w:rPr>
            <w:t>Typ tekst</w:t>
          </w:r>
        </w:p>
        <w:p w14:paraId="0455F600" w14:textId="77777777" w:rsidR="00F8554C" w:rsidRPr="007B7006" w:rsidRDefault="00F8554C" w:rsidP="007B7006">
          <w:pPr>
            <w:pStyle w:val="DHRandinfoKop"/>
          </w:pPr>
          <w:bookmarkStart w:id="2" w:name="bmAuteur"/>
          <w:bookmarkEnd w:id="1"/>
          <w:r w:rsidRPr="007B7006">
            <w:t>Auteur</w:t>
          </w:r>
        </w:p>
        <w:p w14:paraId="70CB11C6" w14:textId="77777777" w:rsidR="00F8554C" w:rsidRPr="007B7006" w:rsidRDefault="00F8554C" w:rsidP="00F8554C">
          <w:pPr>
            <w:pStyle w:val="DHRandInfoInvultekst"/>
          </w:pPr>
          <w:r>
            <w:t>Gemeente Eindhoven afdeling ISCM</w:t>
          </w:r>
          <w:bookmarkEnd w:id="2"/>
        </w:p>
      </w:tc>
      <w:tc>
        <w:tcPr>
          <w:tcW w:w="2150" w:type="dxa"/>
        </w:tcPr>
        <w:p w14:paraId="3975C67A" w14:textId="77777777" w:rsidR="00F8554C" w:rsidRPr="007B7006" w:rsidRDefault="00F8554C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3" w:name="bmOpdrachtnaam"/>
          <w:r w:rsidRPr="007B7006">
            <w:rPr>
              <w:noProof/>
              <w:vanish/>
              <w:color w:val="FFFFFF"/>
            </w:rPr>
            <w:t>Opdrachtnaam</w:t>
          </w:r>
        </w:p>
        <w:p w14:paraId="764BFF5F" w14:textId="77777777" w:rsidR="00F8554C" w:rsidRPr="007B7006" w:rsidRDefault="00F8554C" w:rsidP="007B7006">
          <w:pPr>
            <w:pStyle w:val="DHRandInfoInvultekst"/>
            <w:spacing w:line="20" w:lineRule="exact"/>
            <w:rPr>
              <w:noProof/>
              <w:vanish/>
              <w:color w:val="FFFFFF"/>
            </w:rPr>
          </w:pPr>
          <w:r w:rsidRPr="007B7006">
            <w:rPr>
              <w:rStyle w:val="Tekstvantijdelijkeaanduiding"/>
              <w:vanish/>
              <w:color w:val="FFFFFF"/>
            </w:rPr>
            <w:t>Typ tekst</w:t>
          </w:r>
        </w:p>
        <w:p w14:paraId="5C90E389" w14:textId="77777777" w:rsidR="00F8554C" w:rsidRPr="007B7006" w:rsidRDefault="00F8554C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4" w:name="bmOpdrachtgever"/>
          <w:bookmarkEnd w:id="3"/>
          <w:r w:rsidRPr="007B7006">
            <w:rPr>
              <w:noProof/>
              <w:vanish/>
              <w:color w:val="FFFFFF"/>
            </w:rPr>
            <w:t>Opdrachtgever</w:t>
          </w:r>
        </w:p>
        <w:p w14:paraId="3D75DAB5" w14:textId="77777777" w:rsidR="00F8554C" w:rsidRPr="007B7006" w:rsidRDefault="00F8554C" w:rsidP="007B7006">
          <w:pPr>
            <w:pStyle w:val="DHRandInfoInvultekst"/>
            <w:spacing w:line="20" w:lineRule="exact"/>
            <w:rPr>
              <w:noProof/>
              <w:vanish/>
              <w:color w:val="FFFFFF"/>
            </w:rPr>
          </w:pPr>
          <w:r w:rsidRPr="007B7006">
            <w:rPr>
              <w:rStyle w:val="Tekstvantijdelijkeaanduiding"/>
              <w:vanish/>
              <w:color w:val="FFFFFF"/>
            </w:rPr>
            <w:t>Typ tekst</w:t>
          </w:r>
        </w:p>
        <w:p w14:paraId="6D5426B8" w14:textId="77777777" w:rsidR="00F8554C" w:rsidRPr="007B7006" w:rsidRDefault="00F8554C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5" w:name="bmOpdrachtnummer"/>
          <w:bookmarkEnd w:id="4"/>
          <w:r w:rsidRPr="007B7006">
            <w:rPr>
              <w:noProof/>
              <w:vanish/>
              <w:color w:val="FFFFFF"/>
            </w:rPr>
            <w:t>Opdrachtnummer</w:t>
          </w:r>
        </w:p>
        <w:p w14:paraId="505E604C" w14:textId="77777777" w:rsidR="00F8554C" w:rsidRPr="00F82B1C" w:rsidRDefault="00F8554C" w:rsidP="007B7006">
          <w:pPr>
            <w:pStyle w:val="DHRandInfoInvultekst"/>
            <w:spacing w:line="20" w:lineRule="exact"/>
            <w:rPr>
              <w:noProof/>
            </w:rPr>
          </w:pPr>
          <w:r w:rsidRPr="007B7006">
            <w:rPr>
              <w:rStyle w:val="Tekstvantijdelijkeaanduiding"/>
              <w:vanish/>
              <w:color w:val="FFFFFF"/>
            </w:rPr>
            <w:t>Typ tekst</w:t>
          </w:r>
          <w:bookmarkEnd w:id="5"/>
        </w:p>
      </w:tc>
      <w:tc>
        <w:tcPr>
          <w:tcW w:w="2421" w:type="dxa"/>
        </w:tcPr>
        <w:p w14:paraId="4FA11C66" w14:textId="77777777" w:rsidR="00F8554C" w:rsidRPr="007B7006" w:rsidRDefault="00F8554C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6" w:name="bmStatus"/>
          <w:r w:rsidRPr="007B7006">
            <w:rPr>
              <w:noProof/>
              <w:vanish/>
              <w:color w:val="FFFFFF"/>
            </w:rPr>
            <w:t>Status</w:t>
          </w:r>
        </w:p>
        <w:p w14:paraId="72CB5842" w14:textId="77777777" w:rsidR="00F8554C" w:rsidRPr="00F82B1C" w:rsidRDefault="00F8554C" w:rsidP="007B7006">
          <w:pPr>
            <w:pStyle w:val="DHRandInfoInvultekst"/>
            <w:spacing w:line="20" w:lineRule="exact"/>
            <w:rPr>
              <w:noProof/>
            </w:rPr>
          </w:pPr>
          <w:r w:rsidRPr="007B7006">
            <w:rPr>
              <w:rStyle w:val="Tekstvantijdelijkeaanduiding"/>
              <w:vanish/>
              <w:color w:val="FFFFFF"/>
            </w:rPr>
            <w:t>Typ tekst</w:t>
          </w:r>
          <w:bookmarkEnd w:id="6"/>
        </w:p>
      </w:tc>
      <w:tc>
        <w:tcPr>
          <w:tcW w:w="2156" w:type="dxa"/>
        </w:tcPr>
        <w:p w14:paraId="7E05C8B2" w14:textId="77777777" w:rsidR="00F8554C" w:rsidRPr="00F82B1C" w:rsidRDefault="00F8554C" w:rsidP="00BD5048">
          <w:pPr>
            <w:pStyle w:val="DHRandinfoKop"/>
            <w:rPr>
              <w:noProof/>
            </w:rPr>
          </w:pPr>
        </w:p>
      </w:tc>
    </w:tr>
  </w:tbl>
  <w:p w14:paraId="48CDB75D" w14:textId="77777777" w:rsidR="00F8554C" w:rsidRDefault="00F855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64A19" w14:textId="77777777" w:rsidR="00D000A9" w:rsidRDefault="00D000A9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5134AAD" w14:textId="77777777" w:rsidR="00D000A9" w:rsidRDefault="00D000A9" w:rsidP="004C03F0">
      <w:pPr>
        <w:spacing w:line="240" w:lineRule="auto"/>
      </w:pPr>
      <w:r>
        <w:continuationSeparator/>
      </w:r>
    </w:p>
  </w:footnote>
  <w:footnote w:type="continuationNotice" w:id="1">
    <w:p w14:paraId="667FBB1A" w14:textId="77777777" w:rsidR="00D000A9" w:rsidRDefault="00D000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EC9E1" w14:textId="77777777" w:rsidR="00F8554C" w:rsidRDefault="00F8554C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7629C"/>
    <w:multiLevelType w:val="hybridMultilevel"/>
    <w:tmpl w:val="E092EA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AF69AA"/>
    <w:multiLevelType w:val="hybridMultilevel"/>
    <w:tmpl w:val="73D078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F324DC"/>
    <w:multiLevelType w:val="hybridMultilevel"/>
    <w:tmpl w:val="1C5C6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5F54BB"/>
    <w:multiLevelType w:val="hybridMultilevel"/>
    <w:tmpl w:val="51209924"/>
    <w:lvl w:ilvl="0" w:tplc="BC50CB54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687821"/>
    <w:multiLevelType w:val="hybridMultilevel"/>
    <w:tmpl w:val="9F3A08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C4918"/>
    <w:multiLevelType w:val="singleLevel"/>
    <w:tmpl w:val="C7A4843E"/>
    <w:lvl w:ilvl="0">
      <w:start w:val="3"/>
      <w:numFmt w:val="bullet"/>
      <w:lvlText w:val="-"/>
      <w:lvlJc w:val="left"/>
      <w:pPr>
        <w:tabs>
          <w:tab w:val="num" w:pos="710"/>
        </w:tabs>
        <w:ind w:left="71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6867496"/>
    <w:multiLevelType w:val="hybridMultilevel"/>
    <w:tmpl w:val="EA08C7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97231"/>
    <w:multiLevelType w:val="multilevel"/>
    <w:tmpl w:val="D9341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97E373A"/>
    <w:multiLevelType w:val="hybridMultilevel"/>
    <w:tmpl w:val="C9EE6538"/>
    <w:lvl w:ilvl="0" w:tplc="4F18C114">
      <w:numFmt w:val="bullet"/>
      <w:lvlText w:val="-"/>
      <w:lvlJc w:val="left"/>
      <w:pPr>
        <w:ind w:left="1070" w:hanging="710"/>
      </w:pPr>
      <w:rPr>
        <w:rFonts w:ascii="Georgia" w:eastAsiaTheme="minorHAnsi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55F13"/>
    <w:multiLevelType w:val="hybridMultilevel"/>
    <w:tmpl w:val="D7902A3E"/>
    <w:lvl w:ilvl="0" w:tplc="D60E65F8">
      <w:start w:val="1"/>
      <w:numFmt w:val="lowerLetter"/>
      <w:lvlText w:val="%1."/>
      <w:lvlJc w:val="left"/>
      <w:pPr>
        <w:tabs>
          <w:tab w:val="num" w:pos="1074"/>
        </w:tabs>
        <w:ind w:left="1074" w:hanging="360"/>
      </w:pPr>
      <w:rPr>
        <w:rFonts w:asciiTheme="minorHAnsi" w:eastAsiaTheme="minorHAnsi" w:hAnsiTheme="minorHAnsi" w:cs="Times New Roman"/>
      </w:rPr>
    </w:lvl>
    <w:lvl w:ilvl="1" w:tplc="010C7820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3" w15:restartNumberingAfterBreak="0">
    <w:nsid w:val="524C6F38"/>
    <w:multiLevelType w:val="multilevel"/>
    <w:tmpl w:val="E34C8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220A63"/>
    <w:multiLevelType w:val="multilevel"/>
    <w:tmpl w:val="3D52E118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5" w15:restartNumberingAfterBreak="0">
    <w:nsid w:val="63DF31AA"/>
    <w:multiLevelType w:val="hybridMultilevel"/>
    <w:tmpl w:val="1C5C6A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A1928"/>
    <w:multiLevelType w:val="hybridMultilevel"/>
    <w:tmpl w:val="B186D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8" w15:restartNumberingAfterBreak="0">
    <w:nsid w:val="6ED36683"/>
    <w:multiLevelType w:val="hybridMultilevel"/>
    <w:tmpl w:val="0C7666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E2B60"/>
    <w:multiLevelType w:val="multilevel"/>
    <w:tmpl w:val="C1EE75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pStyle w:val="Kop3"/>
      <w:lvlText w:val="%1.%2.%3"/>
      <w:lvlJc w:val="left"/>
      <w:pPr>
        <w:ind w:left="788" w:hanging="504"/>
      </w:pPr>
      <w:rPr>
        <w:rFonts w:hint="default"/>
        <w:i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B2596B"/>
    <w:multiLevelType w:val="hybridMultilevel"/>
    <w:tmpl w:val="7CEE274A"/>
    <w:lvl w:ilvl="0" w:tplc="C6F40D50">
      <w:start w:val="1"/>
      <w:numFmt w:val="bullet"/>
      <w:pStyle w:val="bullets"/>
      <w:lvlText w:val="-"/>
      <w:lvlJc w:val="left"/>
      <w:pPr>
        <w:ind w:left="567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863A7"/>
    <w:multiLevelType w:val="hybridMultilevel"/>
    <w:tmpl w:val="1C5C6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C2D22"/>
    <w:multiLevelType w:val="hybridMultilevel"/>
    <w:tmpl w:val="37E8450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18"/>
  </w:num>
  <w:num w:numId="13">
    <w:abstractNumId w:val="29"/>
  </w:num>
  <w:num w:numId="14">
    <w:abstractNumId w:val="15"/>
  </w:num>
  <w:num w:numId="15">
    <w:abstractNumId w:val="10"/>
  </w:num>
  <w:num w:numId="16">
    <w:abstractNumId w:val="20"/>
  </w:num>
  <w:num w:numId="17">
    <w:abstractNumId w:val="22"/>
  </w:num>
  <w:num w:numId="18">
    <w:abstractNumId w:val="17"/>
  </w:num>
  <w:num w:numId="19">
    <w:abstractNumId w:val="32"/>
  </w:num>
  <w:num w:numId="20">
    <w:abstractNumId w:val="12"/>
  </w:num>
  <w:num w:numId="21">
    <w:abstractNumId w:val="14"/>
  </w:num>
  <w:num w:numId="22">
    <w:abstractNumId w:val="23"/>
  </w:num>
  <w:num w:numId="23">
    <w:abstractNumId w:val="30"/>
  </w:num>
  <w:num w:numId="24">
    <w:abstractNumId w:val="24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1"/>
  </w:num>
  <w:num w:numId="29">
    <w:abstractNumId w:val="25"/>
  </w:num>
  <w:num w:numId="30">
    <w:abstractNumId w:val="31"/>
  </w:num>
  <w:num w:numId="31">
    <w:abstractNumId w:val="19"/>
  </w:num>
  <w:num w:numId="32">
    <w:abstractNumId w:val="26"/>
  </w:num>
  <w:num w:numId="33">
    <w:abstractNumId w:val="28"/>
  </w:num>
  <w:num w:numId="34">
    <w:abstractNumId w:val="13"/>
  </w:num>
  <w:num w:numId="35">
    <w:abstractNumId w:val="29"/>
  </w:num>
  <w:num w:numId="36">
    <w:abstractNumId w:val="27"/>
  </w:num>
  <w:num w:numId="37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7B7006"/>
    <w:rsid w:val="00000C19"/>
    <w:rsid w:val="00001839"/>
    <w:rsid w:val="000026E4"/>
    <w:rsid w:val="000036C8"/>
    <w:rsid w:val="00003E76"/>
    <w:rsid w:val="000068BA"/>
    <w:rsid w:val="00006F09"/>
    <w:rsid w:val="00010BF2"/>
    <w:rsid w:val="0001681A"/>
    <w:rsid w:val="00016950"/>
    <w:rsid w:val="0001695F"/>
    <w:rsid w:val="00017E81"/>
    <w:rsid w:val="00021484"/>
    <w:rsid w:val="00021FC3"/>
    <w:rsid w:val="00025B05"/>
    <w:rsid w:val="000306AF"/>
    <w:rsid w:val="0003077A"/>
    <w:rsid w:val="00031FB1"/>
    <w:rsid w:val="0003291B"/>
    <w:rsid w:val="00034271"/>
    <w:rsid w:val="00036355"/>
    <w:rsid w:val="00036BF6"/>
    <w:rsid w:val="000419C9"/>
    <w:rsid w:val="00042920"/>
    <w:rsid w:val="00043500"/>
    <w:rsid w:val="00044CD8"/>
    <w:rsid w:val="00046D1A"/>
    <w:rsid w:val="00046D9B"/>
    <w:rsid w:val="00047EF5"/>
    <w:rsid w:val="000501C3"/>
    <w:rsid w:val="00050439"/>
    <w:rsid w:val="00052145"/>
    <w:rsid w:val="00052440"/>
    <w:rsid w:val="00054611"/>
    <w:rsid w:val="000548D1"/>
    <w:rsid w:val="00054F5D"/>
    <w:rsid w:val="00055757"/>
    <w:rsid w:val="00060F16"/>
    <w:rsid w:val="00062996"/>
    <w:rsid w:val="00062DFD"/>
    <w:rsid w:val="00064167"/>
    <w:rsid w:val="000642F1"/>
    <w:rsid w:val="0006511D"/>
    <w:rsid w:val="00065851"/>
    <w:rsid w:val="00065D08"/>
    <w:rsid w:val="00065F31"/>
    <w:rsid w:val="000707AA"/>
    <w:rsid w:val="00070830"/>
    <w:rsid w:val="00070E53"/>
    <w:rsid w:val="00071DFD"/>
    <w:rsid w:val="0007474B"/>
    <w:rsid w:val="000755DA"/>
    <w:rsid w:val="000773E4"/>
    <w:rsid w:val="00080DF2"/>
    <w:rsid w:val="00082C4A"/>
    <w:rsid w:val="00083258"/>
    <w:rsid w:val="00083B61"/>
    <w:rsid w:val="00085AAF"/>
    <w:rsid w:val="00085D18"/>
    <w:rsid w:val="00086D94"/>
    <w:rsid w:val="00087303"/>
    <w:rsid w:val="00087A90"/>
    <w:rsid w:val="00090168"/>
    <w:rsid w:val="00090BBF"/>
    <w:rsid w:val="000917E3"/>
    <w:rsid w:val="0009208F"/>
    <w:rsid w:val="0009455D"/>
    <w:rsid w:val="00094806"/>
    <w:rsid w:val="00094C4F"/>
    <w:rsid w:val="0009522E"/>
    <w:rsid w:val="00095589"/>
    <w:rsid w:val="0009603D"/>
    <w:rsid w:val="0009676A"/>
    <w:rsid w:val="00096D1F"/>
    <w:rsid w:val="0009736C"/>
    <w:rsid w:val="000A0237"/>
    <w:rsid w:val="000A0867"/>
    <w:rsid w:val="000A107F"/>
    <w:rsid w:val="000B5A0A"/>
    <w:rsid w:val="000B5AA5"/>
    <w:rsid w:val="000B5CB2"/>
    <w:rsid w:val="000B6BB7"/>
    <w:rsid w:val="000C0268"/>
    <w:rsid w:val="000C0350"/>
    <w:rsid w:val="000C070F"/>
    <w:rsid w:val="000C2C57"/>
    <w:rsid w:val="000C46D4"/>
    <w:rsid w:val="000C4F84"/>
    <w:rsid w:val="000C532B"/>
    <w:rsid w:val="000C5469"/>
    <w:rsid w:val="000C7A35"/>
    <w:rsid w:val="000C7F4A"/>
    <w:rsid w:val="000D1E74"/>
    <w:rsid w:val="000D2402"/>
    <w:rsid w:val="000D24B2"/>
    <w:rsid w:val="000D25BC"/>
    <w:rsid w:val="000D46CE"/>
    <w:rsid w:val="000D757D"/>
    <w:rsid w:val="000D7A24"/>
    <w:rsid w:val="000E23B7"/>
    <w:rsid w:val="000E3074"/>
    <w:rsid w:val="000E442C"/>
    <w:rsid w:val="000E56FA"/>
    <w:rsid w:val="000E59C2"/>
    <w:rsid w:val="000E5DE7"/>
    <w:rsid w:val="000E6864"/>
    <w:rsid w:val="000F00F0"/>
    <w:rsid w:val="000F0329"/>
    <w:rsid w:val="000F2EF0"/>
    <w:rsid w:val="000F3462"/>
    <w:rsid w:val="000F4506"/>
    <w:rsid w:val="000F4DC7"/>
    <w:rsid w:val="000F7423"/>
    <w:rsid w:val="00100BE9"/>
    <w:rsid w:val="00104444"/>
    <w:rsid w:val="00110E5F"/>
    <w:rsid w:val="00112C05"/>
    <w:rsid w:val="001131AB"/>
    <w:rsid w:val="00113441"/>
    <w:rsid w:val="00113702"/>
    <w:rsid w:val="001140F6"/>
    <w:rsid w:val="00115E7B"/>
    <w:rsid w:val="001204D9"/>
    <w:rsid w:val="00120DCE"/>
    <w:rsid w:val="0012380D"/>
    <w:rsid w:val="001246DB"/>
    <w:rsid w:val="0013010C"/>
    <w:rsid w:val="0013279C"/>
    <w:rsid w:val="00135142"/>
    <w:rsid w:val="00137964"/>
    <w:rsid w:val="00140EAE"/>
    <w:rsid w:val="00141894"/>
    <w:rsid w:val="00144451"/>
    <w:rsid w:val="001457C6"/>
    <w:rsid w:val="00145A80"/>
    <w:rsid w:val="0014780E"/>
    <w:rsid w:val="001508CF"/>
    <w:rsid w:val="00153AEC"/>
    <w:rsid w:val="00154538"/>
    <w:rsid w:val="0015517F"/>
    <w:rsid w:val="00155CEF"/>
    <w:rsid w:val="00156120"/>
    <w:rsid w:val="00156468"/>
    <w:rsid w:val="00157812"/>
    <w:rsid w:val="00162EF7"/>
    <w:rsid w:val="001662FE"/>
    <w:rsid w:val="001719FC"/>
    <w:rsid w:val="00171F8B"/>
    <w:rsid w:val="0017211B"/>
    <w:rsid w:val="001722D7"/>
    <w:rsid w:val="001802EE"/>
    <w:rsid w:val="00180EC4"/>
    <w:rsid w:val="001818AF"/>
    <w:rsid w:val="00184113"/>
    <w:rsid w:val="00185EEA"/>
    <w:rsid w:val="00187EAD"/>
    <w:rsid w:val="0019067B"/>
    <w:rsid w:val="0019113D"/>
    <w:rsid w:val="0019193F"/>
    <w:rsid w:val="00191F2E"/>
    <w:rsid w:val="001949BA"/>
    <w:rsid w:val="001961C0"/>
    <w:rsid w:val="0019674F"/>
    <w:rsid w:val="00197471"/>
    <w:rsid w:val="001A4F48"/>
    <w:rsid w:val="001A5206"/>
    <w:rsid w:val="001A7C81"/>
    <w:rsid w:val="001B158F"/>
    <w:rsid w:val="001B3405"/>
    <w:rsid w:val="001B37EC"/>
    <w:rsid w:val="001B405A"/>
    <w:rsid w:val="001B4EB5"/>
    <w:rsid w:val="001B5308"/>
    <w:rsid w:val="001B7D18"/>
    <w:rsid w:val="001C0C32"/>
    <w:rsid w:val="001C1232"/>
    <w:rsid w:val="001C1F09"/>
    <w:rsid w:val="001C324E"/>
    <w:rsid w:val="001C47A9"/>
    <w:rsid w:val="001C669A"/>
    <w:rsid w:val="001D1393"/>
    <w:rsid w:val="001D444B"/>
    <w:rsid w:val="001D5478"/>
    <w:rsid w:val="001D64EF"/>
    <w:rsid w:val="001E0521"/>
    <w:rsid w:val="001E196D"/>
    <w:rsid w:val="001E1F98"/>
    <w:rsid w:val="001E26AF"/>
    <w:rsid w:val="001E6673"/>
    <w:rsid w:val="001E68C4"/>
    <w:rsid w:val="001E6CBD"/>
    <w:rsid w:val="001E7030"/>
    <w:rsid w:val="001F0C51"/>
    <w:rsid w:val="001F41EC"/>
    <w:rsid w:val="001F5FAC"/>
    <w:rsid w:val="00202B6F"/>
    <w:rsid w:val="00202D30"/>
    <w:rsid w:val="00202E01"/>
    <w:rsid w:val="00205398"/>
    <w:rsid w:val="0020629C"/>
    <w:rsid w:val="00206F24"/>
    <w:rsid w:val="00211DBC"/>
    <w:rsid w:val="002139DE"/>
    <w:rsid w:val="00214970"/>
    <w:rsid w:val="00215101"/>
    <w:rsid w:val="002159F6"/>
    <w:rsid w:val="00215C49"/>
    <w:rsid w:val="002167F8"/>
    <w:rsid w:val="002177B3"/>
    <w:rsid w:val="002209F0"/>
    <w:rsid w:val="00220CC1"/>
    <w:rsid w:val="0022266F"/>
    <w:rsid w:val="00222E62"/>
    <w:rsid w:val="002238F4"/>
    <w:rsid w:val="00224AB9"/>
    <w:rsid w:val="00225E40"/>
    <w:rsid w:val="00226888"/>
    <w:rsid w:val="002269B8"/>
    <w:rsid w:val="002270A8"/>
    <w:rsid w:val="0023031D"/>
    <w:rsid w:val="002309E8"/>
    <w:rsid w:val="002322E3"/>
    <w:rsid w:val="00232B1E"/>
    <w:rsid w:val="002346F0"/>
    <w:rsid w:val="002348D6"/>
    <w:rsid w:val="00234F6A"/>
    <w:rsid w:val="0023657B"/>
    <w:rsid w:val="002365FC"/>
    <w:rsid w:val="002374D0"/>
    <w:rsid w:val="00240602"/>
    <w:rsid w:val="00241F13"/>
    <w:rsid w:val="00242C0E"/>
    <w:rsid w:val="00243E3E"/>
    <w:rsid w:val="00244EA3"/>
    <w:rsid w:val="00246DF4"/>
    <w:rsid w:val="00253A95"/>
    <w:rsid w:val="00253B6C"/>
    <w:rsid w:val="00254738"/>
    <w:rsid w:val="002561A6"/>
    <w:rsid w:val="00256787"/>
    <w:rsid w:val="0026095E"/>
    <w:rsid w:val="00264AB0"/>
    <w:rsid w:val="00264CE5"/>
    <w:rsid w:val="00264E4B"/>
    <w:rsid w:val="00265D2D"/>
    <w:rsid w:val="00266875"/>
    <w:rsid w:val="0027395D"/>
    <w:rsid w:val="0027492D"/>
    <w:rsid w:val="00277B89"/>
    <w:rsid w:val="0028064B"/>
    <w:rsid w:val="00280AA2"/>
    <w:rsid w:val="00281D37"/>
    <w:rsid w:val="00282C38"/>
    <w:rsid w:val="00285A97"/>
    <w:rsid w:val="002864B2"/>
    <w:rsid w:val="00286677"/>
    <w:rsid w:val="0028681F"/>
    <w:rsid w:val="00286BF4"/>
    <w:rsid w:val="00290AF9"/>
    <w:rsid w:val="0029120D"/>
    <w:rsid w:val="00291259"/>
    <w:rsid w:val="002914F3"/>
    <w:rsid w:val="00292276"/>
    <w:rsid w:val="00292525"/>
    <w:rsid w:val="00292E78"/>
    <w:rsid w:val="002944A9"/>
    <w:rsid w:val="002960A1"/>
    <w:rsid w:val="002962F4"/>
    <w:rsid w:val="00297B87"/>
    <w:rsid w:val="002A0288"/>
    <w:rsid w:val="002A1C73"/>
    <w:rsid w:val="002A272D"/>
    <w:rsid w:val="002A6905"/>
    <w:rsid w:val="002B1667"/>
    <w:rsid w:val="002B2699"/>
    <w:rsid w:val="002B3160"/>
    <w:rsid w:val="002B369B"/>
    <w:rsid w:val="002B3D89"/>
    <w:rsid w:val="002B474B"/>
    <w:rsid w:val="002B48B5"/>
    <w:rsid w:val="002B5F0A"/>
    <w:rsid w:val="002C076B"/>
    <w:rsid w:val="002C285D"/>
    <w:rsid w:val="002C7676"/>
    <w:rsid w:val="002C7FE3"/>
    <w:rsid w:val="002D22F0"/>
    <w:rsid w:val="002D50DB"/>
    <w:rsid w:val="002D69B5"/>
    <w:rsid w:val="002E016F"/>
    <w:rsid w:val="002E153B"/>
    <w:rsid w:val="002E40EF"/>
    <w:rsid w:val="002E581F"/>
    <w:rsid w:val="002E6635"/>
    <w:rsid w:val="002F106A"/>
    <w:rsid w:val="002F2710"/>
    <w:rsid w:val="002F3382"/>
    <w:rsid w:val="002F417B"/>
    <w:rsid w:val="002F47CD"/>
    <w:rsid w:val="002F4AD5"/>
    <w:rsid w:val="002F51B6"/>
    <w:rsid w:val="002F51EE"/>
    <w:rsid w:val="002F535D"/>
    <w:rsid w:val="002F602F"/>
    <w:rsid w:val="002F7EF2"/>
    <w:rsid w:val="003030E0"/>
    <w:rsid w:val="003038A4"/>
    <w:rsid w:val="00304220"/>
    <w:rsid w:val="003046ED"/>
    <w:rsid w:val="00305712"/>
    <w:rsid w:val="00307C90"/>
    <w:rsid w:val="003115BD"/>
    <w:rsid w:val="003118F4"/>
    <w:rsid w:val="00311D79"/>
    <w:rsid w:val="003126CC"/>
    <w:rsid w:val="00312E4B"/>
    <w:rsid w:val="00312F0F"/>
    <w:rsid w:val="00313136"/>
    <w:rsid w:val="00316BB5"/>
    <w:rsid w:val="003170CC"/>
    <w:rsid w:val="003177EE"/>
    <w:rsid w:val="00320B0B"/>
    <w:rsid w:val="00322037"/>
    <w:rsid w:val="00322656"/>
    <w:rsid w:val="00322BDF"/>
    <w:rsid w:val="003277CE"/>
    <w:rsid w:val="00327B82"/>
    <w:rsid w:val="00327DBB"/>
    <w:rsid w:val="0033010F"/>
    <w:rsid w:val="00331066"/>
    <w:rsid w:val="003320F2"/>
    <w:rsid w:val="00332DD1"/>
    <w:rsid w:val="00333369"/>
    <w:rsid w:val="00335851"/>
    <w:rsid w:val="00336283"/>
    <w:rsid w:val="0033753B"/>
    <w:rsid w:val="0034141C"/>
    <w:rsid w:val="003421BF"/>
    <w:rsid w:val="00342DF2"/>
    <w:rsid w:val="00343D41"/>
    <w:rsid w:val="00344E2D"/>
    <w:rsid w:val="003468B7"/>
    <w:rsid w:val="00347339"/>
    <w:rsid w:val="003544A6"/>
    <w:rsid w:val="00354612"/>
    <w:rsid w:val="00354784"/>
    <w:rsid w:val="0035487E"/>
    <w:rsid w:val="003548D5"/>
    <w:rsid w:val="00357AD8"/>
    <w:rsid w:val="00360B46"/>
    <w:rsid w:val="00360F8A"/>
    <w:rsid w:val="00361A7D"/>
    <w:rsid w:val="003650A3"/>
    <w:rsid w:val="00366833"/>
    <w:rsid w:val="00367476"/>
    <w:rsid w:val="00367660"/>
    <w:rsid w:val="00367EF1"/>
    <w:rsid w:val="00371B7B"/>
    <w:rsid w:val="00374A9B"/>
    <w:rsid w:val="003755A8"/>
    <w:rsid w:val="00376C4E"/>
    <w:rsid w:val="00377B8F"/>
    <w:rsid w:val="00380213"/>
    <w:rsid w:val="003804D4"/>
    <w:rsid w:val="003806D9"/>
    <w:rsid w:val="0038074F"/>
    <w:rsid w:val="00380FA3"/>
    <w:rsid w:val="00382770"/>
    <w:rsid w:val="00382887"/>
    <w:rsid w:val="0038454A"/>
    <w:rsid w:val="003852D5"/>
    <w:rsid w:val="00385565"/>
    <w:rsid w:val="0038584D"/>
    <w:rsid w:val="003923C9"/>
    <w:rsid w:val="00392C60"/>
    <w:rsid w:val="00394520"/>
    <w:rsid w:val="00396BF0"/>
    <w:rsid w:val="003A0AC3"/>
    <w:rsid w:val="003A1882"/>
    <w:rsid w:val="003A6705"/>
    <w:rsid w:val="003A7ED7"/>
    <w:rsid w:val="003B027B"/>
    <w:rsid w:val="003B0F1B"/>
    <w:rsid w:val="003B2FDC"/>
    <w:rsid w:val="003B37A5"/>
    <w:rsid w:val="003B5E15"/>
    <w:rsid w:val="003B70F0"/>
    <w:rsid w:val="003C08ED"/>
    <w:rsid w:val="003C1F28"/>
    <w:rsid w:val="003C2719"/>
    <w:rsid w:val="003C40C3"/>
    <w:rsid w:val="003C4C10"/>
    <w:rsid w:val="003C552D"/>
    <w:rsid w:val="003D0788"/>
    <w:rsid w:val="003D1485"/>
    <w:rsid w:val="003D25E5"/>
    <w:rsid w:val="003D30AC"/>
    <w:rsid w:val="003D318D"/>
    <w:rsid w:val="003D35F9"/>
    <w:rsid w:val="003D36A7"/>
    <w:rsid w:val="003D67BF"/>
    <w:rsid w:val="003E00F3"/>
    <w:rsid w:val="003E0EDB"/>
    <w:rsid w:val="003E2109"/>
    <w:rsid w:val="003E6CE2"/>
    <w:rsid w:val="003E7C77"/>
    <w:rsid w:val="003F08C3"/>
    <w:rsid w:val="003F0C47"/>
    <w:rsid w:val="003F0DC2"/>
    <w:rsid w:val="003F1057"/>
    <w:rsid w:val="003F111A"/>
    <w:rsid w:val="003F25CC"/>
    <w:rsid w:val="003F2F58"/>
    <w:rsid w:val="003F7919"/>
    <w:rsid w:val="00400539"/>
    <w:rsid w:val="004018AB"/>
    <w:rsid w:val="00403716"/>
    <w:rsid w:val="00403937"/>
    <w:rsid w:val="00403ED9"/>
    <w:rsid w:val="00404479"/>
    <w:rsid w:val="00406246"/>
    <w:rsid w:val="00406672"/>
    <w:rsid w:val="00406A6E"/>
    <w:rsid w:val="00407CA6"/>
    <w:rsid w:val="00410240"/>
    <w:rsid w:val="004104C7"/>
    <w:rsid w:val="00412BA7"/>
    <w:rsid w:val="0041365D"/>
    <w:rsid w:val="00413D88"/>
    <w:rsid w:val="00415341"/>
    <w:rsid w:val="00415EFF"/>
    <w:rsid w:val="0041752D"/>
    <w:rsid w:val="00417A3B"/>
    <w:rsid w:val="004202C0"/>
    <w:rsid w:val="004236D8"/>
    <w:rsid w:val="00423B70"/>
    <w:rsid w:val="004251CF"/>
    <w:rsid w:val="00425BFC"/>
    <w:rsid w:val="00425D04"/>
    <w:rsid w:val="00426FD4"/>
    <w:rsid w:val="004304CE"/>
    <w:rsid w:val="0043386A"/>
    <w:rsid w:val="0043430A"/>
    <w:rsid w:val="00434C93"/>
    <w:rsid w:val="00435360"/>
    <w:rsid w:val="00436479"/>
    <w:rsid w:val="004374C5"/>
    <w:rsid w:val="00442317"/>
    <w:rsid w:val="00442CF0"/>
    <w:rsid w:val="004433CE"/>
    <w:rsid w:val="00443709"/>
    <w:rsid w:val="0044383D"/>
    <w:rsid w:val="00444F4A"/>
    <w:rsid w:val="004463B5"/>
    <w:rsid w:val="0044695E"/>
    <w:rsid w:val="00447AAB"/>
    <w:rsid w:val="004517B0"/>
    <w:rsid w:val="004519F3"/>
    <w:rsid w:val="004521D4"/>
    <w:rsid w:val="00454B69"/>
    <w:rsid w:val="00456542"/>
    <w:rsid w:val="00456F44"/>
    <w:rsid w:val="00457300"/>
    <w:rsid w:val="00457DE2"/>
    <w:rsid w:val="00460302"/>
    <w:rsid w:val="00462C67"/>
    <w:rsid w:val="00464732"/>
    <w:rsid w:val="00464758"/>
    <w:rsid w:val="00465AFB"/>
    <w:rsid w:val="00466A5E"/>
    <w:rsid w:val="00467E16"/>
    <w:rsid w:val="004701C6"/>
    <w:rsid w:val="00470ED6"/>
    <w:rsid w:val="00473AED"/>
    <w:rsid w:val="00473CD9"/>
    <w:rsid w:val="004742B9"/>
    <w:rsid w:val="00474F50"/>
    <w:rsid w:val="004759A3"/>
    <w:rsid w:val="00480162"/>
    <w:rsid w:val="00480B62"/>
    <w:rsid w:val="0048364C"/>
    <w:rsid w:val="00486143"/>
    <w:rsid w:val="00486EA9"/>
    <w:rsid w:val="00486F77"/>
    <w:rsid w:val="0048700D"/>
    <w:rsid w:val="00490217"/>
    <w:rsid w:val="00493363"/>
    <w:rsid w:val="0049413F"/>
    <w:rsid w:val="00495019"/>
    <w:rsid w:val="00495798"/>
    <w:rsid w:val="0049657F"/>
    <w:rsid w:val="004965FF"/>
    <w:rsid w:val="004972F7"/>
    <w:rsid w:val="004976F1"/>
    <w:rsid w:val="0049780B"/>
    <w:rsid w:val="004979AC"/>
    <w:rsid w:val="004A079B"/>
    <w:rsid w:val="004A2C31"/>
    <w:rsid w:val="004A6298"/>
    <w:rsid w:val="004A6CFB"/>
    <w:rsid w:val="004A6E2A"/>
    <w:rsid w:val="004A750E"/>
    <w:rsid w:val="004B1ACE"/>
    <w:rsid w:val="004B2280"/>
    <w:rsid w:val="004B274D"/>
    <w:rsid w:val="004B3946"/>
    <w:rsid w:val="004B45BD"/>
    <w:rsid w:val="004B518F"/>
    <w:rsid w:val="004B5932"/>
    <w:rsid w:val="004B6A42"/>
    <w:rsid w:val="004C03F0"/>
    <w:rsid w:val="004C32BF"/>
    <w:rsid w:val="004C33C6"/>
    <w:rsid w:val="004C359A"/>
    <w:rsid w:val="004C3A46"/>
    <w:rsid w:val="004C581A"/>
    <w:rsid w:val="004C7BDD"/>
    <w:rsid w:val="004C7D77"/>
    <w:rsid w:val="004D2000"/>
    <w:rsid w:val="004D2329"/>
    <w:rsid w:val="004D2F1B"/>
    <w:rsid w:val="004D3130"/>
    <w:rsid w:val="004D3EF4"/>
    <w:rsid w:val="004D3F45"/>
    <w:rsid w:val="004D470D"/>
    <w:rsid w:val="004E042B"/>
    <w:rsid w:val="004E116D"/>
    <w:rsid w:val="004E15EE"/>
    <w:rsid w:val="004E29C1"/>
    <w:rsid w:val="004E2C30"/>
    <w:rsid w:val="004E71F1"/>
    <w:rsid w:val="004F324C"/>
    <w:rsid w:val="004F3EA0"/>
    <w:rsid w:val="004F5164"/>
    <w:rsid w:val="004F5173"/>
    <w:rsid w:val="00500D77"/>
    <w:rsid w:val="005010F6"/>
    <w:rsid w:val="005030CB"/>
    <w:rsid w:val="00504B34"/>
    <w:rsid w:val="00506B97"/>
    <w:rsid w:val="00507B90"/>
    <w:rsid w:val="0051005D"/>
    <w:rsid w:val="0051044E"/>
    <w:rsid w:val="0051105B"/>
    <w:rsid w:val="00511C89"/>
    <w:rsid w:val="005156F6"/>
    <w:rsid w:val="00515E8A"/>
    <w:rsid w:val="00515F7E"/>
    <w:rsid w:val="0051665A"/>
    <w:rsid w:val="00516760"/>
    <w:rsid w:val="0052041D"/>
    <w:rsid w:val="00520A1B"/>
    <w:rsid w:val="00521264"/>
    <w:rsid w:val="005222AC"/>
    <w:rsid w:val="0052709D"/>
    <w:rsid w:val="005271FF"/>
    <w:rsid w:val="00527C41"/>
    <w:rsid w:val="00530D01"/>
    <w:rsid w:val="0053107D"/>
    <w:rsid w:val="00532A45"/>
    <w:rsid w:val="00532BD3"/>
    <w:rsid w:val="00532C7D"/>
    <w:rsid w:val="00533C84"/>
    <w:rsid w:val="00534AA9"/>
    <w:rsid w:val="00534F4D"/>
    <w:rsid w:val="00535A79"/>
    <w:rsid w:val="00536850"/>
    <w:rsid w:val="0054201C"/>
    <w:rsid w:val="00543D5A"/>
    <w:rsid w:val="00544368"/>
    <w:rsid w:val="005446EB"/>
    <w:rsid w:val="00550F2C"/>
    <w:rsid w:val="00552897"/>
    <w:rsid w:val="005528D6"/>
    <w:rsid w:val="00553B49"/>
    <w:rsid w:val="00553CFA"/>
    <w:rsid w:val="00553FBF"/>
    <w:rsid w:val="00554DA4"/>
    <w:rsid w:val="005552BF"/>
    <w:rsid w:val="0055590D"/>
    <w:rsid w:val="00555D2D"/>
    <w:rsid w:val="005618EA"/>
    <w:rsid w:val="00562623"/>
    <w:rsid w:val="00562ADF"/>
    <w:rsid w:val="00562CAB"/>
    <w:rsid w:val="00563876"/>
    <w:rsid w:val="00570C8D"/>
    <w:rsid w:val="0057178A"/>
    <w:rsid w:val="005725BA"/>
    <w:rsid w:val="00572623"/>
    <w:rsid w:val="00572B25"/>
    <w:rsid w:val="00573DF6"/>
    <w:rsid w:val="0057404C"/>
    <w:rsid w:val="0057504B"/>
    <w:rsid w:val="00575127"/>
    <w:rsid w:val="00580A86"/>
    <w:rsid w:val="00582189"/>
    <w:rsid w:val="005823B1"/>
    <w:rsid w:val="005825F4"/>
    <w:rsid w:val="00582F5E"/>
    <w:rsid w:val="00585C48"/>
    <w:rsid w:val="00585E0C"/>
    <w:rsid w:val="0059289A"/>
    <w:rsid w:val="00593A4E"/>
    <w:rsid w:val="00593DAC"/>
    <w:rsid w:val="00594BD5"/>
    <w:rsid w:val="00595FFA"/>
    <w:rsid w:val="0059682C"/>
    <w:rsid w:val="005A13F3"/>
    <w:rsid w:val="005A1F22"/>
    <w:rsid w:val="005A31C7"/>
    <w:rsid w:val="005A59CD"/>
    <w:rsid w:val="005A7B14"/>
    <w:rsid w:val="005B01AD"/>
    <w:rsid w:val="005B308A"/>
    <w:rsid w:val="005B62EB"/>
    <w:rsid w:val="005B641A"/>
    <w:rsid w:val="005B6C64"/>
    <w:rsid w:val="005B701A"/>
    <w:rsid w:val="005B7141"/>
    <w:rsid w:val="005B7BE0"/>
    <w:rsid w:val="005C0C4A"/>
    <w:rsid w:val="005C56BB"/>
    <w:rsid w:val="005C56D1"/>
    <w:rsid w:val="005C6870"/>
    <w:rsid w:val="005C6B90"/>
    <w:rsid w:val="005C6D12"/>
    <w:rsid w:val="005C70D7"/>
    <w:rsid w:val="005C7A65"/>
    <w:rsid w:val="005D1F90"/>
    <w:rsid w:val="005D2FFA"/>
    <w:rsid w:val="005D46BB"/>
    <w:rsid w:val="005D7DA4"/>
    <w:rsid w:val="005E0D0F"/>
    <w:rsid w:val="005E0E76"/>
    <w:rsid w:val="005E2E44"/>
    <w:rsid w:val="005E3989"/>
    <w:rsid w:val="005E423B"/>
    <w:rsid w:val="005E4982"/>
    <w:rsid w:val="005E4B83"/>
    <w:rsid w:val="005E5373"/>
    <w:rsid w:val="005E562B"/>
    <w:rsid w:val="005E56A5"/>
    <w:rsid w:val="005E56D5"/>
    <w:rsid w:val="005E69DB"/>
    <w:rsid w:val="005E72B9"/>
    <w:rsid w:val="005F08A0"/>
    <w:rsid w:val="005F1D13"/>
    <w:rsid w:val="005F33A2"/>
    <w:rsid w:val="005F405D"/>
    <w:rsid w:val="006023DD"/>
    <w:rsid w:val="00603E39"/>
    <w:rsid w:val="0060697F"/>
    <w:rsid w:val="00611212"/>
    <w:rsid w:val="00612C9C"/>
    <w:rsid w:val="0061309C"/>
    <w:rsid w:val="0061313C"/>
    <w:rsid w:val="0062014E"/>
    <w:rsid w:val="00620598"/>
    <w:rsid w:val="00621D27"/>
    <w:rsid w:val="00623444"/>
    <w:rsid w:val="00626B8A"/>
    <w:rsid w:val="00627DB9"/>
    <w:rsid w:val="00631258"/>
    <w:rsid w:val="00631F12"/>
    <w:rsid w:val="00632CA4"/>
    <w:rsid w:val="0063314A"/>
    <w:rsid w:val="006335D1"/>
    <w:rsid w:val="00633E3F"/>
    <w:rsid w:val="00640466"/>
    <w:rsid w:val="00643244"/>
    <w:rsid w:val="00643A3B"/>
    <w:rsid w:val="00644396"/>
    <w:rsid w:val="00645044"/>
    <w:rsid w:val="00645CF1"/>
    <w:rsid w:val="006463D4"/>
    <w:rsid w:val="00647612"/>
    <w:rsid w:val="00647979"/>
    <w:rsid w:val="006508C0"/>
    <w:rsid w:val="00650C5B"/>
    <w:rsid w:val="0065451A"/>
    <w:rsid w:val="00655C77"/>
    <w:rsid w:val="0065618D"/>
    <w:rsid w:val="00656249"/>
    <w:rsid w:val="00656570"/>
    <w:rsid w:val="00656FE5"/>
    <w:rsid w:val="00657B75"/>
    <w:rsid w:val="0066039C"/>
    <w:rsid w:val="006604A2"/>
    <w:rsid w:val="006616E6"/>
    <w:rsid w:val="0066238F"/>
    <w:rsid w:val="0066432A"/>
    <w:rsid w:val="00665DE2"/>
    <w:rsid w:val="006674AA"/>
    <w:rsid w:val="00667751"/>
    <w:rsid w:val="006700EE"/>
    <w:rsid w:val="00671F7D"/>
    <w:rsid w:val="006725FA"/>
    <w:rsid w:val="00674954"/>
    <w:rsid w:val="00674BB9"/>
    <w:rsid w:val="00675919"/>
    <w:rsid w:val="00675C46"/>
    <w:rsid w:val="00683EC4"/>
    <w:rsid w:val="006863E9"/>
    <w:rsid w:val="00687F08"/>
    <w:rsid w:val="00691633"/>
    <w:rsid w:val="0069210A"/>
    <w:rsid w:val="0069272E"/>
    <w:rsid w:val="00696217"/>
    <w:rsid w:val="006A2C56"/>
    <w:rsid w:val="006A3F52"/>
    <w:rsid w:val="006A4174"/>
    <w:rsid w:val="006A4B4B"/>
    <w:rsid w:val="006A79AD"/>
    <w:rsid w:val="006B1123"/>
    <w:rsid w:val="006B182D"/>
    <w:rsid w:val="006B2174"/>
    <w:rsid w:val="006B2CA0"/>
    <w:rsid w:val="006B42AC"/>
    <w:rsid w:val="006B475A"/>
    <w:rsid w:val="006B533A"/>
    <w:rsid w:val="006B7FC7"/>
    <w:rsid w:val="006C2344"/>
    <w:rsid w:val="006C2D61"/>
    <w:rsid w:val="006C34EA"/>
    <w:rsid w:val="006C3A92"/>
    <w:rsid w:val="006C46C8"/>
    <w:rsid w:val="006C6A7F"/>
    <w:rsid w:val="006D4195"/>
    <w:rsid w:val="006D4955"/>
    <w:rsid w:val="006D5460"/>
    <w:rsid w:val="006D5FB5"/>
    <w:rsid w:val="006D6961"/>
    <w:rsid w:val="006E2A4E"/>
    <w:rsid w:val="006E4998"/>
    <w:rsid w:val="006E55F8"/>
    <w:rsid w:val="006E6D8A"/>
    <w:rsid w:val="006E74B4"/>
    <w:rsid w:val="006E7942"/>
    <w:rsid w:val="006F0B42"/>
    <w:rsid w:val="006F2F0D"/>
    <w:rsid w:val="006F3145"/>
    <w:rsid w:val="006F40C2"/>
    <w:rsid w:val="00700B47"/>
    <w:rsid w:val="00701A46"/>
    <w:rsid w:val="00703722"/>
    <w:rsid w:val="00703D76"/>
    <w:rsid w:val="00705CDE"/>
    <w:rsid w:val="007065BC"/>
    <w:rsid w:val="00706AE9"/>
    <w:rsid w:val="00706E4E"/>
    <w:rsid w:val="00706FBB"/>
    <w:rsid w:val="007109A0"/>
    <w:rsid w:val="00710B0B"/>
    <w:rsid w:val="00713C58"/>
    <w:rsid w:val="00714931"/>
    <w:rsid w:val="00716B88"/>
    <w:rsid w:val="007171B2"/>
    <w:rsid w:val="007176B7"/>
    <w:rsid w:val="00721DEB"/>
    <w:rsid w:val="007221BC"/>
    <w:rsid w:val="00723C00"/>
    <w:rsid w:val="00730316"/>
    <w:rsid w:val="007310B1"/>
    <w:rsid w:val="00733620"/>
    <w:rsid w:val="007340E1"/>
    <w:rsid w:val="00734E0D"/>
    <w:rsid w:val="0073629F"/>
    <w:rsid w:val="0074114A"/>
    <w:rsid w:val="00743E09"/>
    <w:rsid w:val="00744033"/>
    <w:rsid w:val="0074510E"/>
    <w:rsid w:val="00745A54"/>
    <w:rsid w:val="00746B34"/>
    <w:rsid w:val="007471D9"/>
    <w:rsid w:val="00752606"/>
    <w:rsid w:val="00753314"/>
    <w:rsid w:val="00753BF1"/>
    <w:rsid w:val="00754AA6"/>
    <w:rsid w:val="00754B9D"/>
    <w:rsid w:val="00755925"/>
    <w:rsid w:val="00757DF0"/>
    <w:rsid w:val="00762A5A"/>
    <w:rsid w:val="00762F8D"/>
    <w:rsid w:val="00766ECA"/>
    <w:rsid w:val="0076761B"/>
    <w:rsid w:val="00771CA3"/>
    <w:rsid w:val="00771E8A"/>
    <w:rsid w:val="00772F46"/>
    <w:rsid w:val="00773034"/>
    <w:rsid w:val="00773166"/>
    <w:rsid w:val="00774600"/>
    <w:rsid w:val="00781585"/>
    <w:rsid w:val="007817AB"/>
    <w:rsid w:val="00782374"/>
    <w:rsid w:val="007848DB"/>
    <w:rsid w:val="00785DB3"/>
    <w:rsid w:val="00786187"/>
    <w:rsid w:val="0079043F"/>
    <w:rsid w:val="0079045B"/>
    <w:rsid w:val="00792FEF"/>
    <w:rsid w:val="00794E82"/>
    <w:rsid w:val="007958C0"/>
    <w:rsid w:val="007969E3"/>
    <w:rsid w:val="007978FB"/>
    <w:rsid w:val="007A0224"/>
    <w:rsid w:val="007A088C"/>
    <w:rsid w:val="007A5ADE"/>
    <w:rsid w:val="007A7758"/>
    <w:rsid w:val="007A78E0"/>
    <w:rsid w:val="007A7E19"/>
    <w:rsid w:val="007B042A"/>
    <w:rsid w:val="007B1CA5"/>
    <w:rsid w:val="007B41B8"/>
    <w:rsid w:val="007B4313"/>
    <w:rsid w:val="007B52DD"/>
    <w:rsid w:val="007B7006"/>
    <w:rsid w:val="007B7719"/>
    <w:rsid w:val="007C1426"/>
    <w:rsid w:val="007C1ED8"/>
    <w:rsid w:val="007C223F"/>
    <w:rsid w:val="007C285D"/>
    <w:rsid w:val="007C3ECA"/>
    <w:rsid w:val="007C646D"/>
    <w:rsid w:val="007C685D"/>
    <w:rsid w:val="007C7DF2"/>
    <w:rsid w:val="007D26BD"/>
    <w:rsid w:val="007D440B"/>
    <w:rsid w:val="007E0A8C"/>
    <w:rsid w:val="007E2478"/>
    <w:rsid w:val="007E3313"/>
    <w:rsid w:val="007E3791"/>
    <w:rsid w:val="007E53D5"/>
    <w:rsid w:val="007E5FA7"/>
    <w:rsid w:val="007E6292"/>
    <w:rsid w:val="007E7361"/>
    <w:rsid w:val="007F0F98"/>
    <w:rsid w:val="007F1A03"/>
    <w:rsid w:val="007F2324"/>
    <w:rsid w:val="007F284B"/>
    <w:rsid w:val="007F2EE8"/>
    <w:rsid w:val="007F30FE"/>
    <w:rsid w:val="007F4FC0"/>
    <w:rsid w:val="007F50E3"/>
    <w:rsid w:val="007F52A8"/>
    <w:rsid w:val="00804B24"/>
    <w:rsid w:val="00805494"/>
    <w:rsid w:val="0080563F"/>
    <w:rsid w:val="00810979"/>
    <w:rsid w:val="00810B66"/>
    <w:rsid w:val="00813A33"/>
    <w:rsid w:val="0081509D"/>
    <w:rsid w:val="00815649"/>
    <w:rsid w:val="0081656E"/>
    <w:rsid w:val="00816801"/>
    <w:rsid w:val="00817FCC"/>
    <w:rsid w:val="00820279"/>
    <w:rsid w:val="00826A40"/>
    <w:rsid w:val="008277B2"/>
    <w:rsid w:val="00833B51"/>
    <w:rsid w:val="00833FB8"/>
    <w:rsid w:val="00835B47"/>
    <w:rsid w:val="00835B95"/>
    <w:rsid w:val="00835BAD"/>
    <w:rsid w:val="00835F58"/>
    <w:rsid w:val="00837135"/>
    <w:rsid w:val="00837EB6"/>
    <w:rsid w:val="00840317"/>
    <w:rsid w:val="008417E9"/>
    <w:rsid w:val="00841E9C"/>
    <w:rsid w:val="0084351D"/>
    <w:rsid w:val="00847CF8"/>
    <w:rsid w:val="008521C0"/>
    <w:rsid w:val="00852FB2"/>
    <w:rsid w:val="008538FE"/>
    <w:rsid w:val="008540F0"/>
    <w:rsid w:val="00855BBD"/>
    <w:rsid w:val="00856796"/>
    <w:rsid w:val="008602AE"/>
    <w:rsid w:val="0086126D"/>
    <w:rsid w:val="008634AF"/>
    <w:rsid w:val="008639EB"/>
    <w:rsid w:val="00863C7B"/>
    <w:rsid w:val="00863EEF"/>
    <w:rsid w:val="00864285"/>
    <w:rsid w:val="008656E0"/>
    <w:rsid w:val="00866475"/>
    <w:rsid w:val="00867705"/>
    <w:rsid w:val="008706EB"/>
    <w:rsid w:val="008707C0"/>
    <w:rsid w:val="00871695"/>
    <w:rsid w:val="00872489"/>
    <w:rsid w:val="008734F4"/>
    <w:rsid w:val="0087480E"/>
    <w:rsid w:val="00874A2E"/>
    <w:rsid w:val="00875C20"/>
    <w:rsid w:val="00877292"/>
    <w:rsid w:val="00877431"/>
    <w:rsid w:val="00880E58"/>
    <w:rsid w:val="00881CF0"/>
    <w:rsid w:val="00883509"/>
    <w:rsid w:val="00883B4D"/>
    <w:rsid w:val="00883D4C"/>
    <w:rsid w:val="00884386"/>
    <w:rsid w:val="008844B9"/>
    <w:rsid w:val="008844BF"/>
    <w:rsid w:val="00884BD2"/>
    <w:rsid w:val="008853BF"/>
    <w:rsid w:val="00885B42"/>
    <w:rsid w:val="0089106D"/>
    <w:rsid w:val="008910CF"/>
    <w:rsid w:val="008926C8"/>
    <w:rsid w:val="008930E5"/>
    <w:rsid w:val="00894882"/>
    <w:rsid w:val="00894A80"/>
    <w:rsid w:val="00894D1F"/>
    <w:rsid w:val="00897466"/>
    <w:rsid w:val="008A0C99"/>
    <w:rsid w:val="008A1DF1"/>
    <w:rsid w:val="008A28BE"/>
    <w:rsid w:val="008A37B2"/>
    <w:rsid w:val="008A3CAC"/>
    <w:rsid w:val="008A5760"/>
    <w:rsid w:val="008A698E"/>
    <w:rsid w:val="008A7A5E"/>
    <w:rsid w:val="008A7CB4"/>
    <w:rsid w:val="008B1D6B"/>
    <w:rsid w:val="008B20D8"/>
    <w:rsid w:val="008B42E9"/>
    <w:rsid w:val="008B5013"/>
    <w:rsid w:val="008B5323"/>
    <w:rsid w:val="008B6738"/>
    <w:rsid w:val="008B7A1E"/>
    <w:rsid w:val="008C00EA"/>
    <w:rsid w:val="008C0E91"/>
    <w:rsid w:val="008C15B3"/>
    <w:rsid w:val="008C1821"/>
    <w:rsid w:val="008C2189"/>
    <w:rsid w:val="008C4595"/>
    <w:rsid w:val="008C5235"/>
    <w:rsid w:val="008C577B"/>
    <w:rsid w:val="008D292C"/>
    <w:rsid w:val="008D3DF1"/>
    <w:rsid w:val="008D3DF2"/>
    <w:rsid w:val="008E027E"/>
    <w:rsid w:val="008E07B7"/>
    <w:rsid w:val="008E0E4F"/>
    <w:rsid w:val="008F094D"/>
    <w:rsid w:val="008F0D7C"/>
    <w:rsid w:val="008F1317"/>
    <w:rsid w:val="008F2C5D"/>
    <w:rsid w:val="008F466C"/>
    <w:rsid w:val="008F5432"/>
    <w:rsid w:val="008F5A77"/>
    <w:rsid w:val="0090467B"/>
    <w:rsid w:val="00904783"/>
    <w:rsid w:val="0090621C"/>
    <w:rsid w:val="009111C7"/>
    <w:rsid w:val="00911DAF"/>
    <w:rsid w:val="009127CE"/>
    <w:rsid w:val="00914906"/>
    <w:rsid w:val="00914B4A"/>
    <w:rsid w:val="0091650C"/>
    <w:rsid w:val="0091754D"/>
    <w:rsid w:val="00917A52"/>
    <w:rsid w:val="00917B60"/>
    <w:rsid w:val="00917C84"/>
    <w:rsid w:val="00919081"/>
    <w:rsid w:val="00920168"/>
    <w:rsid w:val="009204D5"/>
    <w:rsid w:val="00920CC0"/>
    <w:rsid w:val="00920E1B"/>
    <w:rsid w:val="00921730"/>
    <w:rsid w:val="00923734"/>
    <w:rsid w:val="00923E13"/>
    <w:rsid w:val="009258B4"/>
    <w:rsid w:val="009270A6"/>
    <w:rsid w:val="0093009E"/>
    <w:rsid w:val="00932C7D"/>
    <w:rsid w:val="00936A79"/>
    <w:rsid w:val="00936DBC"/>
    <w:rsid w:val="00937D74"/>
    <w:rsid w:val="00937E1E"/>
    <w:rsid w:val="00937EE3"/>
    <w:rsid w:val="00940A0D"/>
    <w:rsid w:val="009410AC"/>
    <w:rsid w:val="00941E14"/>
    <w:rsid w:val="00942BAB"/>
    <w:rsid w:val="00942F10"/>
    <w:rsid w:val="0094313D"/>
    <w:rsid w:val="00943953"/>
    <w:rsid w:val="0094454F"/>
    <w:rsid w:val="0094477E"/>
    <w:rsid w:val="009448A6"/>
    <w:rsid w:val="00944C55"/>
    <w:rsid w:val="00947225"/>
    <w:rsid w:val="00950150"/>
    <w:rsid w:val="00951322"/>
    <w:rsid w:val="00953E2A"/>
    <w:rsid w:val="009604DA"/>
    <w:rsid w:val="00961E13"/>
    <w:rsid w:val="00963383"/>
    <w:rsid w:val="00963AA1"/>
    <w:rsid w:val="009655FF"/>
    <w:rsid w:val="009659EE"/>
    <w:rsid w:val="009661A7"/>
    <w:rsid w:val="009668FD"/>
    <w:rsid w:val="0096780A"/>
    <w:rsid w:val="0096789E"/>
    <w:rsid w:val="009700A4"/>
    <w:rsid w:val="00970D0C"/>
    <w:rsid w:val="00972F9F"/>
    <w:rsid w:val="0097313C"/>
    <w:rsid w:val="00975F86"/>
    <w:rsid w:val="00976C53"/>
    <w:rsid w:val="009806E2"/>
    <w:rsid w:val="00980D35"/>
    <w:rsid w:val="00981D15"/>
    <w:rsid w:val="00984D28"/>
    <w:rsid w:val="00986928"/>
    <w:rsid w:val="0098765D"/>
    <w:rsid w:val="00990612"/>
    <w:rsid w:val="0099221B"/>
    <w:rsid w:val="00992E1E"/>
    <w:rsid w:val="009967B9"/>
    <w:rsid w:val="009A0B7D"/>
    <w:rsid w:val="009A3F91"/>
    <w:rsid w:val="009A6160"/>
    <w:rsid w:val="009A6892"/>
    <w:rsid w:val="009A68F2"/>
    <w:rsid w:val="009B13E0"/>
    <w:rsid w:val="009B28C8"/>
    <w:rsid w:val="009B4221"/>
    <w:rsid w:val="009B4B3E"/>
    <w:rsid w:val="009B4B8F"/>
    <w:rsid w:val="009B51E6"/>
    <w:rsid w:val="009B5544"/>
    <w:rsid w:val="009B5AA9"/>
    <w:rsid w:val="009B626B"/>
    <w:rsid w:val="009B6792"/>
    <w:rsid w:val="009B6F36"/>
    <w:rsid w:val="009C0150"/>
    <w:rsid w:val="009C02B6"/>
    <w:rsid w:val="009C16BE"/>
    <w:rsid w:val="009C2AD4"/>
    <w:rsid w:val="009C2F08"/>
    <w:rsid w:val="009C3E81"/>
    <w:rsid w:val="009C4321"/>
    <w:rsid w:val="009C5D2F"/>
    <w:rsid w:val="009C6BFF"/>
    <w:rsid w:val="009D0C5C"/>
    <w:rsid w:val="009D3EF4"/>
    <w:rsid w:val="009D4323"/>
    <w:rsid w:val="009D5FE6"/>
    <w:rsid w:val="009E03B4"/>
    <w:rsid w:val="009E1B82"/>
    <w:rsid w:val="009E5B00"/>
    <w:rsid w:val="009E67D9"/>
    <w:rsid w:val="009E707C"/>
    <w:rsid w:val="009E77B9"/>
    <w:rsid w:val="009F3664"/>
    <w:rsid w:val="009F595B"/>
    <w:rsid w:val="009F5FCA"/>
    <w:rsid w:val="009F63CE"/>
    <w:rsid w:val="009F6639"/>
    <w:rsid w:val="009F7A1E"/>
    <w:rsid w:val="009F7D34"/>
    <w:rsid w:val="00A00A45"/>
    <w:rsid w:val="00A02471"/>
    <w:rsid w:val="00A02AEA"/>
    <w:rsid w:val="00A0332B"/>
    <w:rsid w:val="00A049C0"/>
    <w:rsid w:val="00A04A90"/>
    <w:rsid w:val="00A04AA6"/>
    <w:rsid w:val="00A04B03"/>
    <w:rsid w:val="00A10678"/>
    <w:rsid w:val="00A11803"/>
    <w:rsid w:val="00A11834"/>
    <w:rsid w:val="00A12A95"/>
    <w:rsid w:val="00A12C2B"/>
    <w:rsid w:val="00A13563"/>
    <w:rsid w:val="00A13EA0"/>
    <w:rsid w:val="00A14447"/>
    <w:rsid w:val="00A144A8"/>
    <w:rsid w:val="00A14E9D"/>
    <w:rsid w:val="00A15CB0"/>
    <w:rsid w:val="00A16092"/>
    <w:rsid w:val="00A16629"/>
    <w:rsid w:val="00A17CF0"/>
    <w:rsid w:val="00A20154"/>
    <w:rsid w:val="00A20631"/>
    <w:rsid w:val="00A215B1"/>
    <w:rsid w:val="00A21E73"/>
    <w:rsid w:val="00A23D00"/>
    <w:rsid w:val="00A23D0C"/>
    <w:rsid w:val="00A23E7E"/>
    <w:rsid w:val="00A242C6"/>
    <w:rsid w:val="00A25B47"/>
    <w:rsid w:val="00A26A97"/>
    <w:rsid w:val="00A31658"/>
    <w:rsid w:val="00A3169E"/>
    <w:rsid w:val="00A31C9E"/>
    <w:rsid w:val="00A32048"/>
    <w:rsid w:val="00A332DA"/>
    <w:rsid w:val="00A35930"/>
    <w:rsid w:val="00A360F6"/>
    <w:rsid w:val="00A36636"/>
    <w:rsid w:val="00A36E1C"/>
    <w:rsid w:val="00A42800"/>
    <w:rsid w:val="00A429EF"/>
    <w:rsid w:val="00A42BD9"/>
    <w:rsid w:val="00A42FA5"/>
    <w:rsid w:val="00A47010"/>
    <w:rsid w:val="00A50B51"/>
    <w:rsid w:val="00A5119B"/>
    <w:rsid w:val="00A5190F"/>
    <w:rsid w:val="00A520A6"/>
    <w:rsid w:val="00A53BA3"/>
    <w:rsid w:val="00A54448"/>
    <w:rsid w:val="00A54E4D"/>
    <w:rsid w:val="00A551CF"/>
    <w:rsid w:val="00A55977"/>
    <w:rsid w:val="00A5693A"/>
    <w:rsid w:val="00A5697A"/>
    <w:rsid w:val="00A57732"/>
    <w:rsid w:val="00A57816"/>
    <w:rsid w:val="00A57822"/>
    <w:rsid w:val="00A601E1"/>
    <w:rsid w:val="00A61F68"/>
    <w:rsid w:val="00A61FC8"/>
    <w:rsid w:val="00A65DD1"/>
    <w:rsid w:val="00A679D4"/>
    <w:rsid w:val="00A67E94"/>
    <w:rsid w:val="00A71958"/>
    <w:rsid w:val="00A71E36"/>
    <w:rsid w:val="00A7214D"/>
    <w:rsid w:val="00A7239F"/>
    <w:rsid w:val="00A72907"/>
    <w:rsid w:val="00A72CDC"/>
    <w:rsid w:val="00A72E89"/>
    <w:rsid w:val="00A73017"/>
    <w:rsid w:val="00A768D9"/>
    <w:rsid w:val="00A8122C"/>
    <w:rsid w:val="00A82F0E"/>
    <w:rsid w:val="00A83F80"/>
    <w:rsid w:val="00A84827"/>
    <w:rsid w:val="00A8776A"/>
    <w:rsid w:val="00A90443"/>
    <w:rsid w:val="00A90C28"/>
    <w:rsid w:val="00A94D0D"/>
    <w:rsid w:val="00A96140"/>
    <w:rsid w:val="00A96BF0"/>
    <w:rsid w:val="00A96E77"/>
    <w:rsid w:val="00AA1E7E"/>
    <w:rsid w:val="00AA3230"/>
    <w:rsid w:val="00AA5FD6"/>
    <w:rsid w:val="00AA7257"/>
    <w:rsid w:val="00AA72F2"/>
    <w:rsid w:val="00AB0B94"/>
    <w:rsid w:val="00AB1130"/>
    <w:rsid w:val="00AB2737"/>
    <w:rsid w:val="00AB395D"/>
    <w:rsid w:val="00AB3E70"/>
    <w:rsid w:val="00AB47B6"/>
    <w:rsid w:val="00AB69A7"/>
    <w:rsid w:val="00AB6A56"/>
    <w:rsid w:val="00AC13C7"/>
    <w:rsid w:val="00AC38A4"/>
    <w:rsid w:val="00AC3DB7"/>
    <w:rsid w:val="00AC4014"/>
    <w:rsid w:val="00AC456C"/>
    <w:rsid w:val="00AC56B9"/>
    <w:rsid w:val="00AD5312"/>
    <w:rsid w:val="00AE0859"/>
    <w:rsid w:val="00AE3233"/>
    <w:rsid w:val="00AE6065"/>
    <w:rsid w:val="00AE6D36"/>
    <w:rsid w:val="00AE7887"/>
    <w:rsid w:val="00AE7C5A"/>
    <w:rsid w:val="00AF03BC"/>
    <w:rsid w:val="00AF31CE"/>
    <w:rsid w:val="00AF4640"/>
    <w:rsid w:val="00AF7334"/>
    <w:rsid w:val="00AF749F"/>
    <w:rsid w:val="00AF7D03"/>
    <w:rsid w:val="00B00469"/>
    <w:rsid w:val="00B00FC5"/>
    <w:rsid w:val="00B0120E"/>
    <w:rsid w:val="00B01604"/>
    <w:rsid w:val="00B030C0"/>
    <w:rsid w:val="00B03662"/>
    <w:rsid w:val="00B04AA9"/>
    <w:rsid w:val="00B04CAF"/>
    <w:rsid w:val="00B05472"/>
    <w:rsid w:val="00B07412"/>
    <w:rsid w:val="00B07DB7"/>
    <w:rsid w:val="00B13C8F"/>
    <w:rsid w:val="00B14DBA"/>
    <w:rsid w:val="00B15108"/>
    <w:rsid w:val="00B1719D"/>
    <w:rsid w:val="00B204EC"/>
    <w:rsid w:val="00B207BA"/>
    <w:rsid w:val="00B20A46"/>
    <w:rsid w:val="00B2301A"/>
    <w:rsid w:val="00B230C5"/>
    <w:rsid w:val="00B23844"/>
    <w:rsid w:val="00B238B3"/>
    <w:rsid w:val="00B2484E"/>
    <w:rsid w:val="00B26E75"/>
    <w:rsid w:val="00B2722A"/>
    <w:rsid w:val="00B27745"/>
    <w:rsid w:val="00B27A39"/>
    <w:rsid w:val="00B27DCB"/>
    <w:rsid w:val="00B32E8C"/>
    <w:rsid w:val="00B3629C"/>
    <w:rsid w:val="00B37007"/>
    <w:rsid w:val="00B3713A"/>
    <w:rsid w:val="00B37C5A"/>
    <w:rsid w:val="00B431C0"/>
    <w:rsid w:val="00B43AB0"/>
    <w:rsid w:val="00B44B0D"/>
    <w:rsid w:val="00B476F2"/>
    <w:rsid w:val="00B501A7"/>
    <w:rsid w:val="00B505B5"/>
    <w:rsid w:val="00B50D36"/>
    <w:rsid w:val="00B52565"/>
    <w:rsid w:val="00B525B9"/>
    <w:rsid w:val="00B52F3A"/>
    <w:rsid w:val="00B54DAD"/>
    <w:rsid w:val="00B616C5"/>
    <w:rsid w:val="00B62F91"/>
    <w:rsid w:val="00B63BED"/>
    <w:rsid w:val="00B64CD2"/>
    <w:rsid w:val="00B65746"/>
    <w:rsid w:val="00B66131"/>
    <w:rsid w:val="00B70433"/>
    <w:rsid w:val="00B74EED"/>
    <w:rsid w:val="00B75996"/>
    <w:rsid w:val="00B75F05"/>
    <w:rsid w:val="00B763DF"/>
    <w:rsid w:val="00B76D8D"/>
    <w:rsid w:val="00B80E3B"/>
    <w:rsid w:val="00B81036"/>
    <w:rsid w:val="00B81BA2"/>
    <w:rsid w:val="00B8349F"/>
    <w:rsid w:val="00B83EC9"/>
    <w:rsid w:val="00B8475E"/>
    <w:rsid w:val="00B8665C"/>
    <w:rsid w:val="00B870AA"/>
    <w:rsid w:val="00B8728B"/>
    <w:rsid w:val="00B87A83"/>
    <w:rsid w:val="00B91384"/>
    <w:rsid w:val="00B934C0"/>
    <w:rsid w:val="00B9585D"/>
    <w:rsid w:val="00B96239"/>
    <w:rsid w:val="00B9687E"/>
    <w:rsid w:val="00B96FEA"/>
    <w:rsid w:val="00BA11BA"/>
    <w:rsid w:val="00BA1F23"/>
    <w:rsid w:val="00BA2071"/>
    <w:rsid w:val="00BA2930"/>
    <w:rsid w:val="00BA2AEA"/>
    <w:rsid w:val="00BA2B4F"/>
    <w:rsid w:val="00BA2F38"/>
    <w:rsid w:val="00BA413B"/>
    <w:rsid w:val="00BA4768"/>
    <w:rsid w:val="00BA60D6"/>
    <w:rsid w:val="00BB1C64"/>
    <w:rsid w:val="00BB22C4"/>
    <w:rsid w:val="00BB44C4"/>
    <w:rsid w:val="00BB6C57"/>
    <w:rsid w:val="00BC0D4E"/>
    <w:rsid w:val="00BC2625"/>
    <w:rsid w:val="00BC3CF8"/>
    <w:rsid w:val="00BC6D84"/>
    <w:rsid w:val="00BD2C97"/>
    <w:rsid w:val="00BD5048"/>
    <w:rsid w:val="00BD5ADA"/>
    <w:rsid w:val="00BD7CDF"/>
    <w:rsid w:val="00BE0F5C"/>
    <w:rsid w:val="00BE1115"/>
    <w:rsid w:val="00BE15E1"/>
    <w:rsid w:val="00BE241E"/>
    <w:rsid w:val="00BE259B"/>
    <w:rsid w:val="00BE484C"/>
    <w:rsid w:val="00BE51E8"/>
    <w:rsid w:val="00BE5C4A"/>
    <w:rsid w:val="00BE5DCA"/>
    <w:rsid w:val="00BE6B14"/>
    <w:rsid w:val="00BE7760"/>
    <w:rsid w:val="00BE7BC1"/>
    <w:rsid w:val="00BF0441"/>
    <w:rsid w:val="00BF3297"/>
    <w:rsid w:val="00BF4F47"/>
    <w:rsid w:val="00BF4F4B"/>
    <w:rsid w:val="00BF661F"/>
    <w:rsid w:val="00C032F0"/>
    <w:rsid w:val="00C051FB"/>
    <w:rsid w:val="00C06AAF"/>
    <w:rsid w:val="00C117F9"/>
    <w:rsid w:val="00C12C0C"/>
    <w:rsid w:val="00C12FA1"/>
    <w:rsid w:val="00C14291"/>
    <w:rsid w:val="00C14826"/>
    <w:rsid w:val="00C149D3"/>
    <w:rsid w:val="00C1525A"/>
    <w:rsid w:val="00C1549B"/>
    <w:rsid w:val="00C21A97"/>
    <w:rsid w:val="00C23EA4"/>
    <w:rsid w:val="00C24B17"/>
    <w:rsid w:val="00C27B05"/>
    <w:rsid w:val="00C304F6"/>
    <w:rsid w:val="00C30541"/>
    <w:rsid w:val="00C3104E"/>
    <w:rsid w:val="00C3207A"/>
    <w:rsid w:val="00C33224"/>
    <w:rsid w:val="00C33333"/>
    <w:rsid w:val="00C35692"/>
    <w:rsid w:val="00C362DD"/>
    <w:rsid w:val="00C36695"/>
    <w:rsid w:val="00C4166C"/>
    <w:rsid w:val="00C41744"/>
    <w:rsid w:val="00C4261F"/>
    <w:rsid w:val="00C434FB"/>
    <w:rsid w:val="00C43B41"/>
    <w:rsid w:val="00C44ACD"/>
    <w:rsid w:val="00C454B7"/>
    <w:rsid w:val="00C46402"/>
    <w:rsid w:val="00C47592"/>
    <w:rsid w:val="00C47E35"/>
    <w:rsid w:val="00C508AF"/>
    <w:rsid w:val="00C5109D"/>
    <w:rsid w:val="00C51396"/>
    <w:rsid w:val="00C51E3D"/>
    <w:rsid w:val="00C53F5D"/>
    <w:rsid w:val="00C5473A"/>
    <w:rsid w:val="00C61295"/>
    <w:rsid w:val="00C645FE"/>
    <w:rsid w:val="00C649EA"/>
    <w:rsid w:val="00C650B9"/>
    <w:rsid w:val="00C6529F"/>
    <w:rsid w:val="00C66D17"/>
    <w:rsid w:val="00C67E42"/>
    <w:rsid w:val="00C724DA"/>
    <w:rsid w:val="00C77ED9"/>
    <w:rsid w:val="00C8257F"/>
    <w:rsid w:val="00C86E9C"/>
    <w:rsid w:val="00C9117E"/>
    <w:rsid w:val="00C916C6"/>
    <w:rsid w:val="00C93C35"/>
    <w:rsid w:val="00C94423"/>
    <w:rsid w:val="00C9592F"/>
    <w:rsid w:val="00C95A38"/>
    <w:rsid w:val="00C95F5B"/>
    <w:rsid w:val="00C9613A"/>
    <w:rsid w:val="00C9727E"/>
    <w:rsid w:val="00C97859"/>
    <w:rsid w:val="00CA0A67"/>
    <w:rsid w:val="00CA108B"/>
    <w:rsid w:val="00CA1C51"/>
    <w:rsid w:val="00CA1FC8"/>
    <w:rsid w:val="00CA1FD1"/>
    <w:rsid w:val="00CA26A5"/>
    <w:rsid w:val="00CA2CC7"/>
    <w:rsid w:val="00CA32F5"/>
    <w:rsid w:val="00CA51C2"/>
    <w:rsid w:val="00CA6F29"/>
    <w:rsid w:val="00CA7ECE"/>
    <w:rsid w:val="00CB2714"/>
    <w:rsid w:val="00CB2811"/>
    <w:rsid w:val="00CB7D61"/>
    <w:rsid w:val="00CB7DDA"/>
    <w:rsid w:val="00CC07D3"/>
    <w:rsid w:val="00CC11F2"/>
    <w:rsid w:val="00CC312B"/>
    <w:rsid w:val="00CC43F9"/>
    <w:rsid w:val="00CC4554"/>
    <w:rsid w:val="00CC4626"/>
    <w:rsid w:val="00CC4808"/>
    <w:rsid w:val="00CC5679"/>
    <w:rsid w:val="00CC6DA7"/>
    <w:rsid w:val="00CC740D"/>
    <w:rsid w:val="00CD02B4"/>
    <w:rsid w:val="00CD1076"/>
    <w:rsid w:val="00CD2DDB"/>
    <w:rsid w:val="00CD5DA6"/>
    <w:rsid w:val="00CD6E86"/>
    <w:rsid w:val="00CD6F1A"/>
    <w:rsid w:val="00CE0CAA"/>
    <w:rsid w:val="00CE3212"/>
    <w:rsid w:val="00CE4219"/>
    <w:rsid w:val="00CE4865"/>
    <w:rsid w:val="00CE4F8B"/>
    <w:rsid w:val="00CE575F"/>
    <w:rsid w:val="00CE6903"/>
    <w:rsid w:val="00CF040F"/>
    <w:rsid w:val="00CF498B"/>
    <w:rsid w:val="00CF57F6"/>
    <w:rsid w:val="00D000A9"/>
    <w:rsid w:val="00D00698"/>
    <w:rsid w:val="00D00B52"/>
    <w:rsid w:val="00D03CE6"/>
    <w:rsid w:val="00D03FDD"/>
    <w:rsid w:val="00D04BBD"/>
    <w:rsid w:val="00D06D88"/>
    <w:rsid w:val="00D06E83"/>
    <w:rsid w:val="00D10974"/>
    <w:rsid w:val="00D10F04"/>
    <w:rsid w:val="00D114A4"/>
    <w:rsid w:val="00D14A4D"/>
    <w:rsid w:val="00D15338"/>
    <w:rsid w:val="00D20C61"/>
    <w:rsid w:val="00D228E8"/>
    <w:rsid w:val="00D30AE9"/>
    <w:rsid w:val="00D31895"/>
    <w:rsid w:val="00D32841"/>
    <w:rsid w:val="00D32F7A"/>
    <w:rsid w:val="00D33F83"/>
    <w:rsid w:val="00D36CBD"/>
    <w:rsid w:val="00D41538"/>
    <w:rsid w:val="00D4264F"/>
    <w:rsid w:val="00D4271C"/>
    <w:rsid w:val="00D42EF8"/>
    <w:rsid w:val="00D437D1"/>
    <w:rsid w:val="00D45233"/>
    <w:rsid w:val="00D5093D"/>
    <w:rsid w:val="00D51EF5"/>
    <w:rsid w:val="00D528F5"/>
    <w:rsid w:val="00D53A19"/>
    <w:rsid w:val="00D544B3"/>
    <w:rsid w:val="00D569CC"/>
    <w:rsid w:val="00D56D37"/>
    <w:rsid w:val="00D56E49"/>
    <w:rsid w:val="00D57AF3"/>
    <w:rsid w:val="00D6379F"/>
    <w:rsid w:val="00D63E82"/>
    <w:rsid w:val="00D6476F"/>
    <w:rsid w:val="00D66A9A"/>
    <w:rsid w:val="00D70024"/>
    <w:rsid w:val="00D71B71"/>
    <w:rsid w:val="00D71ED2"/>
    <w:rsid w:val="00D72D01"/>
    <w:rsid w:val="00D73048"/>
    <w:rsid w:val="00D73984"/>
    <w:rsid w:val="00D73D03"/>
    <w:rsid w:val="00D7430D"/>
    <w:rsid w:val="00D74858"/>
    <w:rsid w:val="00D7555A"/>
    <w:rsid w:val="00D7562A"/>
    <w:rsid w:val="00D75A2C"/>
    <w:rsid w:val="00D8018D"/>
    <w:rsid w:val="00D8515C"/>
    <w:rsid w:val="00D85B6F"/>
    <w:rsid w:val="00D91A48"/>
    <w:rsid w:val="00D91D75"/>
    <w:rsid w:val="00D9721F"/>
    <w:rsid w:val="00DA0B4C"/>
    <w:rsid w:val="00DA146C"/>
    <w:rsid w:val="00DA25D9"/>
    <w:rsid w:val="00DA3150"/>
    <w:rsid w:val="00DA60A6"/>
    <w:rsid w:val="00DA6350"/>
    <w:rsid w:val="00DB0150"/>
    <w:rsid w:val="00DB0AB1"/>
    <w:rsid w:val="00DB2305"/>
    <w:rsid w:val="00DB3BAA"/>
    <w:rsid w:val="00DB51CD"/>
    <w:rsid w:val="00DB7A51"/>
    <w:rsid w:val="00DC45DD"/>
    <w:rsid w:val="00DC55AC"/>
    <w:rsid w:val="00DC6ABC"/>
    <w:rsid w:val="00DC7BD5"/>
    <w:rsid w:val="00DC7C50"/>
    <w:rsid w:val="00DC7E1A"/>
    <w:rsid w:val="00DD032B"/>
    <w:rsid w:val="00DD06D6"/>
    <w:rsid w:val="00DD16DE"/>
    <w:rsid w:val="00DD4C2D"/>
    <w:rsid w:val="00DD4D27"/>
    <w:rsid w:val="00DD52E0"/>
    <w:rsid w:val="00DD76A6"/>
    <w:rsid w:val="00DE041E"/>
    <w:rsid w:val="00DE1473"/>
    <w:rsid w:val="00DE15A8"/>
    <w:rsid w:val="00DE4239"/>
    <w:rsid w:val="00DE5932"/>
    <w:rsid w:val="00DE7DEE"/>
    <w:rsid w:val="00DF1220"/>
    <w:rsid w:val="00DF1343"/>
    <w:rsid w:val="00DF1DCF"/>
    <w:rsid w:val="00DF2003"/>
    <w:rsid w:val="00DF2A85"/>
    <w:rsid w:val="00DF2D11"/>
    <w:rsid w:val="00DF4CC6"/>
    <w:rsid w:val="00DF4DE6"/>
    <w:rsid w:val="00DF6FDF"/>
    <w:rsid w:val="00DF713D"/>
    <w:rsid w:val="00E0137A"/>
    <w:rsid w:val="00E026EC"/>
    <w:rsid w:val="00E02B02"/>
    <w:rsid w:val="00E02DA9"/>
    <w:rsid w:val="00E05E84"/>
    <w:rsid w:val="00E1204D"/>
    <w:rsid w:val="00E12CA9"/>
    <w:rsid w:val="00E137F3"/>
    <w:rsid w:val="00E1461E"/>
    <w:rsid w:val="00E14FB0"/>
    <w:rsid w:val="00E159A5"/>
    <w:rsid w:val="00E222D4"/>
    <w:rsid w:val="00E2281D"/>
    <w:rsid w:val="00E22CBD"/>
    <w:rsid w:val="00E25041"/>
    <w:rsid w:val="00E251F7"/>
    <w:rsid w:val="00E302C6"/>
    <w:rsid w:val="00E30FDA"/>
    <w:rsid w:val="00E31369"/>
    <w:rsid w:val="00E31DFC"/>
    <w:rsid w:val="00E321D9"/>
    <w:rsid w:val="00E32A99"/>
    <w:rsid w:val="00E33449"/>
    <w:rsid w:val="00E338FF"/>
    <w:rsid w:val="00E34FB9"/>
    <w:rsid w:val="00E404CF"/>
    <w:rsid w:val="00E40749"/>
    <w:rsid w:val="00E433C7"/>
    <w:rsid w:val="00E43A25"/>
    <w:rsid w:val="00E43A58"/>
    <w:rsid w:val="00E43A6D"/>
    <w:rsid w:val="00E44779"/>
    <w:rsid w:val="00E44BBE"/>
    <w:rsid w:val="00E463CF"/>
    <w:rsid w:val="00E47F2F"/>
    <w:rsid w:val="00E51DAC"/>
    <w:rsid w:val="00E5222A"/>
    <w:rsid w:val="00E532FC"/>
    <w:rsid w:val="00E534C7"/>
    <w:rsid w:val="00E54E27"/>
    <w:rsid w:val="00E562FA"/>
    <w:rsid w:val="00E56719"/>
    <w:rsid w:val="00E56E4F"/>
    <w:rsid w:val="00E64FC2"/>
    <w:rsid w:val="00E660BD"/>
    <w:rsid w:val="00E667F2"/>
    <w:rsid w:val="00E703E1"/>
    <w:rsid w:val="00E72224"/>
    <w:rsid w:val="00E72663"/>
    <w:rsid w:val="00E7277D"/>
    <w:rsid w:val="00E72C6B"/>
    <w:rsid w:val="00E76313"/>
    <w:rsid w:val="00E76E3A"/>
    <w:rsid w:val="00E80F8E"/>
    <w:rsid w:val="00E8108C"/>
    <w:rsid w:val="00E81B30"/>
    <w:rsid w:val="00E82075"/>
    <w:rsid w:val="00E84C3D"/>
    <w:rsid w:val="00E90FD4"/>
    <w:rsid w:val="00E91008"/>
    <w:rsid w:val="00E91927"/>
    <w:rsid w:val="00E93610"/>
    <w:rsid w:val="00E937F5"/>
    <w:rsid w:val="00E96466"/>
    <w:rsid w:val="00E97EDD"/>
    <w:rsid w:val="00EA1806"/>
    <w:rsid w:val="00EA1C45"/>
    <w:rsid w:val="00EA2521"/>
    <w:rsid w:val="00EA547D"/>
    <w:rsid w:val="00EA5CCD"/>
    <w:rsid w:val="00EB3549"/>
    <w:rsid w:val="00EB44F8"/>
    <w:rsid w:val="00EB4D9E"/>
    <w:rsid w:val="00EB692C"/>
    <w:rsid w:val="00EB6DF7"/>
    <w:rsid w:val="00EB6E5F"/>
    <w:rsid w:val="00EB70B3"/>
    <w:rsid w:val="00EC0387"/>
    <w:rsid w:val="00EC296A"/>
    <w:rsid w:val="00EC29FE"/>
    <w:rsid w:val="00EC2DA2"/>
    <w:rsid w:val="00EC5710"/>
    <w:rsid w:val="00EC5BF2"/>
    <w:rsid w:val="00EC6805"/>
    <w:rsid w:val="00ED0233"/>
    <w:rsid w:val="00ED15F4"/>
    <w:rsid w:val="00ED1BF8"/>
    <w:rsid w:val="00ED32CD"/>
    <w:rsid w:val="00ED36DA"/>
    <w:rsid w:val="00ED3C5F"/>
    <w:rsid w:val="00ED45B1"/>
    <w:rsid w:val="00ED4D97"/>
    <w:rsid w:val="00ED575B"/>
    <w:rsid w:val="00EE1418"/>
    <w:rsid w:val="00EE17ED"/>
    <w:rsid w:val="00EE248F"/>
    <w:rsid w:val="00EE483B"/>
    <w:rsid w:val="00EE4C22"/>
    <w:rsid w:val="00EE4EF7"/>
    <w:rsid w:val="00EE7F49"/>
    <w:rsid w:val="00EF16C8"/>
    <w:rsid w:val="00EF210B"/>
    <w:rsid w:val="00EF585B"/>
    <w:rsid w:val="00F012FD"/>
    <w:rsid w:val="00F0194D"/>
    <w:rsid w:val="00F03210"/>
    <w:rsid w:val="00F06886"/>
    <w:rsid w:val="00F07046"/>
    <w:rsid w:val="00F07191"/>
    <w:rsid w:val="00F07488"/>
    <w:rsid w:val="00F1010A"/>
    <w:rsid w:val="00F1098F"/>
    <w:rsid w:val="00F1280E"/>
    <w:rsid w:val="00F139B5"/>
    <w:rsid w:val="00F1497A"/>
    <w:rsid w:val="00F14D36"/>
    <w:rsid w:val="00F158F8"/>
    <w:rsid w:val="00F17EFA"/>
    <w:rsid w:val="00F20770"/>
    <w:rsid w:val="00F21A56"/>
    <w:rsid w:val="00F227D0"/>
    <w:rsid w:val="00F240BA"/>
    <w:rsid w:val="00F25F66"/>
    <w:rsid w:val="00F26249"/>
    <w:rsid w:val="00F26B38"/>
    <w:rsid w:val="00F26FE0"/>
    <w:rsid w:val="00F301C5"/>
    <w:rsid w:val="00F3020A"/>
    <w:rsid w:val="00F303CB"/>
    <w:rsid w:val="00F34290"/>
    <w:rsid w:val="00F34D19"/>
    <w:rsid w:val="00F34D2B"/>
    <w:rsid w:val="00F36F76"/>
    <w:rsid w:val="00F37045"/>
    <w:rsid w:val="00F3707E"/>
    <w:rsid w:val="00F3738A"/>
    <w:rsid w:val="00F375A1"/>
    <w:rsid w:val="00F40FB0"/>
    <w:rsid w:val="00F42498"/>
    <w:rsid w:val="00F448A7"/>
    <w:rsid w:val="00F45BB4"/>
    <w:rsid w:val="00F466CD"/>
    <w:rsid w:val="00F46BE6"/>
    <w:rsid w:val="00F46DF6"/>
    <w:rsid w:val="00F47738"/>
    <w:rsid w:val="00F47B17"/>
    <w:rsid w:val="00F50016"/>
    <w:rsid w:val="00F509A6"/>
    <w:rsid w:val="00F50AD5"/>
    <w:rsid w:val="00F51FA7"/>
    <w:rsid w:val="00F52FBB"/>
    <w:rsid w:val="00F544F3"/>
    <w:rsid w:val="00F548E0"/>
    <w:rsid w:val="00F54C41"/>
    <w:rsid w:val="00F55D32"/>
    <w:rsid w:val="00F56082"/>
    <w:rsid w:val="00F56620"/>
    <w:rsid w:val="00F6369F"/>
    <w:rsid w:val="00F64266"/>
    <w:rsid w:val="00F64965"/>
    <w:rsid w:val="00F652FB"/>
    <w:rsid w:val="00F66514"/>
    <w:rsid w:val="00F674F4"/>
    <w:rsid w:val="00F71946"/>
    <w:rsid w:val="00F75153"/>
    <w:rsid w:val="00F7537C"/>
    <w:rsid w:val="00F80319"/>
    <w:rsid w:val="00F809B2"/>
    <w:rsid w:val="00F81A19"/>
    <w:rsid w:val="00F81EC2"/>
    <w:rsid w:val="00F828ED"/>
    <w:rsid w:val="00F82B1C"/>
    <w:rsid w:val="00F84A74"/>
    <w:rsid w:val="00F84CA3"/>
    <w:rsid w:val="00F8554C"/>
    <w:rsid w:val="00F86280"/>
    <w:rsid w:val="00F87873"/>
    <w:rsid w:val="00F90AE7"/>
    <w:rsid w:val="00F9291A"/>
    <w:rsid w:val="00F935E3"/>
    <w:rsid w:val="00F93AAA"/>
    <w:rsid w:val="00F9464D"/>
    <w:rsid w:val="00FA02A4"/>
    <w:rsid w:val="00FA1050"/>
    <w:rsid w:val="00FA146F"/>
    <w:rsid w:val="00FA3FF5"/>
    <w:rsid w:val="00FA5F41"/>
    <w:rsid w:val="00FB071D"/>
    <w:rsid w:val="00FB5AC9"/>
    <w:rsid w:val="00FB6CFF"/>
    <w:rsid w:val="00FC0106"/>
    <w:rsid w:val="00FC030A"/>
    <w:rsid w:val="00FC2381"/>
    <w:rsid w:val="00FC2E44"/>
    <w:rsid w:val="00FC2E8A"/>
    <w:rsid w:val="00FC468C"/>
    <w:rsid w:val="00FC471B"/>
    <w:rsid w:val="00FC5707"/>
    <w:rsid w:val="00FC60CB"/>
    <w:rsid w:val="00FD00AD"/>
    <w:rsid w:val="00FD11AB"/>
    <w:rsid w:val="00FD48DE"/>
    <w:rsid w:val="00FD49ED"/>
    <w:rsid w:val="00FD5D69"/>
    <w:rsid w:val="00FD683E"/>
    <w:rsid w:val="00FD7EF1"/>
    <w:rsid w:val="00FE0203"/>
    <w:rsid w:val="00FE104B"/>
    <w:rsid w:val="00FE241D"/>
    <w:rsid w:val="00FE475A"/>
    <w:rsid w:val="00FE5C62"/>
    <w:rsid w:val="00FE6668"/>
    <w:rsid w:val="00FE7D0F"/>
    <w:rsid w:val="00FF1732"/>
    <w:rsid w:val="00FF4FCB"/>
    <w:rsid w:val="00FF57D8"/>
    <w:rsid w:val="00FF6390"/>
    <w:rsid w:val="0444046D"/>
    <w:rsid w:val="04DD41F3"/>
    <w:rsid w:val="055437EF"/>
    <w:rsid w:val="0692EA69"/>
    <w:rsid w:val="082A3800"/>
    <w:rsid w:val="0907D7E6"/>
    <w:rsid w:val="0938EC96"/>
    <w:rsid w:val="09736BDE"/>
    <w:rsid w:val="0A1D17B0"/>
    <w:rsid w:val="0BBE77E8"/>
    <w:rsid w:val="0CC7016E"/>
    <w:rsid w:val="0D6A225A"/>
    <w:rsid w:val="0D7EDEFC"/>
    <w:rsid w:val="0DE19408"/>
    <w:rsid w:val="0ECF8335"/>
    <w:rsid w:val="0F7364FB"/>
    <w:rsid w:val="104BC32C"/>
    <w:rsid w:val="106F7A1B"/>
    <w:rsid w:val="1111B485"/>
    <w:rsid w:val="1114A35F"/>
    <w:rsid w:val="119A7291"/>
    <w:rsid w:val="129D7E49"/>
    <w:rsid w:val="15178192"/>
    <w:rsid w:val="15286EDC"/>
    <w:rsid w:val="1586D9C3"/>
    <w:rsid w:val="1648C1AA"/>
    <w:rsid w:val="166568E6"/>
    <w:rsid w:val="16D98217"/>
    <w:rsid w:val="182930F0"/>
    <w:rsid w:val="18767E82"/>
    <w:rsid w:val="1B6890DD"/>
    <w:rsid w:val="1C0FACDD"/>
    <w:rsid w:val="1CAC34BE"/>
    <w:rsid w:val="1D482A1F"/>
    <w:rsid w:val="1D6C478E"/>
    <w:rsid w:val="1DFCC927"/>
    <w:rsid w:val="1ED00DAF"/>
    <w:rsid w:val="1EDC6729"/>
    <w:rsid w:val="202C00C8"/>
    <w:rsid w:val="21101B82"/>
    <w:rsid w:val="253A13A7"/>
    <w:rsid w:val="26791897"/>
    <w:rsid w:val="26810FF2"/>
    <w:rsid w:val="2752A867"/>
    <w:rsid w:val="275CFD98"/>
    <w:rsid w:val="2776A24F"/>
    <w:rsid w:val="2827E24F"/>
    <w:rsid w:val="29D92A97"/>
    <w:rsid w:val="2AE23AFA"/>
    <w:rsid w:val="2AF23B20"/>
    <w:rsid w:val="2B666144"/>
    <w:rsid w:val="2B799D75"/>
    <w:rsid w:val="2BCBE6F9"/>
    <w:rsid w:val="2CD6147E"/>
    <w:rsid w:val="2D5B09F2"/>
    <w:rsid w:val="2E3B457D"/>
    <w:rsid w:val="2E7DDE8C"/>
    <w:rsid w:val="2EEA2D88"/>
    <w:rsid w:val="2F4F6F16"/>
    <w:rsid w:val="2F56A6BF"/>
    <w:rsid w:val="30F27720"/>
    <w:rsid w:val="31B899A0"/>
    <w:rsid w:val="331EB1EF"/>
    <w:rsid w:val="34DDDD77"/>
    <w:rsid w:val="3652AF54"/>
    <w:rsid w:val="3791F6A4"/>
    <w:rsid w:val="37C7BBA9"/>
    <w:rsid w:val="3A170E5F"/>
    <w:rsid w:val="3A9E9CBE"/>
    <w:rsid w:val="3B45C9E8"/>
    <w:rsid w:val="3BF568BF"/>
    <w:rsid w:val="3E7D6AAA"/>
    <w:rsid w:val="3EFBDC7D"/>
    <w:rsid w:val="3F945894"/>
    <w:rsid w:val="40727FBB"/>
    <w:rsid w:val="414EDF2E"/>
    <w:rsid w:val="427B9E0C"/>
    <w:rsid w:val="428046E6"/>
    <w:rsid w:val="44A23528"/>
    <w:rsid w:val="456154B1"/>
    <w:rsid w:val="458884FE"/>
    <w:rsid w:val="46EE0CF5"/>
    <w:rsid w:val="48607906"/>
    <w:rsid w:val="4913668D"/>
    <w:rsid w:val="49168264"/>
    <w:rsid w:val="4A15B606"/>
    <w:rsid w:val="4D47F182"/>
    <w:rsid w:val="4D5EFEEE"/>
    <w:rsid w:val="50496692"/>
    <w:rsid w:val="509C8639"/>
    <w:rsid w:val="51830F88"/>
    <w:rsid w:val="51EAF668"/>
    <w:rsid w:val="54ADB658"/>
    <w:rsid w:val="54C336C0"/>
    <w:rsid w:val="567BAF3A"/>
    <w:rsid w:val="579BDCF3"/>
    <w:rsid w:val="57EE02ED"/>
    <w:rsid w:val="582BE1A0"/>
    <w:rsid w:val="58C37E80"/>
    <w:rsid w:val="59E20195"/>
    <w:rsid w:val="5A5F4EE1"/>
    <w:rsid w:val="5C4197FA"/>
    <w:rsid w:val="5D1F490A"/>
    <w:rsid w:val="5F140616"/>
    <w:rsid w:val="615727CD"/>
    <w:rsid w:val="617D8C36"/>
    <w:rsid w:val="618B2BEB"/>
    <w:rsid w:val="620555CA"/>
    <w:rsid w:val="6214EDEE"/>
    <w:rsid w:val="62F4AA16"/>
    <w:rsid w:val="63AB0733"/>
    <w:rsid w:val="69AEE4C7"/>
    <w:rsid w:val="6A002B9B"/>
    <w:rsid w:val="6A542FAE"/>
    <w:rsid w:val="6B03FFCF"/>
    <w:rsid w:val="6BC01F43"/>
    <w:rsid w:val="6BE623CE"/>
    <w:rsid w:val="6C46F762"/>
    <w:rsid w:val="6C576D8E"/>
    <w:rsid w:val="6D5BEFA4"/>
    <w:rsid w:val="6FB6BD08"/>
    <w:rsid w:val="70626AC2"/>
    <w:rsid w:val="7088BFF2"/>
    <w:rsid w:val="71002D6F"/>
    <w:rsid w:val="71BA3A71"/>
    <w:rsid w:val="73735DFC"/>
    <w:rsid w:val="73FE4871"/>
    <w:rsid w:val="745D6C79"/>
    <w:rsid w:val="7501FE10"/>
    <w:rsid w:val="759A6134"/>
    <w:rsid w:val="75A3E481"/>
    <w:rsid w:val="75B0B6B4"/>
    <w:rsid w:val="75C28341"/>
    <w:rsid w:val="77363195"/>
    <w:rsid w:val="776F20E6"/>
    <w:rsid w:val="77B713A0"/>
    <w:rsid w:val="78188C65"/>
    <w:rsid w:val="787BCFB7"/>
    <w:rsid w:val="78BD96D5"/>
    <w:rsid w:val="7969CADA"/>
    <w:rsid w:val="796F36B6"/>
    <w:rsid w:val="797A4954"/>
    <w:rsid w:val="79E9687D"/>
    <w:rsid w:val="7A23DB00"/>
    <w:rsid w:val="7B1DCD4B"/>
    <w:rsid w:val="7BDF0DE1"/>
    <w:rsid w:val="7C9AB2A3"/>
    <w:rsid w:val="7DF62F13"/>
    <w:rsid w:val="7EC98458"/>
    <w:rsid w:val="7F04C8F1"/>
    <w:rsid w:val="7F2BA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4DADC"/>
  <w15:docId w15:val="{6EDC3256-94B8-4B49-A71D-3F8BA941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6A42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uiPriority w:val="9"/>
    <w:qFormat/>
    <w:rsid w:val="00215101"/>
    <w:pPr>
      <w:keepNext/>
      <w:keepLines/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B65746"/>
    <w:pPr>
      <w:keepNext/>
      <w:keepLines/>
      <w:numPr>
        <w:ilvl w:val="1"/>
        <w:numId w:val="13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B65746"/>
    <w:pPr>
      <w:keepNext/>
      <w:keepLines/>
      <w:numPr>
        <w:ilvl w:val="2"/>
        <w:numId w:val="13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3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117F9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9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9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9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9"/>
    </w:rPr>
  </w:style>
  <w:style w:type="character" w:styleId="Verwijzingopmerking">
    <w:name w:val="annotation reference"/>
    <w:basedOn w:val="Standaardalinea-lettertype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2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094806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8F5A77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nl-NL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923734"/>
    <w:rPr>
      <w:rFonts w:asciiTheme="minorHAnsi" w:hAnsiTheme="minorHAnsi"/>
      <w:sz w:val="19"/>
    </w:rPr>
  </w:style>
  <w:style w:type="character" w:customStyle="1" w:styleId="bulletsChar">
    <w:name w:val="bullets Char"/>
    <w:basedOn w:val="Standaardalinea-lettertype"/>
    <w:link w:val="bullets"/>
    <w:locked/>
    <w:rsid w:val="00F240BA"/>
    <w:rPr>
      <w:rFonts w:eastAsiaTheme="minorEastAsia"/>
      <w:lang w:eastAsia="nl-NL"/>
    </w:rPr>
  </w:style>
  <w:style w:type="paragraph" w:customStyle="1" w:styleId="bullets">
    <w:name w:val="bullets"/>
    <w:basedOn w:val="Geenafstand"/>
    <w:link w:val="bulletsChar"/>
    <w:qFormat/>
    <w:rsid w:val="00F240BA"/>
    <w:pPr>
      <w:numPr>
        <w:numId w:val="23"/>
      </w:numPr>
      <w:spacing w:before="80" w:after="80" w:line="288" w:lineRule="auto"/>
      <w:ind w:hanging="357"/>
    </w:pPr>
    <w:rPr>
      <w:rFonts w:ascii="Times New Roman" w:eastAsiaTheme="minorEastAsia" w:hAnsi="Times New Roman"/>
      <w:sz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7555A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006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06F09"/>
  </w:style>
  <w:style w:type="paragraph" w:styleId="Revisie">
    <w:name w:val="Revision"/>
    <w:hidden/>
    <w:uiPriority w:val="99"/>
    <w:semiHidden/>
    <w:rsid w:val="00C304F6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Variabelen uit subform UxDocumentForm-->
<variabelen xmlns="http://www.keyscript.nl/huisstijl/UxDocumentForm">
  <UxDocumentForm>
    <uxOpdrachtnummerField/>
    <uxOpdrachtgeverField/>
    <uxAuteurField>Gemeente Eindhoven afdeling ISCM</uxAuteurField>
    <uxOpdrachtnaamField/>
    <uxVersieField/>
    <uxDatumField>19 april 20222</uxDatumField>
    <uxSubtitelField/>
    <uxTitelField/>
    <uxStatusField/>
    <uxTwoColumnOption>false</uxTwoColumnOption>
  </UxDocumentForm>
</variabele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09AE8311848408985403AE8A04DA5" ma:contentTypeVersion="9" ma:contentTypeDescription="Een nieuw document maken." ma:contentTypeScope="" ma:versionID="2c1b9f8bc748dcea289006ce89d5f6a1">
  <xsd:schema xmlns:xsd="http://www.w3.org/2001/XMLSchema" xmlns:xs="http://www.w3.org/2001/XMLSchema" xmlns:p="http://schemas.microsoft.com/office/2006/metadata/properties" xmlns:ns2="34ade033-1f8f-4f5d-93ca-9a6470d7a5e7" targetNamespace="http://schemas.microsoft.com/office/2006/metadata/properties" ma:root="true" ma:fieldsID="d8ac1c54a2c0cf089f80ea23e728b5ee" ns2:_="">
    <xsd:import namespace="34ade033-1f8f-4f5d-93ca-9a6470d7a5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de033-1f8f-4f5d-93ca-9a6470d7a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24A26-C9DD-46C4-8607-F1118F24DCAD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788481A2-DC5A-40BA-ABB0-77FFCD1FA94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34ade033-1f8f-4f5d-93ca-9a6470d7a5e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D1FCC2-7051-4246-AA6D-44E6ED614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de033-1f8f-4f5d-93ca-9a6470d7a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74F0C5-858E-45D4-9522-08FDDEA269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E9DAED-BB95-4803-A9E0-171435A03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25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 / ISCM</Company>
  <LinksUpToDate>false</LinksUpToDate>
  <CharactersWithSpaces>677</CharactersWithSpaces>
  <SharedDoc>false</SharedDoc>
  <HLinks>
    <vt:vector size="18" baseType="variant">
      <vt:variant>
        <vt:i4>1638476</vt:i4>
      </vt:variant>
      <vt:variant>
        <vt:i4>261</vt:i4>
      </vt:variant>
      <vt:variant>
        <vt:i4>0</vt:i4>
      </vt:variant>
      <vt:variant>
        <vt:i4>5</vt:i4>
      </vt:variant>
      <vt:variant>
        <vt:lpwstr>http://www.justis.nl/</vt:lpwstr>
      </vt:variant>
      <vt:variant>
        <vt:lpwstr/>
      </vt:variant>
      <vt:variant>
        <vt:i4>3276875</vt:i4>
      </vt:variant>
      <vt:variant>
        <vt:i4>258</vt:i4>
      </vt:variant>
      <vt:variant>
        <vt:i4>0</vt:i4>
      </vt:variant>
      <vt:variant>
        <vt:i4>5</vt:i4>
      </vt:variant>
      <vt:variant>
        <vt:lpwstr>mailto:aanbestedingen.meldingen@eindhoven.nl</vt:lpwstr>
      </vt:variant>
      <vt:variant>
        <vt:lpwstr/>
      </vt:variant>
      <vt:variant>
        <vt:i4>2031620</vt:i4>
      </vt:variant>
      <vt:variant>
        <vt:i4>252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Heij</dc:creator>
  <cp:keywords/>
  <cp:lastModifiedBy>Sizoo, Thijs</cp:lastModifiedBy>
  <cp:revision>6</cp:revision>
  <cp:lastPrinted>2022-04-26T07:12:00Z</cp:lastPrinted>
  <dcterms:created xsi:type="dcterms:W3CDTF">2022-04-26T07:15:00Z</dcterms:created>
  <dcterms:modified xsi:type="dcterms:W3CDTF">2022-04-26T07:39:00Z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0x010100E7009AE8311848408985403AE8A04DA5</vt:lpwstr>
  </property>
</Properties>
</file>