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F69FF" w14:textId="424F9D95" w:rsidR="00560D1C" w:rsidRDefault="00E8393A" w:rsidP="00560D1C">
      <w:pPr>
        <w:pStyle w:val="Kop1"/>
        <w:rPr>
          <w:sz w:val="22"/>
        </w:rPr>
      </w:pPr>
      <w:bookmarkStart w:id="0" w:name="_Toc428462535"/>
      <w:r>
        <w:rPr>
          <w:sz w:val="22"/>
        </w:rPr>
        <w:t xml:space="preserve">Bijlage </w:t>
      </w:r>
      <w:r w:rsidR="00016C99">
        <w:rPr>
          <w:sz w:val="22"/>
        </w:rPr>
        <w:t>3</w:t>
      </w:r>
      <w:r>
        <w:rPr>
          <w:sz w:val="22"/>
        </w:rPr>
        <w:t xml:space="preserve">            </w:t>
      </w:r>
      <w:r w:rsidR="00255C5C">
        <w:rPr>
          <w:sz w:val="22"/>
        </w:rPr>
        <w:t>Model</w:t>
      </w:r>
      <w:r w:rsidR="00560D1C" w:rsidRPr="0052198B">
        <w:rPr>
          <w:sz w:val="22"/>
        </w:rPr>
        <w:t xml:space="preserve"> referentie</w:t>
      </w:r>
      <w:bookmarkEnd w:id="0"/>
      <w:r w:rsidR="00255C5C">
        <w:rPr>
          <w:sz w:val="22"/>
        </w:rPr>
        <w:t>opdrachten</w:t>
      </w:r>
    </w:p>
    <w:p w14:paraId="59722028" w14:textId="77777777" w:rsidR="00255C5C" w:rsidRDefault="00255C5C" w:rsidP="00255C5C"/>
    <w:p w14:paraId="0A488FCA" w14:textId="77777777" w:rsidR="00255C5C" w:rsidRDefault="00255C5C" w:rsidP="00991EC5">
      <w:pPr>
        <w:rPr>
          <w:color w:val="000000" w:themeColor="text1"/>
        </w:rPr>
      </w:pPr>
      <w:r w:rsidRPr="00D33566">
        <w:rPr>
          <w:rFonts w:cs="Tahoma"/>
        </w:rPr>
        <w:t xml:space="preserve">U dient gebruik te maken van onderstaand model referentieopdrachten om de vereiste </w:t>
      </w:r>
      <w:r>
        <w:rPr>
          <w:rFonts w:cs="Tahoma"/>
        </w:rPr>
        <w:t xml:space="preserve">kerncompetenties </w:t>
      </w:r>
      <w:r w:rsidRPr="00D33566">
        <w:rPr>
          <w:rFonts w:cs="Tahoma"/>
        </w:rPr>
        <w:t>aan te tonen.</w:t>
      </w:r>
      <w:r w:rsidR="00BE2E97" w:rsidRPr="00BE2E97">
        <w:rPr>
          <w:color w:val="FF0000"/>
        </w:rPr>
        <w:t xml:space="preserve"> </w:t>
      </w:r>
      <w:r w:rsidR="00BE2E97" w:rsidRPr="00BE2E97">
        <w:rPr>
          <w:color w:val="000000" w:themeColor="text1"/>
        </w:rPr>
        <w:t>Met één referentie kunnen meerdere kerncompetenties worden aangetoond.</w:t>
      </w:r>
      <w:r w:rsidR="00971E32">
        <w:rPr>
          <w:color w:val="000000" w:themeColor="text1"/>
        </w:rPr>
        <w:t xml:space="preserve"> Indien één of meerdere kerncompetenties niet met de in dit formulier beschreven referentieopdracht kan/kunnen worden aangetoond dient u voor iedere andere referentieopdracht een nieuw formulier te gebruiken.</w:t>
      </w:r>
    </w:p>
    <w:p w14:paraId="1CC0EDBC" w14:textId="77777777" w:rsidR="00971E32" w:rsidRDefault="00971E32" w:rsidP="00255C5C">
      <w:pPr>
        <w:spacing w:line="312" w:lineRule="auto"/>
        <w:rPr>
          <w:color w:val="000000" w:themeColor="text1"/>
        </w:rPr>
      </w:pPr>
    </w:p>
    <w:p w14:paraId="306D055D" w14:textId="77777777" w:rsidR="00971E32" w:rsidRDefault="00971E32" w:rsidP="00971E32">
      <w:pPr>
        <w:autoSpaceDE w:val="0"/>
        <w:autoSpaceDN w:val="0"/>
        <w:adjustRightInd w:val="0"/>
        <w:rPr>
          <w:rFonts w:cs="Verdana"/>
        </w:rPr>
      </w:pPr>
      <w:r>
        <w:rPr>
          <w:rFonts w:cs="Verdana"/>
        </w:rPr>
        <w:t>Invulrichtlijnen:</w:t>
      </w:r>
    </w:p>
    <w:p w14:paraId="61737FE0" w14:textId="77777777" w:rsidR="00971E32" w:rsidRPr="00192645" w:rsidRDefault="00971E32" w:rsidP="00192645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rFonts w:cs="Verdana"/>
        </w:rPr>
      </w:pPr>
      <w:r w:rsidRPr="00971E32">
        <w:rPr>
          <w:rFonts w:ascii="SymbolMT" w:eastAsia="SymbolMT" w:cs="SymbolMT"/>
        </w:rPr>
        <w:t>D</w:t>
      </w:r>
      <w:r w:rsidRPr="00971E32">
        <w:rPr>
          <w:rFonts w:cs="Verdana"/>
        </w:rPr>
        <w:t>e beschrijving toont de gevraagde kerncompetentie duidelijk en</w:t>
      </w:r>
      <w:r w:rsidR="00192645">
        <w:rPr>
          <w:rFonts w:cs="Verdana"/>
        </w:rPr>
        <w:t xml:space="preserve"> </w:t>
      </w:r>
      <w:r w:rsidRPr="00192645">
        <w:rPr>
          <w:rFonts w:cs="Verdana"/>
        </w:rPr>
        <w:t>onomstotelijk aan.</w:t>
      </w:r>
    </w:p>
    <w:p w14:paraId="26FD8BF8" w14:textId="77777777" w:rsidR="00971E32" w:rsidRPr="00971E32" w:rsidRDefault="00971E32" w:rsidP="00971E32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rFonts w:cs="Verdana"/>
        </w:rPr>
      </w:pPr>
      <w:r w:rsidRPr="00971E32">
        <w:rPr>
          <w:rFonts w:cs="Verdana"/>
        </w:rPr>
        <w:t xml:space="preserve">De prestatieverklaring dient betrekking </w:t>
      </w:r>
      <w:r>
        <w:rPr>
          <w:rFonts w:cs="Verdana"/>
        </w:rPr>
        <w:t xml:space="preserve">te hebben </w:t>
      </w:r>
      <w:r w:rsidRPr="00971E32">
        <w:rPr>
          <w:rFonts w:cs="Verdana"/>
        </w:rPr>
        <w:t>op de competentie dat met dit</w:t>
      </w:r>
      <w:r>
        <w:rPr>
          <w:rFonts w:cs="Verdana"/>
        </w:rPr>
        <w:t xml:space="preserve"> </w:t>
      </w:r>
      <w:r w:rsidRPr="00971E32">
        <w:rPr>
          <w:rFonts w:cs="Verdana"/>
        </w:rPr>
        <w:t>formulier wordt aangetoond.</w:t>
      </w:r>
    </w:p>
    <w:p w14:paraId="67EF6988" w14:textId="77777777" w:rsidR="00971E32" w:rsidRDefault="00971E32" w:rsidP="00255C5C">
      <w:pPr>
        <w:spacing w:line="312" w:lineRule="auto"/>
        <w:rPr>
          <w:rFonts w:cs="Tahoma"/>
        </w:rPr>
      </w:pPr>
    </w:p>
    <w:p w14:paraId="66B06856" w14:textId="77777777" w:rsidR="00760F28" w:rsidRDefault="00760F28" w:rsidP="00255C5C">
      <w:pPr>
        <w:spacing w:line="312" w:lineRule="auto"/>
        <w:rPr>
          <w:rFonts w:cs="Tahom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00"/>
        <w:gridCol w:w="6562"/>
      </w:tblGrid>
      <w:tr w:rsidR="00760F28" w14:paraId="3D144D88" w14:textId="77777777" w:rsidTr="00760F28">
        <w:tc>
          <w:tcPr>
            <w:tcW w:w="9212" w:type="dxa"/>
            <w:gridSpan w:val="2"/>
            <w:shd w:val="clear" w:color="auto" w:fill="548DD4" w:themeFill="text2" w:themeFillTint="99"/>
          </w:tcPr>
          <w:p w14:paraId="189F9498" w14:textId="77777777" w:rsidR="00760F28" w:rsidRPr="0035640A" w:rsidRDefault="00662CDC" w:rsidP="00760F28">
            <w:pPr>
              <w:pStyle w:val="Lijstalinea"/>
              <w:numPr>
                <w:ilvl w:val="0"/>
                <w:numId w:val="17"/>
              </w:numPr>
              <w:spacing w:line="312" w:lineRule="auto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Aanbestedende Dienst</w:t>
            </w:r>
          </w:p>
        </w:tc>
      </w:tr>
      <w:tr w:rsidR="00760F28" w14:paraId="6A498D39" w14:textId="77777777" w:rsidTr="00760F28">
        <w:tc>
          <w:tcPr>
            <w:tcW w:w="2518" w:type="dxa"/>
          </w:tcPr>
          <w:p w14:paraId="4EEF2ABB" w14:textId="77777777" w:rsidR="00760F28" w:rsidRDefault="00760F28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Naam:</w:t>
            </w:r>
          </w:p>
        </w:tc>
        <w:tc>
          <w:tcPr>
            <w:tcW w:w="6694" w:type="dxa"/>
          </w:tcPr>
          <w:p w14:paraId="484716FC" w14:textId="77777777" w:rsidR="00760F28" w:rsidRDefault="00760F28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Hoogheemraadschap van Rijnland</w:t>
            </w:r>
          </w:p>
        </w:tc>
      </w:tr>
      <w:tr w:rsidR="00760F28" w14:paraId="32446636" w14:textId="77777777" w:rsidTr="00760F28">
        <w:tc>
          <w:tcPr>
            <w:tcW w:w="2518" w:type="dxa"/>
          </w:tcPr>
          <w:p w14:paraId="22BBAF15" w14:textId="77777777" w:rsidR="00760F28" w:rsidRDefault="0035640A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Adres:</w:t>
            </w:r>
          </w:p>
        </w:tc>
        <w:tc>
          <w:tcPr>
            <w:tcW w:w="6694" w:type="dxa"/>
          </w:tcPr>
          <w:p w14:paraId="15387746" w14:textId="77777777" w:rsidR="00760F28" w:rsidRDefault="0035640A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Archimedesweg 1</w:t>
            </w:r>
          </w:p>
        </w:tc>
      </w:tr>
      <w:tr w:rsidR="00760F28" w14:paraId="1B60C7B9" w14:textId="77777777" w:rsidTr="00760F28">
        <w:tc>
          <w:tcPr>
            <w:tcW w:w="2518" w:type="dxa"/>
          </w:tcPr>
          <w:p w14:paraId="0511FEC9" w14:textId="77777777" w:rsidR="00760F28" w:rsidRDefault="0035640A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Postcode:</w:t>
            </w:r>
          </w:p>
        </w:tc>
        <w:tc>
          <w:tcPr>
            <w:tcW w:w="6694" w:type="dxa"/>
          </w:tcPr>
          <w:p w14:paraId="1E681E58" w14:textId="77777777" w:rsidR="00760F28" w:rsidRDefault="0035640A" w:rsidP="00255C5C">
            <w:pPr>
              <w:spacing w:line="312" w:lineRule="auto"/>
              <w:rPr>
                <w:rFonts w:cs="Tahoma"/>
              </w:rPr>
            </w:pPr>
            <w:r w:rsidRPr="0035640A">
              <w:rPr>
                <w:rFonts w:cs="Tahoma"/>
              </w:rPr>
              <w:t>2333 CM</w:t>
            </w:r>
          </w:p>
        </w:tc>
      </w:tr>
      <w:tr w:rsidR="0035640A" w14:paraId="118D0651" w14:textId="77777777" w:rsidTr="00760F28">
        <w:tc>
          <w:tcPr>
            <w:tcW w:w="2518" w:type="dxa"/>
          </w:tcPr>
          <w:p w14:paraId="6ADACF0F" w14:textId="77777777" w:rsidR="0035640A" w:rsidRDefault="008A71C4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Vestigings</w:t>
            </w:r>
            <w:r w:rsidR="0035640A">
              <w:rPr>
                <w:rFonts w:cs="Tahoma"/>
              </w:rPr>
              <w:t>plaats:</w:t>
            </w:r>
          </w:p>
        </w:tc>
        <w:tc>
          <w:tcPr>
            <w:tcW w:w="6694" w:type="dxa"/>
          </w:tcPr>
          <w:p w14:paraId="67465DE5" w14:textId="77777777" w:rsidR="0035640A" w:rsidRDefault="0035640A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Leiden</w:t>
            </w:r>
          </w:p>
        </w:tc>
      </w:tr>
    </w:tbl>
    <w:p w14:paraId="6A380905" w14:textId="77777777" w:rsidR="00760F28" w:rsidRDefault="00760F28" w:rsidP="00255C5C">
      <w:pPr>
        <w:spacing w:line="312" w:lineRule="auto"/>
        <w:rPr>
          <w:rFonts w:cs="Tahom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87"/>
        <w:gridCol w:w="709"/>
        <w:gridCol w:w="5866"/>
      </w:tblGrid>
      <w:tr w:rsidR="0035640A" w14:paraId="73E8B13B" w14:textId="77777777" w:rsidTr="0035640A">
        <w:tc>
          <w:tcPr>
            <w:tcW w:w="9212" w:type="dxa"/>
            <w:gridSpan w:val="3"/>
            <w:shd w:val="clear" w:color="auto" w:fill="548DD4" w:themeFill="text2" w:themeFillTint="99"/>
          </w:tcPr>
          <w:p w14:paraId="02BEFC7B" w14:textId="77777777" w:rsidR="0035640A" w:rsidRPr="0035640A" w:rsidRDefault="0035640A" w:rsidP="0035640A">
            <w:pPr>
              <w:pStyle w:val="Lijstalinea"/>
              <w:numPr>
                <w:ilvl w:val="0"/>
                <w:numId w:val="17"/>
              </w:numPr>
              <w:spacing w:line="312" w:lineRule="auto"/>
              <w:rPr>
                <w:rFonts w:cs="Tahoma"/>
                <w:b/>
              </w:rPr>
            </w:pPr>
            <w:r w:rsidRPr="0035640A">
              <w:rPr>
                <w:rFonts w:cs="Tahoma"/>
                <w:b/>
              </w:rPr>
              <w:t>Aanbesteding</w:t>
            </w:r>
          </w:p>
        </w:tc>
      </w:tr>
      <w:tr w:rsidR="0035640A" w14:paraId="643EFB02" w14:textId="77777777" w:rsidTr="0035640A">
        <w:tc>
          <w:tcPr>
            <w:tcW w:w="2518" w:type="dxa"/>
          </w:tcPr>
          <w:p w14:paraId="40E40744" w14:textId="77777777" w:rsidR="0035640A" w:rsidRDefault="0035640A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Titel:</w:t>
            </w:r>
          </w:p>
        </w:tc>
        <w:tc>
          <w:tcPr>
            <w:tcW w:w="6694" w:type="dxa"/>
            <w:gridSpan w:val="2"/>
          </w:tcPr>
          <w:p w14:paraId="06F79C97" w14:textId="2C1E2565" w:rsidR="0035640A" w:rsidRPr="008D428D" w:rsidRDefault="008D428D" w:rsidP="002F0701">
            <w:pPr>
              <w:spacing w:line="276" w:lineRule="auto"/>
              <w:rPr>
                <w:bCs/>
              </w:rPr>
            </w:pPr>
            <w:r w:rsidRPr="008D428D">
              <w:rPr>
                <w:bCs/>
              </w:rPr>
              <w:t>ICT Hardware en mobiele telefoons</w:t>
            </w:r>
          </w:p>
        </w:tc>
      </w:tr>
      <w:tr w:rsidR="0035640A" w14:paraId="276A0BE5" w14:textId="77777777" w:rsidTr="0035640A">
        <w:tc>
          <w:tcPr>
            <w:tcW w:w="2518" w:type="dxa"/>
          </w:tcPr>
          <w:p w14:paraId="5F3077BB" w14:textId="77777777" w:rsidR="0035640A" w:rsidRDefault="0035640A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Kenmerk:</w:t>
            </w:r>
          </w:p>
        </w:tc>
        <w:tc>
          <w:tcPr>
            <w:tcW w:w="709" w:type="dxa"/>
          </w:tcPr>
          <w:p w14:paraId="616E3260" w14:textId="77777777" w:rsidR="0035640A" w:rsidRDefault="0035640A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DIG-</w:t>
            </w:r>
          </w:p>
        </w:tc>
        <w:tc>
          <w:tcPr>
            <w:tcW w:w="5985" w:type="dxa"/>
          </w:tcPr>
          <w:p w14:paraId="5B8F66DD" w14:textId="6113D052" w:rsidR="0035640A" w:rsidRDefault="002F0701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8D428D">
              <w:rPr>
                <w:rFonts w:cs="Tahoma"/>
              </w:rPr>
              <w:t>3102</w:t>
            </w:r>
          </w:p>
        </w:tc>
      </w:tr>
    </w:tbl>
    <w:p w14:paraId="2A572157" w14:textId="77777777" w:rsidR="0035640A" w:rsidRDefault="0035640A" w:rsidP="00255C5C">
      <w:pPr>
        <w:spacing w:line="312" w:lineRule="auto"/>
        <w:rPr>
          <w:rFonts w:cs="Tahom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06"/>
        <w:gridCol w:w="6556"/>
      </w:tblGrid>
      <w:tr w:rsidR="00760F28" w14:paraId="7A5C79D6" w14:textId="77777777" w:rsidTr="0035640A">
        <w:tc>
          <w:tcPr>
            <w:tcW w:w="9212" w:type="dxa"/>
            <w:gridSpan w:val="2"/>
            <w:shd w:val="clear" w:color="auto" w:fill="548DD4" w:themeFill="text2" w:themeFillTint="99"/>
          </w:tcPr>
          <w:p w14:paraId="6BA6D594" w14:textId="77777777" w:rsidR="00760F28" w:rsidRPr="0035640A" w:rsidRDefault="00971E32" w:rsidP="00760F28">
            <w:pPr>
              <w:pStyle w:val="Lijstalinea"/>
              <w:numPr>
                <w:ilvl w:val="0"/>
                <w:numId w:val="17"/>
              </w:numPr>
              <w:spacing w:line="312" w:lineRule="auto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Inschrijver</w:t>
            </w:r>
          </w:p>
        </w:tc>
      </w:tr>
      <w:tr w:rsidR="00760F28" w14:paraId="4C4EB706" w14:textId="77777777" w:rsidTr="00760F28">
        <w:tc>
          <w:tcPr>
            <w:tcW w:w="2518" w:type="dxa"/>
          </w:tcPr>
          <w:p w14:paraId="48BAF64F" w14:textId="77777777" w:rsidR="00760F28" w:rsidRDefault="00760F28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Naam:</w:t>
            </w:r>
          </w:p>
        </w:tc>
        <w:tc>
          <w:tcPr>
            <w:tcW w:w="6694" w:type="dxa"/>
          </w:tcPr>
          <w:p w14:paraId="4788205F" w14:textId="77777777" w:rsidR="00760F28" w:rsidRDefault="00760F28" w:rsidP="00255C5C">
            <w:pPr>
              <w:spacing w:line="312" w:lineRule="auto"/>
              <w:rPr>
                <w:rFonts w:cs="Tahoma"/>
              </w:rPr>
            </w:pPr>
          </w:p>
        </w:tc>
      </w:tr>
      <w:tr w:rsidR="00760F28" w14:paraId="7409ED2F" w14:textId="77777777" w:rsidTr="00760F28">
        <w:tc>
          <w:tcPr>
            <w:tcW w:w="2518" w:type="dxa"/>
          </w:tcPr>
          <w:p w14:paraId="02D04B35" w14:textId="77777777" w:rsidR="00760F28" w:rsidRDefault="00760F28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Adres:</w:t>
            </w:r>
          </w:p>
        </w:tc>
        <w:tc>
          <w:tcPr>
            <w:tcW w:w="6694" w:type="dxa"/>
          </w:tcPr>
          <w:p w14:paraId="0BE1E48F" w14:textId="77777777" w:rsidR="00760F28" w:rsidRDefault="00760F28" w:rsidP="00255C5C">
            <w:pPr>
              <w:spacing w:line="312" w:lineRule="auto"/>
              <w:rPr>
                <w:rFonts w:cs="Tahoma"/>
              </w:rPr>
            </w:pPr>
          </w:p>
        </w:tc>
      </w:tr>
      <w:tr w:rsidR="00760F28" w14:paraId="0CD2B38B" w14:textId="77777777" w:rsidTr="00760F28">
        <w:tc>
          <w:tcPr>
            <w:tcW w:w="2518" w:type="dxa"/>
          </w:tcPr>
          <w:p w14:paraId="3BDD0D7D" w14:textId="77777777" w:rsidR="00760F28" w:rsidRDefault="00760F28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Postcode:</w:t>
            </w:r>
          </w:p>
        </w:tc>
        <w:tc>
          <w:tcPr>
            <w:tcW w:w="6694" w:type="dxa"/>
          </w:tcPr>
          <w:p w14:paraId="2A5B54D8" w14:textId="77777777" w:rsidR="00760F28" w:rsidRDefault="00760F28" w:rsidP="00255C5C">
            <w:pPr>
              <w:spacing w:line="312" w:lineRule="auto"/>
              <w:rPr>
                <w:rFonts w:cs="Tahoma"/>
              </w:rPr>
            </w:pPr>
          </w:p>
        </w:tc>
      </w:tr>
      <w:tr w:rsidR="00760F28" w14:paraId="20A4F96C" w14:textId="77777777" w:rsidTr="00760F28">
        <w:tc>
          <w:tcPr>
            <w:tcW w:w="2518" w:type="dxa"/>
          </w:tcPr>
          <w:p w14:paraId="0A3EA381" w14:textId="77777777" w:rsidR="00760F28" w:rsidRDefault="008A71C4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Vestigingsplaats:</w:t>
            </w:r>
          </w:p>
        </w:tc>
        <w:tc>
          <w:tcPr>
            <w:tcW w:w="6694" w:type="dxa"/>
          </w:tcPr>
          <w:p w14:paraId="201354B2" w14:textId="77777777" w:rsidR="00760F28" w:rsidRDefault="00760F28" w:rsidP="00255C5C">
            <w:pPr>
              <w:spacing w:line="312" w:lineRule="auto"/>
              <w:rPr>
                <w:rFonts w:cs="Tahoma"/>
              </w:rPr>
            </w:pPr>
          </w:p>
        </w:tc>
      </w:tr>
    </w:tbl>
    <w:p w14:paraId="74016605" w14:textId="77777777" w:rsidR="00760F28" w:rsidRDefault="00760F28" w:rsidP="00255C5C">
      <w:pPr>
        <w:spacing w:line="312" w:lineRule="auto"/>
        <w:rPr>
          <w:rFonts w:cs="Tahom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07"/>
        <w:gridCol w:w="6555"/>
      </w:tblGrid>
      <w:tr w:rsidR="00662CDC" w14:paraId="2DF6C9F7" w14:textId="77777777" w:rsidTr="00662CDC">
        <w:tc>
          <w:tcPr>
            <w:tcW w:w="9212" w:type="dxa"/>
            <w:gridSpan w:val="2"/>
            <w:shd w:val="clear" w:color="auto" w:fill="548DD4" w:themeFill="text2" w:themeFillTint="99"/>
          </w:tcPr>
          <w:p w14:paraId="74B3BA16" w14:textId="77777777" w:rsidR="00662CDC" w:rsidRPr="00662CDC" w:rsidRDefault="00662CDC" w:rsidP="00662CDC">
            <w:pPr>
              <w:pStyle w:val="Lijstalinea"/>
              <w:numPr>
                <w:ilvl w:val="0"/>
                <w:numId w:val="17"/>
              </w:numPr>
              <w:spacing w:line="312" w:lineRule="auto"/>
              <w:rPr>
                <w:rFonts w:cs="Tahoma"/>
                <w:b/>
              </w:rPr>
            </w:pPr>
            <w:r w:rsidRPr="00662CDC">
              <w:rPr>
                <w:rFonts w:cs="Tahoma"/>
                <w:b/>
              </w:rPr>
              <w:t>Refer</w:t>
            </w:r>
            <w:r>
              <w:rPr>
                <w:rFonts w:cs="Tahoma"/>
                <w:b/>
              </w:rPr>
              <w:t>ent</w:t>
            </w:r>
          </w:p>
        </w:tc>
      </w:tr>
      <w:tr w:rsidR="00662CDC" w14:paraId="089675B9" w14:textId="77777777" w:rsidTr="00662CDC">
        <w:tc>
          <w:tcPr>
            <w:tcW w:w="2518" w:type="dxa"/>
          </w:tcPr>
          <w:p w14:paraId="6FAED8D4" w14:textId="77777777" w:rsidR="00662CDC" w:rsidRDefault="00662CDC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Naam:</w:t>
            </w:r>
          </w:p>
        </w:tc>
        <w:tc>
          <w:tcPr>
            <w:tcW w:w="6694" w:type="dxa"/>
          </w:tcPr>
          <w:p w14:paraId="21C11D87" w14:textId="77777777" w:rsidR="00662CDC" w:rsidRDefault="00662CDC" w:rsidP="00255C5C">
            <w:pPr>
              <w:spacing w:line="312" w:lineRule="auto"/>
              <w:rPr>
                <w:rFonts w:cs="Tahoma"/>
              </w:rPr>
            </w:pPr>
          </w:p>
        </w:tc>
      </w:tr>
      <w:tr w:rsidR="00662CDC" w14:paraId="7DF4F454" w14:textId="77777777" w:rsidTr="00662CDC">
        <w:tc>
          <w:tcPr>
            <w:tcW w:w="2518" w:type="dxa"/>
          </w:tcPr>
          <w:p w14:paraId="0F2EFE18" w14:textId="77777777" w:rsidR="00662CDC" w:rsidRDefault="00662CDC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Adres:</w:t>
            </w:r>
          </w:p>
        </w:tc>
        <w:tc>
          <w:tcPr>
            <w:tcW w:w="6694" w:type="dxa"/>
          </w:tcPr>
          <w:p w14:paraId="18D6A7ED" w14:textId="77777777" w:rsidR="00662CDC" w:rsidRDefault="00662CDC" w:rsidP="00255C5C">
            <w:pPr>
              <w:spacing w:line="312" w:lineRule="auto"/>
              <w:rPr>
                <w:rFonts w:cs="Tahoma"/>
              </w:rPr>
            </w:pPr>
          </w:p>
        </w:tc>
      </w:tr>
      <w:tr w:rsidR="00662CDC" w14:paraId="4DCAA066" w14:textId="77777777" w:rsidTr="00662CDC">
        <w:tc>
          <w:tcPr>
            <w:tcW w:w="2518" w:type="dxa"/>
          </w:tcPr>
          <w:p w14:paraId="394E346D" w14:textId="77777777" w:rsidR="00662CDC" w:rsidRDefault="00662CDC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Postcode:</w:t>
            </w:r>
          </w:p>
        </w:tc>
        <w:tc>
          <w:tcPr>
            <w:tcW w:w="6694" w:type="dxa"/>
          </w:tcPr>
          <w:p w14:paraId="083E0175" w14:textId="77777777" w:rsidR="00662CDC" w:rsidRDefault="00662CDC" w:rsidP="00255C5C">
            <w:pPr>
              <w:spacing w:line="312" w:lineRule="auto"/>
              <w:rPr>
                <w:rFonts w:cs="Tahoma"/>
              </w:rPr>
            </w:pPr>
          </w:p>
        </w:tc>
      </w:tr>
      <w:tr w:rsidR="00662CDC" w14:paraId="440A5494" w14:textId="77777777" w:rsidTr="00662CDC">
        <w:tc>
          <w:tcPr>
            <w:tcW w:w="2518" w:type="dxa"/>
          </w:tcPr>
          <w:p w14:paraId="71783A0D" w14:textId="77777777" w:rsidR="00662CDC" w:rsidRDefault="008A71C4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Vestigingsplaats:</w:t>
            </w:r>
          </w:p>
        </w:tc>
        <w:tc>
          <w:tcPr>
            <w:tcW w:w="6694" w:type="dxa"/>
          </w:tcPr>
          <w:p w14:paraId="2C57EC20" w14:textId="77777777" w:rsidR="00662CDC" w:rsidRDefault="00662CDC" w:rsidP="00255C5C">
            <w:pPr>
              <w:spacing w:line="312" w:lineRule="auto"/>
              <w:rPr>
                <w:rFonts w:cs="Tahoma"/>
              </w:rPr>
            </w:pPr>
          </w:p>
        </w:tc>
      </w:tr>
      <w:tr w:rsidR="00662CDC" w14:paraId="7855380C" w14:textId="77777777" w:rsidTr="00662CDC">
        <w:tc>
          <w:tcPr>
            <w:tcW w:w="2518" w:type="dxa"/>
          </w:tcPr>
          <w:p w14:paraId="5B5B7A25" w14:textId="77777777" w:rsidR="00662CDC" w:rsidRDefault="00662CDC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Contactpersoon:</w:t>
            </w:r>
          </w:p>
        </w:tc>
        <w:tc>
          <w:tcPr>
            <w:tcW w:w="6694" w:type="dxa"/>
          </w:tcPr>
          <w:p w14:paraId="5F69C91D" w14:textId="77777777" w:rsidR="00662CDC" w:rsidRDefault="00662CDC" w:rsidP="00255C5C">
            <w:pPr>
              <w:spacing w:line="312" w:lineRule="auto"/>
              <w:rPr>
                <w:rFonts w:cs="Tahoma"/>
              </w:rPr>
            </w:pPr>
          </w:p>
        </w:tc>
      </w:tr>
      <w:tr w:rsidR="00662CDC" w14:paraId="04EC0240" w14:textId="77777777" w:rsidTr="00662CDC">
        <w:tc>
          <w:tcPr>
            <w:tcW w:w="2518" w:type="dxa"/>
          </w:tcPr>
          <w:p w14:paraId="78540E61" w14:textId="77777777" w:rsidR="00662CDC" w:rsidRDefault="00662CDC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Telefoonnummer:</w:t>
            </w:r>
          </w:p>
        </w:tc>
        <w:tc>
          <w:tcPr>
            <w:tcW w:w="6694" w:type="dxa"/>
          </w:tcPr>
          <w:p w14:paraId="4BB8A057" w14:textId="77777777" w:rsidR="00662CDC" w:rsidRDefault="00662CDC" w:rsidP="00255C5C">
            <w:pPr>
              <w:spacing w:line="312" w:lineRule="auto"/>
              <w:rPr>
                <w:rFonts w:cs="Tahoma"/>
              </w:rPr>
            </w:pPr>
          </w:p>
        </w:tc>
      </w:tr>
      <w:tr w:rsidR="00662CDC" w14:paraId="4BAB59A8" w14:textId="77777777" w:rsidTr="00662CDC">
        <w:tc>
          <w:tcPr>
            <w:tcW w:w="2518" w:type="dxa"/>
          </w:tcPr>
          <w:p w14:paraId="6D1F0027" w14:textId="77777777" w:rsidR="00662CDC" w:rsidRDefault="00662CDC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E-mail gegevens:</w:t>
            </w:r>
          </w:p>
        </w:tc>
        <w:tc>
          <w:tcPr>
            <w:tcW w:w="6694" w:type="dxa"/>
          </w:tcPr>
          <w:p w14:paraId="5955CD21" w14:textId="77777777" w:rsidR="00662CDC" w:rsidRDefault="00662CDC" w:rsidP="00255C5C">
            <w:pPr>
              <w:spacing w:line="312" w:lineRule="auto"/>
              <w:rPr>
                <w:rFonts w:cs="Tahoma"/>
              </w:rPr>
            </w:pPr>
          </w:p>
        </w:tc>
      </w:tr>
    </w:tbl>
    <w:p w14:paraId="079B66BD" w14:textId="77777777" w:rsidR="00991EC5" w:rsidRDefault="00991EC5" w:rsidP="00255C5C">
      <w:pPr>
        <w:spacing w:line="312" w:lineRule="auto"/>
        <w:rPr>
          <w:rFonts w:cs="Tahoma"/>
        </w:rPr>
      </w:pPr>
    </w:p>
    <w:p w14:paraId="6FC118EE" w14:textId="77777777" w:rsidR="00991EC5" w:rsidRDefault="00991EC5" w:rsidP="00991EC5">
      <w:r>
        <w:br w:type="page"/>
      </w:r>
    </w:p>
    <w:p w14:paraId="5DE64C1C" w14:textId="77777777" w:rsidR="0035640A" w:rsidRDefault="0035640A" w:rsidP="00255C5C">
      <w:pPr>
        <w:spacing w:line="312" w:lineRule="auto"/>
        <w:rPr>
          <w:rFonts w:cs="Tahom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87"/>
        <w:gridCol w:w="6575"/>
      </w:tblGrid>
      <w:tr w:rsidR="00D753BB" w14:paraId="6CA0C500" w14:textId="77777777" w:rsidTr="00D753BB">
        <w:tc>
          <w:tcPr>
            <w:tcW w:w="9212" w:type="dxa"/>
            <w:gridSpan w:val="2"/>
            <w:shd w:val="clear" w:color="auto" w:fill="548DD4" w:themeFill="text2" w:themeFillTint="99"/>
          </w:tcPr>
          <w:p w14:paraId="6702AC81" w14:textId="77777777" w:rsidR="00D753BB" w:rsidRPr="00D753BB" w:rsidRDefault="00D753BB" w:rsidP="00D753BB">
            <w:pPr>
              <w:pStyle w:val="Lijstalinea"/>
              <w:numPr>
                <w:ilvl w:val="0"/>
                <w:numId w:val="17"/>
              </w:numPr>
              <w:spacing w:line="312" w:lineRule="auto"/>
              <w:rPr>
                <w:rFonts w:cs="Tahoma"/>
                <w:b/>
              </w:rPr>
            </w:pPr>
            <w:r w:rsidRPr="00D753BB">
              <w:rPr>
                <w:rFonts w:cs="Tahoma"/>
                <w:b/>
              </w:rPr>
              <w:t>Referentieopdracht</w:t>
            </w:r>
            <w:r w:rsidR="006C3B60">
              <w:rPr>
                <w:rFonts w:cs="Tahoma"/>
                <w:b/>
              </w:rPr>
              <w:t xml:space="preserve"> - Algemeen</w:t>
            </w:r>
          </w:p>
        </w:tc>
      </w:tr>
      <w:tr w:rsidR="00D753BB" w14:paraId="22AE083C" w14:textId="77777777" w:rsidTr="00D753BB">
        <w:tc>
          <w:tcPr>
            <w:tcW w:w="2518" w:type="dxa"/>
          </w:tcPr>
          <w:p w14:paraId="6EB27FAB" w14:textId="77777777" w:rsidR="00D753BB" w:rsidRDefault="00D753BB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Titel:</w:t>
            </w:r>
          </w:p>
        </w:tc>
        <w:tc>
          <w:tcPr>
            <w:tcW w:w="6694" w:type="dxa"/>
          </w:tcPr>
          <w:p w14:paraId="50D8A7E6" w14:textId="77777777" w:rsidR="00D753BB" w:rsidRDefault="00D753BB" w:rsidP="00255C5C">
            <w:pPr>
              <w:spacing w:line="312" w:lineRule="auto"/>
              <w:rPr>
                <w:rFonts w:cs="Tahoma"/>
              </w:rPr>
            </w:pPr>
          </w:p>
        </w:tc>
      </w:tr>
      <w:tr w:rsidR="00D753BB" w14:paraId="3D1A919C" w14:textId="77777777" w:rsidTr="00D753BB">
        <w:tc>
          <w:tcPr>
            <w:tcW w:w="2518" w:type="dxa"/>
          </w:tcPr>
          <w:p w14:paraId="097EABEF" w14:textId="77777777" w:rsidR="00D753BB" w:rsidRDefault="00D753BB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Kenmerk:</w:t>
            </w:r>
          </w:p>
        </w:tc>
        <w:tc>
          <w:tcPr>
            <w:tcW w:w="6694" w:type="dxa"/>
          </w:tcPr>
          <w:p w14:paraId="5B96A3E6" w14:textId="77777777" w:rsidR="00D753BB" w:rsidRDefault="00D753BB" w:rsidP="00255C5C">
            <w:pPr>
              <w:spacing w:line="312" w:lineRule="auto"/>
              <w:rPr>
                <w:rFonts w:cs="Tahoma"/>
              </w:rPr>
            </w:pPr>
          </w:p>
        </w:tc>
      </w:tr>
      <w:tr w:rsidR="008727DE" w14:paraId="7F2A5682" w14:textId="77777777" w:rsidTr="00D753BB">
        <w:tc>
          <w:tcPr>
            <w:tcW w:w="2518" w:type="dxa"/>
          </w:tcPr>
          <w:p w14:paraId="3F50EC75" w14:textId="77777777" w:rsidR="008727DE" w:rsidRDefault="008A71C4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Uitvoering</w:t>
            </w:r>
            <w:r w:rsidR="008727DE">
              <w:rPr>
                <w:rFonts w:cs="Tahoma"/>
              </w:rPr>
              <w:t xml:space="preserve"> als:</w:t>
            </w:r>
          </w:p>
        </w:tc>
        <w:tc>
          <w:tcPr>
            <w:tcW w:w="6694" w:type="dxa"/>
          </w:tcPr>
          <w:p w14:paraId="1E8C15BB" w14:textId="77777777" w:rsidR="008727DE" w:rsidRDefault="008727DE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Hoofdaannemer/Onderaannemer/Combinatie</w:t>
            </w:r>
          </w:p>
        </w:tc>
      </w:tr>
      <w:tr w:rsidR="00EC3093" w14:paraId="0DDE8C27" w14:textId="77777777" w:rsidTr="00EC3093">
        <w:tc>
          <w:tcPr>
            <w:tcW w:w="9212" w:type="dxa"/>
            <w:gridSpan w:val="2"/>
            <w:shd w:val="clear" w:color="auto" w:fill="D9D9D9" w:themeFill="background1" w:themeFillShade="D9"/>
          </w:tcPr>
          <w:p w14:paraId="1645C68B" w14:textId="77777777" w:rsidR="00EC3093" w:rsidRPr="00F40FE3" w:rsidRDefault="00EC3093" w:rsidP="00255C5C">
            <w:pPr>
              <w:spacing w:line="312" w:lineRule="auto"/>
              <w:rPr>
                <w:rFonts w:cs="Tahoma"/>
                <w:i/>
              </w:rPr>
            </w:pPr>
            <w:r w:rsidRPr="00F40FE3">
              <w:rPr>
                <w:rFonts w:cs="Tahoma"/>
                <w:i/>
              </w:rPr>
              <w:t>Gegevens Hoofdaannemer/Onderaannemer/Combinatie</w:t>
            </w:r>
          </w:p>
        </w:tc>
      </w:tr>
      <w:tr w:rsidR="00EC3093" w14:paraId="2027CD7C" w14:textId="77777777" w:rsidTr="00D753BB">
        <w:tc>
          <w:tcPr>
            <w:tcW w:w="2518" w:type="dxa"/>
          </w:tcPr>
          <w:p w14:paraId="2DB37CDA" w14:textId="77777777" w:rsidR="00EC3093" w:rsidRDefault="00EC3093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Naam:</w:t>
            </w:r>
          </w:p>
        </w:tc>
        <w:tc>
          <w:tcPr>
            <w:tcW w:w="6694" w:type="dxa"/>
          </w:tcPr>
          <w:p w14:paraId="59C97203" w14:textId="77777777" w:rsidR="00EC3093" w:rsidRDefault="00EC3093" w:rsidP="00255C5C">
            <w:pPr>
              <w:spacing w:line="312" w:lineRule="auto"/>
              <w:rPr>
                <w:rFonts w:cs="Tahoma"/>
              </w:rPr>
            </w:pPr>
          </w:p>
        </w:tc>
      </w:tr>
      <w:tr w:rsidR="00EC3093" w14:paraId="4CC20B48" w14:textId="77777777" w:rsidTr="00D753BB">
        <w:tc>
          <w:tcPr>
            <w:tcW w:w="2518" w:type="dxa"/>
          </w:tcPr>
          <w:p w14:paraId="3202D335" w14:textId="77777777" w:rsidR="00EC3093" w:rsidRDefault="00EC3093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Adres:</w:t>
            </w:r>
          </w:p>
        </w:tc>
        <w:tc>
          <w:tcPr>
            <w:tcW w:w="6694" w:type="dxa"/>
          </w:tcPr>
          <w:p w14:paraId="316D64D5" w14:textId="77777777" w:rsidR="00EC3093" w:rsidRDefault="00EC3093" w:rsidP="00255C5C">
            <w:pPr>
              <w:spacing w:line="312" w:lineRule="auto"/>
              <w:rPr>
                <w:rFonts w:cs="Tahoma"/>
              </w:rPr>
            </w:pPr>
          </w:p>
        </w:tc>
      </w:tr>
      <w:tr w:rsidR="00EC3093" w14:paraId="7D6133FA" w14:textId="77777777" w:rsidTr="00D753BB">
        <w:tc>
          <w:tcPr>
            <w:tcW w:w="2518" w:type="dxa"/>
          </w:tcPr>
          <w:p w14:paraId="4B37A312" w14:textId="77777777" w:rsidR="00EC3093" w:rsidRDefault="00EC3093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Postcode:</w:t>
            </w:r>
          </w:p>
        </w:tc>
        <w:tc>
          <w:tcPr>
            <w:tcW w:w="6694" w:type="dxa"/>
          </w:tcPr>
          <w:p w14:paraId="3077C22E" w14:textId="77777777" w:rsidR="00EC3093" w:rsidRDefault="00EC3093" w:rsidP="00255C5C">
            <w:pPr>
              <w:spacing w:line="312" w:lineRule="auto"/>
              <w:rPr>
                <w:rFonts w:cs="Tahoma"/>
              </w:rPr>
            </w:pPr>
          </w:p>
        </w:tc>
      </w:tr>
      <w:tr w:rsidR="00EC3093" w14:paraId="2C4C41DC" w14:textId="77777777" w:rsidTr="00D753BB">
        <w:tc>
          <w:tcPr>
            <w:tcW w:w="2518" w:type="dxa"/>
          </w:tcPr>
          <w:p w14:paraId="1513F2C9" w14:textId="77777777" w:rsidR="00EC3093" w:rsidRDefault="008A71C4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Vestigingsplaats:</w:t>
            </w:r>
          </w:p>
        </w:tc>
        <w:tc>
          <w:tcPr>
            <w:tcW w:w="6694" w:type="dxa"/>
          </w:tcPr>
          <w:p w14:paraId="3955D153" w14:textId="77777777" w:rsidR="00EC3093" w:rsidRDefault="00EC3093" w:rsidP="00255C5C">
            <w:pPr>
              <w:spacing w:line="312" w:lineRule="auto"/>
              <w:rPr>
                <w:rFonts w:cs="Tahoma"/>
              </w:rPr>
            </w:pPr>
          </w:p>
        </w:tc>
      </w:tr>
      <w:tr w:rsidR="00EC3093" w14:paraId="58342BF6" w14:textId="77777777" w:rsidTr="00D753BB">
        <w:tc>
          <w:tcPr>
            <w:tcW w:w="2518" w:type="dxa"/>
          </w:tcPr>
          <w:p w14:paraId="04874D32" w14:textId="77777777" w:rsidR="00EC3093" w:rsidRDefault="00EC3093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Contactpersoon:</w:t>
            </w:r>
          </w:p>
        </w:tc>
        <w:tc>
          <w:tcPr>
            <w:tcW w:w="6694" w:type="dxa"/>
          </w:tcPr>
          <w:p w14:paraId="55A93A73" w14:textId="77777777" w:rsidR="00EC3093" w:rsidRDefault="00EC3093" w:rsidP="00255C5C">
            <w:pPr>
              <w:spacing w:line="312" w:lineRule="auto"/>
              <w:rPr>
                <w:rFonts w:cs="Tahoma"/>
              </w:rPr>
            </w:pPr>
          </w:p>
        </w:tc>
      </w:tr>
      <w:tr w:rsidR="00EC3093" w14:paraId="1CA99D73" w14:textId="77777777" w:rsidTr="00D753BB">
        <w:tc>
          <w:tcPr>
            <w:tcW w:w="2518" w:type="dxa"/>
          </w:tcPr>
          <w:p w14:paraId="64876291" w14:textId="77777777" w:rsidR="00EC3093" w:rsidRDefault="00EC3093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Telefoonnummer:</w:t>
            </w:r>
          </w:p>
        </w:tc>
        <w:tc>
          <w:tcPr>
            <w:tcW w:w="6694" w:type="dxa"/>
          </w:tcPr>
          <w:p w14:paraId="38DD4B96" w14:textId="77777777" w:rsidR="00EC3093" w:rsidRDefault="00EC3093" w:rsidP="00255C5C">
            <w:pPr>
              <w:spacing w:line="312" w:lineRule="auto"/>
              <w:rPr>
                <w:rFonts w:cs="Tahoma"/>
              </w:rPr>
            </w:pPr>
          </w:p>
        </w:tc>
      </w:tr>
      <w:tr w:rsidR="00EC3093" w14:paraId="08E4CFA3" w14:textId="77777777" w:rsidTr="00D753BB">
        <w:tc>
          <w:tcPr>
            <w:tcW w:w="2518" w:type="dxa"/>
          </w:tcPr>
          <w:p w14:paraId="320A0418" w14:textId="77777777" w:rsidR="00EC3093" w:rsidRDefault="00EC3093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E-mail gegevens:</w:t>
            </w:r>
          </w:p>
        </w:tc>
        <w:tc>
          <w:tcPr>
            <w:tcW w:w="6694" w:type="dxa"/>
          </w:tcPr>
          <w:p w14:paraId="454BD2DA" w14:textId="77777777" w:rsidR="00EC3093" w:rsidRDefault="00EC3093" w:rsidP="00255C5C">
            <w:pPr>
              <w:spacing w:line="312" w:lineRule="auto"/>
              <w:rPr>
                <w:rFonts w:cs="Tahoma"/>
              </w:rPr>
            </w:pPr>
          </w:p>
        </w:tc>
      </w:tr>
    </w:tbl>
    <w:p w14:paraId="4CFE5CE8" w14:textId="77777777" w:rsidR="00BE2E97" w:rsidRDefault="00BE2E97" w:rsidP="00255C5C">
      <w:pPr>
        <w:spacing w:line="312" w:lineRule="auto"/>
        <w:rPr>
          <w:rFonts w:cs="Tahom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10"/>
        <w:gridCol w:w="344"/>
        <w:gridCol w:w="6208"/>
      </w:tblGrid>
      <w:tr w:rsidR="00BE2E97" w14:paraId="6F31D065" w14:textId="77777777" w:rsidTr="00BE2E97">
        <w:tc>
          <w:tcPr>
            <w:tcW w:w="9180" w:type="dxa"/>
            <w:gridSpan w:val="3"/>
            <w:shd w:val="clear" w:color="auto" w:fill="548DD4" w:themeFill="text2" w:themeFillTint="99"/>
          </w:tcPr>
          <w:p w14:paraId="553F0F11" w14:textId="77777777" w:rsidR="00BE2E97" w:rsidRPr="00BE2E97" w:rsidRDefault="00BE2E97" w:rsidP="00BE2E97">
            <w:pPr>
              <w:pStyle w:val="Lijstalinea"/>
              <w:numPr>
                <w:ilvl w:val="0"/>
                <w:numId w:val="17"/>
              </w:numPr>
              <w:spacing w:line="312" w:lineRule="auto"/>
              <w:rPr>
                <w:rFonts w:cs="Tahoma"/>
                <w:b/>
              </w:rPr>
            </w:pPr>
            <w:r w:rsidRPr="00BE2E97">
              <w:rPr>
                <w:rFonts w:cs="Tahoma"/>
                <w:b/>
              </w:rPr>
              <w:t>Referentieopdracht – Tijd en Geld</w:t>
            </w:r>
          </w:p>
        </w:tc>
      </w:tr>
      <w:tr w:rsidR="00BE2E97" w14:paraId="06B8713C" w14:textId="77777777" w:rsidTr="00BE2E97">
        <w:tc>
          <w:tcPr>
            <w:tcW w:w="2518" w:type="dxa"/>
          </w:tcPr>
          <w:p w14:paraId="6514AEFF" w14:textId="77777777" w:rsidR="00BE2E97" w:rsidRDefault="00BE2E97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Startdatum opdracht:</w:t>
            </w:r>
          </w:p>
        </w:tc>
        <w:tc>
          <w:tcPr>
            <w:tcW w:w="6662" w:type="dxa"/>
            <w:gridSpan w:val="2"/>
          </w:tcPr>
          <w:p w14:paraId="658A53A9" w14:textId="77777777" w:rsidR="00BE2E97" w:rsidRDefault="00BE2E97" w:rsidP="00255C5C">
            <w:pPr>
              <w:spacing w:line="312" w:lineRule="auto"/>
              <w:rPr>
                <w:rFonts w:cs="Tahoma"/>
              </w:rPr>
            </w:pPr>
          </w:p>
        </w:tc>
      </w:tr>
      <w:tr w:rsidR="00BE2E97" w14:paraId="3366FF3E" w14:textId="77777777" w:rsidTr="00BE2E97">
        <w:tc>
          <w:tcPr>
            <w:tcW w:w="2518" w:type="dxa"/>
          </w:tcPr>
          <w:p w14:paraId="6CDCC16B" w14:textId="77777777" w:rsidR="00BE2E97" w:rsidRDefault="00BE2E97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Einddatum opdracht:</w:t>
            </w:r>
          </w:p>
        </w:tc>
        <w:tc>
          <w:tcPr>
            <w:tcW w:w="6662" w:type="dxa"/>
            <w:gridSpan w:val="2"/>
          </w:tcPr>
          <w:p w14:paraId="6BF50FAB" w14:textId="77777777" w:rsidR="00BE2E97" w:rsidRDefault="00BE2E97" w:rsidP="00255C5C">
            <w:pPr>
              <w:spacing w:line="312" w:lineRule="auto"/>
              <w:rPr>
                <w:rFonts w:cs="Tahoma"/>
              </w:rPr>
            </w:pPr>
          </w:p>
        </w:tc>
      </w:tr>
      <w:tr w:rsidR="00BE2E97" w14:paraId="2A14E7C6" w14:textId="77777777" w:rsidTr="00BE2E97">
        <w:tc>
          <w:tcPr>
            <w:tcW w:w="2518" w:type="dxa"/>
          </w:tcPr>
          <w:p w14:paraId="115ACB90" w14:textId="77777777" w:rsidR="00BE2E97" w:rsidRDefault="00BE2E97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Opdrachtduur:</w:t>
            </w:r>
          </w:p>
        </w:tc>
        <w:tc>
          <w:tcPr>
            <w:tcW w:w="6662" w:type="dxa"/>
            <w:gridSpan w:val="2"/>
          </w:tcPr>
          <w:p w14:paraId="63400537" w14:textId="77777777" w:rsidR="00BE2E97" w:rsidRDefault="00BE2E97" w:rsidP="00255C5C">
            <w:pPr>
              <w:spacing w:line="312" w:lineRule="auto"/>
              <w:rPr>
                <w:rFonts w:cs="Tahoma"/>
              </w:rPr>
            </w:pPr>
          </w:p>
        </w:tc>
      </w:tr>
      <w:tr w:rsidR="00BE2E97" w14:paraId="0D6374F1" w14:textId="77777777" w:rsidTr="00BE2E97">
        <w:tc>
          <w:tcPr>
            <w:tcW w:w="2518" w:type="dxa"/>
          </w:tcPr>
          <w:p w14:paraId="7F0C53C5" w14:textId="77777777" w:rsidR="00BE2E97" w:rsidRDefault="00BE2E97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Reden Beëindiging:</w:t>
            </w:r>
          </w:p>
        </w:tc>
        <w:tc>
          <w:tcPr>
            <w:tcW w:w="6662" w:type="dxa"/>
            <w:gridSpan w:val="2"/>
          </w:tcPr>
          <w:p w14:paraId="16F6994A" w14:textId="77777777" w:rsidR="00BE2E97" w:rsidRDefault="00BE2E97" w:rsidP="00255C5C">
            <w:pPr>
              <w:spacing w:line="312" w:lineRule="auto"/>
              <w:rPr>
                <w:rFonts w:cs="Tahoma"/>
              </w:rPr>
            </w:pPr>
          </w:p>
        </w:tc>
      </w:tr>
      <w:tr w:rsidR="00BE2E97" w14:paraId="38457714" w14:textId="77777777" w:rsidTr="00BE2E97">
        <w:tc>
          <w:tcPr>
            <w:tcW w:w="2518" w:type="dxa"/>
          </w:tcPr>
          <w:p w14:paraId="3B89F8D9" w14:textId="77777777" w:rsidR="00BE2E97" w:rsidRDefault="00BE2E97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Inschrijfsom:</w:t>
            </w:r>
          </w:p>
        </w:tc>
        <w:tc>
          <w:tcPr>
            <w:tcW w:w="344" w:type="dxa"/>
          </w:tcPr>
          <w:p w14:paraId="371C789F" w14:textId="77777777" w:rsidR="00BE2E97" w:rsidRDefault="00BE2E97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€</w:t>
            </w:r>
          </w:p>
        </w:tc>
        <w:tc>
          <w:tcPr>
            <w:tcW w:w="6318" w:type="dxa"/>
          </w:tcPr>
          <w:p w14:paraId="5A4C32CB" w14:textId="77777777" w:rsidR="00BE2E97" w:rsidRDefault="00BE2E97" w:rsidP="00255C5C">
            <w:pPr>
              <w:spacing w:line="312" w:lineRule="auto"/>
              <w:rPr>
                <w:rFonts w:cs="Tahoma"/>
              </w:rPr>
            </w:pPr>
          </w:p>
        </w:tc>
      </w:tr>
      <w:tr w:rsidR="00BE2E97" w14:paraId="657DE30E" w14:textId="77777777" w:rsidTr="00BE2E97">
        <w:tc>
          <w:tcPr>
            <w:tcW w:w="2518" w:type="dxa"/>
          </w:tcPr>
          <w:p w14:paraId="5BF6123B" w14:textId="77777777" w:rsidR="00BE2E97" w:rsidRDefault="00BE2E97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Gefactureerd bedrag:</w:t>
            </w:r>
          </w:p>
        </w:tc>
        <w:tc>
          <w:tcPr>
            <w:tcW w:w="344" w:type="dxa"/>
          </w:tcPr>
          <w:p w14:paraId="0A2644B8" w14:textId="77777777" w:rsidR="00BE2E97" w:rsidRDefault="00BE2E97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€</w:t>
            </w:r>
          </w:p>
        </w:tc>
        <w:tc>
          <w:tcPr>
            <w:tcW w:w="6318" w:type="dxa"/>
          </w:tcPr>
          <w:p w14:paraId="7926EDCE" w14:textId="77777777" w:rsidR="00BE2E97" w:rsidRDefault="00BE2E97" w:rsidP="00255C5C">
            <w:pPr>
              <w:spacing w:line="312" w:lineRule="auto"/>
              <w:rPr>
                <w:rFonts w:cs="Tahoma"/>
              </w:rPr>
            </w:pPr>
          </w:p>
        </w:tc>
      </w:tr>
    </w:tbl>
    <w:p w14:paraId="297C8D98" w14:textId="77777777" w:rsidR="00BE2E97" w:rsidRDefault="00BE2E97" w:rsidP="00255C5C">
      <w:pPr>
        <w:spacing w:line="312" w:lineRule="auto"/>
        <w:rPr>
          <w:rFonts w:cs="Tahom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18"/>
        <w:gridCol w:w="5410"/>
        <w:gridCol w:w="1134"/>
      </w:tblGrid>
      <w:tr w:rsidR="00CF1589" w14:paraId="649895BE" w14:textId="77777777" w:rsidTr="00CF1589">
        <w:tc>
          <w:tcPr>
            <w:tcW w:w="8046" w:type="dxa"/>
            <w:gridSpan w:val="2"/>
            <w:shd w:val="clear" w:color="auto" w:fill="548DD4" w:themeFill="text2" w:themeFillTint="99"/>
          </w:tcPr>
          <w:p w14:paraId="2A50BD36" w14:textId="77777777" w:rsidR="00CF1589" w:rsidRPr="00EC3093" w:rsidRDefault="00CF1589" w:rsidP="008727DE">
            <w:pPr>
              <w:pStyle w:val="Lijstalinea"/>
              <w:numPr>
                <w:ilvl w:val="0"/>
                <w:numId w:val="17"/>
              </w:numPr>
              <w:spacing w:line="312" w:lineRule="auto"/>
              <w:rPr>
                <w:rFonts w:cs="Tahoma"/>
                <w:b/>
              </w:rPr>
            </w:pPr>
            <w:r w:rsidRPr="00EC3093">
              <w:rPr>
                <w:rFonts w:cs="Tahoma"/>
                <w:b/>
              </w:rPr>
              <w:t xml:space="preserve">Referentieopdracht </w:t>
            </w:r>
            <w:r>
              <w:rPr>
                <w:rFonts w:cs="Tahoma"/>
                <w:b/>
              </w:rPr>
              <w:t>–</w:t>
            </w:r>
            <w:r w:rsidRPr="00EC3093">
              <w:rPr>
                <w:rFonts w:cs="Tahoma"/>
                <w:b/>
              </w:rPr>
              <w:t xml:space="preserve"> Kerncompetentie</w:t>
            </w:r>
            <w:r>
              <w:rPr>
                <w:rFonts w:cs="Tahoma"/>
                <w:b/>
              </w:rPr>
              <w:t xml:space="preserve"> 1</w:t>
            </w:r>
          </w:p>
        </w:tc>
        <w:tc>
          <w:tcPr>
            <w:tcW w:w="1134" w:type="dxa"/>
            <w:shd w:val="clear" w:color="auto" w:fill="548DD4" w:themeFill="text2" w:themeFillTint="99"/>
          </w:tcPr>
          <w:p w14:paraId="767794E9" w14:textId="77777777" w:rsidR="00CF1589" w:rsidRPr="00CF1589" w:rsidRDefault="00CF1589" w:rsidP="00CF1589">
            <w:pPr>
              <w:spacing w:line="312" w:lineRule="auto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Voldaan</w:t>
            </w:r>
          </w:p>
        </w:tc>
      </w:tr>
      <w:tr w:rsidR="00CF1589" w14:paraId="0DC039EA" w14:textId="77777777" w:rsidTr="00CF1589">
        <w:tc>
          <w:tcPr>
            <w:tcW w:w="2518" w:type="dxa"/>
          </w:tcPr>
          <w:p w14:paraId="4CB597D4" w14:textId="77777777" w:rsidR="00CF1589" w:rsidRDefault="00CF1589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Beschrijving:</w:t>
            </w:r>
          </w:p>
        </w:tc>
        <w:tc>
          <w:tcPr>
            <w:tcW w:w="6662" w:type="dxa"/>
            <w:gridSpan w:val="2"/>
          </w:tcPr>
          <w:p w14:paraId="6D8E78E1" w14:textId="5F59754A" w:rsidR="00CF1589" w:rsidRPr="008A71C4" w:rsidRDefault="00CF1589" w:rsidP="00255C5C">
            <w:pPr>
              <w:spacing w:line="312" w:lineRule="auto"/>
              <w:rPr>
                <w:rFonts w:cs="Tahoma"/>
                <w:color w:val="4F81BD" w:themeColor="accent1"/>
              </w:rPr>
            </w:pPr>
          </w:p>
        </w:tc>
      </w:tr>
      <w:tr w:rsidR="00CF1589" w14:paraId="2FB4832C" w14:textId="77777777" w:rsidTr="00CF1589">
        <w:tc>
          <w:tcPr>
            <w:tcW w:w="2518" w:type="dxa"/>
          </w:tcPr>
          <w:p w14:paraId="227A8852" w14:textId="77777777" w:rsidR="00CF1589" w:rsidRDefault="00CF1589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Minimumeis 1:</w:t>
            </w:r>
          </w:p>
        </w:tc>
        <w:tc>
          <w:tcPr>
            <w:tcW w:w="5528" w:type="dxa"/>
          </w:tcPr>
          <w:p w14:paraId="51CC821D" w14:textId="3A4F493E" w:rsidR="00CF1589" w:rsidRPr="008A71C4" w:rsidRDefault="00CF1589" w:rsidP="00255C5C">
            <w:pPr>
              <w:spacing w:line="312" w:lineRule="auto"/>
              <w:rPr>
                <w:rFonts w:cs="Tahoma"/>
                <w:color w:val="4F81BD" w:themeColor="accent1"/>
              </w:rPr>
            </w:pPr>
          </w:p>
        </w:tc>
        <w:tc>
          <w:tcPr>
            <w:tcW w:w="1134" w:type="dxa"/>
          </w:tcPr>
          <w:p w14:paraId="2DA86196" w14:textId="77777777" w:rsidR="00CF1589" w:rsidRPr="008A71C4" w:rsidRDefault="00CF1589" w:rsidP="00255C5C">
            <w:pPr>
              <w:spacing w:line="312" w:lineRule="auto"/>
              <w:rPr>
                <w:rFonts w:cs="Tahoma"/>
                <w:color w:val="4F81BD" w:themeColor="accent1"/>
              </w:rPr>
            </w:pPr>
            <w:r w:rsidRPr="008A71C4">
              <w:rPr>
                <w:rFonts w:cs="Tahoma"/>
                <w:color w:val="4F81BD" w:themeColor="accent1"/>
              </w:rPr>
              <w:t>JA/NEE</w:t>
            </w:r>
          </w:p>
        </w:tc>
      </w:tr>
      <w:tr w:rsidR="00CF1589" w14:paraId="2199275B" w14:textId="77777777" w:rsidTr="00CF1589">
        <w:tc>
          <w:tcPr>
            <w:tcW w:w="2518" w:type="dxa"/>
          </w:tcPr>
          <w:p w14:paraId="3B18F3FE" w14:textId="77777777" w:rsidR="00CF1589" w:rsidRDefault="00CF1589" w:rsidP="00255C5C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Minimumeis 2:</w:t>
            </w:r>
          </w:p>
        </w:tc>
        <w:tc>
          <w:tcPr>
            <w:tcW w:w="5528" w:type="dxa"/>
          </w:tcPr>
          <w:p w14:paraId="47553C47" w14:textId="5BE97EDD" w:rsidR="00CF1589" w:rsidRPr="008A71C4" w:rsidRDefault="00CF1589" w:rsidP="00255C5C">
            <w:pPr>
              <w:spacing w:line="312" w:lineRule="auto"/>
              <w:rPr>
                <w:rFonts w:cs="Tahoma"/>
                <w:color w:val="4F81BD" w:themeColor="accent1"/>
              </w:rPr>
            </w:pPr>
          </w:p>
        </w:tc>
        <w:tc>
          <w:tcPr>
            <w:tcW w:w="1134" w:type="dxa"/>
          </w:tcPr>
          <w:p w14:paraId="2BF643F0" w14:textId="77777777" w:rsidR="00CF1589" w:rsidRPr="008A71C4" w:rsidRDefault="00CF1589" w:rsidP="00255C5C">
            <w:pPr>
              <w:spacing w:line="312" w:lineRule="auto"/>
              <w:rPr>
                <w:rFonts w:cs="Tahoma"/>
                <w:color w:val="4F81BD" w:themeColor="accent1"/>
              </w:rPr>
            </w:pPr>
            <w:r w:rsidRPr="008A71C4">
              <w:rPr>
                <w:rFonts w:cs="Tahoma"/>
                <w:color w:val="4F81BD" w:themeColor="accent1"/>
              </w:rPr>
              <w:t>JA/NEE</w:t>
            </w:r>
          </w:p>
        </w:tc>
      </w:tr>
      <w:tr w:rsidR="00CF1589" w14:paraId="1E313B18" w14:textId="77777777" w:rsidTr="00CF1589">
        <w:tc>
          <w:tcPr>
            <w:tcW w:w="2518" w:type="dxa"/>
          </w:tcPr>
          <w:p w14:paraId="0B878762" w14:textId="77777777" w:rsidR="00CF1589" w:rsidRDefault="0096532F" w:rsidP="0096532F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Minimumeis 3:</w:t>
            </w:r>
          </w:p>
        </w:tc>
        <w:tc>
          <w:tcPr>
            <w:tcW w:w="5528" w:type="dxa"/>
          </w:tcPr>
          <w:p w14:paraId="69616C5A" w14:textId="38005BC2" w:rsidR="00CF1589" w:rsidRPr="008A71C4" w:rsidRDefault="00CF1589" w:rsidP="00255C5C">
            <w:pPr>
              <w:spacing w:line="312" w:lineRule="auto"/>
              <w:rPr>
                <w:rFonts w:cs="Tahoma"/>
                <w:color w:val="4F81BD" w:themeColor="accent1"/>
              </w:rPr>
            </w:pPr>
          </w:p>
        </w:tc>
        <w:tc>
          <w:tcPr>
            <w:tcW w:w="1134" w:type="dxa"/>
          </w:tcPr>
          <w:p w14:paraId="5986A9E9" w14:textId="77777777" w:rsidR="00CF1589" w:rsidRPr="008A71C4" w:rsidRDefault="00CF1589" w:rsidP="00255C5C">
            <w:pPr>
              <w:spacing w:line="312" w:lineRule="auto"/>
              <w:rPr>
                <w:rFonts w:cs="Tahoma"/>
                <w:color w:val="4F81BD" w:themeColor="accent1"/>
              </w:rPr>
            </w:pPr>
            <w:r w:rsidRPr="008A71C4">
              <w:rPr>
                <w:rFonts w:cs="Tahoma"/>
                <w:color w:val="4F81BD" w:themeColor="accent1"/>
              </w:rPr>
              <w:t>JA/NEE</w:t>
            </w:r>
          </w:p>
        </w:tc>
      </w:tr>
      <w:tr w:rsidR="00CF1589" w14:paraId="314DC4B9" w14:textId="77777777" w:rsidTr="00CF1589">
        <w:tc>
          <w:tcPr>
            <w:tcW w:w="2518" w:type="dxa"/>
          </w:tcPr>
          <w:p w14:paraId="61B4CD53" w14:textId="77777777" w:rsidR="00CF1589" w:rsidRDefault="0096532F" w:rsidP="0096532F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Minimumeis 4:</w:t>
            </w:r>
          </w:p>
        </w:tc>
        <w:tc>
          <w:tcPr>
            <w:tcW w:w="5528" w:type="dxa"/>
          </w:tcPr>
          <w:p w14:paraId="7035DF89" w14:textId="5FB02E55" w:rsidR="00CF1589" w:rsidRPr="008A71C4" w:rsidRDefault="00CF1589" w:rsidP="00255C5C">
            <w:pPr>
              <w:spacing w:line="312" w:lineRule="auto"/>
              <w:rPr>
                <w:rFonts w:cs="Tahoma"/>
                <w:color w:val="4F81BD" w:themeColor="accent1"/>
              </w:rPr>
            </w:pPr>
          </w:p>
        </w:tc>
        <w:tc>
          <w:tcPr>
            <w:tcW w:w="1134" w:type="dxa"/>
          </w:tcPr>
          <w:p w14:paraId="5DCD8AAC" w14:textId="77777777" w:rsidR="00CF1589" w:rsidRPr="008A71C4" w:rsidRDefault="00CF1589" w:rsidP="00255C5C">
            <w:pPr>
              <w:spacing w:line="312" w:lineRule="auto"/>
              <w:rPr>
                <w:rFonts w:cs="Tahoma"/>
                <w:color w:val="4F81BD" w:themeColor="accent1"/>
              </w:rPr>
            </w:pPr>
            <w:r w:rsidRPr="008A71C4">
              <w:rPr>
                <w:rFonts w:cs="Tahoma"/>
                <w:color w:val="4F81BD" w:themeColor="accent1"/>
              </w:rPr>
              <w:t>JA/NEE</w:t>
            </w:r>
          </w:p>
        </w:tc>
      </w:tr>
      <w:tr w:rsidR="00CF1589" w14:paraId="0475E5B7" w14:textId="77777777" w:rsidTr="007D1FC5">
        <w:tc>
          <w:tcPr>
            <w:tcW w:w="2518" w:type="dxa"/>
          </w:tcPr>
          <w:p w14:paraId="0F80B7B0" w14:textId="77777777" w:rsidR="00CF1589" w:rsidRDefault="00CF1589" w:rsidP="00255C5C">
            <w:pPr>
              <w:spacing w:line="312" w:lineRule="auto"/>
              <w:rPr>
                <w:rFonts w:cs="Tahoma"/>
              </w:rPr>
            </w:pPr>
            <w:r w:rsidRPr="004E2B95">
              <w:t xml:space="preserve">Beschrijving van de feitelijk uitgevoerde werkzaamheden door uw onderneming (in combinatie) met betrekking tot de gevraagde </w:t>
            </w:r>
            <w:r>
              <w:t>kern</w:t>
            </w:r>
            <w:r w:rsidRPr="004E2B95">
              <w:t>competentie(s)/</w:t>
            </w:r>
            <w:r>
              <w:t xml:space="preserve"> </w:t>
            </w:r>
            <w:r w:rsidRPr="004E2B95">
              <w:t>minimumeis:</w:t>
            </w:r>
          </w:p>
        </w:tc>
        <w:tc>
          <w:tcPr>
            <w:tcW w:w="6662" w:type="dxa"/>
            <w:gridSpan w:val="2"/>
          </w:tcPr>
          <w:p w14:paraId="5813A38B" w14:textId="77777777" w:rsidR="00CF1589" w:rsidRDefault="00CF1589" w:rsidP="00255C5C">
            <w:pPr>
              <w:spacing w:line="312" w:lineRule="auto"/>
              <w:rPr>
                <w:rFonts w:cs="Tahoma"/>
              </w:rPr>
            </w:pPr>
          </w:p>
        </w:tc>
      </w:tr>
    </w:tbl>
    <w:p w14:paraId="39FA4545" w14:textId="77777777" w:rsidR="00991EC5" w:rsidRDefault="00991EC5" w:rsidP="00255C5C">
      <w:pPr>
        <w:spacing w:line="312" w:lineRule="auto"/>
        <w:rPr>
          <w:rFonts w:cs="Tahoma"/>
        </w:rPr>
      </w:pPr>
    </w:p>
    <w:p w14:paraId="51402CDA" w14:textId="77777777" w:rsidR="00991EC5" w:rsidRDefault="00991EC5" w:rsidP="00991EC5">
      <w:r>
        <w:br w:type="page"/>
      </w:r>
    </w:p>
    <w:p w14:paraId="2605774C" w14:textId="77777777" w:rsidR="008A71C4" w:rsidRDefault="008A71C4" w:rsidP="00255C5C">
      <w:pPr>
        <w:spacing w:line="312" w:lineRule="auto"/>
        <w:rPr>
          <w:rFonts w:cs="Tahom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18"/>
        <w:gridCol w:w="5410"/>
        <w:gridCol w:w="1134"/>
      </w:tblGrid>
      <w:tr w:rsidR="00BE2E97" w14:paraId="7AC20E6A" w14:textId="77777777" w:rsidTr="005F3EEE">
        <w:tc>
          <w:tcPr>
            <w:tcW w:w="8046" w:type="dxa"/>
            <w:gridSpan w:val="2"/>
            <w:shd w:val="clear" w:color="auto" w:fill="548DD4" w:themeFill="text2" w:themeFillTint="99"/>
          </w:tcPr>
          <w:p w14:paraId="3ABE58C1" w14:textId="77777777" w:rsidR="00BE2E97" w:rsidRPr="00BE2E97" w:rsidRDefault="00BE2E97" w:rsidP="00BE2E97">
            <w:pPr>
              <w:pStyle w:val="Lijstalinea"/>
              <w:numPr>
                <w:ilvl w:val="0"/>
                <w:numId w:val="17"/>
              </w:numPr>
              <w:spacing w:line="312" w:lineRule="auto"/>
              <w:rPr>
                <w:rFonts w:cs="Tahoma"/>
                <w:b/>
              </w:rPr>
            </w:pPr>
            <w:r w:rsidRPr="00BE2E97">
              <w:rPr>
                <w:rFonts w:cs="Tahoma"/>
                <w:b/>
              </w:rPr>
              <w:t>Referentieopdracht – Kerncompetentie 2</w:t>
            </w:r>
          </w:p>
        </w:tc>
        <w:tc>
          <w:tcPr>
            <w:tcW w:w="1134" w:type="dxa"/>
            <w:shd w:val="clear" w:color="auto" w:fill="548DD4" w:themeFill="text2" w:themeFillTint="99"/>
          </w:tcPr>
          <w:p w14:paraId="335FBC28" w14:textId="77777777" w:rsidR="00BE2E97" w:rsidRPr="00CF1589" w:rsidRDefault="00BE2E97" w:rsidP="005F3EEE">
            <w:pPr>
              <w:spacing w:line="312" w:lineRule="auto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Voldaan</w:t>
            </w:r>
          </w:p>
        </w:tc>
      </w:tr>
      <w:tr w:rsidR="00BE2E97" w14:paraId="105A3DEC" w14:textId="77777777" w:rsidTr="005F3EEE">
        <w:tc>
          <w:tcPr>
            <w:tcW w:w="2518" w:type="dxa"/>
          </w:tcPr>
          <w:p w14:paraId="01AFE815" w14:textId="77777777" w:rsidR="00BE2E97" w:rsidRDefault="00BE2E97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Beschrijving:</w:t>
            </w:r>
          </w:p>
        </w:tc>
        <w:tc>
          <w:tcPr>
            <w:tcW w:w="6662" w:type="dxa"/>
            <w:gridSpan w:val="2"/>
          </w:tcPr>
          <w:p w14:paraId="54670C93" w14:textId="77777777" w:rsidR="00BE2E97" w:rsidRDefault="00BE2E97" w:rsidP="005F3EEE">
            <w:pPr>
              <w:spacing w:line="312" w:lineRule="auto"/>
              <w:rPr>
                <w:rFonts w:cs="Tahoma"/>
              </w:rPr>
            </w:pPr>
          </w:p>
        </w:tc>
      </w:tr>
      <w:tr w:rsidR="00BE2E97" w14:paraId="0F92E0C2" w14:textId="77777777" w:rsidTr="005F3EEE">
        <w:tc>
          <w:tcPr>
            <w:tcW w:w="2518" w:type="dxa"/>
          </w:tcPr>
          <w:p w14:paraId="71063B08" w14:textId="77777777" w:rsidR="00BE2E97" w:rsidRDefault="00BE2E97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Minimumeis 1:</w:t>
            </w:r>
          </w:p>
        </w:tc>
        <w:tc>
          <w:tcPr>
            <w:tcW w:w="5528" w:type="dxa"/>
          </w:tcPr>
          <w:p w14:paraId="171399DF" w14:textId="77777777" w:rsidR="00BE2E97" w:rsidRDefault="00BE2E97" w:rsidP="005F3EEE">
            <w:pPr>
              <w:spacing w:line="312" w:lineRule="auto"/>
              <w:rPr>
                <w:rFonts w:cs="Tahoma"/>
              </w:rPr>
            </w:pPr>
          </w:p>
        </w:tc>
        <w:tc>
          <w:tcPr>
            <w:tcW w:w="1134" w:type="dxa"/>
          </w:tcPr>
          <w:p w14:paraId="6602AC24" w14:textId="77777777" w:rsidR="00BE2E97" w:rsidRDefault="00BE2E97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JA/NEE</w:t>
            </w:r>
          </w:p>
        </w:tc>
      </w:tr>
      <w:tr w:rsidR="00BE2E97" w14:paraId="4E7C4EF8" w14:textId="77777777" w:rsidTr="005F3EEE">
        <w:tc>
          <w:tcPr>
            <w:tcW w:w="2518" w:type="dxa"/>
          </w:tcPr>
          <w:p w14:paraId="10C539BD" w14:textId="77777777" w:rsidR="00BE2E97" w:rsidRDefault="00BE2E97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Minimumeis 2:</w:t>
            </w:r>
          </w:p>
        </w:tc>
        <w:tc>
          <w:tcPr>
            <w:tcW w:w="5528" w:type="dxa"/>
          </w:tcPr>
          <w:p w14:paraId="7944B12B" w14:textId="77777777" w:rsidR="00BE2E97" w:rsidRDefault="00BE2E97" w:rsidP="005F3EEE">
            <w:pPr>
              <w:spacing w:line="312" w:lineRule="auto"/>
              <w:rPr>
                <w:rFonts w:cs="Tahoma"/>
              </w:rPr>
            </w:pPr>
          </w:p>
        </w:tc>
        <w:tc>
          <w:tcPr>
            <w:tcW w:w="1134" w:type="dxa"/>
          </w:tcPr>
          <w:p w14:paraId="5B4DB096" w14:textId="77777777" w:rsidR="00BE2E97" w:rsidRDefault="00BE2E97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JA/NEE</w:t>
            </w:r>
          </w:p>
        </w:tc>
      </w:tr>
      <w:tr w:rsidR="0096532F" w14:paraId="0D9DC17F" w14:textId="77777777" w:rsidTr="005F3EEE">
        <w:tc>
          <w:tcPr>
            <w:tcW w:w="2518" w:type="dxa"/>
          </w:tcPr>
          <w:p w14:paraId="11EE7031" w14:textId="77777777" w:rsidR="0096532F" w:rsidRDefault="0096532F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Minimumeis 3:</w:t>
            </w:r>
          </w:p>
        </w:tc>
        <w:tc>
          <w:tcPr>
            <w:tcW w:w="5528" w:type="dxa"/>
          </w:tcPr>
          <w:p w14:paraId="0352B117" w14:textId="77777777" w:rsidR="0096532F" w:rsidRDefault="0096532F" w:rsidP="005F3EEE">
            <w:pPr>
              <w:spacing w:line="312" w:lineRule="auto"/>
              <w:rPr>
                <w:rFonts w:cs="Tahoma"/>
              </w:rPr>
            </w:pPr>
          </w:p>
        </w:tc>
        <w:tc>
          <w:tcPr>
            <w:tcW w:w="1134" w:type="dxa"/>
          </w:tcPr>
          <w:p w14:paraId="1660760E" w14:textId="77777777" w:rsidR="0096532F" w:rsidRDefault="0096532F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JA/NEE</w:t>
            </w:r>
          </w:p>
        </w:tc>
      </w:tr>
      <w:tr w:rsidR="0096532F" w14:paraId="2877DB2A" w14:textId="77777777" w:rsidTr="005F3EEE">
        <w:tc>
          <w:tcPr>
            <w:tcW w:w="2518" w:type="dxa"/>
          </w:tcPr>
          <w:p w14:paraId="7814D769" w14:textId="77777777" w:rsidR="0096532F" w:rsidRDefault="0096532F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Minimumeis 4:</w:t>
            </w:r>
          </w:p>
        </w:tc>
        <w:tc>
          <w:tcPr>
            <w:tcW w:w="5528" w:type="dxa"/>
          </w:tcPr>
          <w:p w14:paraId="5298D2C7" w14:textId="77777777" w:rsidR="0096532F" w:rsidRDefault="0096532F" w:rsidP="005F3EEE">
            <w:pPr>
              <w:spacing w:line="312" w:lineRule="auto"/>
              <w:rPr>
                <w:rFonts w:cs="Tahoma"/>
              </w:rPr>
            </w:pPr>
          </w:p>
        </w:tc>
        <w:tc>
          <w:tcPr>
            <w:tcW w:w="1134" w:type="dxa"/>
          </w:tcPr>
          <w:p w14:paraId="4BDAEB0B" w14:textId="77777777" w:rsidR="0096532F" w:rsidRDefault="0096532F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JA/NEE</w:t>
            </w:r>
          </w:p>
        </w:tc>
      </w:tr>
      <w:tr w:rsidR="00BE2E97" w14:paraId="57626BD8" w14:textId="77777777" w:rsidTr="005F3EEE">
        <w:tc>
          <w:tcPr>
            <w:tcW w:w="2518" w:type="dxa"/>
          </w:tcPr>
          <w:p w14:paraId="191FAFC1" w14:textId="77777777" w:rsidR="00BE2E97" w:rsidRDefault="00BE2E97" w:rsidP="005F3EEE">
            <w:pPr>
              <w:spacing w:line="312" w:lineRule="auto"/>
              <w:rPr>
                <w:rFonts w:cs="Tahoma"/>
              </w:rPr>
            </w:pPr>
            <w:r w:rsidRPr="004E2B95">
              <w:t xml:space="preserve">Beschrijving van de feitelijk uitgevoerde werkzaamheden door uw onderneming (in combinatie) met betrekking tot de gevraagde </w:t>
            </w:r>
            <w:r>
              <w:t>kern</w:t>
            </w:r>
            <w:r w:rsidRPr="004E2B95">
              <w:t>competentie(s)/</w:t>
            </w:r>
            <w:r>
              <w:t xml:space="preserve"> </w:t>
            </w:r>
            <w:r w:rsidRPr="004E2B95">
              <w:t>minimumeis:</w:t>
            </w:r>
          </w:p>
        </w:tc>
        <w:tc>
          <w:tcPr>
            <w:tcW w:w="6662" w:type="dxa"/>
            <w:gridSpan w:val="2"/>
          </w:tcPr>
          <w:p w14:paraId="6FA63C41" w14:textId="77777777" w:rsidR="00BE2E97" w:rsidRDefault="00BE2E97" w:rsidP="005F3EEE">
            <w:pPr>
              <w:spacing w:line="312" w:lineRule="auto"/>
              <w:rPr>
                <w:rFonts w:cs="Tahoma"/>
              </w:rPr>
            </w:pPr>
          </w:p>
        </w:tc>
      </w:tr>
    </w:tbl>
    <w:p w14:paraId="75D01C66" w14:textId="77777777" w:rsidR="002E4092" w:rsidRDefault="002E4092" w:rsidP="00255C5C">
      <w:pPr>
        <w:spacing w:line="312" w:lineRule="auto"/>
        <w:rPr>
          <w:rFonts w:cs="Tahom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18"/>
        <w:gridCol w:w="5410"/>
        <w:gridCol w:w="1134"/>
      </w:tblGrid>
      <w:tr w:rsidR="002E4092" w14:paraId="7FDB75AB" w14:textId="77777777" w:rsidTr="005F3EEE">
        <w:tc>
          <w:tcPr>
            <w:tcW w:w="8046" w:type="dxa"/>
            <w:gridSpan w:val="2"/>
            <w:shd w:val="clear" w:color="auto" w:fill="548DD4" w:themeFill="text2" w:themeFillTint="99"/>
          </w:tcPr>
          <w:p w14:paraId="4BDE7A94" w14:textId="77777777" w:rsidR="002E4092" w:rsidRPr="002E4092" w:rsidRDefault="002E4092" w:rsidP="002E4092">
            <w:pPr>
              <w:pStyle w:val="Lijstalinea"/>
              <w:numPr>
                <w:ilvl w:val="0"/>
                <w:numId w:val="17"/>
              </w:numPr>
              <w:spacing w:line="312" w:lineRule="auto"/>
              <w:rPr>
                <w:rFonts w:cs="Tahoma"/>
                <w:b/>
              </w:rPr>
            </w:pPr>
            <w:r w:rsidRPr="002E4092">
              <w:rPr>
                <w:rFonts w:cs="Tahoma"/>
                <w:b/>
              </w:rPr>
              <w:t xml:space="preserve">Referentieopdracht – Kerncompetentie </w:t>
            </w:r>
            <w:r>
              <w:rPr>
                <w:rFonts w:cs="Tahoma"/>
                <w:b/>
              </w:rPr>
              <w:t>3</w:t>
            </w:r>
          </w:p>
        </w:tc>
        <w:tc>
          <w:tcPr>
            <w:tcW w:w="1134" w:type="dxa"/>
            <w:shd w:val="clear" w:color="auto" w:fill="548DD4" w:themeFill="text2" w:themeFillTint="99"/>
          </w:tcPr>
          <w:p w14:paraId="31114D9E" w14:textId="77777777" w:rsidR="002E4092" w:rsidRPr="00CF1589" w:rsidRDefault="002E4092" w:rsidP="005F3EEE">
            <w:pPr>
              <w:spacing w:line="312" w:lineRule="auto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Voldaan</w:t>
            </w:r>
          </w:p>
        </w:tc>
      </w:tr>
      <w:tr w:rsidR="002E4092" w14:paraId="0EE81813" w14:textId="77777777" w:rsidTr="005F3EEE">
        <w:tc>
          <w:tcPr>
            <w:tcW w:w="2518" w:type="dxa"/>
          </w:tcPr>
          <w:p w14:paraId="213E2812" w14:textId="77777777" w:rsidR="002E4092" w:rsidRDefault="002E4092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Beschrijving:</w:t>
            </w:r>
          </w:p>
        </w:tc>
        <w:tc>
          <w:tcPr>
            <w:tcW w:w="6662" w:type="dxa"/>
            <w:gridSpan w:val="2"/>
          </w:tcPr>
          <w:p w14:paraId="6893F342" w14:textId="77777777" w:rsidR="002E4092" w:rsidRDefault="002E4092" w:rsidP="005F3EEE">
            <w:pPr>
              <w:spacing w:line="312" w:lineRule="auto"/>
              <w:rPr>
                <w:rFonts w:cs="Tahoma"/>
              </w:rPr>
            </w:pPr>
          </w:p>
        </w:tc>
      </w:tr>
      <w:tr w:rsidR="002E4092" w14:paraId="67CE49E6" w14:textId="77777777" w:rsidTr="005F3EEE">
        <w:tc>
          <w:tcPr>
            <w:tcW w:w="2518" w:type="dxa"/>
          </w:tcPr>
          <w:p w14:paraId="78F0565C" w14:textId="77777777" w:rsidR="002E4092" w:rsidRDefault="002E4092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Minimumeis 1:</w:t>
            </w:r>
          </w:p>
        </w:tc>
        <w:tc>
          <w:tcPr>
            <w:tcW w:w="5528" w:type="dxa"/>
          </w:tcPr>
          <w:p w14:paraId="372DEFDF" w14:textId="77777777" w:rsidR="002E4092" w:rsidRDefault="002E4092" w:rsidP="005F3EEE">
            <w:pPr>
              <w:spacing w:line="312" w:lineRule="auto"/>
              <w:rPr>
                <w:rFonts w:cs="Tahoma"/>
              </w:rPr>
            </w:pPr>
          </w:p>
        </w:tc>
        <w:tc>
          <w:tcPr>
            <w:tcW w:w="1134" w:type="dxa"/>
          </w:tcPr>
          <w:p w14:paraId="78581FF1" w14:textId="77777777" w:rsidR="002E4092" w:rsidRDefault="002E4092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JA/NEE</w:t>
            </w:r>
          </w:p>
        </w:tc>
      </w:tr>
      <w:tr w:rsidR="002E4092" w14:paraId="1A5CBBDF" w14:textId="77777777" w:rsidTr="005F3EEE">
        <w:tc>
          <w:tcPr>
            <w:tcW w:w="2518" w:type="dxa"/>
          </w:tcPr>
          <w:p w14:paraId="6FF5E560" w14:textId="77777777" w:rsidR="002E4092" w:rsidRDefault="002E4092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Minimumeis 2:</w:t>
            </w:r>
          </w:p>
        </w:tc>
        <w:tc>
          <w:tcPr>
            <w:tcW w:w="5528" w:type="dxa"/>
          </w:tcPr>
          <w:p w14:paraId="476D987F" w14:textId="77777777" w:rsidR="002E4092" w:rsidRDefault="002E4092" w:rsidP="005F3EEE">
            <w:pPr>
              <w:spacing w:line="312" w:lineRule="auto"/>
              <w:rPr>
                <w:rFonts w:cs="Tahoma"/>
              </w:rPr>
            </w:pPr>
          </w:p>
        </w:tc>
        <w:tc>
          <w:tcPr>
            <w:tcW w:w="1134" w:type="dxa"/>
          </w:tcPr>
          <w:p w14:paraId="52802D75" w14:textId="77777777" w:rsidR="002E4092" w:rsidRDefault="002E4092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JA/NEE</w:t>
            </w:r>
          </w:p>
        </w:tc>
      </w:tr>
      <w:tr w:rsidR="002E4092" w14:paraId="7ACF8D1F" w14:textId="77777777" w:rsidTr="005F3EEE">
        <w:tc>
          <w:tcPr>
            <w:tcW w:w="2518" w:type="dxa"/>
          </w:tcPr>
          <w:p w14:paraId="72A00FBC" w14:textId="77777777" w:rsidR="002E4092" w:rsidRDefault="002E4092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Minimumeis 3:</w:t>
            </w:r>
          </w:p>
        </w:tc>
        <w:tc>
          <w:tcPr>
            <w:tcW w:w="5528" w:type="dxa"/>
          </w:tcPr>
          <w:p w14:paraId="01888235" w14:textId="77777777" w:rsidR="002E4092" w:rsidRDefault="002E4092" w:rsidP="005F3EEE">
            <w:pPr>
              <w:spacing w:line="312" w:lineRule="auto"/>
              <w:rPr>
                <w:rFonts w:cs="Tahoma"/>
              </w:rPr>
            </w:pPr>
          </w:p>
        </w:tc>
        <w:tc>
          <w:tcPr>
            <w:tcW w:w="1134" w:type="dxa"/>
          </w:tcPr>
          <w:p w14:paraId="6CF7D5BC" w14:textId="77777777" w:rsidR="002E4092" w:rsidRDefault="002E4092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JA/NEE</w:t>
            </w:r>
          </w:p>
        </w:tc>
      </w:tr>
      <w:tr w:rsidR="002E4092" w14:paraId="1EBFC89F" w14:textId="77777777" w:rsidTr="005F3EEE">
        <w:tc>
          <w:tcPr>
            <w:tcW w:w="2518" w:type="dxa"/>
          </w:tcPr>
          <w:p w14:paraId="0765E55C" w14:textId="77777777" w:rsidR="002E4092" w:rsidRDefault="002E4092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Minimumeis 4:</w:t>
            </w:r>
          </w:p>
        </w:tc>
        <w:tc>
          <w:tcPr>
            <w:tcW w:w="5528" w:type="dxa"/>
          </w:tcPr>
          <w:p w14:paraId="6B1CC114" w14:textId="77777777" w:rsidR="002E4092" w:rsidRDefault="002E4092" w:rsidP="005F3EEE">
            <w:pPr>
              <w:spacing w:line="312" w:lineRule="auto"/>
              <w:rPr>
                <w:rFonts w:cs="Tahoma"/>
              </w:rPr>
            </w:pPr>
          </w:p>
        </w:tc>
        <w:tc>
          <w:tcPr>
            <w:tcW w:w="1134" w:type="dxa"/>
          </w:tcPr>
          <w:p w14:paraId="4928011E" w14:textId="77777777" w:rsidR="002E4092" w:rsidRDefault="002E4092" w:rsidP="005F3EEE">
            <w:pPr>
              <w:spacing w:line="312" w:lineRule="auto"/>
              <w:rPr>
                <w:rFonts w:cs="Tahoma"/>
              </w:rPr>
            </w:pPr>
            <w:r>
              <w:rPr>
                <w:rFonts w:cs="Tahoma"/>
              </w:rPr>
              <w:t>JA/NEE</w:t>
            </w:r>
          </w:p>
        </w:tc>
      </w:tr>
      <w:tr w:rsidR="002E4092" w14:paraId="1BCD6364" w14:textId="77777777" w:rsidTr="005F3EEE">
        <w:tc>
          <w:tcPr>
            <w:tcW w:w="2518" w:type="dxa"/>
          </w:tcPr>
          <w:p w14:paraId="3E8044BE" w14:textId="77777777" w:rsidR="002E4092" w:rsidRDefault="002E4092" w:rsidP="005F3EEE">
            <w:pPr>
              <w:spacing w:line="312" w:lineRule="auto"/>
              <w:rPr>
                <w:rFonts w:cs="Tahoma"/>
              </w:rPr>
            </w:pPr>
            <w:r w:rsidRPr="004E2B95">
              <w:t xml:space="preserve">Beschrijving van de feitelijk uitgevoerde werkzaamheden door uw onderneming (in combinatie) met betrekking tot de gevraagde </w:t>
            </w:r>
            <w:r>
              <w:t>kern</w:t>
            </w:r>
            <w:r w:rsidRPr="004E2B95">
              <w:t>competentie(s)/</w:t>
            </w:r>
            <w:r>
              <w:t xml:space="preserve"> </w:t>
            </w:r>
            <w:r w:rsidRPr="004E2B95">
              <w:t>minimumeis:</w:t>
            </w:r>
          </w:p>
        </w:tc>
        <w:tc>
          <w:tcPr>
            <w:tcW w:w="6662" w:type="dxa"/>
            <w:gridSpan w:val="2"/>
          </w:tcPr>
          <w:p w14:paraId="59DA03B7" w14:textId="77777777" w:rsidR="002E4092" w:rsidRDefault="002E4092" w:rsidP="005F3EEE">
            <w:pPr>
              <w:spacing w:line="312" w:lineRule="auto"/>
              <w:rPr>
                <w:rFonts w:cs="Tahoma"/>
              </w:rPr>
            </w:pPr>
          </w:p>
        </w:tc>
      </w:tr>
    </w:tbl>
    <w:p w14:paraId="316AB9FD" w14:textId="77777777" w:rsidR="0096532F" w:rsidRDefault="0096532F" w:rsidP="00255C5C">
      <w:pPr>
        <w:spacing w:line="312" w:lineRule="auto"/>
        <w:rPr>
          <w:rFonts w:cs="Tahoma"/>
        </w:rPr>
      </w:pPr>
    </w:p>
    <w:p w14:paraId="666DDD66" w14:textId="77777777" w:rsidR="008A71C4" w:rsidRDefault="008A71C4" w:rsidP="00255C5C">
      <w:pPr>
        <w:spacing w:line="312" w:lineRule="auto"/>
        <w:rPr>
          <w:rFonts w:cs="Tahoma"/>
        </w:rPr>
      </w:pPr>
    </w:p>
    <w:p w14:paraId="1FD37EA1" w14:textId="77777777" w:rsidR="008A71C4" w:rsidRDefault="008A71C4" w:rsidP="00255C5C">
      <w:pPr>
        <w:spacing w:line="312" w:lineRule="auto"/>
        <w:rPr>
          <w:rFonts w:cs="Tahoma"/>
        </w:rPr>
      </w:pPr>
    </w:p>
    <w:p w14:paraId="0FADA189" w14:textId="77777777" w:rsidR="008A71C4" w:rsidRDefault="008A71C4" w:rsidP="00255C5C">
      <w:pPr>
        <w:spacing w:line="312" w:lineRule="auto"/>
        <w:rPr>
          <w:rFonts w:cs="Tahoma"/>
        </w:rPr>
      </w:pPr>
    </w:p>
    <w:p w14:paraId="131ABD58" w14:textId="77777777" w:rsidR="008A71C4" w:rsidRDefault="008A71C4" w:rsidP="00255C5C">
      <w:pPr>
        <w:spacing w:line="312" w:lineRule="auto"/>
        <w:rPr>
          <w:rFonts w:cs="Tahoma"/>
        </w:rPr>
      </w:pPr>
    </w:p>
    <w:p w14:paraId="03DE91C5" w14:textId="77777777" w:rsidR="008A71C4" w:rsidRDefault="008A71C4" w:rsidP="00255C5C">
      <w:pPr>
        <w:spacing w:line="312" w:lineRule="auto"/>
        <w:rPr>
          <w:rFonts w:cs="Tahoma"/>
        </w:rPr>
      </w:pPr>
    </w:p>
    <w:p w14:paraId="0C8AD9E8" w14:textId="77777777" w:rsidR="008A71C4" w:rsidRDefault="008A71C4" w:rsidP="00255C5C">
      <w:pPr>
        <w:spacing w:line="312" w:lineRule="auto"/>
        <w:rPr>
          <w:rFonts w:cs="Tahoma"/>
        </w:rPr>
      </w:pPr>
    </w:p>
    <w:p w14:paraId="45D65A9E" w14:textId="77777777" w:rsidR="008A71C4" w:rsidRDefault="008A71C4" w:rsidP="00255C5C">
      <w:pPr>
        <w:spacing w:line="312" w:lineRule="auto"/>
        <w:rPr>
          <w:rFonts w:cs="Tahoma"/>
        </w:rPr>
      </w:pPr>
    </w:p>
    <w:p w14:paraId="4B5F4839" w14:textId="77777777" w:rsidR="008A71C4" w:rsidRDefault="008A71C4" w:rsidP="00255C5C">
      <w:pPr>
        <w:spacing w:line="312" w:lineRule="auto"/>
        <w:rPr>
          <w:rFonts w:cs="Tahoma"/>
        </w:rPr>
      </w:pPr>
    </w:p>
    <w:p w14:paraId="216290F8" w14:textId="77777777" w:rsidR="008A71C4" w:rsidRDefault="008A71C4" w:rsidP="00255C5C">
      <w:pPr>
        <w:spacing w:line="312" w:lineRule="auto"/>
        <w:rPr>
          <w:rFonts w:cs="Tahoma"/>
        </w:rPr>
      </w:pPr>
    </w:p>
    <w:p w14:paraId="5D6040E6" w14:textId="77777777" w:rsidR="008A71C4" w:rsidRDefault="008A71C4" w:rsidP="00255C5C">
      <w:pPr>
        <w:spacing w:line="312" w:lineRule="auto"/>
        <w:rPr>
          <w:rFonts w:cs="Tahoma"/>
        </w:rPr>
      </w:pPr>
    </w:p>
    <w:p w14:paraId="50A6AA58" w14:textId="77777777" w:rsidR="008A71C4" w:rsidRDefault="008A71C4" w:rsidP="00255C5C">
      <w:pPr>
        <w:spacing w:line="312" w:lineRule="auto"/>
        <w:rPr>
          <w:rFonts w:cs="Tahoma"/>
        </w:rPr>
      </w:pPr>
    </w:p>
    <w:sectPr w:rsidR="008A71C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1C35A" w14:textId="77777777" w:rsidR="002F0701" w:rsidRDefault="002F0701">
      <w:r>
        <w:separator/>
      </w:r>
    </w:p>
  </w:endnote>
  <w:endnote w:type="continuationSeparator" w:id="0">
    <w:p w14:paraId="615F1507" w14:textId="77777777" w:rsidR="002F0701" w:rsidRDefault="002F0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234F" w14:textId="77777777" w:rsidR="00E85D9A" w:rsidRDefault="0058604A" w:rsidP="00E85D9A">
    <w:pPr>
      <w:pStyle w:val="Voettekst"/>
      <w:rPr>
        <w:sz w:val="16"/>
        <w:szCs w:val="16"/>
      </w:rPr>
    </w:pPr>
    <w:r>
      <w:rPr>
        <w:sz w:val="16"/>
        <w:szCs w:val="16"/>
      </w:rPr>
      <w:t>Cluster Bedrijfsvoering</w:t>
    </w:r>
  </w:p>
  <w:p w14:paraId="2A995F00" w14:textId="77777777" w:rsidR="00E85D9A" w:rsidRDefault="00E85D9A" w:rsidP="00E85D9A">
    <w:pPr>
      <w:pStyle w:val="Voettekst"/>
      <w:rPr>
        <w:sz w:val="16"/>
        <w:szCs w:val="16"/>
      </w:rPr>
    </w:pPr>
    <w:r>
      <w:rPr>
        <w:sz w:val="16"/>
        <w:szCs w:val="16"/>
      </w:rPr>
      <w:t>Team Financiën, Inkoop &amp; Subsidies</w:t>
    </w:r>
  </w:p>
  <w:p w14:paraId="58DE398C" w14:textId="77777777" w:rsidR="00A444FF" w:rsidRPr="00560D1C" w:rsidRDefault="00E85D9A" w:rsidP="00E85D9A">
    <w:pPr>
      <w:pStyle w:val="Voettekst"/>
    </w:pPr>
    <w:r>
      <w:rPr>
        <w:sz w:val="16"/>
        <w:szCs w:val="16"/>
      </w:rPr>
      <w:t xml:space="preserve">Versie </w:t>
    </w:r>
    <w:r w:rsidR="00991EC5">
      <w:rPr>
        <w:sz w:val="16"/>
        <w:szCs w:val="16"/>
      </w:rPr>
      <w:t>Juni</w:t>
    </w:r>
    <w:r w:rsidR="0058604A">
      <w:rPr>
        <w:sz w:val="16"/>
        <w:szCs w:val="16"/>
      </w:rPr>
      <w:t xml:space="preserve">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1D64D" w14:textId="77777777" w:rsidR="002F0701" w:rsidRDefault="002F0701">
      <w:r>
        <w:separator/>
      </w:r>
    </w:p>
  </w:footnote>
  <w:footnote w:type="continuationSeparator" w:id="0">
    <w:p w14:paraId="67884E18" w14:textId="77777777" w:rsidR="002F0701" w:rsidRDefault="002F0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A1666" w14:textId="77777777" w:rsidR="00A444FF" w:rsidRPr="00560D1C" w:rsidRDefault="00560D1C" w:rsidP="00560D1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DA744C" wp14:editId="21AC5C6E">
          <wp:simplePos x="0" y="0"/>
          <wp:positionH relativeFrom="column">
            <wp:posOffset>4910455</wp:posOffset>
          </wp:positionH>
          <wp:positionV relativeFrom="paragraph">
            <wp:posOffset>-298450</wp:posOffset>
          </wp:positionV>
          <wp:extent cx="1600200" cy="543304"/>
          <wp:effectExtent l="0" t="0" r="0" b="9525"/>
          <wp:wrapNone/>
          <wp:docPr id="1" name="Afbeelding 1" descr="logo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hidden">
                  <a:xfrm>
                    <a:off x="0" y="0"/>
                    <a:ext cx="1600200" cy="5433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1560D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BAC6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2AAD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2E41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E4C0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6A1F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20E3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38B1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0E43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286D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048CB"/>
    <w:multiLevelType w:val="hybridMultilevel"/>
    <w:tmpl w:val="16645A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674AB8"/>
    <w:multiLevelType w:val="hybridMultilevel"/>
    <w:tmpl w:val="6C7C32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06D70"/>
    <w:multiLevelType w:val="hybridMultilevel"/>
    <w:tmpl w:val="C50E1F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AF68FE"/>
    <w:multiLevelType w:val="hybridMultilevel"/>
    <w:tmpl w:val="C50E1F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FE555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4671AC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FFB522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1BC1B3D"/>
    <w:multiLevelType w:val="hybridMultilevel"/>
    <w:tmpl w:val="16645A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41AF8"/>
    <w:multiLevelType w:val="multilevel"/>
    <w:tmpl w:val="0413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69B378E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99E508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9"/>
  </w:num>
  <w:num w:numId="13">
    <w:abstractNumId w:val="18"/>
  </w:num>
  <w:num w:numId="14">
    <w:abstractNumId w:val="14"/>
  </w:num>
  <w:num w:numId="15">
    <w:abstractNumId w:val="16"/>
  </w:num>
  <w:num w:numId="16">
    <w:abstractNumId w:val="20"/>
  </w:num>
  <w:num w:numId="17">
    <w:abstractNumId w:val="10"/>
  </w:num>
  <w:num w:numId="18">
    <w:abstractNumId w:val="12"/>
  </w:num>
  <w:num w:numId="19">
    <w:abstractNumId w:val="13"/>
  </w:num>
  <w:num w:numId="20">
    <w:abstractNumId w:val="11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MYCORSA"/>
    <w:docVar w:name="DocAuthor" w:val="TEST TESTGEBRUIKER02"/>
    <w:docVar w:name="DocDuplex" w:val="DUPLEX_DEFAULT"/>
    <w:docVar w:name="DocIndex" w:val="0000"/>
    <w:docVar w:name="DocPrinter" w:val="NOPRINTER"/>
    <w:docVar w:name="DocReg" w:val="0"/>
    <w:docVar w:name="DocType" w:val="RLD-I"/>
    <w:docVar w:name="DocumentLanguage" w:val="nl-NL"/>
    <w:docVar w:name="IW_Generated" w:val="True"/>
    <w:docVar w:name="mitFileNames" w:val="ThisDocument|"/>
    <w:docVar w:name="mitStyleTemplates" w:val="huisstijl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98F99D0993C164DB5400F3CEADFEB3F&lt;/GroupID&gt;&lt;GroupName&gt;Algemeen intern document&lt;/GroupName&gt;&lt;GroupDescription /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onderwerp&lt;/FieldDocProp&gt;&lt;FieldEmptyDate&gt;false&lt;/FieldEmptyDate&gt;&lt;FieldDefault xsi:type=&quot;xsd:string&quot;&gt;&lt;/FieldDefault&gt;&lt;FieldFormat&gt;geen&lt;/FieldFormat&gt;&lt;FieldDataType&gt;0&lt;/FieldDataType&gt;&lt;FieldTip /&gt;&lt;FieldPrompt&gt;Onderwerp&lt;/FieldPrompt&gt;&lt;FieldIndex&gt;2&lt;/FieldIndex&gt;&lt;FieldDescription /&gt;&lt;FieldName&gt;Onderwerp&lt;/FieldName&gt;&lt;FieldID&gt;VVB04F8C97FCA70B4096F5616D429D2D10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datum&lt;/FieldDocProp&gt;&lt;FieldEmptyDate&gt;false&lt;/FieldEmptyDate&gt;&lt;FieldDefault xsi:type=&quot;xsd:string&quot;&gt;&lt;/FieldDefault&gt;&lt;FieldFormat&gt;Short Date&lt;/FieldFormat&gt;&lt;FieldDataType&gt;2&lt;/FieldDataType&gt;&lt;FieldTip /&gt;&lt;FieldPrompt&gt;Datum&lt;/FieldPrompt&gt;&lt;FieldIndex&gt;3&lt;/FieldIndex&gt;&lt;FieldDescription /&gt;&lt;FieldName&gt;Datum&lt;/FieldName&gt;&lt;FieldID&gt;VV1CC63F269BCA9846A7829361D1E6E6E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stuk_doss.dossier_id&lt;/FieldDocProp&gt;&lt;FieldEmptyDate&gt;false&lt;/FieldEmptyDate&gt;&lt;FieldDefault xsi:type=&quot;xsd:string&quot;&gt;&lt;/FieldDefault&gt;&lt;FieldFormat&gt;geen&lt;/FieldFormat&gt;&lt;FieldDataType&gt;0&lt;/FieldDataType&gt;&lt;FieldTip /&gt;&lt;FieldPrompt&gt;Dossiernummer&lt;/FieldPrompt&gt;&lt;FieldIndex&gt;4&lt;/FieldIndex&gt;&lt;FieldDescription /&gt;&lt;FieldName&gt;Dossiernummer&lt;/FieldName&gt;&lt;FieldID&gt;VVB4599A9617C62D48A11A32F23AD4D7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3&lt;/FieldDataSource&gt;&lt;FieldList&gt;0&lt;/FieldList&gt;&lt;FieldRequired&gt;0&lt;/FieldRequired&gt;&lt;FieldLen&gt;-1&lt;/FieldLen&gt;&lt;FieldHelp /&gt;&lt;FieldDocProp&gt;KNM_LST_pjt&lt;/FieldDocProp&gt;&lt;FieldEmptyDate&gt;false&lt;/FieldEmptyDate&gt;&lt;FieldDefault xsi:type=&quot;xsd:string&quot;&gt;Provider=SQLOLEDB.1;Password=p_iwriter2014;Persist Security Info=True;User ID=iwriter;Initial Catalog=iwriter;Data Source=SRV-SQLDB01@tabellen corsa~[dbo].[CORSA_PROJECTNRS]~[PRJ_NR],  [PRJ_OMSCHR]~~PRJ_NR&lt;/FieldDefault&gt;&lt;FieldFormat&gt;geen&lt;/FieldFormat&gt;&lt;FieldDataType&gt;0&lt;/FieldDataType&gt;&lt;FieldTip /&gt;&lt;FieldPrompt&gt;Projectnummer&lt;/FieldPrompt&gt;&lt;FieldIndex&gt;5&lt;/FieldIndex&gt;&lt;FieldDescription /&gt;&lt;FieldName&gt;Projectnummer&lt;/FieldName&gt;&lt;FieldID&gt;VV377365015C66024A891966AD81C99204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377365015C66024A891966AD81C99204&lt;/ID&gt;_x000d__x000a_      &lt;PROMPT&gt;_x000d__x000a_        &lt;NLNL&gt;Projectnummer&lt;/NLNL&gt;_x000d__x000a_        &lt;NLBE /&gt;_x000d__x000a_        &lt;FRFR /&gt;_x000d__x000a_        &lt;FRBE /&gt;_x000d__x000a_        &lt;ENUS&gt;Projectnummer&lt;/ENUS&gt;_x000d__x000a_        &lt;DEDE&gt;Projectnummer&lt;/DEDE&gt;_x000d__x000a_        &lt;DADK /&gt;_x000d__x000a_        &lt;PLPL /&gt;_x000d__x000a_        &lt;SVSE /&gt;_x000d__x000a_        &lt;EN&gt;Project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6501"/>
    <w:docVar w:name="thumbnailPath" w:val="C:\Users\pbos\AppData\Local\Temp\tmp412E.png"/>
  </w:docVars>
  <w:rsids>
    <w:rsidRoot w:val="002F0701"/>
    <w:rsid w:val="00016C99"/>
    <w:rsid w:val="000532C7"/>
    <w:rsid w:val="000644E0"/>
    <w:rsid w:val="000E7231"/>
    <w:rsid w:val="00111603"/>
    <w:rsid w:val="00192645"/>
    <w:rsid w:val="001E4CD9"/>
    <w:rsid w:val="001F2BC9"/>
    <w:rsid w:val="00217ED2"/>
    <w:rsid w:val="00255C5C"/>
    <w:rsid w:val="002D27FC"/>
    <w:rsid w:val="002D521A"/>
    <w:rsid w:val="002E4092"/>
    <w:rsid w:val="002F0701"/>
    <w:rsid w:val="0035640A"/>
    <w:rsid w:val="00372E70"/>
    <w:rsid w:val="00393C84"/>
    <w:rsid w:val="00435A24"/>
    <w:rsid w:val="00450C40"/>
    <w:rsid w:val="00477C64"/>
    <w:rsid w:val="004C682F"/>
    <w:rsid w:val="004E2B95"/>
    <w:rsid w:val="00516C23"/>
    <w:rsid w:val="00560D1C"/>
    <w:rsid w:val="0058604A"/>
    <w:rsid w:val="005F0CB5"/>
    <w:rsid w:val="00634B11"/>
    <w:rsid w:val="006359F9"/>
    <w:rsid w:val="006365C1"/>
    <w:rsid w:val="00662CDC"/>
    <w:rsid w:val="006A3ABF"/>
    <w:rsid w:val="006B4888"/>
    <w:rsid w:val="006C3B60"/>
    <w:rsid w:val="006E7C29"/>
    <w:rsid w:val="00713692"/>
    <w:rsid w:val="00760F28"/>
    <w:rsid w:val="007A7751"/>
    <w:rsid w:val="007C12CF"/>
    <w:rsid w:val="008727DE"/>
    <w:rsid w:val="008A71C4"/>
    <w:rsid w:val="008D428D"/>
    <w:rsid w:val="009024B4"/>
    <w:rsid w:val="0096532F"/>
    <w:rsid w:val="00971E32"/>
    <w:rsid w:val="00991EC5"/>
    <w:rsid w:val="009B7114"/>
    <w:rsid w:val="00A317EF"/>
    <w:rsid w:val="00A444FF"/>
    <w:rsid w:val="00AE574B"/>
    <w:rsid w:val="00B55489"/>
    <w:rsid w:val="00BE2E97"/>
    <w:rsid w:val="00C12184"/>
    <w:rsid w:val="00C46714"/>
    <w:rsid w:val="00CF1589"/>
    <w:rsid w:val="00D50053"/>
    <w:rsid w:val="00D53509"/>
    <w:rsid w:val="00D738A0"/>
    <w:rsid w:val="00D753BB"/>
    <w:rsid w:val="00DE6B75"/>
    <w:rsid w:val="00E8393A"/>
    <w:rsid w:val="00E85D9A"/>
    <w:rsid w:val="00EC3093"/>
    <w:rsid w:val="00EC38DC"/>
    <w:rsid w:val="00EE7E9A"/>
    <w:rsid w:val="00EF7538"/>
    <w:rsid w:val="00F4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7E407F"/>
  <w15:docId w15:val="{5049977E-6BCD-48FB-BE67-F2621128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E2E97"/>
    <w:rPr>
      <w:rFonts w:ascii="Verdana" w:hAnsi="Verdana"/>
    </w:rPr>
  </w:style>
  <w:style w:type="paragraph" w:styleId="Kop1">
    <w:name w:val="heading 1"/>
    <w:basedOn w:val="Standaard"/>
    <w:next w:val="Standaard"/>
    <w:link w:val="Kop1Char"/>
    <w:qFormat/>
    <w:rsid w:val="00560D1C"/>
    <w:pPr>
      <w:keepNext/>
      <w:tabs>
        <w:tab w:val="left" w:pos="426"/>
        <w:tab w:val="left" w:pos="7088"/>
      </w:tabs>
      <w:outlineLvl w:val="0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Gegevens">
    <w:name w:val="BriefGegevens"/>
    <w:basedOn w:val="Standaard"/>
    <w:rsid w:val="00255C5C"/>
    <w:pPr>
      <w:spacing w:line="200" w:lineRule="exact"/>
      <w:ind w:left="1503" w:hanging="1503"/>
    </w:pPr>
  </w:style>
  <w:style w:type="character" w:customStyle="1" w:styleId="BriefGegevensVariabel">
    <w:name w:val="BriefGegevensVariabel"/>
    <w:basedOn w:val="Standaardalinea-lettertype"/>
    <w:rsid w:val="00255C5C"/>
    <w:rPr>
      <w:rFonts w:ascii="Verdana" w:hAnsi="Verdana"/>
      <w:sz w:val="20"/>
    </w:rPr>
  </w:style>
  <w:style w:type="character" w:customStyle="1" w:styleId="BriefGegevensVast">
    <w:name w:val="BriefGegevensVast"/>
    <w:rsid w:val="00255C5C"/>
    <w:rPr>
      <w:rFonts w:ascii="Arial" w:hAnsi="Arial"/>
      <w:sz w:val="14"/>
    </w:rPr>
  </w:style>
  <w:style w:type="paragraph" w:styleId="Koptekst">
    <w:name w:val="header"/>
    <w:basedOn w:val="Standaard"/>
    <w:rsid w:val="00255C5C"/>
    <w:pPr>
      <w:tabs>
        <w:tab w:val="center" w:pos="4536"/>
        <w:tab w:val="right" w:pos="9072"/>
      </w:tabs>
    </w:pPr>
    <w:rPr>
      <w:sz w:val="18"/>
    </w:rPr>
  </w:style>
  <w:style w:type="character" w:styleId="Paginanummer">
    <w:name w:val="page number"/>
    <w:basedOn w:val="Standaardalinea-lettertype"/>
    <w:rsid w:val="00255C5C"/>
  </w:style>
  <w:style w:type="paragraph" w:customStyle="1" w:styleId="StandaardMinuut">
    <w:name w:val="StandaardMinuut"/>
    <w:basedOn w:val="Koptekst"/>
    <w:rsid w:val="00255C5C"/>
    <w:pPr>
      <w:tabs>
        <w:tab w:val="clear" w:pos="4536"/>
        <w:tab w:val="clear" w:pos="9072"/>
      </w:tabs>
      <w:ind w:left="5812"/>
    </w:pPr>
  </w:style>
  <w:style w:type="table" w:styleId="Tabelraster">
    <w:name w:val="Table Grid"/>
    <w:basedOn w:val="Standaardtabel"/>
    <w:rsid w:val="00255C5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255C5C"/>
    <w:pPr>
      <w:tabs>
        <w:tab w:val="center" w:pos="4536"/>
        <w:tab w:val="right" w:pos="9072"/>
      </w:tabs>
    </w:pPr>
  </w:style>
  <w:style w:type="character" w:customStyle="1" w:styleId="Kop1Char">
    <w:name w:val="Kop 1 Char"/>
    <w:basedOn w:val="Standaardalinea-lettertype"/>
    <w:link w:val="Kop1"/>
    <w:rsid w:val="00560D1C"/>
    <w:rPr>
      <w:b/>
      <w:sz w:val="24"/>
    </w:rPr>
  </w:style>
  <w:style w:type="paragraph" w:styleId="Normaalweb">
    <w:name w:val="Normal (Web)"/>
    <w:basedOn w:val="Standaard"/>
    <w:link w:val="NormaalwebChar"/>
    <w:uiPriority w:val="99"/>
    <w:rsid w:val="00560D1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link w:val="Normaalweb"/>
    <w:uiPriority w:val="99"/>
    <w:rsid w:val="00560D1C"/>
    <w:rPr>
      <w:rFonts w:ascii="Arial Unicode MS" w:eastAsia="Arial Unicode MS" w:hAnsi="Arial Unicode MS" w:cs="Arial Unicode MS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rsid w:val="00E85D9A"/>
    <w:rPr>
      <w:rFonts w:ascii="Verdana" w:hAnsi="Verdana"/>
    </w:rPr>
  </w:style>
  <w:style w:type="paragraph" w:styleId="Lijstalinea">
    <w:name w:val="List Paragraph"/>
    <w:basedOn w:val="Standaard"/>
    <w:uiPriority w:val="34"/>
    <w:qFormat/>
    <w:rsid w:val="00760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fdeling\OA\JVI\INKOOP\01.Aanbestedingen\03.%20DOCs%20NAW%20(DIG-3619)\Formats%20Xential\Diensten\Europees-Openbaar\2.3%20Bijlage%20format%20referentieopd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2.3 Bijlage format referentieopdracht</Template>
  <TotalTime>1</TotalTime>
  <Pages>3</Pages>
  <Words>267</Words>
  <Characters>2157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潈杯敨浥慲摡捳慨⁰慶⁮楒湪慬摮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Pieterse-Smid, Vera</dc:creator>
  <cp:lastModifiedBy>Bos-van Egmond, Petra</cp:lastModifiedBy>
  <cp:revision>2</cp:revision>
  <dcterms:created xsi:type="dcterms:W3CDTF">2023-02-24T10:28:00Z</dcterms:created>
  <dcterms:modified xsi:type="dcterms:W3CDTF">2023-02-24T10:28:00Z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Versienr">
    <vt:lpwstr>2.3</vt:lpwstr>
  </property>
</Properties>
</file>