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8F0BF" w14:textId="77777777" w:rsidR="00AB2BEE" w:rsidRPr="00DE0DDE" w:rsidRDefault="002A5A75" w:rsidP="00AB2BEE">
      <w:pPr>
        <w:pStyle w:val="Normaal"/>
        <w:rPr>
          <w:rFonts w:asciiTheme="minorHAnsi" w:hAnsiTheme="minorHAnsi" w:cstheme="minorHAnsi"/>
          <w:szCs w:val="20"/>
        </w:rPr>
      </w:pPr>
      <w:bookmarkStart w:id="0" w:name="_Toc305517968"/>
      <w:r w:rsidRPr="00DE0DDE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6192" behindDoc="0" locked="0" layoutInCell="1" allowOverlap="1" wp14:anchorId="0712AD19" wp14:editId="72875AEA">
            <wp:simplePos x="0" y="0"/>
            <wp:positionH relativeFrom="column">
              <wp:posOffset>-453621</wp:posOffset>
            </wp:positionH>
            <wp:positionV relativeFrom="paragraph">
              <wp:posOffset>8255</wp:posOffset>
            </wp:positionV>
            <wp:extent cx="3158044" cy="775855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044" cy="77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892" w:rsidRPr="00DE0DDE">
        <w:rPr>
          <w:rFonts w:asciiTheme="minorHAnsi" w:hAnsiTheme="minorHAnsi" w:cstheme="minorHAnsi"/>
          <w:noProof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4DB7C41C" wp14:editId="1DEB3ED0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970178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2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0F5899A5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550B02A4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22713428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6BEAAF8E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55DD04D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B0CDB3D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57436EA7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50F8DF0C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7691BC27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4FEC1A7B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2FC0B355" w14:textId="77777777" w:rsidR="00AB2BEE" w:rsidRPr="00DE0DDE" w:rsidRDefault="004C3892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4D586D4" wp14:editId="6EA267FA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163E0" w14:textId="43F39DC8" w:rsidR="0010083F" w:rsidRPr="00C0500C" w:rsidRDefault="00126073" w:rsidP="0010083F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Bijlage: </w:t>
                            </w:r>
                            <w:r w:rsidR="0010083F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Verklaring </w:t>
                            </w:r>
                            <w:r w:rsidR="006A1DB2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acceptatie </w:t>
                            </w:r>
                            <w:r w:rsidR="0010083F">
                              <w:rPr>
                                <w:color w:val="FFFFFF"/>
                                <w:sz w:val="56"/>
                                <w:szCs w:val="56"/>
                              </w:rPr>
                              <w:t>concept overeenkomst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586D4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" o:allowincell="f" fillcolor="#4472c4" strokecolor="window" strokeweight="1pt">
                <o:lock v:ext="edit" aspectratio="t"/>
                <v:textbox inset="14.4pt,,14.4pt">
                  <w:txbxContent>
                    <w:p w14:paraId="207163E0" w14:textId="43F39DC8" w:rsidR="0010083F" w:rsidRPr="00C0500C" w:rsidRDefault="00126073" w:rsidP="0010083F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 xml:space="preserve">Bijlage: </w:t>
                      </w:r>
                      <w:r w:rsidR="0010083F">
                        <w:rPr>
                          <w:color w:val="FFFFFF"/>
                          <w:sz w:val="56"/>
                          <w:szCs w:val="56"/>
                        </w:rPr>
                        <w:t xml:space="preserve">Verklaring </w:t>
                      </w:r>
                      <w:r w:rsidR="006A1DB2">
                        <w:rPr>
                          <w:color w:val="FFFFFF"/>
                          <w:sz w:val="56"/>
                          <w:szCs w:val="56"/>
                        </w:rPr>
                        <w:t xml:space="preserve">acceptatie </w:t>
                      </w:r>
                      <w:r w:rsidR="0010083F">
                        <w:rPr>
                          <w:color w:val="FFFFFF"/>
                          <w:sz w:val="56"/>
                          <w:szCs w:val="56"/>
                        </w:rPr>
                        <w:t>concept overeenkomst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EAC84C5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B6E3896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E7D7CC1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F27BCA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27DF40B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5081080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16DFBC8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360F61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9CE4A7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A0B9D35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A9ADC42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200C04B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1DDE1CE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82C462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58CD18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64E830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D0587B9" w14:textId="77777777" w:rsidR="00AB2BEE" w:rsidRPr="00DE0DDE" w:rsidRDefault="00E559A0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7BD06A" wp14:editId="3C8759DF">
                <wp:simplePos x="0" y="0"/>
                <wp:positionH relativeFrom="column">
                  <wp:posOffset>3571875</wp:posOffset>
                </wp:positionH>
                <wp:positionV relativeFrom="paragraph">
                  <wp:posOffset>151765</wp:posOffset>
                </wp:positionV>
                <wp:extent cx="2873375" cy="1936750"/>
                <wp:effectExtent l="0" t="0" r="0" b="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3375" cy="193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5CDE6A" w14:textId="77777777" w:rsidR="00E559A0" w:rsidRPr="003B252E" w:rsidRDefault="00E559A0" w:rsidP="00E559A0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Deelnemende scholen:</w:t>
                            </w:r>
                          </w:p>
                          <w:p w14:paraId="3012600D" w14:textId="77777777" w:rsidR="00E559A0" w:rsidRPr="003B252E" w:rsidRDefault="00E559A0" w:rsidP="00E559A0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OSG Singelland</w:t>
                            </w:r>
                          </w:p>
                          <w:p w14:paraId="07ED6295" w14:textId="0411E241" w:rsidR="003E0912" w:rsidRPr="003B252E" w:rsidRDefault="003E0912" w:rsidP="003E0912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Simant (</w:t>
                            </w:r>
                            <w:r w:rsidR="003B252E"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SG E</w:t>
                            </w: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ekeringen, Linde college, </w:t>
                            </w:r>
                            <w:r w:rsidR="003B252E"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RSG </w:t>
                            </w: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Trom</w:t>
                            </w:r>
                            <w:r w:rsidR="003B252E"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p</w:t>
                            </w: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Meesters, Stellingwerf college)</w:t>
                            </w:r>
                          </w:p>
                          <w:p w14:paraId="2F309C4B" w14:textId="77777777" w:rsidR="00E559A0" w:rsidRPr="003B252E" w:rsidRDefault="00E559A0" w:rsidP="00E559A0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Stichting Openbaar Voortgezet Onderwijs Fryslân-noord</w:t>
                            </w:r>
                          </w:p>
                          <w:p w14:paraId="76E8B37F" w14:textId="12A86E88" w:rsidR="00E559A0" w:rsidRPr="003B252E" w:rsidRDefault="00E559A0" w:rsidP="00E559A0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(OSG Piter Jelles</w:t>
                            </w:r>
                            <w:r w:rsidR="00ED2087"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, </w:t>
                            </w: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RSG Simon Vestdijk</w:t>
                            </w:r>
                            <w:r w:rsidR="00ED2087"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en de Jutter</w:t>
                            </w:r>
                            <w:r w:rsidRPr="003B252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)</w:t>
                            </w:r>
                          </w:p>
                          <w:p w14:paraId="6CD0EE09" w14:textId="77777777" w:rsidR="00E559A0" w:rsidRPr="003B252E" w:rsidRDefault="00E559A0" w:rsidP="00E559A0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  <w:p w14:paraId="2648D099" w14:textId="77777777" w:rsidR="00E559A0" w:rsidRPr="003B252E" w:rsidRDefault="00E559A0" w:rsidP="00E559A0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  <w:p w14:paraId="527744D7" w14:textId="77777777" w:rsidR="00E559A0" w:rsidRPr="003B252E" w:rsidRDefault="00E559A0" w:rsidP="00E559A0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  <w:p w14:paraId="4498BBFB" w14:textId="77777777" w:rsidR="00E559A0" w:rsidRPr="003B252E" w:rsidRDefault="00E559A0" w:rsidP="00E559A0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BD06A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81.25pt;margin-top:11.95pt;width:226.25pt;height:1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" filled="f" stroked="f">
                <v:textbox>
                  <w:txbxContent>
                    <w:p w14:paraId="665CDE6A" w14:textId="77777777" w:rsidR="00E559A0" w:rsidRPr="003B252E" w:rsidRDefault="00E559A0" w:rsidP="00E559A0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>Deelnemende scholen:</w:t>
                      </w:r>
                    </w:p>
                    <w:p w14:paraId="3012600D" w14:textId="77777777" w:rsidR="00E559A0" w:rsidRPr="003B252E" w:rsidRDefault="00E559A0" w:rsidP="00E559A0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>OSG Singelland</w:t>
                      </w:r>
                    </w:p>
                    <w:p w14:paraId="07ED6295" w14:textId="0411E241" w:rsidR="003E0912" w:rsidRPr="003B252E" w:rsidRDefault="003E0912" w:rsidP="003E0912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>Simant (</w:t>
                      </w:r>
                      <w:r w:rsidR="003B252E" w:rsidRPr="003B252E">
                        <w:rPr>
                          <w:rFonts w:asciiTheme="minorHAnsi" w:hAnsiTheme="minorHAnsi" w:cstheme="minorHAnsi"/>
                          <w:sz w:val="24"/>
                        </w:rPr>
                        <w:t>SG E</w:t>
                      </w: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 xml:space="preserve">ekeringen, Linde college, </w:t>
                      </w:r>
                      <w:r w:rsidR="003B252E" w:rsidRPr="003B252E">
                        <w:rPr>
                          <w:rFonts w:asciiTheme="minorHAnsi" w:hAnsiTheme="minorHAnsi" w:cstheme="minorHAnsi"/>
                          <w:sz w:val="24"/>
                        </w:rPr>
                        <w:t xml:space="preserve">RSG </w:t>
                      </w: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>Trom</w:t>
                      </w:r>
                      <w:r w:rsidR="003B252E" w:rsidRPr="003B252E">
                        <w:rPr>
                          <w:rFonts w:asciiTheme="minorHAnsi" w:hAnsiTheme="minorHAnsi" w:cstheme="minorHAnsi"/>
                          <w:sz w:val="24"/>
                        </w:rPr>
                        <w:t>p</w:t>
                      </w: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 xml:space="preserve"> Meesters, Stellingwerf college)</w:t>
                      </w:r>
                    </w:p>
                    <w:p w14:paraId="2F309C4B" w14:textId="77777777" w:rsidR="00E559A0" w:rsidRPr="003B252E" w:rsidRDefault="00E559A0" w:rsidP="00E559A0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>Stichting Openbaar Voortgezet Onderwijs Fryslân-noord</w:t>
                      </w:r>
                    </w:p>
                    <w:p w14:paraId="76E8B37F" w14:textId="12A86E88" w:rsidR="00E559A0" w:rsidRPr="003B252E" w:rsidRDefault="00E559A0" w:rsidP="00E559A0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>(OSG Piter Jelles</w:t>
                      </w:r>
                      <w:r w:rsidR="00ED2087" w:rsidRPr="003B252E">
                        <w:rPr>
                          <w:rFonts w:asciiTheme="minorHAnsi" w:hAnsiTheme="minorHAnsi" w:cstheme="minorHAnsi"/>
                          <w:sz w:val="24"/>
                        </w:rPr>
                        <w:t xml:space="preserve">, </w:t>
                      </w: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>RSG Simon Vestdijk</w:t>
                      </w:r>
                      <w:r w:rsidR="00ED2087" w:rsidRPr="003B252E">
                        <w:rPr>
                          <w:rFonts w:asciiTheme="minorHAnsi" w:hAnsiTheme="minorHAnsi" w:cstheme="minorHAnsi"/>
                          <w:sz w:val="24"/>
                        </w:rPr>
                        <w:t xml:space="preserve"> en de Jutter</w:t>
                      </w:r>
                      <w:r w:rsidRPr="003B252E">
                        <w:rPr>
                          <w:rFonts w:asciiTheme="minorHAnsi" w:hAnsiTheme="minorHAnsi" w:cstheme="minorHAnsi"/>
                          <w:sz w:val="24"/>
                        </w:rPr>
                        <w:t>)</w:t>
                      </w:r>
                    </w:p>
                    <w:p w14:paraId="6CD0EE09" w14:textId="77777777" w:rsidR="00E559A0" w:rsidRPr="003B252E" w:rsidRDefault="00E559A0" w:rsidP="00E559A0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  <w:p w14:paraId="2648D099" w14:textId="77777777" w:rsidR="00E559A0" w:rsidRPr="003B252E" w:rsidRDefault="00E559A0" w:rsidP="00E559A0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  <w:p w14:paraId="527744D7" w14:textId="77777777" w:rsidR="00E559A0" w:rsidRPr="003B252E" w:rsidRDefault="00E559A0" w:rsidP="00E559A0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  <w:p w14:paraId="4498BBFB" w14:textId="77777777" w:rsidR="00E559A0" w:rsidRPr="003B252E" w:rsidRDefault="00E559A0" w:rsidP="00E559A0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34986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4C86DB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8267A92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7391280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3877BB6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FA1CC56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D28C33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FD57211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A85B74A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6D565C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3AF5419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83A08C5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56F1E33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2E63996" w14:textId="77777777" w:rsidR="00AB2BEE" w:rsidRPr="00DE0DDE" w:rsidRDefault="00DE0DD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CE3D48" wp14:editId="3011B612">
                <wp:simplePos x="0" y="0"/>
                <wp:positionH relativeFrom="column">
                  <wp:posOffset>-339725</wp:posOffset>
                </wp:positionH>
                <wp:positionV relativeFrom="paragraph">
                  <wp:posOffset>176530</wp:posOffset>
                </wp:positionV>
                <wp:extent cx="3404235" cy="1187450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E49E6D" w14:textId="3347C84C" w:rsidR="001F68B5" w:rsidRPr="00C06F6C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br/>
                              <w:t>Uitgevoerd door:</w:t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tab/>
                              <w:t>Gezamenlijke inkoop Pompeblêd</w:t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br/>
                              <w:t>In opdracht van:</w:t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tab/>
                              <w:t>Deelnemende scholen</w:t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br/>
                              <w:t>Datum:</w:t>
                            </w:r>
                            <w:r w:rsidR="00E74CD4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3E0912">
                              <w:rPr>
                                <w:rFonts w:asciiTheme="minorHAnsi" w:hAnsiTheme="minorHAnsi" w:cstheme="minorHAnsi"/>
                              </w:rPr>
                              <w:t>23</w:t>
                            </w:r>
                            <w:r w:rsidR="00174A1E">
                              <w:rPr>
                                <w:rFonts w:asciiTheme="minorHAnsi" w:hAnsiTheme="minorHAnsi" w:cstheme="minorHAnsi"/>
                              </w:rPr>
                              <w:t xml:space="preserve"> december 2022</w:t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C06F6C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</w:p>
                          <w:p w14:paraId="4F9E7E5C" w14:textId="77777777" w:rsidR="009C7998" w:rsidRPr="00C06F6C" w:rsidRDefault="009C7998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E626332" w14:textId="77777777" w:rsidR="001F68B5" w:rsidRPr="00C06F6C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E3D48" id="Tekstvak 5" o:spid="_x0000_s1028" type="#_x0000_t202" style="position:absolute;margin-left:-26.75pt;margin-top:13.9pt;width:268.05pt;height:9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" filled="f" stroked="f">
                <v:textbox>
                  <w:txbxContent>
                    <w:p w14:paraId="1AE49E6D" w14:textId="3347C84C" w:rsidR="001F68B5" w:rsidRPr="00C06F6C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  <w:r w:rsidRPr="00C06F6C">
                        <w:rPr>
                          <w:rFonts w:asciiTheme="minorHAnsi" w:hAnsiTheme="minorHAnsi" w:cstheme="minorHAnsi"/>
                        </w:rPr>
                        <w:br/>
                        <w:t>Uitgevoerd door:</w:t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tab/>
                        <w:t>Gezamenlijke inkoop Pompeblêd</w:t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br/>
                        <w:t>In opdracht van:</w:t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tab/>
                        <w:t>Deelnemende scholen</w:t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br/>
                        <w:t>Datum:</w:t>
                      </w:r>
                      <w:r w:rsidR="00E74CD4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3E0912">
                        <w:rPr>
                          <w:rFonts w:asciiTheme="minorHAnsi" w:hAnsiTheme="minorHAnsi" w:cstheme="minorHAnsi"/>
                        </w:rPr>
                        <w:t>23</w:t>
                      </w:r>
                      <w:r w:rsidR="00174A1E">
                        <w:rPr>
                          <w:rFonts w:asciiTheme="minorHAnsi" w:hAnsiTheme="minorHAnsi" w:cstheme="minorHAnsi"/>
                        </w:rPr>
                        <w:t xml:space="preserve"> december 2022</w:t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C06F6C">
                        <w:rPr>
                          <w:rFonts w:asciiTheme="minorHAnsi" w:hAnsiTheme="minorHAnsi" w:cstheme="minorHAnsi"/>
                        </w:rPr>
                        <w:br/>
                      </w:r>
                    </w:p>
                    <w:p w14:paraId="4F9E7E5C" w14:textId="77777777" w:rsidR="009C7998" w:rsidRPr="00C06F6C" w:rsidRDefault="009C7998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</w:p>
                    <w:p w14:paraId="0E626332" w14:textId="77777777" w:rsidR="001F68B5" w:rsidRPr="00C06F6C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3BE5AB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5E6911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959BDA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2CDB1BF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828AC7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6C9D3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0D8CF0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88B1D48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BEF0F8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D345723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BFF9521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70914C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26E6DC2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1757B0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2FE77D1" w14:textId="77777777" w:rsidR="00624059" w:rsidRPr="00CC14A3" w:rsidRDefault="00624059" w:rsidP="00624059">
      <w:pPr>
        <w:jc w:val="center"/>
        <w:rPr>
          <w:rFonts w:ascii="Verdana" w:hAnsi="Verdana" w:cs="Calibri"/>
          <w:b/>
          <w:sz w:val="16"/>
          <w:szCs w:val="16"/>
        </w:rPr>
      </w:pPr>
    </w:p>
    <w:p w14:paraId="37475B87" w14:textId="77777777" w:rsidR="00624059" w:rsidRPr="00DC5CE4" w:rsidRDefault="006A1DB2" w:rsidP="006A1DB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jc w:val="left"/>
        <w:rPr>
          <w:rFonts w:cs="Calibri"/>
          <w:b/>
          <w:color w:val="FFFFFF"/>
          <w:sz w:val="20"/>
          <w:szCs w:val="16"/>
        </w:rPr>
      </w:pPr>
      <w:bookmarkStart w:id="1" w:name="_Toc124156239"/>
      <w:r w:rsidRPr="000F4EEF">
        <w:rPr>
          <w:b/>
          <w:sz w:val="28"/>
          <w:szCs w:val="28"/>
        </w:rPr>
        <w:t xml:space="preserve">Verklaring acceptatie </w:t>
      </w:r>
      <w:r>
        <w:rPr>
          <w:b/>
          <w:sz w:val="28"/>
          <w:szCs w:val="28"/>
        </w:rPr>
        <w:t xml:space="preserve">Concept </w:t>
      </w:r>
      <w:r w:rsidR="00E74CD4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>vereenkomst</w:t>
      </w:r>
    </w:p>
    <w:bookmarkEnd w:id="1"/>
    <w:p w14:paraId="478F1246" w14:textId="77777777" w:rsidR="00624059" w:rsidRPr="00CC14A3" w:rsidRDefault="00624059" w:rsidP="00624059">
      <w:pPr>
        <w:rPr>
          <w:rFonts w:ascii="Verdana" w:hAnsi="Verdana"/>
          <w:sz w:val="16"/>
          <w:szCs w:val="16"/>
        </w:rPr>
      </w:pPr>
    </w:p>
    <w:p w14:paraId="56BCE52A" w14:textId="77777777" w:rsidR="002B1AD5" w:rsidRPr="000F4EEF" w:rsidRDefault="002B1AD5" w:rsidP="002B1AD5">
      <w:pPr>
        <w:rPr>
          <w:b/>
          <w:sz w:val="28"/>
          <w:szCs w:val="28"/>
        </w:rPr>
      </w:pPr>
    </w:p>
    <w:p w14:paraId="27B05F04" w14:textId="23E05B66" w:rsidR="002B1AD5" w:rsidRDefault="002B1AD5" w:rsidP="002B1AD5">
      <w:r>
        <w:t xml:space="preserve">Inschrijver verklaart door ondertekening akkoord te gaan met de opgenomen Concept </w:t>
      </w:r>
      <w:r w:rsidR="00E74CD4">
        <w:t>O</w:t>
      </w:r>
      <w:r>
        <w:t xml:space="preserve">vereenkomst </w:t>
      </w:r>
      <w:r w:rsidR="00ED2087">
        <w:t>Europese aanbesteding ERP-systeem (Financieel, HRM)</w:t>
      </w:r>
      <w:r>
        <w:t xml:space="preserve"> De </w:t>
      </w:r>
      <w:r w:rsidR="00E74CD4">
        <w:t>O</w:t>
      </w:r>
      <w:r>
        <w:t xml:space="preserve">vereenkomst is van toepassing op </w:t>
      </w:r>
      <w:r w:rsidR="000D68D7">
        <w:t xml:space="preserve">de gehele </w:t>
      </w:r>
      <w:r w:rsidR="00ED2087">
        <w:t xml:space="preserve">aanbesteding </w:t>
      </w:r>
      <w:r>
        <w:t>waarvoor u inschrijft.</w:t>
      </w:r>
    </w:p>
    <w:p w14:paraId="3439DF5D" w14:textId="77777777" w:rsidR="002B1AD5" w:rsidRDefault="002B1AD5" w:rsidP="002B1AD5"/>
    <w:p w14:paraId="2B3AD47E" w14:textId="77777777" w:rsidR="002B1AD5" w:rsidRDefault="002B1AD5" w:rsidP="002B1AD5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2"/>
        <w:gridCol w:w="4848"/>
      </w:tblGrid>
      <w:tr w:rsidR="002B1AD5" w:rsidRPr="000F4EEF" w14:paraId="2FA21312" w14:textId="77777777" w:rsidTr="00694222">
        <w:tc>
          <w:tcPr>
            <w:tcW w:w="33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F6BA39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Bedrijfsnaam inschrijver</w:t>
            </w:r>
          </w:p>
        </w:tc>
        <w:tc>
          <w:tcPr>
            <w:tcW w:w="48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652C505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205D2005" w14:textId="77777777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4456439B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C2564E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Naam rechtsgeldig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575D416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1E0EDFBB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6C75A3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Functie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E9D05F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4FEBA467" w14:textId="77777777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797842D4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A9DA62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Datum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E2BA615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6B8F7494" w14:textId="77777777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2F36FF58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15A8C2F8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Handtekening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4C52A1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390A963F" w14:textId="77777777" w:rsidR="00E74CD4" w:rsidRPr="000F4EEF" w:rsidRDefault="00E74CD4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6632CBB9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45BE5412" w14:textId="77777777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31AC048A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</w:tbl>
    <w:p w14:paraId="6BEEAB4F" w14:textId="77777777" w:rsidR="002B1AD5" w:rsidRDefault="002B1AD5" w:rsidP="002B1AD5"/>
    <w:p w14:paraId="3E2ED575" w14:textId="77777777" w:rsidR="002B1AD5" w:rsidRDefault="002B1AD5" w:rsidP="002B1AD5"/>
    <w:p w14:paraId="25BFC8BD" w14:textId="77777777" w:rsidR="00624059" w:rsidRDefault="00624059" w:rsidP="00624059"/>
    <w:p w14:paraId="4984CF54" w14:textId="77777777" w:rsidR="00126073" w:rsidRPr="00DE0DDE" w:rsidRDefault="00126073" w:rsidP="00126073">
      <w:pPr>
        <w:rPr>
          <w:rFonts w:asciiTheme="minorHAnsi" w:hAnsiTheme="minorHAnsi" w:cstheme="minorHAnsi"/>
        </w:rPr>
      </w:pPr>
      <w:r w:rsidRPr="00DE0DDE">
        <w:rPr>
          <w:rFonts w:asciiTheme="minorHAnsi" w:hAnsiTheme="minorHAnsi" w:cstheme="minorHAnsi"/>
        </w:rPr>
        <w:tab/>
      </w:r>
      <w:bookmarkEnd w:id="0"/>
    </w:p>
    <w:sectPr w:rsidR="00126073" w:rsidRPr="00DE0DDE" w:rsidSect="00C0500C">
      <w:footerReference w:type="even" r:id="rId13"/>
      <w:footerReference w:type="default" r:id="rId14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08A96" w14:textId="77777777" w:rsidR="00E0605A" w:rsidRDefault="00E0605A">
      <w:pPr>
        <w:pStyle w:val="Normaal"/>
      </w:pPr>
      <w:r>
        <w:separator/>
      </w:r>
    </w:p>
  </w:endnote>
  <w:endnote w:type="continuationSeparator" w:id="0">
    <w:p w14:paraId="7D715E02" w14:textId="77777777" w:rsidR="00E0605A" w:rsidRDefault="00E0605A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1F321A37-4CC7-CD48-AEF2-7CD8D566742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2" w:fontKey="{12F92506-7870-7C45-A4AD-7C49839D91DA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3" w:fontKey="{C397D004-A3B5-4F48-B9A9-34E90A0D6BBD}"/>
    <w:embedBold r:id="rId4" w:fontKey="{0238651F-0F91-3043-926C-B74A0E47DAEA}"/>
    <w:embedItalic r:id="rId5" w:fontKey="{7DFE0A75-64ED-CD45-8145-611AD9902D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??">
    <w:altName w:val="Yu Gothic"/>
    <w:panose1 w:val="020B0604020202020204"/>
    <w:charset w:val="80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subsetted="1" w:fontKey="{6D1BD9A5-21B0-E245-8938-25A1FD63D7FB}"/>
    <w:embedBold r:id="rId7" w:subsetted="1" w:fontKey="{F336EAF3-8240-EE4C-91F3-269C67D0DF35}"/>
  </w:font>
  <w:font w:name="ITC Officina Serif Book">
    <w:altName w:val="Bell M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FZYaoTi">
    <w:panose1 w:val="020B0604020202020204"/>
    <w:charset w:val="80"/>
    <w:family w:val="roman"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D59B" w14:textId="77777777" w:rsidR="001F68B5" w:rsidRPr="00651603" w:rsidRDefault="001F68B5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957E" w14:textId="77777777" w:rsidR="001F68B5" w:rsidRPr="00276FA4" w:rsidRDefault="00126073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 w:rsidR="001F68B5"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 w:rsidR="001F68B5"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C9C61" w14:textId="77777777" w:rsidR="00E0605A" w:rsidRDefault="00E0605A">
      <w:pPr>
        <w:pStyle w:val="Normaal"/>
      </w:pPr>
      <w:r>
        <w:separator/>
      </w:r>
    </w:p>
  </w:footnote>
  <w:footnote w:type="continuationSeparator" w:id="0">
    <w:p w14:paraId="4C31C042" w14:textId="77777777" w:rsidR="00E0605A" w:rsidRDefault="00E0605A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762C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33874E9"/>
    <w:multiLevelType w:val="hybridMultilevel"/>
    <w:tmpl w:val="2C24C264"/>
    <w:lvl w:ilvl="0" w:tplc="0CB01880">
      <w:start w:val="2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8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191D75"/>
    <w:multiLevelType w:val="hybridMultilevel"/>
    <w:tmpl w:val="02A00146"/>
    <w:lvl w:ilvl="0" w:tplc="192AA6D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32D13"/>
    <w:multiLevelType w:val="hybridMultilevel"/>
    <w:tmpl w:val="A11E8A92"/>
    <w:lvl w:ilvl="0" w:tplc="E130AF7C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3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4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7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8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0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4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840539659">
    <w:abstractNumId w:val="26"/>
  </w:num>
  <w:num w:numId="2" w16cid:durableId="1565487384">
    <w:abstractNumId w:val="4"/>
  </w:num>
  <w:num w:numId="3" w16cid:durableId="190001208">
    <w:abstractNumId w:val="16"/>
  </w:num>
  <w:num w:numId="4" w16cid:durableId="918097058">
    <w:abstractNumId w:val="18"/>
  </w:num>
  <w:num w:numId="5" w16cid:durableId="1567490625">
    <w:abstractNumId w:val="38"/>
  </w:num>
  <w:num w:numId="6" w16cid:durableId="305281927">
    <w:abstractNumId w:val="8"/>
  </w:num>
  <w:num w:numId="7" w16cid:durableId="597643789">
    <w:abstractNumId w:val="3"/>
  </w:num>
  <w:num w:numId="8" w16cid:durableId="2036154086">
    <w:abstractNumId w:val="42"/>
  </w:num>
  <w:num w:numId="9" w16cid:durableId="939685187">
    <w:abstractNumId w:val="9"/>
  </w:num>
  <w:num w:numId="10" w16cid:durableId="805513580">
    <w:abstractNumId w:val="39"/>
  </w:num>
  <w:num w:numId="11" w16cid:durableId="1417703717">
    <w:abstractNumId w:val="12"/>
  </w:num>
  <w:num w:numId="12" w16cid:durableId="955257147">
    <w:abstractNumId w:val="44"/>
  </w:num>
  <w:num w:numId="13" w16cid:durableId="518394911">
    <w:abstractNumId w:val="6"/>
  </w:num>
  <w:num w:numId="14" w16cid:durableId="1466049768">
    <w:abstractNumId w:val="36"/>
  </w:num>
  <w:num w:numId="15" w16cid:durableId="1488091907">
    <w:abstractNumId w:val="5"/>
  </w:num>
  <w:num w:numId="16" w16cid:durableId="1619919869">
    <w:abstractNumId w:val="17"/>
  </w:num>
  <w:num w:numId="17" w16cid:durableId="1441530372">
    <w:abstractNumId w:val="35"/>
  </w:num>
  <w:num w:numId="18" w16cid:durableId="1376663973">
    <w:abstractNumId w:val="43"/>
  </w:num>
  <w:num w:numId="19" w16cid:durableId="744031214">
    <w:abstractNumId w:val="32"/>
  </w:num>
  <w:num w:numId="20" w16cid:durableId="2008439543">
    <w:abstractNumId w:val="28"/>
  </w:num>
  <w:num w:numId="21" w16cid:durableId="1438677471">
    <w:abstractNumId w:val="46"/>
  </w:num>
  <w:num w:numId="22" w16cid:durableId="485630082">
    <w:abstractNumId w:val="22"/>
  </w:num>
  <w:num w:numId="23" w16cid:durableId="1417903554">
    <w:abstractNumId w:val="34"/>
  </w:num>
  <w:num w:numId="24" w16cid:durableId="540751827">
    <w:abstractNumId w:val="40"/>
  </w:num>
  <w:num w:numId="25" w16cid:durableId="220095710">
    <w:abstractNumId w:val="15"/>
  </w:num>
  <w:num w:numId="26" w16cid:durableId="1551500033">
    <w:abstractNumId w:val="33"/>
  </w:num>
  <w:num w:numId="27" w16cid:durableId="1963687192">
    <w:abstractNumId w:val="10"/>
  </w:num>
  <w:num w:numId="28" w16cid:durableId="2117092102">
    <w:abstractNumId w:val="14"/>
  </w:num>
  <w:num w:numId="29" w16cid:durableId="1934167130">
    <w:abstractNumId w:val="37"/>
  </w:num>
  <w:num w:numId="30" w16cid:durableId="1201868089">
    <w:abstractNumId w:val="13"/>
  </w:num>
  <w:num w:numId="31" w16cid:durableId="1536381866">
    <w:abstractNumId w:val="45"/>
  </w:num>
  <w:num w:numId="32" w16cid:durableId="1401947114">
    <w:abstractNumId w:val="27"/>
  </w:num>
  <w:num w:numId="33" w16cid:durableId="232207464">
    <w:abstractNumId w:val="23"/>
  </w:num>
  <w:num w:numId="34" w16cid:durableId="1729917593">
    <w:abstractNumId w:val="21"/>
  </w:num>
  <w:num w:numId="35" w16cid:durableId="978992412">
    <w:abstractNumId w:val="20"/>
  </w:num>
  <w:num w:numId="36" w16cid:durableId="363405967">
    <w:abstractNumId w:val="41"/>
  </w:num>
  <w:num w:numId="37" w16cid:durableId="166988589">
    <w:abstractNumId w:val="19"/>
  </w:num>
  <w:num w:numId="38" w16cid:durableId="131871246">
    <w:abstractNumId w:val="0"/>
  </w:num>
  <w:num w:numId="39" w16cid:durableId="322242227">
    <w:abstractNumId w:val="1"/>
  </w:num>
  <w:num w:numId="40" w16cid:durableId="872769727">
    <w:abstractNumId w:val="31"/>
  </w:num>
  <w:num w:numId="41" w16cid:durableId="465129734">
    <w:abstractNumId w:val="2"/>
  </w:num>
  <w:num w:numId="42" w16cid:durableId="2105373097">
    <w:abstractNumId w:val="7"/>
  </w:num>
  <w:num w:numId="43" w16cid:durableId="161316105">
    <w:abstractNumId w:val="24"/>
  </w:num>
  <w:num w:numId="44" w16cid:durableId="1368287927">
    <w:abstractNumId w:val="11"/>
  </w:num>
  <w:num w:numId="45" w16cid:durableId="1077287135">
    <w:abstractNumId w:val="29"/>
  </w:num>
  <w:num w:numId="46" w16cid:durableId="1277369441">
    <w:abstractNumId w:val="30"/>
  </w:num>
  <w:num w:numId="47" w16cid:durableId="894199495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TrueTypeFonts/>
  <w:embedSystem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87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7DF4"/>
    <w:rsid w:val="0002124E"/>
    <w:rsid w:val="000212E6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6686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4DF5"/>
    <w:rsid w:val="000D5981"/>
    <w:rsid w:val="000D6233"/>
    <w:rsid w:val="000D68D7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0F77B6"/>
    <w:rsid w:val="00100633"/>
    <w:rsid w:val="00100782"/>
    <w:rsid w:val="0010083F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073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3658"/>
    <w:rsid w:val="00174A1E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217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C78F5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22C"/>
    <w:rsid w:val="00213B25"/>
    <w:rsid w:val="00214873"/>
    <w:rsid w:val="00214906"/>
    <w:rsid w:val="00215710"/>
    <w:rsid w:val="00215C61"/>
    <w:rsid w:val="00215D41"/>
    <w:rsid w:val="00216906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6CD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A75"/>
    <w:rsid w:val="002A5D63"/>
    <w:rsid w:val="002A671D"/>
    <w:rsid w:val="002B1AD5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1AFA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129A"/>
    <w:rsid w:val="002F2242"/>
    <w:rsid w:val="002F2454"/>
    <w:rsid w:val="002F26AD"/>
    <w:rsid w:val="002F2A80"/>
    <w:rsid w:val="002F5634"/>
    <w:rsid w:val="002F5BFF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22D5"/>
    <w:rsid w:val="0037507B"/>
    <w:rsid w:val="003779ED"/>
    <w:rsid w:val="00377AB0"/>
    <w:rsid w:val="00380002"/>
    <w:rsid w:val="00382AEB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52E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0912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4A82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07E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1EA1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32D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23C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CE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3B1D"/>
    <w:rsid w:val="004E4CE5"/>
    <w:rsid w:val="004E5653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293"/>
    <w:rsid w:val="005217FB"/>
    <w:rsid w:val="00522680"/>
    <w:rsid w:val="00522911"/>
    <w:rsid w:val="00522B3F"/>
    <w:rsid w:val="005238B2"/>
    <w:rsid w:val="00523982"/>
    <w:rsid w:val="005240F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3C8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C21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4FC0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5FEC"/>
    <w:rsid w:val="005C6D90"/>
    <w:rsid w:val="005C6EAF"/>
    <w:rsid w:val="005C7DF8"/>
    <w:rsid w:val="005D0799"/>
    <w:rsid w:val="005D119F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E649C"/>
    <w:rsid w:val="005F0296"/>
    <w:rsid w:val="005F04E8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622"/>
    <w:rsid w:val="00610E7F"/>
    <w:rsid w:val="006112EE"/>
    <w:rsid w:val="00611FFD"/>
    <w:rsid w:val="00612AF1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059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1DB2"/>
    <w:rsid w:val="006A1E1B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5DFB"/>
    <w:rsid w:val="006C635B"/>
    <w:rsid w:val="006C64BF"/>
    <w:rsid w:val="006C7B18"/>
    <w:rsid w:val="006D02AE"/>
    <w:rsid w:val="006D1C37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B06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1B61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303"/>
    <w:rsid w:val="00736648"/>
    <w:rsid w:val="00737CF0"/>
    <w:rsid w:val="00737EDF"/>
    <w:rsid w:val="00741B3D"/>
    <w:rsid w:val="00743173"/>
    <w:rsid w:val="00743D35"/>
    <w:rsid w:val="00745278"/>
    <w:rsid w:val="00747924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67772"/>
    <w:rsid w:val="00767820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2DA6"/>
    <w:rsid w:val="00793CA3"/>
    <w:rsid w:val="0079559A"/>
    <w:rsid w:val="007969C4"/>
    <w:rsid w:val="00797D2D"/>
    <w:rsid w:val="007A0633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2D74"/>
    <w:rsid w:val="007D5835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E617C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268AF"/>
    <w:rsid w:val="00832517"/>
    <w:rsid w:val="0083260F"/>
    <w:rsid w:val="008348C7"/>
    <w:rsid w:val="00834A73"/>
    <w:rsid w:val="008368C5"/>
    <w:rsid w:val="00837FE4"/>
    <w:rsid w:val="0084024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5F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36B4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10A"/>
    <w:rsid w:val="00900F78"/>
    <w:rsid w:val="00903D14"/>
    <w:rsid w:val="00904BD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3859"/>
    <w:rsid w:val="00924D01"/>
    <w:rsid w:val="00925C0B"/>
    <w:rsid w:val="0092718D"/>
    <w:rsid w:val="009273AB"/>
    <w:rsid w:val="00927662"/>
    <w:rsid w:val="009277BC"/>
    <w:rsid w:val="009277E5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09DC"/>
    <w:rsid w:val="00971911"/>
    <w:rsid w:val="00971D47"/>
    <w:rsid w:val="0097204F"/>
    <w:rsid w:val="009722B1"/>
    <w:rsid w:val="00972620"/>
    <w:rsid w:val="009730AE"/>
    <w:rsid w:val="009730E1"/>
    <w:rsid w:val="009731E9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83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98E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442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607"/>
    <w:rsid w:val="009F1BA4"/>
    <w:rsid w:val="009F33EC"/>
    <w:rsid w:val="009F3768"/>
    <w:rsid w:val="009F3915"/>
    <w:rsid w:val="009F764F"/>
    <w:rsid w:val="009F7E79"/>
    <w:rsid w:val="00A007A9"/>
    <w:rsid w:val="00A00915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26E7D"/>
    <w:rsid w:val="00A304BD"/>
    <w:rsid w:val="00A32A53"/>
    <w:rsid w:val="00A33BE1"/>
    <w:rsid w:val="00A34248"/>
    <w:rsid w:val="00A3560A"/>
    <w:rsid w:val="00A357E6"/>
    <w:rsid w:val="00A35955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1DAE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0F97"/>
    <w:rsid w:val="00AB1938"/>
    <w:rsid w:val="00AB19BF"/>
    <w:rsid w:val="00AB1E1E"/>
    <w:rsid w:val="00AB2327"/>
    <w:rsid w:val="00AB2537"/>
    <w:rsid w:val="00AB2BEE"/>
    <w:rsid w:val="00AB2F11"/>
    <w:rsid w:val="00AB422D"/>
    <w:rsid w:val="00AB44C0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BEB"/>
    <w:rsid w:val="00B06D64"/>
    <w:rsid w:val="00B079BA"/>
    <w:rsid w:val="00B07A77"/>
    <w:rsid w:val="00B07B71"/>
    <w:rsid w:val="00B07E00"/>
    <w:rsid w:val="00B102F0"/>
    <w:rsid w:val="00B10B51"/>
    <w:rsid w:val="00B110E6"/>
    <w:rsid w:val="00B12268"/>
    <w:rsid w:val="00B13B75"/>
    <w:rsid w:val="00B14F38"/>
    <w:rsid w:val="00B15921"/>
    <w:rsid w:val="00B16253"/>
    <w:rsid w:val="00B17B21"/>
    <w:rsid w:val="00B17ED3"/>
    <w:rsid w:val="00B20B26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0C26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3DC3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411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9BC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2B5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00C"/>
    <w:rsid w:val="00C0530C"/>
    <w:rsid w:val="00C057FB"/>
    <w:rsid w:val="00C064CA"/>
    <w:rsid w:val="00C06F6C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37FC"/>
    <w:rsid w:val="00C647D3"/>
    <w:rsid w:val="00C65116"/>
    <w:rsid w:val="00C65839"/>
    <w:rsid w:val="00C675A3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2BA"/>
    <w:rsid w:val="00CC14A3"/>
    <w:rsid w:val="00CC2C20"/>
    <w:rsid w:val="00CC3199"/>
    <w:rsid w:val="00CC4368"/>
    <w:rsid w:val="00CC44B6"/>
    <w:rsid w:val="00CC515A"/>
    <w:rsid w:val="00CD21A8"/>
    <w:rsid w:val="00CD2266"/>
    <w:rsid w:val="00CD2695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0CA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586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00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1FA7"/>
    <w:rsid w:val="00D821BF"/>
    <w:rsid w:val="00D82782"/>
    <w:rsid w:val="00D82AAD"/>
    <w:rsid w:val="00D82AD8"/>
    <w:rsid w:val="00D8382D"/>
    <w:rsid w:val="00D84E38"/>
    <w:rsid w:val="00D85BAF"/>
    <w:rsid w:val="00D87041"/>
    <w:rsid w:val="00D87709"/>
    <w:rsid w:val="00D90CC1"/>
    <w:rsid w:val="00D91445"/>
    <w:rsid w:val="00D9363E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1DAD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650"/>
    <w:rsid w:val="00DD7C94"/>
    <w:rsid w:val="00DE00D3"/>
    <w:rsid w:val="00DE01B0"/>
    <w:rsid w:val="00DE0CB9"/>
    <w:rsid w:val="00DE0DDE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0ED"/>
    <w:rsid w:val="00E0377F"/>
    <w:rsid w:val="00E041DC"/>
    <w:rsid w:val="00E04200"/>
    <w:rsid w:val="00E0605A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29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3481"/>
    <w:rsid w:val="00E4542D"/>
    <w:rsid w:val="00E46A20"/>
    <w:rsid w:val="00E4723B"/>
    <w:rsid w:val="00E473CD"/>
    <w:rsid w:val="00E521DB"/>
    <w:rsid w:val="00E5265B"/>
    <w:rsid w:val="00E543D8"/>
    <w:rsid w:val="00E5470B"/>
    <w:rsid w:val="00E5544C"/>
    <w:rsid w:val="00E559A0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4CD4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087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05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42C"/>
    <w:rsid w:val="00F37A52"/>
    <w:rsid w:val="00F37D6C"/>
    <w:rsid w:val="00F40A18"/>
    <w:rsid w:val="00F41679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154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2595"/>
    <w:rsid w:val="00F83118"/>
    <w:rsid w:val="00F83FCA"/>
    <w:rsid w:val="00F840FC"/>
    <w:rsid w:val="00F8450D"/>
    <w:rsid w:val="00F862CC"/>
    <w:rsid w:val="00F86DB5"/>
    <w:rsid w:val="00F86F44"/>
    <w:rsid w:val="00F87414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A1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020E81"/>
  <w14:defaultImageDpi w14:val="300"/>
  <w15:chartTrackingRefBased/>
  <w15:docId w15:val="{9CA61EA4-503B-3C4D-AFC7-B513C1DB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624059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3515F5"/>
    <w:pPr>
      <w:spacing w:line="260" w:lineRule="atLeast"/>
    </w:pPr>
    <w:rPr>
      <w:rFonts w:ascii="Lucida Sans" w:hAnsi="Lucida Sans"/>
      <w:szCs w:val="24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rFonts w:ascii="Verdana" w:hAnsi="Verdana"/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  <w:rPr>
      <w:rFonts w:ascii="Verdana" w:hAnsi="Verdana"/>
      <w:sz w:val="16"/>
    </w:r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autoSpaceDE w:val="0"/>
      <w:autoSpaceDN w:val="0"/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uppressAutoHyphens/>
      <w:spacing w:line="100" w:lineRule="atLeast"/>
    </w:pPr>
    <w:rPr>
      <w:rFonts w:ascii="Times New Roman" w:hAnsi="Times New Roman" w:cs="Calibri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uppressAutoHyphens/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uppressAutoHyphens/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line="220" w:lineRule="exact"/>
      <w:textAlignment w:val="baseline"/>
    </w:pPr>
    <w:rPr>
      <w:rFonts w:ascii="Verdana" w:hAnsi="Verdana"/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Verdana" w:hAnsi="Verdana"/>
      <w:b/>
      <w:bCs/>
      <w:sz w:val="16"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44" w:afterLines="60" w:line="220" w:lineRule="exact"/>
      <w:contextualSpacing/>
      <w:jc w:val="both"/>
      <w:textAlignment w:val="baseline"/>
    </w:pPr>
    <w:rPr>
      <w:rFonts w:ascii="Verdana" w:hAnsi="Verdana"/>
      <w:i/>
      <w:iCs/>
      <w:sz w:val="16"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rFonts w:ascii="Verdana" w:hAnsi="Verdana"/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/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220" w:lineRule="exact"/>
      <w:contextualSpacing/>
      <w:jc w:val="both"/>
      <w:textAlignment w:val="baseline"/>
    </w:pPr>
    <w:rPr>
      <w:rFonts w:ascii="Verdana" w:hAnsi="Verdana"/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contextualSpacing/>
      <w:textAlignment w:val="baseline"/>
    </w:pPr>
    <w:rPr>
      <w:rFonts w:ascii="Verdana" w:hAnsi="Verdana"/>
      <w:color w:val="0000FF"/>
      <w:sz w:val="18"/>
      <w:szCs w:val="16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4"/>
      <w:szCs w:val="16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880" w:line="440" w:lineRule="exact"/>
      <w:textAlignment w:val="baseline"/>
    </w:pPr>
    <w:rPr>
      <w:rFonts w:ascii="Verdana" w:hAnsi="Verdana"/>
      <w:b/>
      <w:i/>
      <w:sz w:val="28"/>
      <w:szCs w:val="16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sz w:val="14"/>
      <w:szCs w:val="16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character" w:customStyle="1" w:styleId="NormaalChar">
    <w:name w:val="Normaal Char"/>
    <w:basedOn w:val="Standaardalinea-lettertype"/>
    <w:link w:val="Normaal"/>
    <w:rsid w:val="003E0912"/>
    <w:rPr>
      <w:rFonts w:ascii="Lucida Sans" w:hAnsi="Lucida San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gi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OneDrive%20-%20OSG%20Singelland/Sjablonen%20Office365/Bijlage%20Verklaring%20acceptatie%20Concept%20overeenkomst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6" ma:contentTypeDescription="Een nieuw document maken." ma:contentTypeScope="" ma:versionID="cb1ad02cfb4dab5cbc86f5061360250b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3667c6dd7cda655dce9b937189f7f939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f962698-cf46-4376-b14f-e21ed2806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56aea9-7436-445f-acbc-5564fa137e9b}" ma:internalName="TaxCatchAll" ma:showField="CatchAllData" ma:web="3840437a-79c2-4946-ba9b-535e40bacb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  <lcf76f155ced4ddcb4097134ff3c332f xmlns="1ae0673c-31f8-4138-9309-2af19a31124a">
      <Terms xmlns="http://schemas.microsoft.com/office/infopath/2007/PartnerControls"/>
    </lcf76f155ced4ddcb4097134ff3c332f>
    <TaxCatchAll xmlns="3840437a-79c2-4946-ba9b-535e40bacb6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B4CEF7-3CBA-477F-B076-D77E13005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5D880-E3A1-4552-B318-ABFA6EB08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19FF11-577F-4EA9-BC85-8917493A51C5}">
  <ds:schemaRefs>
    <ds:schemaRef ds:uri="http://schemas.microsoft.com/office/2006/metadata/properties"/>
    <ds:schemaRef ds:uri="http://schemas.microsoft.com/office/infopath/2007/PartnerControls"/>
    <ds:schemaRef ds:uri="1ae0673c-31f8-4138-9309-2af19a31124a"/>
    <ds:schemaRef ds:uri="3840437a-79c2-4946-ba9b-535e40bacb68"/>
  </ds:schemaRefs>
</ds:datastoreItem>
</file>

<file path=customXml/itemProps4.xml><?xml version="1.0" encoding="utf-8"?>
<ds:datastoreItem xmlns:ds="http://schemas.openxmlformats.org/officeDocument/2006/customXml" ds:itemID="{EA2BD6E9-5665-F54F-B090-0D0F867FF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Verklaring acceptatie Concept overeenkomst.dotx</Template>
  <TotalTime>7</TotalTime>
  <Pages>2</Pages>
  <Words>42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Bijlage: Verklaring acceptatie</vt:lpstr>
    </vt:vector>
  </TitlesOfParts>
  <Manager/>
  <Company>Inkooporganisatie Pompebled</Company>
  <LinksUpToDate>false</LinksUpToDate>
  <CharactersWithSpaces>459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ERP-systeem</dc:title>
  <dc:subject/>
  <dc:creator>Henk Schlingmann</dc:creator>
  <cp:keywords/>
  <dc:description/>
  <cp:lastModifiedBy>Henk Schlingmann</cp:lastModifiedBy>
  <cp:revision>7</cp:revision>
  <cp:lastPrinted>2018-11-30T10:27:00Z</cp:lastPrinted>
  <dcterms:created xsi:type="dcterms:W3CDTF">2022-09-23T06:21:00Z</dcterms:created>
  <dcterms:modified xsi:type="dcterms:W3CDTF">2022-12-22T11:26:00Z</dcterms:modified>
  <cp:category>EA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  <property fmtid="{D5CDD505-2E9C-101B-9397-08002B2CF9AE}" pid="3" name="AuthorIds_UIVersion_3072">
    <vt:lpwstr>6</vt:lpwstr>
  </property>
  <property fmtid="{D5CDD505-2E9C-101B-9397-08002B2CF9AE}" pid="4" name="MediaServiceImageTags">
    <vt:lpwstr/>
  </property>
</Properties>
</file>