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0C97" w14:textId="77777777" w:rsidR="00A34770" w:rsidRPr="00FA5B80" w:rsidRDefault="00A34770" w:rsidP="00CF7B28">
      <w:pPr>
        <w:rPr>
          <w:i/>
          <w:iCs/>
          <w:sz w:val="18"/>
          <w:szCs w:val="20"/>
        </w:rPr>
      </w:pPr>
    </w:p>
    <w:p w14:paraId="41D78F1C" w14:textId="60B3E5AD" w:rsidR="00CF7B28" w:rsidRDefault="009F4269" w:rsidP="00CF7B28">
      <w:pPr>
        <w:rPr>
          <w:rFonts w:ascii="Verdana" w:hAnsi="Verdana"/>
          <w:i/>
          <w:iCs/>
          <w:sz w:val="18"/>
          <w:szCs w:val="20"/>
        </w:rPr>
      </w:pPr>
      <w:r w:rsidRPr="0011561E">
        <w:rPr>
          <w:i/>
          <w:iCs/>
          <w:sz w:val="18"/>
          <w:szCs w:val="20"/>
        </w:rPr>
        <w:t>Instructie:</w:t>
      </w:r>
      <w:r w:rsidR="00DF5755" w:rsidRPr="0011561E">
        <w:rPr>
          <w:rFonts w:ascii="Verdana" w:hAnsi="Verdana"/>
          <w:i/>
          <w:iCs/>
          <w:sz w:val="18"/>
          <w:szCs w:val="20"/>
        </w:rPr>
        <w:t xml:space="preserve"> </w:t>
      </w:r>
      <w:r w:rsidR="00DF5755" w:rsidRPr="0011561E">
        <w:rPr>
          <w:rFonts w:ascii="Verdana" w:hAnsi="Verdana"/>
          <w:sz w:val="18"/>
          <w:szCs w:val="20"/>
        </w:rPr>
        <w:sym w:font="Wingdings" w:char="F0A8"/>
      </w:r>
      <w:r w:rsidR="00DF5755" w:rsidRPr="0011561E">
        <w:rPr>
          <w:rFonts w:ascii="Verdana" w:hAnsi="Verdana"/>
          <w:sz w:val="18"/>
          <w:szCs w:val="20"/>
        </w:rPr>
        <w:t xml:space="preserve"> </w:t>
      </w:r>
      <w:r w:rsidR="00DF5755" w:rsidRPr="0011561E">
        <w:rPr>
          <w:rFonts w:ascii="Verdana" w:hAnsi="Verdana"/>
          <w:i/>
          <w:iCs/>
          <w:sz w:val="18"/>
          <w:szCs w:val="20"/>
        </w:rPr>
        <w:t>= plaats een X waar van toepassing.</w:t>
      </w:r>
    </w:p>
    <w:p w14:paraId="736EBE71" w14:textId="540314DD" w:rsidR="0035370C" w:rsidRPr="0011561E" w:rsidRDefault="00B826F2" w:rsidP="00CF7B28">
      <w:pPr>
        <w:rPr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Voor een toelichting op de scoring van punten i.r.t. de Referentie wordt verwezen naar </w:t>
      </w:r>
      <w:r w:rsidR="00A974A6">
        <w:rPr>
          <w:rFonts w:ascii="Verdana" w:hAnsi="Verdana"/>
          <w:i/>
          <w:iCs/>
          <w:sz w:val="18"/>
          <w:szCs w:val="20"/>
        </w:rPr>
        <w:t>Selectieleidraad Inhuur ICT Professionals</w:t>
      </w:r>
      <w:r w:rsidR="0002253A">
        <w:rPr>
          <w:rFonts w:ascii="Verdana" w:hAnsi="Verdana"/>
          <w:i/>
          <w:iCs/>
          <w:sz w:val="18"/>
          <w:szCs w:val="20"/>
        </w:rPr>
        <w:t xml:space="preserve">, </w:t>
      </w:r>
      <w:r w:rsidR="003E36DA">
        <w:rPr>
          <w:rFonts w:ascii="Verdana" w:hAnsi="Verdana"/>
          <w:i/>
          <w:iCs/>
          <w:sz w:val="18"/>
          <w:szCs w:val="20"/>
        </w:rPr>
        <w:t>Technische en beroepsbekwaamheid (referenties).</w:t>
      </w:r>
    </w:p>
    <w:p w14:paraId="6EEA0D68" w14:textId="24114B64" w:rsidR="009F4269" w:rsidRPr="00FA5B80" w:rsidRDefault="009F4269" w:rsidP="00D014C0">
      <w:pPr>
        <w:spacing w:after="0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4389"/>
      </w:tblGrid>
      <w:tr w:rsidR="009F4269" w:rsidRPr="009F4269" w14:paraId="513DFE47" w14:textId="77777777" w:rsidTr="00776875">
        <w:trPr>
          <w:tblHeader/>
        </w:trPr>
        <w:tc>
          <w:tcPr>
            <w:tcW w:w="9062" w:type="dxa"/>
            <w:gridSpan w:val="4"/>
            <w:shd w:val="clear" w:color="auto" w:fill="DD052C"/>
            <w:tcMar>
              <w:left w:w="57" w:type="dxa"/>
              <w:right w:w="57" w:type="dxa"/>
            </w:tcMar>
          </w:tcPr>
          <w:p w14:paraId="215EE9D9" w14:textId="02034B08" w:rsidR="009F4269" w:rsidRPr="009F4269" w:rsidRDefault="009F4269" w:rsidP="00927165">
            <w:pPr>
              <w:tabs>
                <w:tab w:val="left" w:pos="2445"/>
                <w:tab w:val="center" w:pos="4474"/>
              </w:tabs>
              <w:rPr>
                <w:b/>
                <w:bCs/>
                <w:sz w:val="18"/>
                <w:szCs w:val="20"/>
              </w:rPr>
            </w:pP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>I</w:t>
            </w:r>
            <w:r w:rsidR="005A1AB6">
              <w:rPr>
                <w:b/>
                <w:bCs/>
                <w:color w:val="FFFFFF" w:themeColor="background1"/>
                <w:sz w:val="18"/>
                <w:szCs w:val="20"/>
              </w:rPr>
              <w:t>.</w:t>
            </w: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 xml:space="preserve"> </w:t>
            </w:r>
            <w:r w:rsidR="005A1AB6">
              <w:rPr>
                <w:b/>
                <w:bCs/>
                <w:color w:val="FFFFFF" w:themeColor="background1"/>
                <w:sz w:val="18"/>
                <w:szCs w:val="20"/>
              </w:rPr>
              <w:t xml:space="preserve">  </w:t>
            </w: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>Contactinformatie</w:t>
            </w:r>
            <w:r w:rsidR="00927165">
              <w:rPr>
                <w:b/>
                <w:bCs/>
                <w:color w:val="FFFFFF" w:themeColor="background1"/>
                <w:sz w:val="18"/>
                <w:szCs w:val="20"/>
              </w:rPr>
              <w:tab/>
            </w:r>
            <w:r w:rsidR="00927165">
              <w:rPr>
                <w:b/>
                <w:bCs/>
                <w:color w:val="FFFFFF" w:themeColor="background1"/>
                <w:sz w:val="18"/>
                <w:szCs w:val="20"/>
              </w:rPr>
              <w:tab/>
            </w:r>
          </w:p>
        </w:tc>
      </w:tr>
      <w:tr w:rsidR="00793DE2" w:rsidRPr="009F4269" w14:paraId="58631912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5250B878" w14:textId="402EB92C" w:rsidR="00793DE2" w:rsidRPr="009F4269" w:rsidRDefault="00793DE2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DC1A2CA" w14:textId="2DC8CAA7" w:rsidR="00793DE2" w:rsidRPr="009F4269" w:rsidRDefault="00793DE2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Naam referent</w:t>
            </w:r>
          </w:p>
        </w:tc>
        <w:tc>
          <w:tcPr>
            <w:tcW w:w="6657" w:type="dxa"/>
            <w:gridSpan w:val="2"/>
            <w:tcMar>
              <w:left w:w="57" w:type="dxa"/>
              <w:right w:w="57" w:type="dxa"/>
            </w:tcMar>
          </w:tcPr>
          <w:p w14:paraId="6C9CD9F9" w14:textId="608F506E" w:rsidR="00793DE2" w:rsidRPr="009F4269" w:rsidRDefault="00793DE2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&lt;Vul de officiële naam van de klantorganisatie in&gt;</w:t>
            </w:r>
          </w:p>
        </w:tc>
      </w:tr>
      <w:tr w:rsidR="00CC312B" w:rsidRPr="009F4269" w14:paraId="108F3902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6CC5ABDE" w14:textId="5B829524" w:rsidR="00CC312B" w:rsidRPr="009F4269" w:rsidRDefault="00CC312B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65F45CD" w14:textId="3E17F780" w:rsidR="00CC312B" w:rsidRPr="009F4269" w:rsidRDefault="00CC312B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Adres</w:t>
            </w:r>
          </w:p>
        </w:tc>
        <w:tc>
          <w:tcPr>
            <w:tcW w:w="6657" w:type="dxa"/>
            <w:gridSpan w:val="2"/>
            <w:tcMar>
              <w:left w:w="57" w:type="dxa"/>
              <w:right w:w="57" w:type="dxa"/>
            </w:tcMar>
          </w:tcPr>
          <w:p w14:paraId="62C09133" w14:textId="04397A4D" w:rsidR="00CC312B" w:rsidRPr="009F4269" w:rsidRDefault="00CC312B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</w:t>
            </w:r>
            <w:r w:rsidR="004D2DA1">
              <w:rPr>
                <w:sz w:val="18"/>
                <w:szCs w:val="20"/>
              </w:rPr>
              <w:t>Vul in het volledige bezoekadres&gt;</w:t>
            </w:r>
          </w:p>
        </w:tc>
      </w:tr>
      <w:tr w:rsidR="00E524E6" w:rsidRPr="009F4269" w14:paraId="0DA14C01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618AAF48" w14:textId="3BA05CD8" w:rsidR="00E524E6" w:rsidRPr="009F4269" w:rsidRDefault="00E524E6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207347C8" w14:textId="46A55F49" w:rsidR="00E524E6" w:rsidRPr="009F4269" w:rsidRDefault="00E524E6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Website</w:t>
            </w:r>
          </w:p>
        </w:tc>
        <w:tc>
          <w:tcPr>
            <w:tcW w:w="6657" w:type="dxa"/>
            <w:gridSpan w:val="2"/>
            <w:tcMar>
              <w:left w:w="57" w:type="dxa"/>
              <w:right w:w="57" w:type="dxa"/>
            </w:tcMar>
          </w:tcPr>
          <w:p w14:paraId="2657B401" w14:textId="58E0959B" w:rsidR="00E524E6" w:rsidRPr="009F4269" w:rsidRDefault="00E524E6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&lt;Vul de website URL van de klantorganisatie in&gt;</w:t>
            </w:r>
          </w:p>
        </w:tc>
      </w:tr>
      <w:tr w:rsidR="00C5506F" w:rsidRPr="009F4269" w14:paraId="5C6E3FD7" w14:textId="77777777" w:rsidTr="00F70505">
        <w:tc>
          <w:tcPr>
            <w:tcW w:w="421" w:type="dxa"/>
            <w:vMerge w:val="restart"/>
            <w:tcMar>
              <w:left w:w="57" w:type="dxa"/>
              <w:right w:w="57" w:type="dxa"/>
            </w:tcMar>
          </w:tcPr>
          <w:p w14:paraId="7FED7A55" w14:textId="052AD696" w:rsidR="00C5506F" w:rsidRPr="009F4269" w:rsidRDefault="00C5506F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</w:tcPr>
          <w:p w14:paraId="547B0304" w14:textId="19472BC1" w:rsidR="00C5506F" w:rsidRPr="009F4269" w:rsidRDefault="00C5506F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Contact persoon</w:t>
            </w:r>
            <w:r w:rsidR="00A74ED5">
              <w:rPr>
                <w:sz w:val="18"/>
                <w:szCs w:val="20"/>
              </w:rPr>
              <w:t xml:space="preserve"> bij de referent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E2F9F47" w14:textId="51EF5059" w:rsidR="00C5506F" w:rsidRPr="009F4269" w:rsidRDefault="00C5506F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Voor- en achternaam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543A5225" w14:textId="77777777" w:rsidR="00C5506F" w:rsidRPr="009F4269" w:rsidRDefault="00C5506F" w:rsidP="009F4269">
            <w:pPr>
              <w:rPr>
                <w:sz w:val="18"/>
                <w:szCs w:val="20"/>
              </w:rPr>
            </w:pPr>
          </w:p>
        </w:tc>
      </w:tr>
      <w:tr w:rsidR="00C5506F" w:rsidRPr="009F4269" w14:paraId="57E27E65" w14:textId="77777777" w:rsidTr="00F70505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2B419167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0D73EC12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334253D" w14:textId="3CFF463F" w:rsidR="00C5506F" w:rsidRPr="009F4269" w:rsidRDefault="00C5506F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Functie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01AFFF51" w14:textId="77777777" w:rsidR="00C5506F" w:rsidRPr="009F4269" w:rsidRDefault="00C5506F" w:rsidP="009F4269">
            <w:pPr>
              <w:rPr>
                <w:sz w:val="18"/>
                <w:szCs w:val="20"/>
              </w:rPr>
            </w:pPr>
          </w:p>
        </w:tc>
      </w:tr>
      <w:tr w:rsidR="00C5506F" w:rsidRPr="009F4269" w14:paraId="6F187BAB" w14:textId="77777777" w:rsidTr="00F70505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78BEEF5A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4FF13A05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44BA210" w14:textId="2E150759" w:rsidR="00C5506F" w:rsidRPr="009F4269" w:rsidRDefault="00C5506F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Mobiel telefoonnummer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3A1C69ED" w14:textId="77777777" w:rsidR="00C5506F" w:rsidRPr="009F4269" w:rsidRDefault="00C5506F" w:rsidP="009F4269">
            <w:pPr>
              <w:rPr>
                <w:sz w:val="18"/>
                <w:szCs w:val="20"/>
              </w:rPr>
            </w:pPr>
          </w:p>
        </w:tc>
      </w:tr>
      <w:tr w:rsidR="00C5506F" w:rsidRPr="009F4269" w14:paraId="0722D2A1" w14:textId="77777777" w:rsidTr="00F70505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1A0EDA39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46D67833" w14:textId="77777777" w:rsidR="00C5506F" w:rsidRDefault="00C5506F" w:rsidP="009F4269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CCE1EE9" w14:textId="739AC94D" w:rsidR="00C5506F" w:rsidRPr="009F4269" w:rsidRDefault="00C5506F" w:rsidP="009F42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Email adres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4BA4AA37" w14:textId="77777777" w:rsidR="00C5506F" w:rsidRPr="009F4269" w:rsidRDefault="00C5506F" w:rsidP="009F4269">
            <w:pPr>
              <w:rPr>
                <w:sz w:val="18"/>
                <w:szCs w:val="20"/>
              </w:rPr>
            </w:pPr>
          </w:p>
        </w:tc>
      </w:tr>
    </w:tbl>
    <w:p w14:paraId="0599FCEB" w14:textId="77777777" w:rsidR="00CF7B28" w:rsidRPr="00FA5B80" w:rsidRDefault="00CF7B28" w:rsidP="00CF7B28">
      <w:pPr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2268"/>
        <w:gridCol w:w="2121"/>
      </w:tblGrid>
      <w:tr w:rsidR="00A34770" w:rsidRPr="009F4269" w14:paraId="79216792" w14:textId="77777777" w:rsidTr="00295D02">
        <w:trPr>
          <w:tblHeader/>
        </w:trPr>
        <w:tc>
          <w:tcPr>
            <w:tcW w:w="9062" w:type="dxa"/>
            <w:gridSpan w:val="5"/>
            <w:shd w:val="clear" w:color="auto" w:fill="DD052C" w:themeFill="accent1"/>
            <w:tcMar>
              <w:left w:w="57" w:type="dxa"/>
              <w:right w:w="57" w:type="dxa"/>
            </w:tcMar>
          </w:tcPr>
          <w:p w14:paraId="20124D04" w14:textId="3FEFC27A" w:rsidR="00A34770" w:rsidRPr="009F4269" w:rsidRDefault="00A34770" w:rsidP="001F2451">
            <w:pPr>
              <w:rPr>
                <w:b/>
                <w:bCs/>
                <w:sz w:val="18"/>
                <w:szCs w:val="20"/>
              </w:rPr>
            </w:pP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>II.</w:t>
            </w:r>
            <w:r w:rsidR="00437340">
              <w:rPr>
                <w:b/>
                <w:bCs/>
                <w:color w:val="FFFFFF" w:themeColor="background1"/>
                <w:sz w:val="18"/>
                <w:szCs w:val="20"/>
              </w:rPr>
              <w:t xml:space="preserve"> </w:t>
            </w:r>
            <w:r w:rsidR="005A1AB6">
              <w:rPr>
                <w:b/>
                <w:bCs/>
                <w:color w:val="FFFFFF" w:themeColor="background1"/>
                <w:sz w:val="18"/>
                <w:szCs w:val="20"/>
              </w:rPr>
              <w:t xml:space="preserve"> </w:t>
            </w:r>
            <w:r w:rsidR="00437340">
              <w:rPr>
                <w:b/>
                <w:bCs/>
                <w:color w:val="FFFFFF" w:themeColor="background1"/>
                <w:sz w:val="18"/>
                <w:szCs w:val="20"/>
              </w:rPr>
              <w:t>Algemene informatie</w:t>
            </w:r>
          </w:p>
        </w:tc>
      </w:tr>
      <w:tr w:rsidR="00A34770" w:rsidRPr="009F4269" w14:paraId="7AC14E92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118F3312" w14:textId="77777777" w:rsidR="00A34770" w:rsidRPr="009F4269" w:rsidRDefault="00A34770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DA6E3B9" w14:textId="4E333111" w:rsidR="00A34770" w:rsidRPr="009F4269" w:rsidRDefault="00437340" w:rsidP="001F245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Referentie beschrijving</w:t>
            </w:r>
          </w:p>
        </w:tc>
        <w:tc>
          <w:tcPr>
            <w:tcW w:w="6657" w:type="dxa"/>
            <w:gridSpan w:val="3"/>
            <w:tcMar>
              <w:left w:w="57" w:type="dxa"/>
              <w:right w:w="57" w:type="dxa"/>
            </w:tcMar>
          </w:tcPr>
          <w:p w14:paraId="467B1429" w14:textId="77043E9F" w:rsidR="00A34770" w:rsidRPr="009F4269" w:rsidRDefault="0011561E" w:rsidP="001F245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Geef een algemene beschrijving van de referentie case </w:t>
            </w:r>
            <w:r w:rsidR="00E90E9C">
              <w:rPr>
                <w:sz w:val="18"/>
                <w:szCs w:val="20"/>
              </w:rPr>
              <w:t xml:space="preserve">en welke diensten / producten u geleverd heeft. Dit </w:t>
            </w:r>
            <w:r>
              <w:rPr>
                <w:sz w:val="18"/>
                <w:szCs w:val="20"/>
              </w:rPr>
              <w:t>in maximaal 100 woorden.</w:t>
            </w:r>
          </w:p>
        </w:tc>
      </w:tr>
      <w:tr w:rsidR="00C82FE3" w:rsidRPr="009F4269" w14:paraId="06BA5AA3" w14:textId="77777777" w:rsidTr="00C82FE3">
        <w:tc>
          <w:tcPr>
            <w:tcW w:w="421" w:type="dxa"/>
            <w:tcMar>
              <w:left w:w="57" w:type="dxa"/>
              <w:right w:w="57" w:type="dxa"/>
            </w:tcMar>
          </w:tcPr>
          <w:p w14:paraId="64F02389" w14:textId="77777777" w:rsidR="00C82FE3" w:rsidRPr="009F4269" w:rsidRDefault="00C82FE3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B901935" w14:textId="00C6C0E5" w:rsidR="00C82FE3" w:rsidRPr="009F4269" w:rsidRDefault="00C82FE3" w:rsidP="001F245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Sector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82BF180" w14:textId="1609015F" w:rsidR="00C82FE3" w:rsidRPr="009F4269" w:rsidRDefault="00C82FE3" w:rsidP="000214D0">
            <w:pPr>
              <w:tabs>
                <w:tab w:val="center" w:pos="907"/>
              </w:tabs>
              <w:rPr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  <w:r>
              <w:rPr>
                <w:rFonts w:ascii="Verdana" w:hAnsi="Verdana"/>
                <w:sz w:val="18"/>
                <w:szCs w:val="20"/>
              </w:rPr>
              <w:t xml:space="preserve"> Agro</w:t>
            </w:r>
          </w:p>
        </w:tc>
        <w:tc>
          <w:tcPr>
            <w:tcW w:w="4389" w:type="dxa"/>
            <w:gridSpan w:val="2"/>
          </w:tcPr>
          <w:p w14:paraId="1223E950" w14:textId="46902510" w:rsidR="00C82FE3" w:rsidRPr="009F4269" w:rsidRDefault="00C82FE3" w:rsidP="001F2451">
            <w:pPr>
              <w:rPr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  <w:r>
              <w:rPr>
                <w:rFonts w:ascii="Verdana" w:hAnsi="Verdana"/>
                <w:sz w:val="18"/>
                <w:szCs w:val="20"/>
              </w:rPr>
              <w:t xml:space="preserve"> Overige</w:t>
            </w:r>
          </w:p>
        </w:tc>
      </w:tr>
      <w:tr w:rsidR="00243932" w:rsidRPr="009F4269" w14:paraId="7A38B16F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78277AD4" w14:textId="3B9A315B" w:rsidR="00243932" w:rsidRDefault="00243932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DA00D08" w14:textId="49095905" w:rsidR="00243932" w:rsidRDefault="00DA33D3" w:rsidP="0024393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Procesfocus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020A2AE" w14:textId="052CE060" w:rsidR="00243932" w:rsidRPr="0011561E" w:rsidRDefault="00243932" w:rsidP="00D447EA">
            <w:pPr>
              <w:tabs>
                <w:tab w:val="right" w:pos="1916"/>
              </w:tabs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  <w:r>
              <w:rPr>
                <w:rFonts w:ascii="Verdana" w:hAnsi="Verdana"/>
                <w:sz w:val="18"/>
                <w:szCs w:val="20"/>
              </w:rPr>
              <w:t xml:space="preserve"> </w:t>
            </w:r>
            <w:r w:rsidR="00C82FE3">
              <w:rPr>
                <w:rFonts w:ascii="Verdana" w:hAnsi="Verdana"/>
                <w:sz w:val="18"/>
                <w:szCs w:val="20"/>
              </w:rPr>
              <w:t>Monitoring en</w:t>
            </w:r>
            <w:r w:rsidR="004F59DF">
              <w:rPr>
                <w:rFonts w:ascii="Verdana" w:hAnsi="Verdana"/>
                <w:sz w:val="18"/>
                <w:szCs w:val="20"/>
              </w:rPr>
              <w:br/>
              <w:t xml:space="preserve">   </w:t>
            </w:r>
            <w:r w:rsidR="00C82FE3">
              <w:rPr>
                <w:rFonts w:ascii="Verdana" w:hAnsi="Verdana"/>
                <w:sz w:val="18"/>
                <w:szCs w:val="20"/>
              </w:rPr>
              <w:t xml:space="preserve"> inspectie en </w:t>
            </w:r>
            <w:r w:rsidR="004F59DF">
              <w:rPr>
                <w:rFonts w:ascii="Verdana" w:hAnsi="Verdana"/>
                <w:sz w:val="18"/>
                <w:szCs w:val="20"/>
              </w:rPr>
              <w:br/>
              <w:t xml:space="preserve">    c</w:t>
            </w:r>
            <w:r w:rsidR="00C82FE3">
              <w:rPr>
                <w:rFonts w:ascii="Verdana" w:hAnsi="Verdana"/>
                <w:sz w:val="18"/>
                <w:szCs w:val="20"/>
              </w:rPr>
              <w:t>ertificering</w:t>
            </w:r>
          </w:p>
        </w:tc>
        <w:tc>
          <w:tcPr>
            <w:tcW w:w="2268" w:type="dxa"/>
          </w:tcPr>
          <w:p w14:paraId="1F0DBE96" w14:textId="629DB248" w:rsidR="00243932" w:rsidRPr="0011561E" w:rsidRDefault="00243932" w:rsidP="00243932">
            <w:pPr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  <w:r>
              <w:rPr>
                <w:rFonts w:ascii="Verdana" w:hAnsi="Verdana"/>
                <w:sz w:val="18"/>
                <w:szCs w:val="20"/>
              </w:rPr>
              <w:t xml:space="preserve"> </w:t>
            </w:r>
            <w:r w:rsidR="004F59DF">
              <w:rPr>
                <w:rFonts w:ascii="Verdana" w:hAnsi="Verdana"/>
                <w:sz w:val="18"/>
                <w:szCs w:val="20"/>
              </w:rPr>
              <w:t>Inspectie of</w:t>
            </w:r>
            <w:r w:rsidR="004F59DF">
              <w:rPr>
                <w:rFonts w:ascii="Verdana" w:hAnsi="Verdana"/>
                <w:sz w:val="18"/>
                <w:szCs w:val="20"/>
              </w:rPr>
              <w:br/>
              <w:t xml:space="preserve">    certificering</w:t>
            </w:r>
          </w:p>
        </w:tc>
        <w:tc>
          <w:tcPr>
            <w:tcW w:w="2121" w:type="dxa"/>
          </w:tcPr>
          <w:p w14:paraId="6D553E02" w14:textId="6867FFC4" w:rsidR="00243932" w:rsidRPr="0011561E" w:rsidRDefault="00243932" w:rsidP="00243932">
            <w:pPr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  <w:r w:rsidR="00DA33D3">
              <w:rPr>
                <w:rFonts w:ascii="Verdana" w:hAnsi="Verdana"/>
                <w:sz w:val="18"/>
                <w:szCs w:val="20"/>
              </w:rPr>
              <w:t xml:space="preserve"> Overige</w:t>
            </w:r>
          </w:p>
        </w:tc>
      </w:tr>
      <w:tr w:rsidR="00FB45C5" w:rsidRPr="009F4269" w14:paraId="33CB58A6" w14:textId="77777777" w:rsidTr="008E7BA1">
        <w:tc>
          <w:tcPr>
            <w:tcW w:w="421" w:type="dxa"/>
            <w:tcMar>
              <w:left w:w="57" w:type="dxa"/>
              <w:right w:w="57" w:type="dxa"/>
            </w:tcMar>
          </w:tcPr>
          <w:p w14:paraId="0D02DB73" w14:textId="140D5CDC" w:rsidR="00FB45C5" w:rsidRDefault="00FB45C5" w:rsidP="005A1AB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41A98A9E" w14:textId="3C2118AE" w:rsidR="00FB45C5" w:rsidRDefault="00FB45C5" w:rsidP="0024393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Periode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0379FF3" w14:textId="1F6C6F91" w:rsidR="00FB45C5" w:rsidRPr="0011561E" w:rsidRDefault="00602D29" w:rsidP="00D447EA">
            <w:pPr>
              <w:tabs>
                <w:tab w:val="right" w:pos="1916"/>
              </w:tabs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Start</w:t>
            </w:r>
            <w:r w:rsidR="00A55212">
              <w:rPr>
                <w:rFonts w:ascii="Verdana" w:hAnsi="Verdana"/>
                <w:sz w:val="18"/>
                <w:szCs w:val="20"/>
              </w:rPr>
              <w:t>: mm-20yy</w:t>
            </w:r>
          </w:p>
        </w:tc>
        <w:tc>
          <w:tcPr>
            <w:tcW w:w="2268" w:type="dxa"/>
          </w:tcPr>
          <w:p w14:paraId="10FFEADF" w14:textId="06CF4D66" w:rsidR="00FB45C5" w:rsidRPr="0011561E" w:rsidRDefault="00602D29" w:rsidP="00243932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Eind</w:t>
            </w:r>
            <w:r w:rsidR="00A55212">
              <w:rPr>
                <w:rFonts w:ascii="Verdana" w:hAnsi="Verdana"/>
                <w:sz w:val="18"/>
                <w:szCs w:val="20"/>
              </w:rPr>
              <w:t>: mm-20yy</w:t>
            </w:r>
          </w:p>
        </w:tc>
        <w:tc>
          <w:tcPr>
            <w:tcW w:w="2121" w:type="dxa"/>
          </w:tcPr>
          <w:p w14:paraId="44E22C53" w14:textId="6778E9E0" w:rsidR="00FB45C5" w:rsidRPr="0011561E" w:rsidRDefault="00FA5B80" w:rsidP="00243932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Loopt nog: </w:t>
            </w: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</w:tr>
      <w:tr w:rsidR="00DE608D" w:rsidRPr="009F4269" w14:paraId="5A4BC030" w14:textId="77777777" w:rsidTr="00B91832">
        <w:tc>
          <w:tcPr>
            <w:tcW w:w="421" w:type="dxa"/>
            <w:vMerge w:val="restart"/>
            <w:tcMar>
              <w:left w:w="57" w:type="dxa"/>
              <w:right w:w="57" w:type="dxa"/>
            </w:tcMar>
          </w:tcPr>
          <w:p w14:paraId="7F1F7744" w14:textId="4D999CD3" w:rsidR="00DE608D" w:rsidRDefault="00FB45C5" w:rsidP="00FB45C5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5.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</w:tcPr>
          <w:p w14:paraId="752F5726" w14:textId="507C2A6F" w:rsidR="00DE608D" w:rsidRDefault="00DE608D" w:rsidP="0024393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Omzet in </w:t>
            </w:r>
            <w:r w:rsidRPr="00D273FF">
              <w:rPr>
                <w:sz w:val="18"/>
                <w:szCs w:val="20"/>
              </w:rPr>
              <w:t>€</w:t>
            </w:r>
            <w:r>
              <w:rPr>
                <w:sz w:val="18"/>
                <w:szCs w:val="20"/>
              </w:rPr>
              <w:t xml:space="preserve"> x 1.000</w:t>
            </w:r>
            <w:r w:rsidR="003673AC">
              <w:rPr>
                <w:sz w:val="18"/>
                <w:szCs w:val="20"/>
              </w:rPr>
              <w:t xml:space="preserve"> exclusief </w:t>
            </w:r>
            <w:r w:rsidR="00B06622">
              <w:rPr>
                <w:sz w:val="18"/>
                <w:szCs w:val="20"/>
              </w:rPr>
              <w:t>btw</w:t>
            </w:r>
            <w:r w:rsidR="003673AC">
              <w:rPr>
                <w:sz w:val="18"/>
                <w:szCs w:val="20"/>
              </w:rPr>
              <w:t>.</w:t>
            </w:r>
          </w:p>
        </w:tc>
        <w:tc>
          <w:tcPr>
            <w:tcW w:w="6657" w:type="dxa"/>
            <w:gridSpan w:val="3"/>
            <w:tcMar>
              <w:left w:w="57" w:type="dxa"/>
              <w:right w:w="57" w:type="dxa"/>
            </w:tcMar>
          </w:tcPr>
          <w:p w14:paraId="479C829E" w14:textId="66FF0C42" w:rsidR="00DE608D" w:rsidRPr="0011561E" w:rsidRDefault="00DE608D" w:rsidP="00243932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Gegenereerde omzet op het gebied van de beschikbaarstelling van tijdelijke expertise op het gebied van softwareontwikkeling</w:t>
            </w:r>
          </w:p>
        </w:tc>
      </w:tr>
      <w:tr w:rsidR="00DE608D" w:rsidRPr="009F4269" w14:paraId="361E21F4" w14:textId="77777777" w:rsidTr="008E7BA1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248ADF38" w14:textId="77777777" w:rsidR="00DE608D" w:rsidRDefault="00DE608D" w:rsidP="001D5130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7EA239B0" w14:textId="77777777" w:rsidR="00DE608D" w:rsidRDefault="00DE608D" w:rsidP="001D5130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08C06AE" w14:textId="27404922" w:rsidR="00DE608D" w:rsidRPr="0011561E" w:rsidRDefault="00DE608D" w:rsidP="001D5130">
            <w:pPr>
              <w:tabs>
                <w:tab w:val="right" w:pos="1916"/>
              </w:tabs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2020</w:t>
            </w:r>
          </w:p>
        </w:tc>
        <w:tc>
          <w:tcPr>
            <w:tcW w:w="2268" w:type="dxa"/>
          </w:tcPr>
          <w:p w14:paraId="06E910DD" w14:textId="6842691A" w:rsidR="00DE608D" w:rsidRPr="0011561E" w:rsidRDefault="00DE608D" w:rsidP="001D5130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2021</w:t>
            </w:r>
          </w:p>
        </w:tc>
        <w:tc>
          <w:tcPr>
            <w:tcW w:w="2121" w:type="dxa"/>
          </w:tcPr>
          <w:p w14:paraId="3638A4FC" w14:textId="56C6FCC9" w:rsidR="00DE608D" w:rsidRPr="0011561E" w:rsidRDefault="00DE608D" w:rsidP="001D5130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2022</w:t>
            </w:r>
          </w:p>
        </w:tc>
      </w:tr>
      <w:tr w:rsidR="00DE608D" w:rsidRPr="009F4269" w14:paraId="2CA80FFE" w14:textId="77777777" w:rsidTr="008E7BA1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2461DA33" w14:textId="77777777" w:rsidR="00DE608D" w:rsidRDefault="00DE608D" w:rsidP="001D5130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58FC9850" w14:textId="77777777" w:rsidR="00DE608D" w:rsidRDefault="00DE608D" w:rsidP="001D5130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D6C2155" w14:textId="2ADC8BE7" w:rsidR="00DE608D" w:rsidRPr="0011561E" w:rsidRDefault="00DE608D" w:rsidP="001D5130">
            <w:pPr>
              <w:tabs>
                <w:tab w:val="right" w:pos="1916"/>
              </w:tabs>
              <w:rPr>
                <w:rFonts w:ascii="Verdana" w:hAnsi="Verdana"/>
                <w:sz w:val="18"/>
                <w:szCs w:val="20"/>
              </w:rPr>
            </w:pPr>
            <w:r w:rsidRPr="00D273FF">
              <w:rPr>
                <w:sz w:val="18"/>
                <w:szCs w:val="20"/>
              </w:rPr>
              <w:t>€</w:t>
            </w:r>
          </w:p>
        </w:tc>
        <w:tc>
          <w:tcPr>
            <w:tcW w:w="2268" w:type="dxa"/>
          </w:tcPr>
          <w:p w14:paraId="6847A5C6" w14:textId="69EFF16F" w:rsidR="00DE608D" w:rsidRPr="0011561E" w:rsidRDefault="00DE608D" w:rsidP="001D5130">
            <w:pPr>
              <w:rPr>
                <w:rFonts w:ascii="Verdana" w:hAnsi="Verdana"/>
                <w:sz w:val="18"/>
                <w:szCs w:val="20"/>
              </w:rPr>
            </w:pPr>
            <w:r w:rsidRPr="00D273FF">
              <w:rPr>
                <w:sz w:val="18"/>
                <w:szCs w:val="20"/>
              </w:rPr>
              <w:t>€</w:t>
            </w:r>
          </w:p>
        </w:tc>
        <w:tc>
          <w:tcPr>
            <w:tcW w:w="2121" w:type="dxa"/>
          </w:tcPr>
          <w:p w14:paraId="1FAF8C5A" w14:textId="350E2B55" w:rsidR="00DE608D" w:rsidRPr="0011561E" w:rsidRDefault="00DE608D" w:rsidP="001D5130">
            <w:pPr>
              <w:rPr>
                <w:rFonts w:ascii="Verdana" w:hAnsi="Verdana"/>
                <w:sz w:val="18"/>
                <w:szCs w:val="20"/>
              </w:rPr>
            </w:pPr>
            <w:r w:rsidRPr="00D273FF">
              <w:rPr>
                <w:sz w:val="18"/>
                <w:szCs w:val="20"/>
              </w:rPr>
              <w:t>€</w:t>
            </w:r>
          </w:p>
        </w:tc>
      </w:tr>
      <w:tr w:rsidR="00B132E3" w:rsidRPr="009F4269" w14:paraId="553950A1" w14:textId="77777777" w:rsidTr="00C72DBB">
        <w:tc>
          <w:tcPr>
            <w:tcW w:w="421" w:type="dxa"/>
            <w:tcMar>
              <w:left w:w="57" w:type="dxa"/>
              <w:right w:w="57" w:type="dxa"/>
            </w:tcMar>
          </w:tcPr>
          <w:p w14:paraId="01994B89" w14:textId="77777777" w:rsidR="00B132E3" w:rsidRDefault="00B132E3" w:rsidP="001D5130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0F36FFA" w14:textId="73828FD0" w:rsidR="00B132E3" w:rsidRDefault="00B132E3" w:rsidP="001D513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Gemiddelde omzet</w:t>
            </w:r>
          </w:p>
        </w:tc>
        <w:tc>
          <w:tcPr>
            <w:tcW w:w="6657" w:type="dxa"/>
            <w:gridSpan w:val="3"/>
            <w:tcMar>
              <w:left w:w="57" w:type="dxa"/>
              <w:right w:w="57" w:type="dxa"/>
            </w:tcMar>
          </w:tcPr>
          <w:p w14:paraId="36437702" w14:textId="1C89090E" w:rsidR="00B132E3" w:rsidRPr="00D273FF" w:rsidRDefault="00B132E3" w:rsidP="001D5130">
            <w:pPr>
              <w:rPr>
                <w:sz w:val="18"/>
                <w:szCs w:val="20"/>
              </w:rPr>
            </w:pPr>
            <w:r w:rsidRPr="00D273FF">
              <w:rPr>
                <w:sz w:val="18"/>
                <w:szCs w:val="20"/>
              </w:rPr>
              <w:t>€</w:t>
            </w:r>
          </w:p>
        </w:tc>
      </w:tr>
    </w:tbl>
    <w:p w14:paraId="7F886B61" w14:textId="32E74E6A" w:rsidR="00CF7B28" w:rsidRDefault="00750603" w:rsidP="003264B6">
      <w:pPr>
        <w:rPr>
          <w:rFonts w:ascii="Verdana" w:hAnsi="Verdana"/>
          <w:sz w:val="18"/>
          <w:szCs w:val="20"/>
        </w:rPr>
      </w:pPr>
      <w:r w:rsidRPr="00403B2B">
        <w:rPr>
          <w:i/>
          <w:iCs/>
          <w:sz w:val="18"/>
          <w:szCs w:val="20"/>
        </w:rPr>
        <w:t xml:space="preserve">Ad 4. Indien de </w:t>
      </w:r>
      <w:r w:rsidR="00E61426" w:rsidRPr="00403B2B">
        <w:rPr>
          <w:i/>
          <w:iCs/>
          <w:sz w:val="18"/>
          <w:szCs w:val="20"/>
        </w:rPr>
        <w:t xml:space="preserve">samenwerking / overeenkomst met de referent actueel </w:t>
      </w:r>
      <w:r w:rsidR="00403B2B">
        <w:rPr>
          <w:i/>
          <w:iCs/>
          <w:sz w:val="18"/>
          <w:szCs w:val="20"/>
        </w:rPr>
        <w:t xml:space="preserve">nog </w:t>
      </w:r>
      <w:r w:rsidR="00E61426" w:rsidRPr="00403B2B">
        <w:rPr>
          <w:i/>
          <w:iCs/>
          <w:sz w:val="18"/>
          <w:szCs w:val="20"/>
        </w:rPr>
        <w:t>doorloopt</w:t>
      </w:r>
      <w:r w:rsidR="00403B2B">
        <w:rPr>
          <w:i/>
          <w:iCs/>
          <w:sz w:val="18"/>
          <w:szCs w:val="20"/>
        </w:rPr>
        <w:t xml:space="preserve"> vermeld u geen einddatum maar zet u een X bij “Loopt nog: </w:t>
      </w:r>
      <w:r w:rsidR="00403B2B" w:rsidRPr="0011561E">
        <w:rPr>
          <w:rFonts w:ascii="Verdana" w:hAnsi="Verdana"/>
          <w:sz w:val="18"/>
          <w:szCs w:val="20"/>
        </w:rPr>
        <w:sym w:font="Wingdings" w:char="F0A8"/>
      </w:r>
      <w:r w:rsidR="00403B2B">
        <w:rPr>
          <w:rFonts w:ascii="Verdana" w:hAnsi="Verdana"/>
          <w:sz w:val="18"/>
          <w:szCs w:val="20"/>
        </w:rPr>
        <w:t>”.</w:t>
      </w:r>
    </w:p>
    <w:p w14:paraId="392DA28E" w14:textId="7DA763B5" w:rsidR="00B132E3" w:rsidRPr="00B132E3" w:rsidRDefault="00B132E3" w:rsidP="003264B6">
      <w:pPr>
        <w:rPr>
          <w:rFonts w:ascii="Verdana" w:hAnsi="Verdana"/>
          <w:i/>
          <w:iCs/>
          <w:sz w:val="18"/>
          <w:szCs w:val="20"/>
        </w:rPr>
      </w:pPr>
      <w:r w:rsidRPr="00B132E3">
        <w:rPr>
          <w:rFonts w:ascii="Verdana" w:hAnsi="Verdana"/>
          <w:i/>
          <w:iCs/>
          <w:sz w:val="18"/>
          <w:szCs w:val="20"/>
        </w:rPr>
        <w:t xml:space="preserve">Ad 5. De gemiddelde omzet wordt </w:t>
      </w:r>
      <w:r w:rsidR="00D27B21">
        <w:rPr>
          <w:rFonts w:ascii="Verdana" w:hAnsi="Verdana"/>
          <w:i/>
          <w:iCs/>
          <w:sz w:val="18"/>
          <w:szCs w:val="20"/>
        </w:rPr>
        <w:t>berekend</w:t>
      </w:r>
      <w:r w:rsidRPr="00B132E3">
        <w:rPr>
          <w:rFonts w:ascii="Verdana" w:hAnsi="Verdana"/>
          <w:i/>
          <w:iCs/>
          <w:sz w:val="18"/>
          <w:szCs w:val="20"/>
        </w:rPr>
        <w:t xml:space="preserve"> door de omzetten over 2020, 2021 en 2022 te sommeren en te delen door drie (3).</w:t>
      </w:r>
    </w:p>
    <w:p w14:paraId="239C94ED" w14:textId="77777777" w:rsidR="00403B2B" w:rsidRDefault="00403B2B" w:rsidP="00BA3177">
      <w:pPr>
        <w:spacing w:after="0"/>
        <w:rPr>
          <w:b/>
          <w:bCs/>
          <w:color w:val="FFFFFF" w:themeColor="background1"/>
          <w:sz w:val="18"/>
          <w:szCs w:val="20"/>
        </w:rPr>
      </w:pPr>
    </w:p>
    <w:p w14:paraId="73E47139" w14:textId="227857B8" w:rsidR="00D56B64" w:rsidRPr="00403B2B" w:rsidRDefault="00D56B64" w:rsidP="003264B6">
      <w:pPr>
        <w:rPr>
          <w:b/>
          <w:bCs/>
          <w:color w:val="FFFFFF" w:themeColor="background1"/>
          <w:sz w:val="18"/>
          <w:szCs w:val="20"/>
        </w:rPr>
      </w:pPr>
      <w:r>
        <w:rPr>
          <w:sz w:val="18"/>
          <w:szCs w:val="20"/>
        </w:rPr>
        <w:t xml:space="preserve">In onderstaande tabel geeft u per scope element </w:t>
      </w:r>
      <w:r w:rsidR="0086706E">
        <w:rPr>
          <w:sz w:val="18"/>
          <w:szCs w:val="20"/>
        </w:rPr>
        <w:t xml:space="preserve">(zie voor een beschrijving </w:t>
      </w:r>
      <w:r w:rsidR="006C27AD">
        <w:rPr>
          <w:sz w:val="18"/>
          <w:szCs w:val="20"/>
        </w:rPr>
        <w:t xml:space="preserve">de Scope beschrijving in de selectieleidraad) </w:t>
      </w:r>
      <w:r>
        <w:rPr>
          <w:sz w:val="18"/>
          <w:szCs w:val="20"/>
        </w:rPr>
        <w:t>aan of dit element in scope is van de opdracht(en) zoals uitgevoerd in het kader van deze referentie.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134"/>
        <w:gridCol w:w="1134"/>
        <w:gridCol w:w="4389"/>
      </w:tblGrid>
      <w:tr w:rsidR="006A6E50" w14:paraId="473D278C" w14:textId="77777777" w:rsidTr="00295D02">
        <w:trPr>
          <w:tblHeader/>
        </w:trPr>
        <w:tc>
          <w:tcPr>
            <w:tcW w:w="9062" w:type="dxa"/>
            <w:gridSpan w:val="5"/>
            <w:shd w:val="clear" w:color="auto" w:fill="DD052C" w:themeFill="accent1"/>
            <w:tcMar>
              <w:left w:w="57" w:type="dxa"/>
              <w:right w:w="57" w:type="dxa"/>
            </w:tcMar>
          </w:tcPr>
          <w:p w14:paraId="5695ADE6" w14:textId="0B7FB0FA" w:rsidR="006A6E50" w:rsidRPr="006A6E50" w:rsidRDefault="006A6E50" w:rsidP="003264B6">
            <w:pPr>
              <w:rPr>
                <w:b/>
                <w:bCs/>
                <w:color w:val="FFFFFF" w:themeColor="background1"/>
                <w:sz w:val="18"/>
                <w:szCs w:val="20"/>
              </w:rPr>
            </w:pPr>
            <w:r>
              <w:rPr>
                <w:b/>
                <w:bCs/>
                <w:color w:val="FFFFFF" w:themeColor="background1"/>
                <w:sz w:val="18"/>
                <w:szCs w:val="20"/>
              </w:rPr>
              <w:t>III. Scope dekking</w:t>
            </w:r>
          </w:p>
        </w:tc>
      </w:tr>
      <w:tr w:rsidR="006A6E50" w14:paraId="10A2B63E" w14:textId="77777777" w:rsidTr="009E4532">
        <w:tc>
          <w:tcPr>
            <w:tcW w:w="421" w:type="dxa"/>
            <w:shd w:val="clear" w:color="auto" w:fill="DD052C" w:themeFill="accent1"/>
            <w:tcMar>
              <w:left w:w="57" w:type="dxa"/>
              <w:right w:w="57" w:type="dxa"/>
            </w:tcMar>
          </w:tcPr>
          <w:p w14:paraId="1022FB48" w14:textId="1D24B5CF" w:rsidR="006A6E50" w:rsidRPr="009E4532" w:rsidRDefault="006A6E50" w:rsidP="005A1AB6">
            <w:pPr>
              <w:jc w:val="center"/>
              <w:rPr>
                <w:color w:val="FFFFFF" w:themeColor="background1"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DD052C" w:themeFill="accent1"/>
            <w:tcMar>
              <w:left w:w="57" w:type="dxa"/>
              <w:right w:w="57" w:type="dxa"/>
            </w:tcMar>
          </w:tcPr>
          <w:p w14:paraId="290EAF55" w14:textId="443D99E8" w:rsidR="006A6E50" w:rsidRPr="009E4532" w:rsidRDefault="00DF1C5D" w:rsidP="003264B6">
            <w:pPr>
              <w:rPr>
                <w:color w:val="FFFFFF" w:themeColor="background1"/>
                <w:sz w:val="18"/>
                <w:szCs w:val="20"/>
              </w:rPr>
            </w:pPr>
            <w:r w:rsidRPr="009E4532">
              <w:rPr>
                <w:color w:val="FFFFFF" w:themeColor="background1"/>
                <w:sz w:val="18"/>
                <w:szCs w:val="20"/>
              </w:rPr>
              <w:t>Scope element</w:t>
            </w:r>
          </w:p>
        </w:tc>
        <w:tc>
          <w:tcPr>
            <w:tcW w:w="1134" w:type="dxa"/>
            <w:shd w:val="clear" w:color="auto" w:fill="DD052C" w:themeFill="accent1"/>
            <w:tcMar>
              <w:left w:w="57" w:type="dxa"/>
              <w:right w:w="57" w:type="dxa"/>
            </w:tcMar>
          </w:tcPr>
          <w:p w14:paraId="33690FDE" w14:textId="39BD8144" w:rsidR="006A6E50" w:rsidRPr="009E4532" w:rsidRDefault="00872503" w:rsidP="00872503">
            <w:pPr>
              <w:jc w:val="center"/>
              <w:rPr>
                <w:color w:val="FFFFFF" w:themeColor="background1"/>
                <w:sz w:val="18"/>
                <w:szCs w:val="20"/>
              </w:rPr>
            </w:pPr>
            <w:r w:rsidRPr="009E4532">
              <w:rPr>
                <w:color w:val="FFFFFF" w:themeColor="background1"/>
                <w:sz w:val="18"/>
                <w:szCs w:val="20"/>
              </w:rPr>
              <w:t>JA</w:t>
            </w:r>
          </w:p>
        </w:tc>
        <w:tc>
          <w:tcPr>
            <w:tcW w:w="1134" w:type="dxa"/>
            <w:shd w:val="clear" w:color="auto" w:fill="DD052C" w:themeFill="accent1"/>
            <w:tcMar>
              <w:left w:w="57" w:type="dxa"/>
              <w:right w:w="57" w:type="dxa"/>
            </w:tcMar>
          </w:tcPr>
          <w:p w14:paraId="60929622" w14:textId="1970B48B" w:rsidR="006A6E50" w:rsidRPr="009E4532" w:rsidRDefault="00872503" w:rsidP="00872503">
            <w:pPr>
              <w:jc w:val="center"/>
              <w:rPr>
                <w:color w:val="FFFFFF" w:themeColor="background1"/>
                <w:sz w:val="18"/>
                <w:szCs w:val="20"/>
              </w:rPr>
            </w:pPr>
            <w:r w:rsidRPr="009E4532">
              <w:rPr>
                <w:color w:val="FFFFFF" w:themeColor="background1"/>
                <w:sz w:val="18"/>
                <w:szCs w:val="20"/>
              </w:rPr>
              <w:t>NEE</w:t>
            </w:r>
          </w:p>
        </w:tc>
        <w:tc>
          <w:tcPr>
            <w:tcW w:w="4389" w:type="dxa"/>
            <w:shd w:val="clear" w:color="auto" w:fill="DD052C" w:themeFill="accent1"/>
            <w:tcMar>
              <w:left w:w="57" w:type="dxa"/>
              <w:right w:w="57" w:type="dxa"/>
            </w:tcMar>
          </w:tcPr>
          <w:p w14:paraId="72967210" w14:textId="6983AA74" w:rsidR="006A6E50" w:rsidRPr="009E4532" w:rsidRDefault="00F70505" w:rsidP="003264B6">
            <w:pPr>
              <w:rPr>
                <w:color w:val="FFFFFF" w:themeColor="background1"/>
                <w:sz w:val="18"/>
                <w:szCs w:val="20"/>
              </w:rPr>
            </w:pPr>
            <w:r w:rsidRPr="009E4532">
              <w:rPr>
                <w:color w:val="FFFFFF" w:themeColor="background1"/>
                <w:sz w:val="18"/>
                <w:szCs w:val="20"/>
              </w:rPr>
              <w:t xml:space="preserve">Beschrijving van de mate </w:t>
            </w:r>
            <w:r w:rsidR="00641FBE" w:rsidRPr="009E4532">
              <w:rPr>
                <w:color w:val="FFFFFF" w:themeColor="background1"/>
                <w:sz w:val="18"/>
                <w:szCs w:val="20"/>
              </w:rPr>
              <w:t>van Scope dekking</w:t>
            </w:r>
          </w:p>
        </w:tc>
      </w:tr>
      <w:tr w:rsidR="00FA3089" w14:paraId="20998B28" w14:textId="77777777" w:rsidTr="005A1AB6">
        <w:tc>
          <w:tcPr>
            <w:tcW w:w="421" w:type="dxa"/>
            <w:tcMar>
              <w:left w:w="57" w:type="dxa"/>
              <w:right w:w="57" w:type="dxa"/>
            </w:tcMar>
          </w:tcPr>
          <w:p w14:paraId="290D272B" w14:textId="4902EED8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63768E">
              <w:rPr>
                <w:color w:val="000000" w:themeColor="text1"/>
                <w:sz w:val="18"/>
                <w:szCs w:val="20"/>
              </w:rPr>
              <w:t>1.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8A46BF8" w14:textId="72188C02" w:rsidR="00FA3089" w:rsidRDefault="00FA3089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Inhuur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6CEF0A5" w14:textId="7A9EF6A3" w:rsidR="00FA3089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F2C4FA" w14:textId="3F68CC64" w:rsidR="00FA3089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0B7B9F43" w14:textId="2022E0DE" w:rsidR="00FA3089" w:rsidRDefault="00FA3089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</w:t>
            </w:r>
            <w:r w:rsidR="001E641C">
              <w:rPr>
                <w:color w:val="000000" w:themeColor="text1"/>
                <w:sz w:val="18"/>
                <w:szCs w:val="20"/>
              </w:rPr>
              <w:t>Indien JA, m</w:t>
            </w:r>
            <w:r>
              <w:rPr>
                <w:color w:val="000000" w:themeColor="text1"/>
                <w:sz w:val="18"/>
                <w:szCs w:val="20"/>
              </w:rPr>
              <w:t>ax. 30 woorden&gt;</w:t>
            </w:r>
          </w:p>
        </w:tc>
      </w:tr>
      <w:tr w:rsidR="00FA3089" w14:paraId="3B54A669" w14:textId="77777777" w:rsidTr="005A1AB6">
        <w:tc>
          <w:tcPr>
            <w:tcW w:w="421" w:type="dxa"/>
            <w:tcMar>
              <w:left w:w="57" w:type="dxa"/>
              <w:right w:w="57" w:type="dxa"/>
            </w:tcMar>
          </w:tcPr>
          <w:p w14:paraId="4D3627B0" w14:textId="1091BA00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19D6980" w14:textId="2F3DC94E" w:rsidR="00FA3089" w:rsidRPr="0063768E" w:rsidRDefault="00FA3089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SW-ontwerp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E50FD0" w14:textId="0067F896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49CA73C" w14:textId="525FD460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78C86842" w14:textId="61E295E9" w:rsidR="00FA3089" w:rsidRPr="0063768E" w:rsidRDefault="001E641C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FA3089" w14:paraId="6A71F2A8" w14:textId="77777777" w:rsidTr="005A1AB6">
        <w:tc>
          <w:tcPr>
            <w:tcW w:w="421" w:type="dxa"/>
            <w:tcMar>
              <w:left w:w="57" w:type="dxa"/>
              <w:right w:w="57" w:type="dxa"/>
            </w:tcMar>
          </w:tcPr>
          <w:p w14:paraId="3980DC7E" w14:textId="41994A32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F979927" w14:textId="70608D86" w:rsidR="00FA3089" w:rsidRPr="0063768E" w:rsidRDefault="00FA3089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SW-ontwikkeling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5DB3CAB" w14:textId="4F5B2B5A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6B33B40" w14:textId="3C249A2E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74F4B288" w14:textId="622B884C" w:rsidR="00FA3089" w:rsidRPr="0063768E" w:rsidRDefault="001E641C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FA3089" w14:paraId="51EBF582" w14:textId="77777777" w:rsidTr="005A1AB6">
        <w:tc>
          <w:tcPr>
            <w:tcW w:w="421" w:type="dxa"/>
            <w:tcMar>
              <w:left w:w="57" w:type="dxa"/>
              <w:right w:w="57" w:type="dxa"/>
            </w:tcMar>
          </w:tcPr>
          <w:p w14:paraId="4E4DAACE" w14:textId="2D80EB17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49E8E16" w14:textId="432245DD" w:rsidR="00FA3089" w:rsidRDefault="00FA3089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SW-test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1BD8F07" w14:textId="5B580380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24B964" w14:textId="2B8B3FA1" w:rsidR="00FA3089" w:rsidRPr="0063768E" w:rsidRDefault="00FA3089" w:rsidP="00FA308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1BE8ED80" w14:textId="45D26391" w:rsidR="00FA3089" w:rsidRPr="0063768E" w:rsidRDefault="001E641C" w:rsidP="00FA308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</w:tbl>
    <w:p w14:paraId="447F6997" w14:textId="2D4EAD84" w:rsidR="006A6E50" w:rsidRDefault="00CB3973" w:rsidP="003264B6">
      <w:pPr>
        <w:rPr>
          <w:i/>
          <w:iCs/>
          <w:sz w:val="18"/>
          <w:szCs w:val="20"/>
        </w:rPr>
      </w:pPr>
      <w:r w:rsidRPr="00BF7F75">
        <w:rPr>
          <w:i/>
          <w:iCs/>
          <w:sz w:val="18"/>
          <w:szCs w:val="20"/>
        </w:rPr>
        <w:t xml:space="preserve">Ad 1. Inhuur betreft hier het door u </w:t>
      </w:r>
      <w:r w:rsidR="005942D3" w:rsidRPr="00BF7F75">
        <w:rPr>
          <w:i/>
          <w:iCs/>
          <w:sz w:val="18"/>
          <w:szCs w:val="20"/>
        </w:rPr>
        <w:t xml:space="preserve">tijdelijk te beschikking stellen van </w:t>
      </w:r>
      <w:r w:rsidR="001F0883" w:rsidRPr="00BF7F75">
        <w:rPr>
          <w:i/>
          <w:iCs/>
          <w:sz w:val="18"/>
          <w:szCs w:val="20"/>
        </w:rPr>
        <w:t>ICT-Professionals</w:t>
      </w:r>
      <w:r w:rsidR="00BF7F75">
        <w:rPr>
          <w:i/>
          <w:iCs/>
          <w:sz w:val="18"/>
          <w:szCs w:val="20"/>
        </w:rPr>
        <w:t xml:space="preserve"> aan de referent.</w:t>
      </w:r>
    </w:p>
    <w:p w14:paraId="347C250E" w14:textId="77777777" w:rsidR="002854BC" w:rsidRDefault="002854BC" w:rsidP="00BA3177">
      <w:pPr>
        <w:spacing w:after="0"/>
        <w:rPr>
          <w:sz w:val="18"/>
          <w:szCs w:val="20"/>
        </w:rPr>
      </w:pPr>
    </w:p>
    <w:p w14:paraId="1A67728F" w14:textId="7046DF4C" w:rsidR="00EB628C" w:rsidRDefault="00B745B7" w:rsidP="00BA3177">
      <w:pPr>
        <w:spacing w:after="0"/>
        <w:rPr>
          <w:sz w:val="18"/>
          <w:szCs w:val="20"/>
        </w:rPr>
      </w:pPr>
      <w:r>
        <w:rPr>
          <w:sz w:val="18"/>
          <w:szCs w:val="20"/>
        </w:rPr>
        <w:t xml:space="preserve">Geeft in onderstaande tabel </w:t>
      </w:r>
      <w:r w:rsidR="002854BC">
        <w:rPr>
          <w:sz w:val="18"/>
          <w:szCs w:val="20"/>
        </w:rPr>
        <w:t>aan</w:t>
      </w:r>
      <w:r>
        <w:rPr>
          <w:sz w:val="18"/>
          <w:szCs w:val="20"/>
        </w:rPr>
        <w:t xml:space="preserve"> hoeveel ICT-Professionals </w:t>
      </w:r>
      <w:r w:rsidR="001E21A7">
        <w:rPr>
          <w:sz w:val="18"/>
          <w:szCs w:val="20"/>
        </w:rPr>
        <w:t xml:space="preserve">van </w:t>
      </w:r>
      <w:r w:rsidR="00E73452">
        <w:rPr>
          <w:sz w:val="18"/>
          <w:szCs w:val="20"/>
        </w:rPr>
        <w:t>de matchen met de genoemde KWIV-</w:t>
      </w:r>
      <w:r w:rsidR="001E21A7">
        <w:rPr>
          <w:sz w:val="18"/>
          <w:szCs w:val="20"/>
        </w:rPr>
        <w:t>profiel</w:t>
      </w:r>
      <w:r w:rsidR="00E73452">
        <w:rPr>
          <w:sz w:val="18"/>
          <w:szCs w:val="20"/>
        </w:rPr>
        <w:t>en</w:t>
      </w:r>
      <w:r w:rsidR="00142609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u </w:t>
      </w:r>
      <w:r w:rsidR="009A3E6B">
        <w:rPr>
          <w:sz w:val="18"/>
          <w:szCs w:val="20"/>
        </w:rPr>
        <w:t xml:space="preserve">tijdens de bij ad ‘II. 4 Periode’ genoemde periode </w:t>
      </w:r>
      <w:r w:rsidR="001E21A7">
        <w:rPr>
          <w:sz w:val="18"/>
          <w:szCs w:val="20"/>
        </w:rPr>
        <w:t>ter beschikking heeft gesteld aan de referent.</w:t>
      </w:r>
      <w:r w:rsidR="00860379">
        <w:rPr>
          <w:sz w:val="18"/>
          <w:szCs w:val="20"/>
        </w:rPr>
        <w:t xml:space="preserve"> </w:t>
      </w:r>
      <w:r w:rsidR="00A572F8">
        <w:rPr>
          <w:sz w:val="18"/>
          <w:szCs w:val="20"/>
        </w:rPr>
        <w:t>Stelt de profielen ter hand aan uw Referent op dat deze t.b.v. de klanttevredenheidsverklaring kan toetsen.</w:t>
      </w:r>
    </w:p>
    <w:p w14:paraId="4028B242" w14:textId="37E991AA" w:rsidR="0083433F" w:rsidRDefault="0083433F" w:rsidP="00BA3177">
      <w:pPr>
        <w:spacing w:after="0"/>
        <w:rPr>
          <w:sz w:val="18"/>
          <w:szCs w:val="20"/>
        </w:rPr>
      </w:pPr>
      <w:r>
        <w:rPr>
          <w:sz w:val="18"/>
          <w:szCs w:val="20"/>
        </w:rPr>
        <w:t xml:space="preserve">NB. </w:t>
      </w:r>
      <w:r w:rsidR="00540801">
        <w:rPr>
          <w:sz w:val="18"/>
          <w:szCs w:val="20"/>
        </w:rPr>
        <w:t>Als ter beschikkingstelling geldt elke initiële plaatsing en elke daaropvolgende verlenging.</w:t>
      </w:r>
    </w:p>
    <w:p w14:paraId="4240CF61" w14:textId="77777777" w:rsidR="009802E9" w:rsidRDefault="009802E9" w:rsidP="00BA3177">
      <w:pPr>
        <w:spacing w:after="0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237"/>
        <w:gridCol w:w="2404"/>
      </w:tblGrid>
      <w:tr w:rsidR="00555F2E" w:rsidRPr="009F4269" w14:paraId="04CC2203" w14:textId="77777777" w:rsidTr="00295D02">
        <w:trPr>
          <w:tblHeader/>
        </w:trPr>
        <w:tc>
          <w:tcPr>
            <w:tcW w:w="9062" w:type="dxa"/>
            <w:gridSpan w:val="3"/>
            <w:shd w:val="clear" w:color="auto" w:fill="DD052C" w:themeFill="accent1"/>
            <w:tcMar>
              <w:left w:w="57" w:type="dxa"/>
              <w:right w:w="57" w:type="dxa"/>
            </w:tcMar>
          </w:tcPr>
          <w:p w14:paraId="356BD4B6" w14:textId="03EF76AD" w:rsidR="00555F2E" w:rsidRPr="009F4269" w:rsidRDefault="00555F2E" w:rsidP="00B93808">
            <w:pPr>
              <w:rPr>
                <w:b/>
                <w:bCs/>
                <w:sz w:val="18"/>
                <w:szCs w:val="20"/>
              </w:rPr>
            </w:pP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lastRenderedPageBreak/>
              <w:t>I</w:t>
            </w:r>
            <w:r>
              <w:rPr>
                <w:b/>
                <w:bCs/>
                <w:color w:val="FFFFFF" w:themeColor="background1"/>
                <w:sz w:val="18"/>
                <w:szCs w:val="20"/>
              </w:rPr>
              <w:t>V</w:t>
            </w: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>.</w:t>
            </w:r>
            <w:r>
              <w:rPr>
                <w:b/>
                <w:bCs/>
                <w:color w:val="FFFFFF" w:themeColor="background1"/>
                <w:sz w:val="18"/>
                <w:szCs w:val="20"/>
              </w:rPr>
              <w:t xml:space="preserve">  </w:t>
            </w:r>
            <w:r w:rsidR="007E2B45">
              <w:rPr>
                <w:b/>
                <w:bCs/>
                <w:color w:val="FFFFFF" w:themeColor="background1"/>
                <w:sz w:val="18"/>
                <w:szCs w:val="20"/>
              </w:rPr>
              <w:t xml:space="preserve">Scope </w:t>
            </w:r>
            <w:r w:rsidR="00F47D43">
              <w:rPr>
                <w:b/>
                <w:bCs/>
                <w:color w:val="FFFFFF" w:themeColor="background1"/>
                <w:sz w:val="18"/>
                <w:szCs w:val="20"/>
              </w:rPr>
              <w:t>elemen</w:t>
            </w:r>
            <w:r w:rsidR="00D16CCD">
              <w:rPr>
                <w:b/>
                <w:bCs/>
                <w:color w:val="FFFFFF" w:themeColor="background1"/>
                <w:sz w:val="18"/>
                <w:szCs w:val="20"/>
              </w:rPr>
              <w:t>t</w:t>
            </w:r>
            <w:r w:rsidR="00F47D43">
              <w:rPr>
                <w:b/>
                <w:bCs/>
                <w:color w:val="FFFFFF" w:themeColor="background1"/>
                <w:sz w:val="18"/>
                <w:szCs w:val="20"/>
              </w:rPr>
              <w:t>: i</w:t>
            </w:r>
            <w:r>
              <w:rPr>
                <w:b/>
                <w:bCs/>
                <w:color w:val="FFFFFF" w:themeColor="background1"/>
                <w:sz w:val="18"/>
                <w:szCs w:val="20"/>
              </w:rPr>
              <w:t>nhuur</w:t>
            </w:r>
            <w:r w:rsidR="007C6ED1">
              <w:rPr>
                <w:b/>
                <w:bCs/>
                <w:color w:val="FFFFFF" w:themeColor="background1"/>
                <w:sz w:val="18"/>
                <w:szCs w:val="20"/>
              </w:rPr>
              <w:t>, aantal ter beschikking gestelde ICT-Professionals van:</w:t>
            </w:r>
          </w:p>
        </w:tc>
      </w:tr>
      <w:tr w:rsidR="00555F2E" w:rsidRPr="009F4269" w14:paraId="723F5D1F" w14:textId="77777777" w:rsidTr="00555F2E">
        <w:tc>
          <w:tcPr>
            <w:tcW w:w="421" w:type="dxa"/>
            <w:tcMar>
              <w:left w:w="57" w:type="dxa"/>
              <w:right w:w="57" w:type="dxa"/>
            </w:tcMar>
          </w:tcPr>
          <w:p w14:paraId="2641830A" w14:textId="77777777" w:rsidR="00555F2E" w:rsidRPr="009F4269" w:rsidRDefault="00555F2E" w:rsidP="00B9380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6237" w:type="dxa"/>
            <w:tcMar>
              <w:left w:w="57" w:type="dxa"/>
              <w:right w:w="57" w:type="dxa"/>
            </w:tcMar>
          </w:tcPr>
          <w:p w14:paraId="3A4CE815" w14:textId="4764965F" w:rsidR="00555F2E" w:rsidRPr="009F4269" w:rsidRDefault="006568E7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KWIV-p</w:t>
            </w:r>
            <w:r w:rsidR="00487C15">
              <w:rPr>
                <w:sz w:val="18"/>
                <w:szCs w:val="20"/>
              </w:rPr>
              <w:t xml:space="preserve">rofiel </w:t>
            </w:r>
            <w:r w:rsidR="00AC03EC">
              <w:rPr>
                <w:sz w:val="18"/>
                <w:szCs w:val="20"/>
              </w:rPr>
              <w:t>Informatieanalyse</w:t>
            </w:r>
          </w:p>
        </w:tc>
        <w:tc>
          <w:tcPr>
            <w:tcW w:w="2404" w:type="dxa"/>
            <w:tcMar>
              <w:left w:w="57" w:type="dxa"/>
              <w:right w:w="57" w:type="dxa"/>
            </w:tcMar>
          </w:tcPr>
          <w:p w14:paraId="3370321D" w14:textId="1F1F9710" w:rsidR="00555F2E" w:rsidRPr="009F4269" w:rsidRDefault="00522756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&lt;Aantal&gt;</w:t>
            </w:r>
          </w:p>
        </w:tc>
      </w:tr>
      <w:tr w:rsidR="00971CFD" w:rsidRPr="009F4269" w14:paraId="07EC81FE" w14:textId="77777777" w:rsidTr="00555F2E">
        <w:tc>
          <w:tcPr>
            <w:tcW w:w="421" w:type="dxa"/>
            <w:tcMar>
              <w:left w:w="57" w:type="dxa"/>
              <w:right w:w="57" w:type="dxa"/>
            </w:tcMar>
          </w:tcPr>
          <w:p w14:paraId="608D8176" w14:textId="66348D21" w:rsidR="00971CFD" w:rsidRDefault="00971CFD" w:rsidP="00B9380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6237" w:type="dxa"/>
            <w:tcMar>
              <w:left w:w="57" w:type="dxa"/>
              <w:right w:w="57" w:type="dxa"/>
            </w:tcMar>
          </w:tcPr>
          <w:p w14:paraId="2FAC6A81" w14:textId="012130F5" w:rsidR="00971CFD" w:rsidRDefault="006568E7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KWIV-profiel </w:t>
            </w:r>
            <w:r w:rsidR="00AC03EC">
              <w:rPr>
                <w:sz w:val="18"/>
                <w:szCs w:val="20"/>
              </w:rPr>
              <w:t>Applicatiearchitectuur</w:t>
            </w:r>
          </w:p>
        </w:tc>
        <w:tc>
          <w:tcPr>
            <w:tcW w:w="2404" w:type="dxa"/>
            <w:tcMar>
              <w:left w:w="57" w:type="dxa"/>
              <w:right w:w="57" w:type="dxa"/>
            </w:tcMar>
          </w:tcPr>
          <w:p w14:paraId="047E9A27" w14:textId="1B21EF12" w:rsidR="00971CFD" w:rsidRPr="009F4269" w:rsidRDefault="00522756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&lt;Aantal&gt;</w:t>
            </w:r>
          </w:p>
        </w:tc>
      </w:tr>
      <w:tr w:rsidR="00971CFD" w:rsidRPr="009F4269" w14:paraId="3C29947B" w14:textId="77777777" w:rsidTr="00555F2E">
        <w:tc>
          <w:tcPr>
            <w:tcW w:w="421" w:type="dxa"/>
            <w:tcMar>
              <w:left w:w="57" w:type="dxa"/>
              <w:right w:w="57" w:type="dxa"/>
            </w:tcMar>
          </w:tcPr>
          <w:p w14:paraId="3E8510CF" w14:textId="54321E67" w:rsidR="00971CFD" w:rsidRDefault="00971CFD" w:rsidP="00B9380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6237" w:type="dxa"/>
            <w:tcMar>
              <w:left w:w="57" w:type="dxa"/>
              <w:right w:w="57" w:type="dxa"/>
            </w:tcMar>
          </w:tcPr>
          <w:p w14:paraId="11E29B56" w14:textId="64BDC11D" w:rsidR="00971CFD" w:rsidRDefault="006568E7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KWIV-profiel</w:t>
            </w:r>
            <w:r w:rsidR="00946218">
              <w:rPr>
                <w:sz w:val="18"/>
                <w:szCs w:val="20"/>
              </w:rPr>
              <w:t xml:space="preserve"> Applicatieontwikkeling</w:t>
            </w:r>
          </w:p>
        </w:tc>
        <w:tc>
          <w:tcPr>
            <w:tcW w:w="2404" w:type="dxa"/>
            <w:tcMar>
              <w:left w:w="57" w:type="dxa"/>
              <w:right w:w="57" w:type="dxa"/>
            </w:tcMar>
          </w:tcPr>
          <w:p w14:paraId="3D6DE651" w14:textId="656EDE6D" w:rsidR="00971CFD" w:rsidRPr="009F4269" w:rsidRDefault="00522756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&lt;Aantal&gt;</w:t>
            </w:r>
          </w:p>
        </w:tc>
      </w:tr>
      <w:tr w:rsidR="00971CFD" w:rsidRPr="009F4269" w14:paraId="3526FBBB" w14:textId="77777777" w:rsidTr="00555F2E">
        <w:tc>
          <w:tcPr>
            <w:tcW w:w="421" w:type="dxa"/>
            <w:tcMar>
              <w:left w:w="57" w:type="dxa"/>
              <w:right w:w="57" w:type="dxa"/>
            </w:tcMar>
          </w:tcPr>
          <w:p w14:paraId="0F0ED7AE" w14:textId="2373B701" w:rsidR="00971CFD" w:rsidRDefault="00971CFD" w:rsidP="00B9380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6237" w:type="dxa"/>
            <w:tcMar>
              <w:left w:w="57" w:type="dxa"/>
              <w:right w:w="57" w:type="dxa"/>
            </w:tcMar>
          </w:tcPr>
          <w:p w14:paraId="4774D852" w14:textId="1488B4F1" w:rsidR="00971CFD" w:rsidRDefault="006568E7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KWIV-profiel </w:t>
            </w:r>
            <w:r w:rsidR="00AC03EC">
              <w:rPr>
                <w:sz w:val="18"/>
                <w:szCs w:val="20"/>
              </w:rPr>
              <w:t>Testmanagement</w:t>
            </w:r>
          </w:p>
        </w:tc>
        <w:tc>
          <w:tcPr>
            <w:tcW w:w="2404" w:type="dxa"/>
            <w:tcMar>
              <w:left w:w="57" w:type="dxa"/>
              <w:right w:w="57" w:type="dxa"/>
            </w:tcMar>
          </w:tcPr>
          <w:p w14:paraId="689B9EC6" w14:textId="314824D2" w:rsidR="00971CFD" w:rsidRPr="009F4269" w:rsidRDefault="00522756" w:rsidP="00B9380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&lt;Aantal&gt;</w:t>
            </w:r>
          </w:p>
        </w:tc>
      </w:tr>
    </w:tbl>
    <w:p w14:paraId="0D057958" w14:textId="77777777" w:rsidR="00494B70" w:rsidRPr="00BA3177" w:rsidRDefault="00494B70" w:rsidP="00BA3177">
      <w:pPr>
        <w:spacing w:after="0"/>
        <w:rPr>
          <w:sz w:val="18"/>
          <w:szCs w:val="20"/>
        </w:rPr>
      </w:pPr>
    </w:p>
    <w:p w14:paraId="37EC5614" w14:textId="575C593E" w:rsidR="0063768E" w:rsidRPr="00D819BC" w:rsidRDefault="00D03374" w:rsidP="003264B6">
      <w:pPr>
        <w:rPr>
          <w:sz w:val="18"/>
          <w:szCs w:val="20"/>
        </w:rPr>
      </w:pPr>
      <w:r>
        <w:rPr>
          <w:sz w:val="18"/>
          <w:szCs w:val="20"/>
        </w:rPr>
        <w:t xml:space="preserve">In onderstaande tabel geeft u per sub element aan of deze technologie of methode/techniek in scope </w:t>
      </w:r>
      <w:r w:rsidR="00D56B64">
        <w:rPr>
          <w:sz w:val="18"/>
          <w:szCs w:val="20"/>
        </w:rPr>
        <w:t xml:space="preserve">is van de opdracht(en) zoals uitgevoerd in het kader van deze </w:t>
      </w:r>
      <w:r w:rsidR="00A8754A">
        <w:rPr>
          <w:sz w:val="18"/>
          <w:szCs w:val="20"/>
        </w:rPr>
        <w:t>r</w:t>
      </w:r>
      <w:r w:rsidR="00D56B64">
        <w:rPr>
          <w:sz w:val="18"/>
          <w:szCs w:val="20"/>
        </w:rPr>
        <w:t>eferentie.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134"/>
        <w:gridCol w:w="1134"/>
        <w:gridCol w:w="4389"/>
      </w:tblGrid>
      <w:tr w:rsidR="00D819BC" w14:paraId="247041F3" w14:textId="77777777" w:rsidTr="00295D02">
        <w:trPr>
          <w:tblHeader/>
        </w:trPr>
        <w:tc>
          <w:tcPr>
            <w:tcW w:w="9062" w:type="dxa"/>
            <w:gridSpan w:val="5"/>
            <w:shd w:val="clear" w:color="auto" w:fill="DD052C" w:themeFill="accent1"/>
            <w:tcMar>
              <w:left w:w="57" w:type="dxa"/>
              <w:right w:w="57" w:type="dxa"/>
            </w:tcMar>
          </w:tcPr>
          <w:p w14:paraId="0BBE73E1" w14:textId="5241F89E" w:rsidR="00D819BC" w:rsidRPr="006A6E50" w:rsidRDefault="00D819BC" w:rsidP="001F2451">
            <w:pPr>
              <w:rPr>
                <w:b/>
                <w:bCs/>
                <w:color w:val="FFFFFF" w:themeColor="background1"/>
                <w:sz w:val="18"/>
                <w:szCs w:val="20"/>
              </w:rPr>
            </w:pPr>
            <w:r>
              <w:rPr>
                <w:b/>
                <w:bCs/>
                <w:color w:val="FFFFFF" w:themeColor="background1"/>
                <w:sz w:val="18"/>
                <w:szCs w:val="20"/>
              </w:rPr>
              <w:t>V. Scope element: softwareontwikkeling</w:t>
            </w:r>
          </w:p>
        </w:tc>
      </w:tr>
      <w:tr w:rsidR="00807BF9" w14:paraId="2D428967" w14:textId="77777777" w:rsidTr="004D20E6">
        <w:tc>
          <w:tcPr>
            <w:tcW w:w="2405" w:type="dxa"/>
            <w:gridSpan w:val="2"/>
            <w:tcMar>
              <w:left w:w="57" w:type="dxa"/>
              <w:right w:w="57" w:type="dxa"/>
            </w:tcMar>
          </w:tcPr>
          <w:p w14:paraId="46CA7219" w14:textId="3D1A5FAB" w:rsidR="00807BF9" w:rsidRPr="0063768E" w:rsidRDefault="00807BF9" w:rsidP="001F2451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Sub element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F87F941" w14:textId="77777777" w:rsidR="00807BF9" w:rsidRPr="0063768E" w:rsidRDefault="00807BF9" w:rsidP="001F2451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JA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72258D" w14:textId="77777777" w:rsidR="00807BF9" w:rsidRPr="0063768E" w:rsidRDefault="00807BF9" w:rsidP="001F2451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NEE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7C17847C" w14:textId="232BE252" w:rsidR="00807BF9" w:rsidRPr="0063768E" w:rsidRDefault="00807BF9" w:rsidP="001F2451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Beschrijf hoe het sub element een rol speelde</w:t>
            </w:r>
          </w:p>
        </w:tc>
      </w:tr>
      <w:tr w:rsidR="00D819BC" w14:paraId="3718AB02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6C9DEDBC" w14:textId="77777777" w:rsidR="00D819BC" w:rsidRPr="0063768E" w:rsidRDefault="00D819BC" w:rsidP="001F2451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63768E">
              <w:rPr>
                <w:color w:val="000000" w:themeColor="text1"/>
                <w:sz w:val="18"/>
                <w:szCs w:val="20"/>
              </w:rPr>
              <w:t>1.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01B643C8" w14:textId="24BB87FA" w:rsidR="00D819BC" w:rsidRDefault="00727D4F" w:rsidP="001F2451">
            <w:pPr>
              <w:rPr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color w:val="000000" w:themeColor="text1"/>
                <w:sz w:val="18"/>
                <w:szCs w:val="20"/>
              </w:rPr>
              <w:t>Azure</w:t>
            </w:r>
            <w:proofErr w:type="spellEnd"/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52F425" w14:textId="77777777" w:rsidR="00D819BC" w:rsidRDefault="00D819BC" w:rsidP="001F2451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6D1AE4" w14:textId="77777777" w:rsidR="00D819BC" w:rsidRDefault="00D819BC" w:rsidP="001F2451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41AD7971" w14:textId="77C83775" w:rsidR="00D819BC" w:rsidRDefault="009743DD" w:rsidP="001F2451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&lt;Max. 20 woorden&gt;</w:t>
            </w:r>
          </w:p>
        </w:tc>
      </w:tr>
      <w:tr w:rsidR="009743DD" w14:paraId="568DAC96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48654617" w14:textId="77777777" w:rsidR="009743DD" w:rsidRPr="0063768E" w:rsidRDefault="009743D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03EBC71" w14:textId="4150CE29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SQL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D01DF5" w14:textId="77777777" w:rsidR="009743DD" w:rsidRPr="0063768E" w:rsidRDefault="009743D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81A10DB" w14:textId="77777777" w:rsidR="009743DD" w:rsidRPr="0063768E" w:rsidRDefault="009743D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3B0554A9" w14:textId="18823D97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&lt;Max. 20 woorden&gt;</w:t>
            </w:r>
          </w:p>
        </w:tc>
      </w:tr>
      <w:tr w:rsidR="009743DD" w14:paraId="1EDFA122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39755A19" w14:textId="4F2320F1" w:rsidR="009743DD" w:rsidRPr="0063768E" w:rsidRDefault="00E45196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</w:t>
            </w:r>
            <w:r w:rsidR="009743DD">
              <w:rPr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60E33B1" w14:textId="1DAB7013" w:rsidR="009743DD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Microsoft .NET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E1F97F" w14:textId="77777777" w:rsidR="009743DD" w:rsidRPr="0063768E" w:rsidRDefault="009743D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D2D6210" w14:textId="77777777" w:rsidR="009743DD" w:rsidRPr="0063768E" w:rsidRDefault="009743D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5117F35A" w14:textId="16F79024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&lt;Max. 20 woorden&gt;</w:t>
            </w:r>
          </w:p>
        </w:tc>
      </w:tr>
      <w:tr w:rsidR="009743DD" w14:paraId="73904445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58A8D604" w14:textId="34530B84" w:rsidR="009743DD" w:rsidRDefault="00E45196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</w:t>
            </w:r>
            <w:r w:rsidR="009743DD">
              <w:rPr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02734D0" w14:textId="6826523E" w:rsidR="009743DD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Front End </w:t>
            </w:r>
            <w:proofErr w:type="spellStart"/>
            <w:r>
              <w:rPr>
                <w:color w:val="000000" w:themeColor="text1"/>
                <w:sz w:val="18"/>
                <w:szCs w:val="20"/>
              </w:rPr>
              <w:t>framewrk</w:t>
            </w:r>
            <w:proofErr w:type="spellEnd"/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21F5D7" w14:textId="7327A303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E1109F" w14:textId="52A58C8B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15478399" w14:textId="506470B3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&lt;Max. 20 woorden&gt;</w:t>
            </w:r>
          </w:p>
        </w:tc>
      </w:tr>
      <w:tr w:rsidR="009743DD" w14:paraId="430932DF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38FD9EA2" w14:textId="2C27BF69" w:rsidR="009743DD" w:rsidRDefault="006C27AD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</w:t>
            </w:r>
            <w:r w:rsidR="009743DD">
              <w:rPr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4BB7E85" w14:textId="60EE6EDA" w:rsidR="009743DD" w:rsidRDefault="00A21CEB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Mobile development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7F1B411" w14:textId="6795C881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E95E4D6" w14:textId="7839EFE0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0778DED5" w14:textId="106EE6DA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&lt;Max. 20 woorden&gt;</w:t>
            </w:r>
          </w:p>
        </w:tc>
      </w:tr>
      <w:tr w:rsidR="009743DD" w14:paraId="6EFAA1AB" w14:textId="77777777" w:rsidTr="001F2451">
        <w:tc>
          <w:tcPr>
            <w:tcW w:w="421" w:type="dxa"/>
            <w:tcMar>
              <w:left w:w="57" w:type="dxa"/>
              <w:right w:w="57" w:type="dxa"/>
            </w:tcMar>
          </w:tcPr>
          <w:p w14:paraId="25FF8CB7" w14:textId="49597714" w:rsidR="009743DD" w:rsidRDefault="00E45196" w:rsidP="009743D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7</w:t>
            </w:r>
            <w:r w:rsidR="009743DD">
              <w:rPr>
                <w:color w:val="000000" w:themeColor="text1"/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57C60A91" w14:textId="620EDC90" w:rsidR="009743DD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Specifieke software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3903E75" w14:textId="4568A19A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FB8E9EB" w14:textId="5A0C59C6" w:rsidR="009743DD" w:rsidRPr="0011561E" w:rsidRDefault="009743DD" w:rsidP="009743DD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63F2A6EC" w14:textId="7FAAC4E6" w:rsidR="009743DD" w:rsidRPr="0063768E" w:rsidRDefault="009743DD" w:rsidP="009743D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Geef een opsomming</w:t>
            </w:r>
          </w:p>
        </w:tc>
      </w:tr>
    </w:tbl>
    <w:p w14:paraId="019BDEC0" w14:textId="2ECF8DE6" w:rsidR="000D1989" w:rsidRDefault="000D1989" w:rsidP="003264B6">
      <w:pPr>
        <w:rPr>
          <w:i/>
          <w:iCs/>
          <w:sz w:val="18"/>
          <w:szCs w:val="20"/>
        </w:rPr>
      </w:pPr>
      <w:r>
        <w:rPr>
          <w:i/>
          <w:iCs/>
          <w:sz w:val="18"/>
          <w:szCs w:val="20"/>
        </w:rPr>
        <w:t xml:space="preserve">Ad </w:t>
      </w:r>
      <w:r w:rsidR="00467F9A">
        <w:rPr>
          <w:i/>
          <w:iCs/>
          <w:sz w:val="18"/>
          <w:szCs w:val="20"/>
        </w:rPr>
        <w:t>3</w:t>
      </w:r>
      <w:r w:rsidR="00E012CB">
        <w:rPr>
          <w:i/>
          <w:iCs/>
          <w:sz w:val="18"/>
          <w:szCs w:val="20"/>
        </w:rPr>
        <w:t xml:space="preserve">. </w:t>
      </w:r>
      <w:r w:rsidR="00892BC9">
        <w:rPr>
          <w:i/>
          <w:iCs/>
          <w:sz w:val="18"/>
          <w:szCs w:val="20"/>
        </w:rPr>
        <w:t>Aantoonbare ervaring met één of meerdere componenten uit</w:t>
      </w:r>
      <w:r w:rsidR="00365A18">
        <w:rPr>
          <w:i/>
          <w:iCs/>
          <w:sz w:val="18"/>
          <w:szCs w:val="20"/>
        </w:rPr>
        <w:t xml:space="preserve"> </w:t>
      </w:r>
      <w:r w:rsidR="00892BC9">
        <w:rPr>
          <w:i/>
          <w:iCs/>
          <w:sz w:val="18"/>
          <w:szCs w:val="20"/>
        </w:rPr>
        <w:t>he</w:t>
      </w:r>
      <w:r w:rsidR="00365A18">
        <w:rPr>
          <w:i/>
          <w:iCs/>
          <w:sz w:val="18"/>
          <w:szCs w:val="20"/>
        </w:rPr>
        <w:t>t</w:t>
      </w:r>
      <w:r w:rsidR="00892BC9">
        <w:rPr>
          <w:i/>
          <w:iCs/>
          <w:sz w:val="18"/>
          <w:szCs w:val="20"/>
        </w:rPr>
        <w:t xml:space="preserve"> </w:t>
      </w:r>
      <w:r w:rsidR="00E012CB">
        <w:rPr>
          <w:i/>
          <w:iCs/>
          <w:sz w:val="18"/>
          <w:szCs w:val="20"/>
        </w:rPr>
        <w:t>.NET Framework</w:t>
      </w:r>
      <w:r w:rsidR="0067761F">
        <w:rPr>
          <w:i/>
          <w:iCs/>
          <w:sz w:val="18"/>
          <w:szCs w:val="20"/>
        </w:rPr>
        <w:t>, dus</w:t>
      </w:r>
      <w:r w:rsidR="00AF3C95">
        <w:rPr>
          <w:i/>
          <w:iCs/>
          <w:sz w:val="18"/>
          <w:szCs w:val="20"/>
        </w:rPr>
        <w:t xml:space="preserve"> bijv.</w:t>
      </w:r>
      <w:r w:rsidR="00892BC9">
        <w:rPr>
          <w:i/>
          <w:iCs/>
          <w:sz w:val="18"/>
          <w:szCs w:val="20"/>
        </w:rPr>
        <w:t xml:space="preserve"> </w:t>
      </w:r>
      <w:r w:rsidR="0067761F">
        <w:rPr>
          <w:i/>
          <w:iCs/>
          <w:sz w:val="18"/>
          <w:szCs w:val="20"/>
        </w:rPr>
        <w:t xml:space="preserve">ook </w:t>
      </w:r>
      <w:r w:rsidR="00597F42">
        <w:rPr>
          <w:i/>
          <w:iCs/>
          <w:sz w:val="18"/>
          <w:szCs w:val="20"/>
        </w:rPr>
        <w:t>ASP.NET</w:t>
      </w:r>
      <w:r w:rsidR="004C1485">
        <w:rPr>
          <w:i/>
          <w:iCs/>
          <w:sz w:val="18"/>
          <w:szCs w:val="20"/>
        </w:rPr>
        <w:t>,</w:t>
      </w:r>
      <w:r w:rsidR="00597F42">
        <w:rPr>
          <w:i/>
          <w:iCs/>
          <w:sz w:val="18"/>
          <w:szCs w:val="20"/>
        </w:rPr>
        <w:t xml:space="preserve"> </w:t>
      </w:r>
      <w:proofErr w:type="spellStart"/>
      <w:r w:rsidR="00AF3C95">
        <w:rPr>
          <w:i/>
          <w:iCs/>
          <w:sz w:val="18"/>
          <w:szCs w:val="20"/>
        </w:rPr>
        <w:t>Cor</w:t>
      </w:r>
      <w:r w:rsidR="00EC5607">
        <w:rPr>
          <w:i/>
          <w:iCs/>
          <w:sz w:val="18"/>
          <w:szCs w:val="20"/>
        </w:rPr>
        <w:t>e</w:t>
      </w:r>
      <w:proofErr w:type="spellEnd"/>
      <w:r w:rsidR="00892BC9">
        <w:rPr>
          <w:i/>
          <w:iCs/>
          <w:sz w:val="18"/>
          <w:szCs w:val="20"/>
        </w:rPr>
        <w:t>. Maar ook Visual Studio.</w:t>
      </w:r>
    </w:p>
    <w:p w14:paraId="4E5CC809" w14:textId="443A3BF3" w:rsidR="00D819BC" w:rsidRDefault="00FD7625" w:rsidP="003264B6">
      <w:pPr>
        <w:rPr>
          <w:sz w:val="18"/>
          <w:szCs w:val="20"/>
        </w:rPr>
      </w:pPr>
      <w:r w:rsidRPr="005A271C">
        <w:rPr>
          <w:i/>
          <w:iCs/>
          <w:sz w:val="18"/>
          <w:szCs w:val="20"/>
        </w:rPr>
        <w:t xml:space="preserve">Ad </w:t>
      </w:r>
      <w:r w:rsidR="00467F9A">
        <w:rPr>
          <w:i/>
          <w:iCs/>
          <w:sz w:val="18"/>
          <w:szCs w:val="20"/>
        </w:rPr>
        <w:t>7</w:t>
      </w:r>
      <w:r w:rsidRPr="005A271C">
        <w:rPr>
          <w:i/>
          <w:iCs/>
          <w:sz w:val="18"/>
          <w:szCs w:val="20"/>
        </w:rPr>
        <w:t xml:space="preserve">. Geef een opsomming van andere </w:t>
      </w:r>
      <w:r w:rsidR="00061529">
        <w:rPr>
          <w:i/>
          <w:iCs/>
          <w:sz w:val="18"/>
          <w:szCs w:val="20"/>
        </w:rPr>
        <w:t xml:space="preserve">elementen </w:t>
      </w:r>
      <w:r w:rsidRPr="005A271C">
        <w:rPr>
          <w:i/>
          <w:iCs/>
          <w:sz w:val="18"/>
          <w:szCs w:val="20"/>
        </w:rPr>
        <w:t xml:space="preserve">dan de genoemde </w:t>
      </w:r>
      <w:proofErr w:type="spellStart"/>
      <w:r w:rsidRPr="005A271C">
        <w:rPr>
          <w:i/>
          <w:iCs/>
          <w:sz w:val="18"/>
          <w:szCs w:val="20"/>
        </w:rPr>
        <w:t>technology</w:t>
      </w:r>
      <w:proofErr w:type="spellEnd"/>
      <w:r w:rsidRPr="005A271C">
        <w:rPr>
          <w:i/>
          <w:iCs/>
          <w:sz w:val="18"/>
          <w:szCs w:val="20"/>
        </w:rPr>
        <w:t xml:space="preserve"> stack en methoden/</w:t>
      </w:r>
      <w:r w:rsidR="00467F9A">
        <w:rPr>
          <w:i/>
          <w:iCs/>
          <w:sz w:val="18"/>
          <w:szCs w:val="20"/>
        </w:rPr>
        <w:t xml:space="preserve"> </w:t>
      </w:r>
      <w:r w:rsidRPr="005A271C">
        <w:rPr>
          <w:i/>
          <w:iCs/>
          <w:sz w:val="18"/>
          <w:szCs w:val="20"/>
        </w:rPr>
        <w:t>technieken die gebruikt zijn in het kader van deze referentie.</w:t>
      </w:r>
    </w:p>
    <w:p w14:paraId="379EC25B" w14:textId="77777777" w:rsidR="007D7B7A" w:rsidRDefault="007D7B7A" w:rsidP="000E12EE">
      <w:pPr>
        <w:spacing w:after="0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134"/>
        <w:gridCol w:w="1134"/>
        <w:gridCol w:w="4389"/>
      </w:tblGrid>
      <w:tr w:rsidR="007D7B7A" w:rsidRPr="009F4269" w14:paraId="636AF7BC" w14:textId="77777777" w:rsidTr="00295D02">
        <w:trPr>
          <w:tblHeader/>
        </w:trPr>
        <w:tc>
          <w:tcPr>
            <w:tcW w:w="9062" w:type="dxa"/>
            <w:gridSpan w:val="5"/>
            <w:shd w:val="clear" w:color="auto" w:fill="DD052C" w:themeFill="accent1"/>
            <w:tcMar>
              <w:left w:w="57" w:type="dxa"/>
              <w:right w:w="57" w:type="dxa"/>
            </w:tcMar>
          </w:tcPr>
          <w:p w14:paraId="0C924B9A" w14:textId="36B2E88A" w:rsidR="007D7B7A" w:rsidRPr="009F4269" w:rsidRDefault="007D7B7A" w:rsidP="001F2451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FFFFFF" w:themeColor="background1"/>
                <w:sz w:val="18"/>
                <w:szCs w:val="20"/>
              </w:rPr>
              <w:t>V</w:t>
            </w:r>
            <w:r w:rsidR="00494B70">
              <w:rPr>
                <w:b/>
                <w:bCs/>
                <w:color w:val="FFFFFF" w:themeColor="background1"/>
                <w:sz w:val="18"/>
                <w:szCs w:val="20"/>
              </w:rPr>
              <w:t>I</w:t>
            </w:r>
            <w:r>
              <w:rPr>
                <w:b/>
                <w:bCs/>
                <w:color w:val="FFFFFF" w:themeColor="background1"/>
                <w:sz w:val="18"/>
                <w:szCs w:val="20"/>
              </w:rPr>
              <w:t>.</w:t>
            </w:r>
            <w:r w:rsidRPr="00A84BB3">
              <w:rPr>
                <w:b/>
                <w:bCs/>
                <w:color w:val="FFFFFF" w:themeColor="background1"/>
                <w:sz w:val="18"/>
                <w:szCs w:val="20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8"/>
                <w:szCs w:val="20"/>
              </w:rPr>
              <w:t xml:space="preserve">  Klanttevredenheidsverklaring</w:t>
            </w:r>
          </w:p>
        </w:tc>
      </w:tr>
      <w:tr w:rsidR="00FD17FC" w:rsidRPr="009F4269" w14:paraId="6AA51C8B" w14:textId="77777777" w:rsidTr="006C640B">
        <w:tc>
          <w:tcPr>
            <w:tcW w:w="421" w:type="dxa"/>
            <w:tcMar>
              <w:left w:w="57" w:type="dxa"/>
              <w:right w:w="57" w:type="dxa"/>
            </w:tcMar>
          </w:tcPr>
          <w:p w14:paraId="19AEC842" w14:textId="6291C442" w:rsidR="006C640B" w:rsidRPr="009F4269" w:rsidRDefault="006C640B" w:rsidP="001F245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1454119" w14:textId="605A5F30" w:rsidR="006C640B" w:rsidRPr="009F4269" w:rsidRDefault="006C640B" w:rsidP="001F2451">
            <w:pPr>
              <w:rPr>
                <w:sz w:val="18"/>
                <w:szCs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681855B" w14:textId="1D41061F" w:rsidR="006C640B" w:rsidRPr="009F4269" w:rsidRDefault="006C640B" w:rsidP="006C64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JA</w:t>
            </w:r>
          </w:p>
        </w:tc>
        <w:tc>
          <w:tcPr>
            <w:tcW w:w="1134" w:type="dxa"/>
          </w:tcPr>
          <w:p w14:paraId="71E5CC2C" w14:textId="7082CC79" w:rsidR="006C640B" w:rsidRPr="009F4269" w:rsidRDefault="006C640B" w:rsidP="006C64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NEE</w:t>
            </w:r>
          </w:p>
        </w:tc>
        <w:tc>
          <w:tcPr>
            <w:tcW w:w="4389" w:type="dxa"/>
          </w:tcPr>
          <w:p w14:paraId="38DF53F8" w14:textId="3BAAB4DB" w:rsidR="006C640B" w:rsidRPr="009F4269" w:rsidRDefault="00A64DDA" w:rsidP="001F245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Eventuele opmerkingen </w:t>
            </w:r>
            <w:r w:rsidR="000256FA">
              <w:rPr>
                <w:sz w:val="18"/>
                <w:szCs w:val="20"/>
              </w:rPr>
              <w:t>/ uitleg</w:t>
            </w:r>
          </w:p>
        </w:tc>
      </w:tr>
      <w:tr w:rsidR="00FD17FC" w:rsidRPr="009F4269" w14:paraId="4A316098" w14:textId="77777777" w:rsidTr="006C640B">
        <w:tc>
          <w:tcPr>
            <w:tcW w:w="421" w:type="dxa"/>
            <w:tcMar>
              <w:left w:w="57" w:type="dxa"/>
              <w:right w:w="57" w:type="dxa"/>
            </w:tcMar>
          </w:tcPr>
          <w:p w14:paraId="0D54646A" w14:textId="5974463E" w:rsidR="006C640B" w:rsidRDefault="000E172C" w:rsidP="006C64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6C640B">
              <w:rPr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799CEB7B" w14:textId="1EE90D87" w:rsidR="006C640B" w:rsidRPr="009F4269" w:rsidRDefault="00F114A6" w:rsidP="006C640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Leverancier heeft malussen / boeten geïncasseerd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402B7A3" w14:textId="7210148B" w:rsidR="006C640B" w:rsidRPr="0011561E" w:rsidRDefault="006C640B" w:rsidP="006C640B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</w:tcPr>
          <w:p w14:paraId="474B95B2" w14:textId="6DF104E1" w:rsidR="006C640B" w:rsidRPr="0011561E" w:rsidRDefault="006C640B" w:rsidP="006C640B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</w:tcPr>
          <w:p w14:paraId="39BAB152" w14:textId="52525F2B" w:rsidR="006C640B" w:rsidRPr="009F4269" w:rsidRDefault="007D362C" w:rsidP="006C640B">
            <w:pPr>
              <w:rPr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Indien JA </w:t>
            </w:r>
            <w:r w:rsidR="00D74055">
              <w:rPr>
                <w:color w:val="000000" w:themeColor="text1"/>
                <w:sz w:val="18"/>
                <w:szCs w:val="20"/>
              </w:rPr>
              <w:t xml:space="preserve">a.u.b. </w:t>
            </w:r>
            <w:r>
              <w:rPr>
                <w:color w:val="000000" w:themeColor="text1"/>
                <w:sz w:val="18"/>
                <w:szCs w:val="20"/>
              </w:rPr>
              <w:t xml:space="preserve">uitleg. </w:t>
            </w:r>
            <w:r w:rsidR="00D6263E">
              <w:rPr>
                <w:color w:val="000000" w:themeColor="text1"/>
                <w:sz w:val="18"/>
                <w:szCs w:val="20"/>
              </w:rPr>
              <w:t>&lt;Max. 50 woorden&gt;</w:t>
            </w:r>
          </w:p>
        </w:tc>
      </w:tr>
      <w:tr w:rsidR="00FD17FC" w:rsidRPr="009F4269" w14:paraId="77ADF5BA" w14:textId="77777777" w:rsidTr="006C640B">
        <w:tc>
          <w:tcPr>
            <w:tcW w:w="421" w:type="dxa"/>
            <w:tcMar>
              <w:left w:w="57" w:type="dxa"/>
              <w:right w:w="57" w:type="dxa"/>
            </w:tcMar>
          </w:tcPr>
          <w:p w14:paraId="748C15BA" w14:textId="08D5D2B4" w:rsidR="006C640B" w:rsidRPr="009F4269" w:rsidRDefault="000E172C" w:rsidP="006C64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6C640B">
              <w:rPr>
                <w:sz w:val="18"/>
                <w:szCs w:val="20"/>
              </w:rPr>
              <w:t>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D2A880B" w14:textId="0062CC80" w:rsidR="006C640B" w:rsidRPr="009F4269" w:rsidRDefault="00E07A42" w:rsidP="006C640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Bij</w:t>
            </w:r>
            <w:r w:rsidR="00307ADD">
              <w:rPr>
                <w:sz w:val="18"/>
                <w:szCs w:val="20"/>
              </w:rPr>
              <w:t xml:space="preserve"> de inzet van medewerkers </w:t>
            </w:r>
            <w:r>
              <w:rPr>
                <w:sz w:val="18"/>
                <w:szCs w:val="20"/>
              </w:rPr>
              <w:t xml:space="preserve">van leverancier </w:t>
            </w:r>
            <w:r w:rsidR="00307ADD">
              <w:rPr>
                <w:sz w:val="18"/>
                <w:szCs w:val="20"/>
              </w:rPr>
              <w:t>hebben zich problemen voor gedaan.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A876386" w14:textId="3E7498DE" w:rsidR="006C640B" w:rsidRPr="009F4269" w:rsidRDefault="006C640B" w:rsidP="006C640B">
            <w:pPr>
              <w:jc w:val="center"/>
              <w:rPr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</w:tcPr>
          <w:p w14:paraId="2701CCA5" w14:textId="1A194555" w:rsidR="006C640B" w:rsidRPr="009F4269" w:rsidRDefault="006C640B" w:rsidP="006C640B">
            <w:pPr>
              <w:jc w:val="center"/>
              <w:rPr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</w:tcPr>
          <w:p w14:paraId="23B1D10F" w14:textId="26EE2CE9" w:rsidR="006C640B" w:rsidRPr="009F4269" w:rsidRDefault="00307ADD" w:rsidP="006C640B">
            <w:pPr>
              <w:rPr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Indien JA </w:t>
            </w:r>
            <w:r w:rsidR="00D74055">
              <w:rPr>
                <w:color w:val="000000" w:themeColor="text1"/>
                <w:sz w:val="18"/>
                <w:szCs w:val="20"/>
              </w:rPr>
              <w:t xml:space="preserve">a.u.b. </w:t>
            </w:r>
            <w:r>
              <w:rPr>
                <w:color w:val="000000" w:themeColor="text1"/>
                <w:sz w:val="18"/>
                <w:szCs w:val="20"/>
              </w:rPr>
              <w:t>uitleg. &lt;Max. 50 woorden&gt;</w:t>
            </w:r>
          </w:p>
        </w:tc>
      </w:tr>
      <w:tr w:rsidR="000E172C" w:rsidRPr="009F4269" w14:paraId="49B8DC93" w14:textId="77777777" w:rsidTr="006C640B">
        <w:tc>
          <w:tcPr>
            <w:tcW w:w="421" w:type="dxa"/>
            <w:tcMar>
              <w:left w:w="57" w:type="dxa"/>
              <w:right w:w="57" w:type="dxa"/>
            </w:tcMar>
          </w:tcPr>
          <w:p w14:paraId="1CD6441B" w14:textId="44A21E57" w:rsidR="000E172C" w:rsidRDefault="000E172C" w:rsidP="000E172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2FF724F" w14:textId="4C9F5DF0" w:rsidR="000E172C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 bent tevreden over de samenwerking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CD12ADF" w14:textId="18E3A245" w:rsidR="000E172C" w:rsidRPr="0011561E" w:rsidRDefault="000E172C" w:rsidP="000E172C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1134" w:type="dxa"/>
          </w:tcPr>
          <w:p w14:paraId="7F66959C" w14:textId="6FD501FD" w:rsidR="000E172C" w:rsidRPr="0011561E" w:rsidRDefault="000E172C" w:rsidP="000E172C">
            <w:pPr>
              <w:jc w:val="center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Verdana" w:hAnsi="Verdana"/>
                <w:sz w:val="18"/>
                <w:szCs w:val="20"/>
              </w:rPr>
              <w:sym w:font="Wingdings" w:char="F0A8"/>
            </w:r>
          </w:p>
        </w:tc>
        <w:tc>
          <w:tcPr>
            <w:tcW w:w="4389" w:type="dxa"/>
          </w:tcPr>
          <w:p w14:paraId="1D867164" w14:textId="59BA2757" w:rsidR="000E172C" w:rsidRDefault="000E172C" w:rsidP="000E172C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Indien NEE a.u.b. uitleg. &lt;Max. 50 woorden&gt;</w:t>
            </w:r>
          </w:p>
        </w:tc>
      </w:tr>
      <w:tr w:rsidR="000E172C" w:rsidRPr="009F4269" w14:paraId="0966AD78" w14:textId="77777777" w:rsidTr="001F2451">
        <w:tc>
          <w:tcPr>
            <w:tcW w:w="421" w:type="dxa"/>
            <w:vMerge w:val="restart"/>
            <w:tcMar>
              <w:left w:w="57" w:type="dxa"/>
              <w:right w:w="57" w:type="dxa"/>
            </w:tcMar>
          </w:tcPr>
          <w:p w14:paraId="67B8D322" w14:textId="77777777" w:rsidR="000E172C" w:rsidRPr="009F4269" w:rsidRDefault="000E172C" w:rsidP="000E172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1984" w:type="dxa"/>
            <w:vMerge w:val="restart"/>
            <w:tcMar>
              <w:left w:w="57" w:type="dxa"/>
              <w:right w:w="57" w:type="dxa"/>
            </w:tcMar>
          </w:tcPr>
          <w:p w14:paraId="3888B537" w14:textId="7979D457" w:rsidR="000E172C" w:rsidRPr="009F4269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Bevestiging dat de ingevulde referentie de waarheid representeert. Aldus ondertekend door de tekenbevoegde vertegenwoordiger van referent</w:t>
            </w: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14:paraId="6F9CCE1A" w14:textId="77777777" w:rsidR="000E172C" w:rsidRPr="009F4269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Voor- en achternaam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6D9BB474" w14:textId="77777777" w:rsidR="000E172C" w:rsidRPr="009F4269" w:rsidRDefault="000E172C" w:rsidP="000E172C">
            <w:pPr>
              <w:rPr>
                <w:sz w:val="18"/>
                <w:szCs w:val="20"/>
              </w:rPr>
            </w:pPr>
          </w:p>
        </w:tc>
      </w:tr>
      <w:tr w:rsidR="000E172C" w:rsidRPr="009F4269" w14:paraId="54FC46E7" w14:textId="77777777" w:rsidTr="001F2451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43199AA7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484ECC23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14:paraId="11FA41E5" w14:textId="77777777" w:rsidR="000E172C" w:rsidRPr="009F4269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Functie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48BEA63D" w14:textId="77777777" w:rsidR="000E172C" w:rsidRPr="009F4269" w:rsidRDefault="000E172C" w:rsidP="000E172C">
            <w:pPr>
              <w:rPr>
                <w:sz w:val="18"/>
                <w:szCs w:val="20"/>
              </w:rPr>
            </w:pPr>
          </w:p>
        </w:tc>
      </w:tr>
      <w:tr w:rsidR="000E172C" w:rsidRPr="009F4269" w14:paraId="2DDAF542" w14:textId="77777777" w:rsidTr="001F2451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6D38F677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3D54184F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14:paraId="5E3569E3" w14:textId="7FDE7AD4" w:rsidR="000E172C" w:rsidRPr="009F4269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Datum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422C057A" w14:textId="77777777" w:rsidR="000E172C" w:rsidRPr="009F4269" w:rsidRDefault="000E172C" w:rsidP="000E172C">
            <w:pPr>
              <w:rPr>
                <w:sz w:val="18"/>
                <w:szCs w:val="20"/>
              </w:rPr>
            </w:pPr>
          </w:p>
        </w:tc>
      </w:tr>
      <w:tr w:rsidR="000E172C" w:rsidRPr="009F4269" w14:paraId="35AE7F6B" w14:textId="77777777" w:rsidTr="001F2451">
        <w:tc>
          <w:tcPr>
            <w:tcW w:w="421" w:type="dxa"/>
            <w:vMerge/>
            <w:tcMar>
              <w:left w:w="57" w:type="dxa"/>
              <w:right w:w="57" w:type="dxa"/>
            </w:tcMar>
          </w:tcPr>
          <w:p w14:paraId="43FFB9F2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  <w:tcMar>
              <w:left w:w="57" w:type="dxa"/>
              <w:right w:w="57" w:type="dxa"/>
            </w:tcMar>
          </w:tcPr>
          <w:p w14:paraId="448D5201" w14:textId="77777777" w:rsidR="000E172C" w:rsidRDefault="000E172C" w:rsidP="000E172C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14:paraId="7C8FC913" w14:textId="2750B37A" w:rsidR="000E172C" w:rsidRPr="009F4269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Handtekening</w:t>
            </w:r>
          </w:p>
        </w:tc>
        <w:tc>
          <w:tcPr>
            <w:tcW w:w="4389" w:type="dxa"/>
            <w:tcMar>
              <w:left w:w="57" w:type="dxa"/>
              <w:right w:w="57" w:type="dxa"/>
            </w:tcMar>
          </w:tcPr>
          <w:p w14:paraId="680051A0" w14:textId="77777777" w:rsidR="000E172C" w:rsidRDefault="000E172C" w:rsidP="000E17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`</w:t>
            </w:r>
          </w:p>
          <w:p w14:paraId="4294EE08" w14:textId="77777777" w:rsidR="000E172C" w:rsidRDefault="000E172C" w:rsidP="000E172C">
            <w:pPr>
              <w:rPr>
                <w:sz w:val="18"/>
                <w:szCs w:val="20"/>
              </w:rPr>
            </w:pPr>
          </w:p>
          <w:p w14:paraId="50ED33DA" w14:textId="77777777" w:rsidR="000E172C" w:rsidRDefault="000E172C" w:rsidP="000E172C">
            <w:pPr>
              <w:rPr>
                <w:sz w:val="18"/>
                <w:szCs w:val="20"/>
              </w:rPr>
            </w:pPr>
          </w:p>
          <w:p w14:paraId="3321E081" w14:textId="667C7DA6" w:rsidR="000E172C" w:rsidRPr="009F4269" w:rsidRDefault="000E172C" w:rsidP="000E172C">
            <w:pPr>
              <w:rPr>
                <w:sz w:val="18"/>
                <w:szCs w:val="20"/>
              </w:rPr>
            </w:pPr>
          </w:p>
        </w:tc>
      </w:tr>
    </w:tbl>
    <w:p w14:paraId="611442FF" w14:textId="4A5AD578" w:rsidR="002B4C15" w:rsidRPr="00BB70A5" w:rsidRDefault="007D7B7A" w:rsidP="002B4C15">
      <w:pPr>
        <w:rPr>
          <w:i/>
          <w:iCs/>
          <w:sz w:val="18"/>
          <w:szCs w:val="20"/>
        </w:rPr>
      </w:pPr>
      <w:r w:rsidRPr="00BB70A5">
        <w:rPr>
          <w:i/>
          <w:iCs/>
          <w:sz w:val="18"/>
          <w:szCs w:val="20"/>
        </w:rPr>
        <w:t xml:space="preserve">NB. </w:t>
      </w:r>
      <w:r w:rsidR="002B4C15" w:rsidRPr="00BB70A5">
        <w:rPr>
          <w:i/>
          <w:iCs/>
          <w:sz w:val="18"/>
          <w:szCs w:val="20"/>
        </w:rPr>
        <w:t xml:space="preserve">Deze verklaring is ofwel ondertekend door een persoon die tekenbevoegd is voor de referent (klantorganisatie). Dan wel verstrekt in een email van de hand van de tekenbevoegde persoon. </w:t>
      </w:r>
    </w:p>
    <w:sectPr w:rsidR="002B4C15" w:rsidRPr="00BB70A5" w:rsidSect="0092703D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5DF4" w14:textId="77777777" w:rsidR="008A3375" w:rsidRDefault="008A3375" w:rsidP="00714808">
      <w:pPr>
        <w:spacing w:after="0" w:line="240" w:lineRule="auto"/>
      </w:pPr>
      <w:r>
        <w:separator/>
      </w:r>
    </w:p>
  </w:endnote>
  <w:endnote w:type="continuationSeparator" w:id="0">
    <w:p w14:paraId="321AAF81" w14:textId="77777777" w:rsidR="008A3375" w:rsidRDefault="008A3375" w:rsidP="00714808">
      <w:pPr>
        <w:spacing w:after="0" w:line="240" w:lineRule="auto"/>
      </w:pPr>
      <w:r>
        <w:continuationSeparator/>
      </w:r>
    </w:p>
  </w:endnote>
  <w:endnote w:type="continuationNotice" w:id="1">
    <w:p w14:paraId="566B983A" w14:textId="77777777" w:rsidR="008A3375" w:rsidRDefault="008A33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E20BB1" w:rsidRPr="00D014C0" w14:paraId="404BB99E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614A151B" w14:textId="0A9EA97F" w:rsidR="00E20BB1" w:rsidRPr="00D014C0" w:rsidRDefault="006F09C1" w:rsidP="006F09C1">
          <w:pPr>
            <w:pStyle w:val="Voettekst"/>
            <w:rPr>
              <w:sz w:val="18"/>
              <w:szCs w:val="20"/>
            </w:rPr>
          </w:pPr>
          <w:r w:rsidRPr="00D014C0">
            <w:rPr>
              <w:sz w:val="18"/>
              <w:szCs w:val="20"/>
            </w:rPr>
            <w:t>Vertrouwelijk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721884FF" w14:textId="4DB1BC38" w:rsidR="00E20BB1" w:rsidRPr="00D014C0" w:rsidRDefault="00E20BB1" w:rsidP="00E20BB1">
          <w:pPr>
            <w:pStyle w:val="Voettekst"/>
            <w:jc w:val="center"/>
            <w:rPr>
              <w:sz w:val="18"/>
              <w:szCs w:val="20"/>
            </w:rPr>
          </w:pPr>
          <w:r w:rsidRPr="00D014C0">
            <w:rPr>
              <w:sz w:val="18"/>
              <w:szCs w:val="20"/>
            </w:rPr>
            <w:t xml:space="preserve">Versie </w:t>
          </w:r>
          <w:r w:rsidR="006F09C1" w:rsidRPr="00D014C0">
            <w:rPr>
              <w:sz w:val="18"/>
              <w:szCs w:val="20"/>
            </w:rPr>
            <w:t>1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31B322D3" w14:textId="77777777" w:rsidR="00E20BB1" w:rsidRPr="00D014C0" w:rsidRDefault="00E20BB1" w:rsidP="00B005F8">
          <w:pPr>
            <w:pStyle w:val="Voettekst"/>
            <w:jc w:val="right"/>
            <w:rPr>
              <w:sz w:val="18"/>
              <w:szCs w:val="20"/>
            </w:rPr>
          </w:pPr>
          <w:r w:rsidRPr="00D014C0">
            <w:rPr>
              <w:sz w:val="18"/>
              <w:szCs w:val="20"/>
            </w:rPr>
            <w:fldChar w:fldCharType="begin"/>
          </w:r>
          <w:r w:rsidRPr="00D014C0">
            <w:rPr>
              <w:sz w:val="18"/>
              <w:szCs w:val="20"/>
            </w:rPr>
            <w:instrText>PAGE  \* Arabic  \* MERGEFORMAT</w:instrText>
          </w:r>
          <w:r w:rsidRPr="00D014C0">
            <w:rPr>
              <w:sz w:val="18"/>
              <w:szCs w:val="20"/>
            </w:rPr>
            <w:fldChar w:fldCharType="separate"/>
          </w:r>
          <w:r w:rsidRPr="00D014C0">
            <w:rPr>
              <w:sz w:val="18"/>
              <w:szCs w:val="20"/>
            </w:rPr>
            <w:t>1</w:t>
          </w:r>
          <w:r w:rsidRPr="00D014C0">
            <w:rPr>
              <w:sz w:val="18"/>
              <w:szCs w:val="20"/>
            </w:rPr>
            <w:fldChar w:fldCharType="end"/>
          </w:r>
          <w:r w:rsidRPr="00D014C0">
            <w:rPr>
              <w:sz w:val="18"/>
              <w:szCs w:val="20"/>
            </w:rPr>
            <w:t xml:space="preserve"> / </w:t>
          </w:r>
          <w:r w:rsidR="00B06622" w:rsidRPr="00D014C0">
            <w:rPr>
              <w:sz w:val="18"/>
              <w:szCs w:val="20"/>
            </w:rPr>
            <w:fldChar w:fldCharType="begin"/>
          </w:r>
          <w:r w:rsidR="00B06622" w:rsidRPr="00D014C0">
            <w:rPr>
              <w:sz w:val="18"/>
              <w:szCs w:val="20"/>
            </w:rPr>
            <w:instrText>NUMPAGES  \* Arabic  \* MERGEFORMAT</w:instrText>
          </w:r>
          <w:r w:rsidR="00B06622" w:rsidRPr="00D014C0">
            <w:rPr>
              <w:sz w:val="18"/>
              <w:szCs w:val="20"/>
            </w:rPr>
            <w:fldChar w:fldCharType="separate"/>
          </w:r>
          <w:r w:rsidRPr="00D014C0">
            <w:rPr>
              <w:sz w:val="18"/>
              <w:szCs w:val="20"/>
            </w:rPr>
            <w:t>2</w:t>
          </w:r>
          <w:r w:rsidR="00B06622" w:rsidRPr="00D014C0">
            <w:rPr>
              <w:sz w:val="18"/>
              <w:szCs w:val="20"/>
            </w:rPr>
            <w:fldChar w:fldCharType="end"/>
          </w:r>
        </w:p>
      </w:tc>
    </w:tr>
  </w:tbl>
  <w:p w14:paraId="341CA862" w14:textId="77777777" w:rsidR="0091390A" w:rsidRDefault="0091390A" w:rsidP="00B005F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482E" w14:textId="77777777" w:rsidR="008A3375" w:rsidRDefault="008A3375" w:rsidP="00714808">
      <w:pPr>
        <w:spacing w:after="0" w:line="240" w:lineRule="auto"/>
      </w:pPr>
      <w:r>
        <w:separator/>
      </w:r>
    </w:p>
  </w:footnote>
  <w:footnote w:type="continuationSeparator" w:id="0">
    <w:p w14:paraId="3C2A46CA" w14:textId="77777777" w:rsidR="008A3375" w:rsidRDefault="008A3375" w:rsidP="00714808">
      <w:pPr>
        <w:spacing w:after="0" w:line="240" w:lineRule="auto"/>
      </w:pPr>
      <w:r>
        <w:continuationSeparator/>
      </w:r>
    </w:p>
  </w:footnote>
  <w:footnote w:type="continuationNotice" w:id="1">
    <w:p w14:paraId="0A2218F2" w14:textId="77777777" w:rsidR="008A3375" w:rsidRDefault="008A33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7042" w14:textId="77777777" w:rsidR="00DB1CD7" w:rsidRDefault="00000000">
    <w:pPr>
      <w:pStyle w:val="Koptekst"/>
    </w:pPr>
    <w:r>
      <w:rPr>
        <w:noProof/>
        <w:lang w:eastAsia="nl-NL"/>
      </w:rPr>
      <w:pict w14:anchorId="32D0A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9" o:spid="_x0000_s1029" type="#_x0000_t75" style="position:absolute;margin-left:0;margin-top:0;width:453.45pt;height:615.2pt;z-index:-251658239;mso-position-horizontal:center;mso-position-horizontal-relative:margin;mso-position-vertical:center;mso-position-vertical-relative:margin" o:allowincell="f">
          <v:imagedata r:id="rId1" o:title="Naamloos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4651" w14:textId="28A028E7" w:rsidR="00714808" w:rsidRPr="00D014C0" w:rsidRDefault="00E20BB1" w:rsidP="00B005F8">
    <w:pPr>
      <w:tabs>
        <w:tab w:val="left" w:pos="5224"/>
      </w:tabs>
      <w:rPr>
        <w:sz w:val="18"/>
        <w:szCs w:val="20"/>
      </w:rPr>
    </w:pPr>
    <w:r w:rsidRPr="00D014C0">
      <w:rPr>
        <w:noProof/>
        <w:sz w:val="18"/>
        <w:szCs w:val="18"/>
        <w:lang w:val="en-GB"/>
      </w:rPr>
      <w:drawing>
        <wp:anchor distT="0" distB="0" distL="114300" distR="114300" simplePos="0" relativeHeight="251659265" behindDoc="1" locked="0" layoutInCell="1" allowOverlap="1" wp14:anchorId="090F7B2A" wp14:editId="31F4C0FE">
          <wp:simplePos x="0" y="0"/>
          <wp:positionH relativeFrom="column">
            <wp:posOffset>4405630</wp:posOffset>
          </wp:positionH>
          <wp:positionV relativeFrom="paragraph">
            <wp:posOffset>-10795</wp:posOffset>
          </wp:positionV>
          <wp:extent cx="1296670" cy="179705"/>
          <wp:effectExtent l="0" t="0" r="0" b="0"/>
          <wp:wrapTight wrapText="bothSides">
            <wp:wrapPolygon edited="0">
              <wp:start x="0" y="0"/>
              <wp:lineTo x="0" y="18318"/>
              <wp:lineTo x="21262" y="18318"/>
              <wp:lineTo x="21262" y="9159"/>
              <wp:lineTo x="7616" y="0"/>
              <wp:lineTo x="0" y="0"/>
            </wp:wrapPolygon>
          </wp:wrapTight>
          <wp:docPr id="1" name="Afbeelding 1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4269" w:rsidRPr="00D014C0">
      <w:rPr>
        <w:sz w:val="18"/>
        <w:szCs w:val="20"/>
      </w:rPr>
      <w:t xml:space="preserve">Bijlage </w:t>
    </w:r>
    <w:r w:rsidR="00927165">
      <w:rPr>
        <w:sz w:val="18"/>
        <w:szCs w:val="20"/>
      </w:rPr>
      <w:t>8</w:t>
    </w:r>
    <w:r w:rsidR="009F4269" w:rsidRPr="00D014C0">
      <w:rPr>
        <w:sz w:val="18"/>
        <w:szCs w:val="20"/>
      </w:rPr>
      <w:t>: Referentie response template</w:t>
    </w:r>
  </w:p>
  <w:p w14:paraId="42FE111E" w14:textId="1A380AE3" w:rsidR="00B574AD" w:rsidRPr="00D014C0" w:rsidRDefault="00B574AD" w:rsidP="00B005F8">
    <w:pPr>
      <w:tabs>
        <w:tab w:val="left" w:pos="5224"/>
      </w:tabs>
      <w:rPr>
        <w:sz w:val="18"/>
        <w:szCs w:val="18"/>
        <w:lang w:val="en-GB"/>
      </w:rPr>
    </w:pPr>
    <w:r w:rsidRPr="00D014C0">
      <w:rPr>
        <w:sz w:val="18"/>
        <w:szCs w:val="20"/>
      </w:rPr>
      <w:t>Referentie:</w:t>
    </w:r>
    <w:r w:rsidRPr="00D014C0">
      <w:rPr>
        <w:rFonts w:ascii="Verdana" w:hAnsi="Verdana"/>
      </w:rPr>
      <w:t xml:space="preserve"> </w:t>
    </w:r>
    <w:r w:rsidR="007D0DF9" w:rsidRPr="00D014C0">
      <w:rPr>
        <w:rFonts w:ascii="Verdana" w:hAnsi="Verdana"/>
        <w:sz w:val="18"/>
        <w:szCs w:val="20"/>
        <w:lang w:val="en-GB"/>
      </w:rPr>
      <w:sym w:font="Wingdings" w:char="F0A8"/>
    </w:r>
    <w:r w:rsidR="007D0DF9" w:rsidRPr="00D014C0">
      <w:rPr>
        <w:rFonts w:ascii="Verdana" w:hAnsi="Verdana"/>
        <w:sz w:val="18"/>
        <w:szCs w:val="20"/>
        <w:lang w:val="de-DE"/>
      </w:rPr>
      <w:t xml:space="preserve"> 1 </w:t>
    </w:r>
    <w:r w:rsidR="007D0DF9" w:rsidRPr="00D014C0">
      <w:rPr>
        <w:rFonts w:ascii="Verdana" w:hAnsi="Verdana"/>
        <w:sz w:val="18"/>
        <w:szCs w:val="20"/>
        <w:lang w:val="en-GB"/>
      </w:rPr>
      <w:sym w:font="Wingdings" w:char="F0A8"/>
    </w:r>
    <w:r w:rsidR="007D0DF9" w:rsidRPr="00D014C0">
      <w:rPr>
        <w:rFonts w:ascii="Verdana" w:hAnsi="Verdana"/>
        <w:sz w:val="18"/>
        <w:szCs w:val="20"/>
        <w:lang w:val="de-DE"/>
      </w:rPr>
      <w:t xml:space="preserve"> 2 </w:t>
    </w:r>
    <w:r w:rsidR="007D0DF9" w:rsidRPr="00D014C0">
      <w:rPr>
        <w:rFonts w:ascii="Verdana" w:hAnsi="Verdana"/>
        <w:sz w:val="18"/>
        <w:szCs w:val="20"/>
        <w:lang w:val="en-GB"/>
      </w:rPr>
      <w:sym w:font="Wingdings" w:char="F0A8"/>
    </w:r>
    <w:r w:rsidR="007D0DF9" w:rsidRPr="00D014C0">
      <w:rPr>
        <w:rFonts w:ascii="Verdana" w:hAnsi="Verdana"/>
        <w:sz w:val="18"/>
        <w:szCs w:val="20"/>
        <w:lang w:val="de-DE"/>
      </w:rPr>
      <w:t xml:space="preserve">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C4BD" w14:textId="77777777" w:rsidR="00DB1CD7" w:rsidRDefault="00000000">
    <w:pPr>
      <w:pStyle w:val="Koptekst"/>
    </w:pPr>
    <w:r>
      <w:rPr>
        <w:noProof/>
        <w:lang w:eastAsia="nl-NL"/>
      </w:rPr>
      <w:pict w14:anchorId="159C9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8" o:spid="_x0000_s1028" type="#_x0000_t75" style="position:absolute;margin-left:0;margin-top:0;width:453.45pt;height:615.2pt;z-index:-251658240;mso-position-horizontal:center;mso-position-horizontal-relative:margin;mso-position-vertical:center;mso-position-vertical-relative:margin" o:allowincell="f">
          <v:imagedata r:id="rId1" o:title="Naamloos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8A2"/>
    <w:multiLevelType w:val="hybridMultilevel"/>
    <w:tmpl w:val="63AE77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F6E31"/>
    <w:multiLevelType w:val="hybridMultilevel"/>
    <w:tmpl w:val="B2FABA4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3984"/>
    <w:multiLevelType w:val="hybridMultilevel"/>
    <w:tmpl w:val="2B90AC78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36B0"/>
    <w:multiLevelType w:val="hybridMultilevel"/>
    <w:tmpl w:val="90B6431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EB5D4A"/>
    <w:multiLevelType w:val="hybridMultilevel"/>
    <w:tmpl w:val="94724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1259"/>
    <w:multiLevelType w:val="hybridMultilevel"/>
    <w:tmpl w:val="9CA84164"/>
    <w:lvl w:ilvl="0" w:tplc="2AE4EB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852AD"/>
    <w:multiLevelType w:val="hybridMultilevel"/>
    <w:tmpl w:val="0C6CE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647A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CF711A"/>
    <w:multiLevelType w:val="multilevel"/>
    <w:tmpl w:val="20000025"/>
    <w:lvl w:ilvl="0">
      <w:start w:val="1"/>
      <w:numFmt w:val="decimal"/>
      <w:pStyle w:val="Kop11"/>
      <w:lvlText w:val="%1"/>
      <w:lvlJc w:val="left"/>
      <w:pPr>
        <w:ind w:left="432" w:hanging="432"/>
      </w:p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B7154B5"/>
    <w:multiLevelType w:val="hybridMultilevel"/>
    <w:tmpl w:val="876CDAE8"/>
    <w:lvl w:ilvl="0" w:tplc="D7D6C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35F08"/>
    <w:multiLevelType w:val="hybridMultilevel"/>
    <w:tmpl w:val="5C22E3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2D449E"/>
    <w:multiLevelType w:val="hybridMultilevel"/>
    <w:tmpl w:val="6D40A1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06FB1"/>
    <w:multiLevelType w:val="hybridMultilevel"/>
    <w:tmpl w:val="6220C52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15EB7"/>
    <w:multiLevelType w:val="hybridMultilevel"/>
    <w:tmpl w:val="C5F61426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C7DD8"/>
    <w:multiLevelType w:val="hybridMultilevel"/>
    <w:tmpl w:val="228239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CC972E8"/>
    <w:multiLevelType w:val="hybridMultilevel"/>
    <w:tmpl w:val="F1944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40388">
    <w:abstractNumId w:val="6"/>
  </w:num>
  <w:num w:numId="2" w16cid:durableId="1960145099">
    <w:abstractNumId w:val="4"/>
  </w:num>
  <w:num w:numId="3" w16cid:durableId="2107577083">
    <w:abstractNumId w:val="7"/>
  </w:num>
  <w:num w:numId="4" w16cid:durableId="1228996738">
    <w:abstractNumId w:val="15"/>
  </w:num>
  <w:num w:numId="5" w16cid:durableId="1939099981">
    <w:abstractNumId w:val="1"/>
  </w:num>
  <w:num w:numId="6" w16cid:durableId="1870218391">
    <w:abstractNumId w:val="13"/>
  </w:num>
  <w:num w:numId="7" w16cid:durableId="1627851534">
    <w:abstractNumId w:val="2"/>
  </w:num>
  <w:num w:numId="8" w16cid:durableId="753553644">
    <w:abstractNumId w:val="3"/>
  </w:num>
  <w:num w:numId="9" w16cid:durableId="1284269058">
    <w:abstractNumId w:val="14"/>
  </w:num>
  <w:num w:numId="10" w16cid:durableId="766274191">
    <w:abstractNumId w:val="11"/>
  </w:num>
  <w:num w:numId="11" w16cid:durableId="1014915673">
    <w:abstractNumId w:val="5"/>
  </w:num>
  <w:num w:numId="12" w16cid:durableId="601688309">
    <w:abstractNumId w:val="0"/>
  </w:num>
  <w:num w:numId="13" w16cid:durableId="1753696979">
    <w:abstractNumId w:val="8"/>
  </w:num>
  <w:num w:numId="14" w16cid:durableId="1303075504">
    <w:abstractNumId w:val="10"/>
  </w:num>
  <w:num w:numId="15" w16cid:durableId="1136413913">
    <w:abstractNumId w:val="12"/>
  </w:num>
  <w:num w:numId="16" w16cid:durableId="1562787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69"/>
    <w:rsid w:val="0000344F"/>
    <w:rsid w:val="00010F05"/>
    <w:rsid w:val="000201AA"/>
    <w:rsid w:val="00020729"/>
    <w:rsid w:val="000214D0"/>
    <w:rsid w:val="0002253A"/>
    <w:rsid w:val="000256FA"/>
    <w:rsid w:val="00061529"/>
    <w:rsid w:val="00077737"/>
    <w:rsid w:val="00093C66"/>
    <w:rsid w:val="000A0DDA"/>
    <w:rsid w:val="000D0D8D"/>
    <w:rsid w:val="000D1989"/>
    <w:rsid w:val="000D4407"/>
    <w:rsid w:val="000E12EE"/>
    <w:rsid w:val="000E172C"/>
    <w:rsid w:val="0011425E"/>
    <w:rsid w:val="0011561E"/>
    <w:rsid w:val="00134116"/>
    <w:rsid w:val="001418B4"/>
    <w:rsid w:val="00142609"/>
    <w:rsid w:val="0015531B"/>
    <w:rsid w:val="001A7A12"/>
    <w:rsid w:val="001C60AA"/>
    <w:rsid w:val="001D5130"/>
    <w:rsid w:val="001E21A7"/>
    <w:rsid w:val="001E641C"/>
    <w:rsid w:val="001E6B9B"/>
    <w:rsid w:val="001F0883"/>
    <w:rsid w:val="001F0D2F"/>
    <w:rsid w:val="001F2780"/>
    <w:rsid w:val="00215BF4"/>
    <w:rsid w:val="00243932"/>
    <w:rsid w:val="00255DA0"/>
    <w:rsid w:val="00265255"/>
    <w:rsid w:val="00270095"/>
    <w:rsid w:val="002854BC"/>
    <w:rsid w:val="00292EE3"/>
    <w:rsid w:val="00295D02"/>
    <w:rsid w:val="002B4C15"/>
    <w:rsid w:val="002E3F79"/>
    <w:rsid w:val="002F7D7C"/>
    <w:rsid w:val="00302CF2"/>
    <w:rsid w:val="00307ADD"/>
    <w:rsid w:val="003264B6"/>
    <w:rsid w:val="003438A2"/>
    <w:rsid w:val="00352FAD"/>
    <w:rsid w:val="0035370C"/>
    <w:rsid w:val="00365A18"/>
    <w:rsid w:val="003673AC"/>
    <w:rsid w:val="003C182A"/>
    <w:rsid w:val="003D3A02"/>
    <w:rsid w:val="003E36DA"/>
    <w:rsid w:val="003F179F"/>
    <w:rsid w:val="00403B2B"/>
    <w:rsid w:val="00422536"/>
    <w:rsid w:val="00437340"/>
    <w:rsid w:val="004501FF"/>
    <w:rsid w:val="00452EDE"/>
    <w:rsid w:val="00457A5B"/>
    <w:rsid w:val="00460A61"/>
    <w:rsid w:val="00467F9A"/>
    <w:rsid w:val="00487C15"/>
    <w:rsid w:val="00494B70"/>
    <w:rsid w:val="004C1485"/>
    <w:rsid w:val="004D2DA1"/>
    <w:rsid w:val="004D7D97"/>
    <w:rsid w:val="004F43B8"/>
    <w:rsid w:val="004F59DF"/>
    <w:rsid w:val="005135A8"/>
    <w:rsid w:val="00522756"/>
    <w:rsid w:val="00540801"/>
    <w:rsid w:val="00547E4C"/>
    <w:rsid w:val="005557D2"/>
    <w:rsid w:val="00555F2E"/>
    <w:rsid w:val="00582F71"/>
    <w:rsid w:val="00587E33"/>
    <w:rsid w:val="005942D3"/>
    <w:rsid w:val="00597F42"/>
    <w:rsid w:val="005A1AB6"/>
    <w:rsid w:val="005A271C"/>
    <w:rsid w:val="005E34B1"/>
    <w:rsid w:val="00602D29"/>
    <w:rsid w:val="00624181"/>
    <w:rsid w:val="0063768E"/>
    <w:rsid w:val="00641FBE"/>
    <w:rsid w:val="0065289F"/>
    <w:rsid w:val="006568E7"/>
    <w:rsid w:val="006623ED"/>
    <w:rsid w:val="00675C97"/>
    <w:rsid w:val="0067761F"/>
    <w:rsid w:val="006A6E50"/>
    <w:rsid w:val="006C1547"/>
    <w:rsid w:val="006C27AD"/>
    <w:rsid w:val="006C27CE"/>
    <w:rsid w:val="006C640B"/>
    <w:rsid w:val="006C7571"/>
    <w:rsid w:val="006F09C1"/>
    <w:rsid w:val="007063FD"/>
    <w:rsid w:val="00714808"/>
    <w:rsid w:val="007229D7"/>
    <w:rsid w:val="00727D4F"/>
    <w:rsid w:val="00750603"/>
    <w:rsid w:val="00757D4C"/>
    <w:rsid w:val="00776875"/>
    <w:rsid w:val="00793DE2"/>
    <w:rsid w:val="007A2E0C"/>
    <w:rsid w:val="007C6ED1"/>
    <w:rsid w:val="007D0DF9"/>
    <w:rsid w:val="007D16A6"/>
    <w:rsid w:val="007D362C"/>
    <w:rsid w:val="007D7B7A"/>
    <w:rsid w:val="007E2B45"/>
    <w:rsid w:val="007E5F1B"/>
    <w:rsid w:val="00807BF9"/>
    <w:rsid w:val="0083433F"/>
    <w:rsid w:val="0085432E"/>
    <w:rsid w:val="00860379"/>
    <w:rsid w:val="008619C4"/>
    <w:rsid w:val="0086706E"/>
    <w:rsid w:val="00870850"/>
    <w:rsid w:val="00872503"/>
    <w:rsid w:val="00892BC9"/>
    <w:rsid w:val="008A3375"/>
    <w:rsid w:val="008A7971"/>
    <w:rsid w:val="008B1F3B"/>
    <w:rsid w:val="008B520F"/>
    <w:rsid w:val="008C59ED"/>
    <w:rsid w:val="008C7F24"/>
    <w:rsid w:val="008E7BA1"/>
    <w:rsid w:val="0091390A"/>
    <w:rsid w:val="0092703D"/>
    <w:rsid w:val="00927165"/>
    <w:rsid w:val="00946218"/>
    <w:rsid w:val="00971CFD"/>
    <w:rsid w:val="009743DD"/>
    <w:rsid w:val="009802E9"/>
    <w:rsid w:val="009A3E6B"/>
    <w:rsid w:val="009B2E03"/>
    <w:rsid w:val="009B7327"/>
    <w:rsid w:val="009C5EB8"/>
    <w:rsid w:val="009D1FAE"/>
    <w:rsid w:val="009E142C"/>
    <w:rsid w:val="009E4532"/>
    <w:rsid w:val="009F0FB2"/>
    <w:rsid w:val="009F4269"/>
    <w:rsid w:val="00A0322E"/>
    <w:rsid w:val="00A21CEB"/>
    <w:rsid w:val="00A242AF"/>
    <w:rsid w:val="00A34770"/>
    <w:rsid w:val="00A55212"/>
    <w:rsid w:val="00A572F8"/>
    <w:rsid w:val="00A60EC2"/>
    <w:rsid w:val="00A64DDA"/>
    <w:rsid w:val="00A74ED5"/>
    <w:rsid w:val="00A84BB3"/>
    <w:rsid w:val="00A8754A"/>
    <w:rsid w:val="00A93E5E"/>
    <w:rsid w:val="00A974A6"/>
    <w:rsid w:val="00AC03EC"/>
    <w:rsid w:val="00AD02A8"/>
    <w:rsid w:val="00AF18B3"/>
    <w:rsid w:val="00AF3C95"/>
    <w:rsid w:val="00AF4FD2"/>
    <w:rsid w:val="00B005F8"/>
    <w:rsid w:val="00B06622"/>
    <w:rsid w:val="00B132E3"/>
    <w:rsid w:val="00B1727A"/>
    <w:rsid w:val="00B331B6"/>
    <w:rsid w:val="00B574AD"/>
    <w:rsid w:val="00B63B0E"/>
    <w:rsid w:val="00B745B7"/>
    <w:rsid w:val="00B76DCA"/>
    <w:rsid w:val="00B826F2"/>
    <w:rsid w:val="00BA3177"/>
    <w:rsid w:val="00BB05E4"/>
    <w:rsid w:val="00BB70A5"/>
    <w:rsid w:val="00BE6E28"/>
    <w:rsid w:val="00BF008E"/>
    <w:rsid w:val="00BF4049"/>
    <w:rsid w:val="00BF7F75"/>
    <w:rsid w:val="00C12072"/>
    <w:rsid w:val="00C46DEE"/>
    <w:rsid w:val="00C5506F"/>
    <w:rsid w:val="00C57EDB"/>
    <w:rsid w:val="00C674B2"/>
    <w:rsid w:val="00C82FE3"/>
    <w:rsid w:val="00CA5880"/>
    <w:rsid w:val="00CB3973"/>
    <w:rsid w:val="00CC312B"/>
    <w:rsid w:val="00CD53C6"/>
    <w:rsid w:val="00CF7B28"/>
    <w:rsid w:val="00D00C2F"/>
    <w:rsid w:val="00D014C0"/>
    <w:rsid w:val="00D03374"/>
    <w:rsid w:val="00D15120"/>
    <w:rsid w:val="00D16CCD"/>
    <w:rsid w:val="00D273FF"/>
    <w:rsid w:val="00D27B21"/>
    <w:rsid w:val="00D327FD"/>
    <w:rsid w:val="00D447EA"/>
    <w:rsid w:val="00D471CE"/>
    <w:rsid w:val="00D50C37"/>
    <w:rsid w:val="00D56B64"/>
    <w:rsid w:val="00D6263E"/>
    <w:rsid w:val="00D7138F"/>
    <w:rsid w:val="00D74055"/>
    <w:rsid w:val="00D819BC"/>
    <w:rsid w:val="00DA33D3"/>
    <w:rsid w:val="00DA42BC"/>
    <w:rsid w:val="00DB1CD7"/>
    <w:rsid w:val="00DB1F60"/>
    <w:rsid w:val="00DD0189"/>
    <w:rsid w:val="00DD035C"/>
    <w:rsid w:val="00DE608D"/>
    <w:rsid w:val="00DF1C5D"/>
    <w:rsid w:val="00DF5755"/>
    <w:rsid w:val="00E012CB"/>
    <w:rsid w:val="00E07A42"/>
    <w:rsid w:val="00E20BB1"/>
    <w:rsid w:val="00E33E07"/>
    <w:rsid w:val="00E42590"/>
    <w:rsid w:val="00E45196"/>
    <w:rsid w:val="00E524E6"/>
    <w:rsid w:val="00E56967"/>
    <w:rsid w:val="00E6055B"/>
    <w:rsid w:val="00E61426"/>
    <w:rsid w:val="00E73452"/>
    <w:rsid w:val="00E90E9C"/>
    <w:rsid w:val="00E97974"/>
    <w:rsid w:val="00EB16AE"/>
    <w:rsid w:val="00EB628C"/>
    <w:rsid w:val="00EC5607"/>
    <w:rsid w:val="00EE74EC"/>
    <w:rsid w:val="00EF77B4"/>
    <w:rsid w:val="00F114A6"/>
    <w:rsid w:val="00F31824"/>
    <w:rsid w:val="00F40154"/>
    <w:rsid w:val="00F47D43"/>
    <w:rsid w:val="00F622B7"/>
    <w:rsid w:val="00F70505"/>
    <w:rsid w:val="00F71881"/>
    <w:rsid w:val="00F93FC5"/>
    <w:rsid w:val="00FA3089"/>
    <w:rsid w:val="00FA5B80"/>
    <w:rsid w:val="00FB45C5"/>
    <w:rsid w:val="00FB7A12"/>
    <w:rsid w:val="00FD17FC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00462"/>
  <w15:docId w15:val="{B8ECB781-6288-4A7C-84A7-1A80C740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F2E"/>
    <w:pPr>
      <w:spacing w:after="60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F0D2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A50320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808"/>
  </w:style>
  <w:style w:type="paragraph" w:styleId="Voettekst">
    <w:name w:val="footer"/>
    <w:basedOn w:val="Standaard"/>
    <w:link w:val="Voet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808"/>
  </w:style>
  <w:style w:type="paragraph" w:styleId="Ballontekst">
    <w:name w:val="Balloon Text"/>
    <w:basedOn w:val="Standaard"/>
    <w:link w:val="BallontekstChar"/>
    <w:uiPriority w:val="99"/>
    <w:semiHidden/>
    <w:unhideWhenUsed/>
    <w:rsid w:val="007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8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14808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6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1F0D2F"/>
    <w:rPr>
      <w:rFonts w:asciiTheme="majorHAnsi" w:eastAsiaTheme="majorEastAsia" w:hAnsiTheme="majorHAnsi" w:cstheme="majorBidi"/>
      <w:color w:val="A50320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1F0D2F"/>
    <w:pPr>
      <w:spacing w:after="160" w:line="259" w:lineRule="auto"/>
      <w:ind w:left="720"/>
      <w:contextualSpacing/>
    </w:pPr>
  </w:style>
  <w:style w:type="paragraph" w:customStyle="1" w:styleId="Kop11">
    <w:name w:val="Kop 11"/>
    <w:basedOn w:val="Standaard"/>
    <w:autoRedefine/>
    <w:qFormat/>
    <w:rsid w:val="003264B6"/>
    <w:pPr>
      <w:numPr>
        <w:numId w:val="13"/>
      </w:numPr>
      <w:spacing w:before="240" w:after="120"/>
      <w:ind w:left="431" w:hanging="431"/>
    </w:pPr>
    <w:rPr>
      <w:rFonts w:ascii="Verdana Pro Semibold" w:hAnsi="Verdana Pro Semibold"/>
      <w:b/>
      <w:sz w:val="28"/>
    </w:rPr>
  </w:style>
  <w:style w:type="paragraph" w:customStyle="1" w:styleId="Kop21">
    <w:name w:val="Kop 21"/>
    <w:basedOn w:val="Standaard"/>
    <w:qFormat/>
    <w:rsid w:val="003264B6"/>
    <w:pPr>
      <w:numPr>
        <w:ilvl w:val="1"/>
        <w:numId w:val="13"/>
      </w:numPr>
      <w:ind w:left="578" w:hanging="578"/>
    </w:pPr>
    <w:rPr>
      <w:b/>
      <w:sz w:val="24"/>
    </w:rPr>
  </w:style>
  <w:style w:type="paragraph" w:customStyle="1" w:styleId="Kop31">
    <w:name w:val="Kop 31"/>
    <w:basedOn w:val="Standaard"/>
    <w:qFormat/>
    <w:rsid w:val="003264B6"/>
    <w:pPr>
      <w:numPr>
        <w:ilvl w:val="2"/>
        <w:numId w:val="13"/>
      </w:numPr>
    </w:pPr>
    <w:rPr>
      <w:b/>
    </w:rPr>
  </w:style>
  <w:style w:type="paragraph" w:customStyle="1" w:styleId="Kop41">
    <w:name w:val="Kop 41"/>
    <w:basedOn w:val="Standaard"/>
    <w:autoRedefine/>
    <w:qFormat/>
    <w:rsid w:val="003264B6"/>
    <w:pPr>
      <w:numPr>
        <w:ilvl w:val="3"/>
        <w:numId w:val="13"/>
      </w:numPr>
    </w:pPr>
  </w:style>
  <w:style w:type="paragraph" w:customStyle="1" w:styleId="Kop51">
    <w:name w:val="Kop 51"/>
    <w:basedOn w:val="Standaard"/>
    <w:rsid w:val="003264B6"/>
    <w:pPr>
      <w:numPr>
        <w:ilvl w:val="4"/>
        <w:numId w:val="13"/>
      </w:numPr>
    </w:pPr>
  </w:style>
  <w:style w:type="paragraph" w:customStyle="1" w:styleId="Kop61">
    <w:name w:val="Kop 61"/>
    <w:basedOn w:val="Standaard"/>
    <w:rsid w:val="003264B6"/>
    <w:pPr>
      <w:numPr>
        <w:ilvl w:val="5"/>
        <w:numId w:val="13"/>
      </w:numPr>
    </w:pPr>
  </w:style>
  <w:style w:type="paragraph" w:customStyle="1" w:styleId="Kop71">
    <w:name w:val="Kop 71"/>
    <w:basedOn w:val="Standaard"/>
    <w:rsid w:val="003264B6"/>
    <w:pPr>
      <w:numPr>
        <w:ilvl w:val="6"/>
        <w:numId w:val="13"/>
      </w:numPr>
    </w:pPr>
  </w:style>
  <w:style w:type="paragraph" w:customStyle="1" w:styleId="Kop81">
    <w:name w:val="Kop 81"/>
    <w:basedOn w:val="Standaard"/>
    <w:rsid w:val="003264B6"/>
    <w:pPr>
      <w:numPr>
        <w:ilvl w:val="7"/>
        <w:numId w:val="13"/>
      </w:numPr>
    </w:pPr>
  </w:style>
  <w:style w:type="paragraph" w:customStyle="1" w:styleId="Kop91">
    <w:name w:val="Kop 91"/>
    <w:basedOn w:val="Standaard"/>
    <w:rsid w:val="003264B6"/>
    <w:pPr>
      <w:numPr>
        <w:ilvl w:val="8"/>
        <w:numId w:val="13"/>
      </w:numPr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3264B6"/>
    <w:pPr>
      <w:spacing w:after="0" w:line="240" w:lineRule="auto"/>
      <w:contextualSpacing/>
    </w:pPr>
    <w:rPr>
      <w:rFonts w:ascii="Verdana Pro Semibold" w:eastAsiaTheme="majorEastAsia" w:hAnsi="Verdana Pro Semibold" w:cstheme="majorBidi"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64B6"/>
    <w:rPr>
      <w:rFonts w:ascii="Verdana Pro Semibold" w:eastAsiaTheme="majorEastAsia" w:hAnsi="Verdana Pro Semibold" w:cstheme="majorBidi"/>
      <w:spacing w:val="-10"/>
      <w:kern w:val="28"/>
      <w:sz w:val="28"/>
      <w:szCs w:val="56"/>
    </w:rPr>
  </w:style>
  <w:style w:type="table" w:styleId="Rastertabel4">
    <w:name w:val="Grid Table 4"/>
    <w:basedOn w:val="Standaardtabel"/>
    <w:uiPriority w:val="49"/>
    <w:rsid w:val="001418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93E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3E5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3E5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3E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3E5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77737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and\OneDrive%20-%20Pensar\Templates\Skal\Skal%20document.dotx" TargetMode="External"/></Relationships>
</file>

<file path=word/theme/theme1.xml><?xml version="1.0" encoding="utf-8"?>
<a:theme xmlns:a="http://schemas.openxmlformats.org/drawingml/2006/main" name="Kantoorthema">
  <a:themeElements>
    <a:clrScheme name="Sk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052C"/>
      </a:accent1>
      <a:accent2>
        <a:srgbClr val="97D1A3"/>
      </a:accent2>
      <a:accent3>
        <a:srgbClr val="78B6E4"/>
      </a:accent3>
      <a:accent4>
        <a:srgbClr val="B0B6C8"/>
      </a:accent4>
      <a:accent5>
        <a:srgbClr val="C6A893"/>
      </a:accent5>
      <a:accent6>
        <a:srgbClr val="B1B498"/>
      </a:accent6>
      <a:hlink>
        <a:srgbClr val="0563C1"/>
      </a:hlink>
      <a:folHlink>
        <a:srgbClr val="954F72"/>
      </a:folHlink>
    </a:clrScheme>
    <a:fontScheme name="Skal official">
      <a:majorFont>
        <a:latin typeface="Verdana Pro Black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70670-30B7-476D-B867-0FBF6BC8D837}">
  <ds:schemaRefs>
    <ds:schemaRef ds:uri="http://schemas.microsoft.com/office/2006/metadata/properties"/>
    <ds:schemaRef ds:uri="http://schemas.microsoft.com/office/infopath/2007/PartnerControls"/>
    <ds:schemaRef ds:uri="bc73b3f0-3319-4ee5-9253-cf741eb7cac6"/>
    <ds:schemaRef ds:uri="9fd5b0d8-73de-475f-9d90-5415fb09b0c1"/>
  </ds:schemaRefs>
</ds:datastoreItem>
</file>

<file path=customXml/itemProps2.xml><?xml version="1.0" encoding="utf-8"?>
<ds:datastoreItem xmlns:ds="http://schemas.openxmlformats.org/officeDocument/2006/customXml" ds:itemID="{3B57B627-B750-401D-9B12-ECABE01EEF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2F3600-2D62-4B96-8824-7FE3CC5B2D53}"/>
</file>

<file path=customXml/itemProps4.xml><?xml version="1.0" encoding="utf-8"?>
<ds:datastoreItem xmlns:ds="http://schemas.openxmlformats.org/officeDocument/2006/customXml" ds:itemID="{11105AFF-F0FC-4349-B480-EBA1D9F004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Skal document</Template>
  <TotalTime>19</TotalTime>
  <Pages>2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4278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http://www.skal.nl/</vt:lpwstr>
      </vt:variant>
      <vt:variant>
        <vt:lpwstr/>
      </vt:variant>
      <vt:variant>
        <vt:i4>4456567</vt:i4>
      </vt:variant>
      <vt:variant>
        <vt:i4>0</vt:i4>
      </vt:variant>
      <vt:variant>
        <vt:i4>0</vt:i4>
      </vt:variant>
      <vt:variant>
        <vt:i4>5</vt:i4>
      </vt:variant>
      <vt:variant>
        <vt:lpwstr>mailto:info@skal.nl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</dc:creator>
  <cp:keywords/>
  <cp:lastModifiedBy>Niels Polman - Skal Biocontrole</cp:lastModifiedBy>
  <cp:revision>19</cp:revision>
  <cp:lastPrinted>2015-08-24T13:41:00Z</cp:lastPrinted>
  <dcterms:created xsi:type="dcterms:W3CDTF">2023-03-24T13:46:00Z</dcterms:created>
  <dcterms:modified xsi:type="dcterms:W3CDTF">2023-04-06T14:46:00Z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0x010100C2DEBC277A523F4E9ADD3280DBC7D5A8</vt:lpwstr>
  </property>
  <property fmtid="{D5CDD505-2E9C-101B-9397-08002B2CF9AE}" pid="3" name="_dlc_DocIdItemGuid">
    <vt:lpwstr>acf53313-056d-4472-8345-2918313f5292</vt:lpwstr>
  </property>
  <property fmtid="{D5CDD505-2E9C-101B-9397-08002B2CF9AE}" pid="4" name="MediaServiceImageTags">
    <vt:lpwstr/>
  </property>
</Properties>
</file>