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E25E" w14:textId="0752EFB6" w:rsidR="00877A72" w:rsidRPr="005053FE" w:rsidRDefault="00877A72" w:rsidP="00877A72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32"/>
          <w:szCs w:val="32"/>
        </w:rPr>
      </w:pPr>
      <w:r>
        <w:rPr>
          <w:rFonts w:cstheme="minorHAnsi"/>
          <w:bCs/>
          <w:color w:val="BB141A"/>
          <w:sz w:val="32"/>
          <w:szCs w:val="32"/>
        </w:rPr>
        <w:t>Format referentie</w:t>
      </w:r>
      <w:r w:rsidRPr="005053FE">
        <w:rPr>
          <w:rFonts w:cstheme="minorHAnsi"/>
          <w:bCs/>
          <w:color w:val="BB141A"/>
          <w:sz w:val="32"/>
          <w:szCs w:val="32"/>
        </w:rPr>
        <w:t xml:space="preserve"> </w:t>
      </w:r>
    </w:p>
    <w:p w14:paraId="3A00C980" w14:textId="6467186C" w:rsidR="008C0BD8" w:rsidRDefault="008C0BD8" w:rsidP="008C0BD8">
      <w:pPr>
        <w:spacing w:after="0" w:line="260" w:lineRule="exact"/>
        <w:contextualSpacing w:val="0"/>
        <w:rPr>
          <w:b/>
          <w:bCs/>
        </w:rPr>
      </w:pPr>
    </w:p>
    <w:p w14:paraId="5DCD53D1" w14:textId="77777777" w:rsidR="00E2613D" w:rsidRDefault="0049274D" w:rsidP="00E2613D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</w:rPr>
      </w:pPr>
      <w:r w:rsidRPr="005053FE">
        <w:rPr>
          <w:rFonts w:cstheme="minorHAnsi"/>
          <w:bCs/>
        </w:rPr>
        <w:t>Bijlage</w:t>
      </w:r>
      <w:r>
        <w:rPr>
          <w:rFonts w:cstheme="minorHAnsi"/>
          <w:bCs/>
        </w:rPr>
        <w:t xml:space="preserve"> </w:t>
      </w:r>
      <w:r w:rsidR="00BC1153">
        <w:rPr>
          <w:rFonts w:cstheme="minorHAnsi"/>
          <w:bCs/>
        </w:rPr>
        <w:t>D</w:t>
      </w:r>
      <w:r w:rsidRPr="005053FE">
        <w:rPr>
          <w:rFonts w:cstheme="minorHAnsi"/>
          <w:bCs/>
        </w:rPr>
        <w:t xml:space="preserve"> bij bestek CH 2022-</w:t>
      </w:r>
      <w:r w:rsidR="00BC1153">
        <w:rPr>
          <w:rFonts w:cstheme="minorHAnsi"/>
          <w:bCs/>
        </w:rPr>
        <w:t>10</w:t>
      </w:r>
      <w:r w:rsidR="00E2613D">
        <w:rPr>
          <w:rFonts w:cstheme="minorHAnsi"/>
          <w:bCs/>
        </w:rPr>
        <w:t xml:space="preserve"> Beheer en onderhoud</w:t>
      </w:r>
      <w:r w:rsidRPr="005053FE">
        <w:rPr>
          <w:rFonts w:cstheme="minorHAnsi"/>
          <w:bCs/>
        </w:rPr>
        <w:t xml:space="preserve"> openbare verlichting gemeente</w:t>
      </w:r>
      <w:r>
        <w:rPr>
          <w:rFonts w:cstheme="minorHAnsi"/>
          <w:bCs/>
        </w:rPr>
        <w:t xml:space="preserve"> </w:t>
      </w:r>
      <w:proofErr w:type="spellStart"/>
      <w:r w:rsidR="00E2613D">
        <w:rPr>
          <w:rFonts w:cstheme="minorHAnsi"/>
          <w:bCs/>
        </w:rPr>
        <w:t>Westerwolde</w:t>
      </w:r>
      <w:proofErr w:type="spellEnd"/>
    </w:p>
    <w:p w14:paraId="3667A916" w14:textId="77777777" w:rsidR="00E2613D" w:rsidRDefault="00E2613D" w:rsidP="00E2613D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</w:rPr>
      </w:pPr>
    </w:p>
    <w:p w14:paraId="6220C1F9" w14:textId="29156F9D" w:rsidR="00AF1DBB" w:rsidRPr="00AF1DBB" w:rsidRDefault="00AF1DBB" w:rsidP="00E2613D">
      <w:pPr>
        <w:tabs>
          <w:tab w:val="left" w:pos="284"/>
          <w:tab w:val="left" w:pos="1134"/>
        </w:tabs>
        <w:spacing w:after="0" w:line="260" w:lineRule="exact"/>
      </w:pPr>
      <w:r>
        <w:t xml:space="preserve"> </w:t>
      </w:r>
    </w:p>
    <w:p w14:paraId="1A4D816C" w14:textId="2560B9BE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 w:rsidRPr="008C0BD8">
        <w:rPr>
          <w:rFonts w:cstheme="minorHAnsi"/>
        </w:rPr>
        <w:t xml:space="preserve">Inschrijver verklaart </w:t>
      </w:r>
      <w:r w:rsidR="00621ECF">
        <w:rPr>
          <w:rFonts w:cstheme="minorHAnsi"/>
        </w:rPr>
        <w:t>de volgende opdracht</w:t>
      </w:r>
      <w:r w:rsidRPr="008C0BD8">
        <w:rPr>
          <w:rFonts w:cstheme="minorHAnsi"/>
        </w:rPr>
        <w:t xml:space="preserve"> naar tevredenheid </w:t>
      </w:r>
      <w:r w:rsidR="00621ECF">
        <w:rPr>
          <w:rFonts w:cstheme="minorHAnsi"/>
        </w:rPr>
        <w:t xml:space="preserve">van </w:t>
      </w:r>
      <w:r w:rsidR="00841C44">
        <w:rPr>
          <w:rFonts w:cstheme="minorHAnsi"/>
        </w:rPr>
        <w:t xml:space="preserve">haar </w:t>
      </w:r>
      <w:r w:rsidR="00621ECF">
        <w:rPr>
          <w:rFonts w:cstheme="minorHAnsi"/>
        </w:rPr>
        <w:t xml:space="preserve">opdrachtgever </w:t>
      </w:r>
      <w:r w:rsidRPr="008C0BD8">
        <w:rPr>
          <w:rFonts w:cstheme="minorHAnsi"/>
        </w:rPr>
        <w:t>te hebben uitgevoerd</w:t>
      </w:r>
      <w:r>
        <w:rPr>
          <w:rFonts w:cstheme="minorHAnsi"/>
        </w:rPr>
        <w:t>:</w:t>
      </w:r>
    </w:p>
    <w:p w14:paraId="06230CBD" w14:textId="77777777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tbl>
      <w:tblPr>
        <w:tblStyle w:val="Tabelraster"/>
        <w:tblW w:w="9297" w:type="dxa"/>
        <w:tblLook w:val="04A0" w:firstRow="1" w:lastRow="0" w:firstColumn="1" w:lastColumn="0" w:noHBand="0" w:noVBand="1"/>
      </w:tblPr>
      <w:tblGrid>
        <w:gridCol w:w="3964"/>
        <w:gridCol w:w="5333"/>
      </w:tblGrid>
      <w:tr w:rsidR="008C0BD8" w14:paraId="6A1ECA31" w14:textId="77777777" w:rsidTr="00841C44">
        <w:tc>
          <w:tcPr>
            <w:tcW w:w="3964" w:type="dxa"/>
          </w:tcPr>
          <w:p w14:paraId="5C722D1B" w14:textId="542A6E6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8C0BD8">
              <w:rPr>
                <w:rFonts w:cstheme="minorHAnsi"/>
              </w:rPr>
              <w:t>Kerncompetentie</w:t>
            </w:r>
            <w:r w:rsidR="006D523B">
              <w:rPr>
                <w:rFonts w:cstheme="minorHAnsi"/>
              </w:rPr>
              <w:t xml:space="preserve"> *</w:t>
            </w:r>
          </w:p>
        </w:tc>
        <w:tc>
          <w:tcPr>
            <w:tcW w:w="5333" w:type="dxa"/>
          </w:tcPr>
          <w:p w14:paraId="0F6D69F1" w14:textId="08967E8D" w:rsidR="00621ECF" w:rsidRDefault="006D523B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Onderhoud</w:t>
            </w:r>
            <w:r w:rsidR="00845A69">
              <w:rPr>
                <w:rFonts w:cstheme="minorHAnsi"/>
              </w:rPr>
              <w:t>en van</w:t>
            </w:r>
            <w:r>
              <w:rPr>
                <w:rFonts w:cstheme="minorHAnsi"/>
              </w:rPr>
              <w:t xml:space="preserve"> openbare verlichting</w:t>
            </w:r>
          </w:p>
          <w:p w14:paraId="2339592D" w14:textId="0088043A" w:rsidR="00B82A3A" w:rsidRPr="00621ECF" w:rsidRDefault="006D523B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Vervangen</w:t>
            </w:r>
            <w:r w:rsidR="00845A69">
              <w:rPr>
                <w:rFonts w:cstheme="minorHAnsi"/>
              </w:rPr>
              <w:t xml:space="preserve"> van openbare verlichting</w:t>
            </w:r>
          </w:p>
        </w:tc>
      </w:tr>
      <w:tr w:rsidR="008C0BD8" w14:paraId="4C6F0ED8" w14:textId="77777777" w:rsidTr="00841C44">
        <w:tc>
          <w:tcPr>
            <w:tcW w:w="3964" w:type="dxa"/>
          </w:tcPr>
          <w:p w14:paraId="3A3FB881" w14:textId="483FE9EC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Opdrachtgever </w:t>
            </w:r>
          </w:p>
        </w:tc>
        <w:tc>
          <w:tcPr>
            <w:tcW w:w="5333" w:type="dxa"/>
          </w:tcPr>
          <w:p w14:paraId="272186B4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39960C9F" w14:textId="0C8A0D01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6CFF8441" w14:textId="77777777" w:rsidTr="00841C44">
        <w:tc>
          <w:tcPr>
            <w:tcW w:w="3964" w:type="dxa"/>
          </w:tcPr>
          <w:p w14:paraId="5DBDD528" w14:textId="155E31B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Naam en contactgegevens referent</w:t>
            </w:r>
          </w:p>
        </w:tc>
        <w:tc>
          <w:tcPr>
            <w:tcW w:w="5333" w:type="dxa"/>
          </w:tcPr>
          <w:p w14:paraId="51739065" w14:textId="5A3BDD26" w:rsidR="008C0BD8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Naam</w:t>
            </w:r>
            <w:r>
              <w:rPr>
                <w:rFonts w:cstheme="minorHAnsi"/>
              </w:rPr>
              <w:tab/>
              <w:t xml:space="preserve">: 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</w:p>
          <w:p w14:paraId="13E00445" w14:textId="22BB6C70" w:rsidR="00C06717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Adres</w:t>
            </w:r>
            <w:r>
              <w:rPr>
                <w:rFonts w:cstheme="minorHAnsi"/>
              </w:rPr>
              <w:tab/>
              <w:t>:</w:t>
            </w:r>
          </w:p>
          <w:p w14:paraId="56A7589E" w14:textId="118181FA" w:rsidR="00841C44" w:rsidRPr="00C06717" w:rsidRDefault="00C06717" w:rsidP="00C06717">
            <w:pPr>
              <w:tabs>
                <w:tab w:val="left" w:pos="1591"/>
              </w:tabs>
              <w:spacing w:line="260" w:lineRule="exact"/>
              <w:contextualSpacing w:val="0"/>
              <w:rPr>
                <w:rFonts w:cstheme="minorHAnsi"/>
              </w:rPr>
            </w:pPr>
            <w:r w:rsidRPr="00C06717">
              <w:rPr>
                <w:rFonts w:cstheme="minorHAnsi"/>
              </w:rPr>
              <w:t>Telefoonnummer</w:t>
            </w:r>
            <w:r>
              <w:rPr>
                <w:rFonts w:cstheme="minorHAnsi"/>
              </w:rPr>
              <w:tab/>
              <w:t>:</w:t>
            </w:r>
          </w:p>
        </w:tc>
      </w:tr>
      <w:tr w:rsidR="008C0BD8" w14:paraId="1CA4A9CE" w14:textId="77777777" w:rsidTr="00841C44">
        <w:tc>
          <w:tcPr>
            <w:tcW w:w="3964" w:type="dxa"/>
          </w:tcPr>
          <w:p w14:paraId="5B996190" w14:textId="652D65C2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Omschrijving van de opdracht</w:t>
            </w:r>
          </w:p>
        </w:tc>
        <w:tc>
          <w:tcPr>
            <w:tcW w:w="5333" w:type="dxa"/>
          </w:tcPr>
          <w:p w14:paraId="25F49E21" w14:textId="306420C6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0C4A1450" w14:textId="77777777" w:rsidR="00C06717" w:rsidRDefault="00C0671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C5EA4FB" w14:textId="77777777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640BD23" w14:textId="34633114" w:rsidR="00621ECF" w:rsidRDefault="00621ECF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3726A319" w14:textId="77777777" w:rsidTr="00841C44">
        <w:tc>
          <w:tcPr>
            <w:tcW w:w="3964" w:type="dxa"/>
          </w:tcPr>
          <w:p w14:paraId="7412FF40" w14:textId="10820532" w:rsidR="008C0BD8" w:rsidRPr="008C0BD8" w:rsidRDefault="008C0BD8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C0BD8">
              <w:rPr>
                <w:rFonts w:cstheme="minorHAnsi"/>
              </w:rPr>
              <w:t xml:space="preserve">Uitgevoerd </w:t>
            </w:r>
            <w:r w:rsidR="00841C44">
              <w:rPr>
                <w:rFonts w:cstheme="minorHAnsi"/>
              </w:rPr>
              <w:t>*</w:t>
            </w:r>
          </w:p>
        </w:tc>
        <w:tc>
          <w:tcPr>
            <w:tcW w:w="5333" w:type="dxa"/>
          </w:tcPr>
          <w:p w14:paraId="5E764DD0" w14:textId="3235205F" w:rsidR="008C0BD8" w:rsidRPr="00621ECF" w:rsidRDefault="00621ECF" w:rsidP="00621ECF">
            <w:r w:rsidRPr="00621ECF">
              <w:t>Als hoofdaannemer</w:t>
            </w:r>
          </w:p>
          <w:p w14:paraId="6D491A36" w14:textId="77777777" w:rsidR="00621ECF" w:rsidRPr="00621ECF" w:rsidRDefault="00621ECF" w:rsidP="00621ECF">
            <w:pPr>
              <w:spacing w:line="260" w:lineRule="exact"/>
              <w:contextualSpacing w:val="0"/>
              <w:rPr>
                <w:rFonts w:cstheme="minorHAnsi"/>
              </w:rPr>
            </w:pPr>
            <w:r w:rsidRPr="00621ECF">
              <w:rPr>
                <w:rFonts w:cstheme="minorHAnsi"/>
              </w:rPr>
              <w:t>In samenwerkingsverband (combinatie)</w:t>
            </w:r>
          </w:p>
          <w:p w14:paraId="17D73C07" w14:textId="452A51E8" w:rsidR="00621ECF" w:rsidRDefault="00621ECF" w:rsidP="00621ECF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621ECF">
              <w:rPr>
                <w:rFonts w:cstheme="minorHAnsi"/>
              </w:rPr>
              <w:t>Als onderaannemer</w:t>
            </w:r>
          </w:p>
        </w:tc>
      </w:tr>
      <w:tr w:rsidR="008C0BD8" w14:paraId="23415E27" w14:textId="77777777" w:rsidTr="00841C44">
        <w:tc>
          <w:tcPr>
            <w:tcW w:w="3964" w:type="dxa"/>
          </w:tcPr>
          <w:p w14:paraId="604BC5A7" w14:textId="5BB2C5E5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  <w:r w:rsidRPr="00841C44">
              <w:rPr>
                <w:rFonts w:cstheme="minorHAnsi"/>
              </w:rPr>
              <w:t>Ingangsdatum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32B1B2F3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55EA941F" w14:textId="669D1168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25CDF94A" w14:textId="77777777" w:rsidTr="00841C44">
        <w:tc>
          <w:tcPr>
            <w:tcW w:w="3964" w:type="dxa"/>
          </w:tcPr>
          <w:p w14:paraId="0C0C2DC0" w14:textId="37B83719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Duur opdracht</w:t>
            </w:r>
          </w:p>
        </w:tc>
        <w:tc>
          <w:tcPr>
            <w:tcW w:w="5333" w:type="dxa"/>
          </w:tcPr>
          <w:p w14:paraId="17822C22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A43CAF5" w14:textId="662AEAE4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2FEAF44F" w14:textId="77777777" w:rsidTr="00841C44">
        <w:tc>
          <w:tcPr>
            <w:tcW w:w="3964" w:type="dxa"/>
          </w:tcPr>
          <w:p w14:paraId="1DC5BF6F" w14:textId="5FF6EC1B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 w:rsidRPr="00841C44">
              <w:rPr>
                <w:rFonts w:cstheme="minorHAnsi"/>
              </w:rPr>
              <w:t>Einddatum</w:t>
            </w:r>
            <w:r>
              <w:rPr>
                <w:rFonts w:cstheme="minorHAnsi"/>
              </w:rPr>
              <w:t xml:space="preserve"> opdracht</w:t>
            </w:r>
          </w:p>
        </w:tc>
        <w:tc>
          <w:tcPr>
            <w:tcW w:w="5333" w:type="dxa"/>
          </w:tcPr>
          <w:p w14:paraId="7BF3D977" w14:textId="77777777" w:rsidR="008C0BD8" w:rsidRDefault="008C0BD8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464DC0D1" w14:textId="77E3DF20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41C44" w14:paraId="4AB221C0" w14:textId="77777777" w:rsidTr="00841C44">
        <w:tc>
          <w:tcPr>
            <w:tcW w:w="3964" w:type="dxa"/>
          </w:tcPr>
          <w:p w14:paraId="129C6E24" w14:textId="10FA0660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Aanneemsom of gefactureerd bedrag </w:t>
            </w:r>
          </w:p>
        </w:tc>
        <w:tc>
          <w:tcPr>
            <w:tcW w:w="5333" w:type="dxa"/>
          </w:tcPr>
          <w:p w14:paraId="3336E47F" w14:textId="7D577B84" w:rsid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€ ………………  excl. BTW</w:t>
            </w:r>
          </w:p>
          <w:p w14:paraId="163A03D8" w14:textId="7D90B32E" w:rsidR="00C06717" w:rsidRDefault="00C06717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C0BD8" w14:paraId="487CAD8B" w14:textId="77777777" w:rsidTr="00841C44">
        <w:tc>
          <w:tcPr>
            <w:tcW w:w="3964" w:type="dxa"/>
          </w:tcPr>
          <w:p w14:paraId="63AB4121" w14:textId="143EC349" w:rsidR="008C0BD8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Opdracht onderdeel van grotere opdracht? *</w:t>
            </w:r>
          </w:p>
        </w:tc>
        <w:tc>
          <w:tcPr>
            <w:tcW w:w="5333" w:type="dxa"/>
          </w:tcPr>
          <w:p w14:paraId="6A90C794" w14:textId="202A76EF" w:rsidR="008C0BD8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Ja, aandeel door inschrijver </w:t>
            </w:r>
            <w:r w:rsidR="00C06717">
              <w:rPr>
                <w:rFonts w:cstheme="minorHAnsi"/>
              </w:rPr>
              <w:t xml:space="preserve">€ ………………  </w:t>
            </w:r>
            <w:r>
              <w:rPr>
                <w:rFonts w:cstheme="minorHAnsi"/>
              </w:rPr>
              <w:t>excl. BTW</w:t>
            </w:r>
            <w:r w:rsidR="00C06717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3BEE854D" w14:textId="0B31E585" w:rsidR="00841C44" w:rsidRPr="00841C44" w:rsidRDefault="00841C44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</w:p>
        </w:tc>
      </w:tr>
      <w:tr w:rsidR="00841C44" w14:paraId="7D459C18" w14:textId="77777777" w:rsidTr="00841C44">
        <w:tc>
          <w:tcPr>
            <w:tcW w:w="3964" w:type="dxa"/>
          </w:tcPr>
          <w:p w14:paraId="16C1F77D" w14:textId="1BE06F68" w:rsidR="00841C44" w:rsidRPr="00841C44" w:rsidRDefault="00C06717" w:rsidP="008C0BD8">
            <w:pPr>
              <w:spacing w:line="260" w:lineRule="exact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Bijzonderheden</w:t>
            </w:r>
          </w:p>
        </w:tc>
        <w:tc>
          <w:tcPr>
            <w:tcW w:w="5333" w:type="dxa"/>
          </w:tcPr>
          <w:p w14:paraId="6C5A6DC3" w14:textId="77777777" w:rsidR="00841C44" w:rsidRDefault="00841C44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64B2F491" w14:textId="77777777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  <w:p w14:paraId="2A403BDF" w14:textId="6431C72D" w:rsidR="00F027F3" w:rsidRDefault="00F027F3" w:rsidP="008C0BD8">
            <w:pPr>
              <w:spacing w:line="260" w:lineRule="exact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1267C6C0" w14:textId="697B4CAB" w:rsidR="008C0BD8" w:rsidRPr="00C06717" w:rsidRDefault="00C06717" w:rsidP="008C0BD8">
      <w:pPr>
        <w:spacing w:after="0" w:line="260" w:lineRule="exact"/>
        <w:contextualSpacing w:val="0"/>
        <w:rPr>
          <w:rFonts w:cstheme="minorHAnsi"/>
        </w:rPr>
      </w:pPr>
      <w:r w:rsidRPr="00C06717">
        <w:rPr>
          <w:rFonts w:cstheme="minorHAnsi"/>
        </w:rPr>
        <w:t>* Doorhalen wat niet van toepassing is</w:t>
      </w:r>
    </w:p>
    <w:p w14:paraId="33851C51" w14:textId="77777777" w:rsidR="00C06717" w:rsidRDefault="00C06717" w:rsidP="008C0BD8">
      <w:pPr>
        <w:spacing w:after="0" w:line="260" w:lineRule="exact"/>
        <w:contextualSpacing w:val="0"/>
        <w:rPr>
          <w:rFonts w:cstheme="minorHAnsi"/>
        </w:rPr>
      </w:pPr>
    </w:p>
    <w:p w14:paraId="0055BB6A" w14:textId="3A392745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Aldus naar waarheid opgemaakt</w:t>
      </w:r>
      <w:r w:rsidR="00C06717">
        <w:rPr>
          <w:rFonts w:cstheme="minorHAnsi"/>
        </w:rPr>
        <w:t xml:space="preserve"> te ……………………………… d.d. ………………………………</w:t>
      </w:r>
    </w:p>
    <w:p w14:paraId="66099F0F" w14:textId="1A27E8BB" w:rsidR="008C0BD8" w:rsidRDefault="008C0BD8" w:rsidP="008C0BD8">
      <w:pPr>
        <w:spacing w:after="0" w:line="260" w:lineRule="exact"/>
        <w:contextualSpacing w:val="0"/>
        <w:rPr>
          <w:rFonts w:cstheme="minorHAnsi"/>
        </w:rPr>
      </w:pPr>
    </w:p>
    <w:p w14:paraId="0817FF17" w14:textId="2094FDAF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</w:t>
      </w:r>
      <w:r w:rsidR="00C06717">
        <w:rPr>
          <w:rFonts w:cstheme="minorHAnsi"/>
        </w:rPr>
        <w:tab/>
        <w:t>:</w:t>
      </w:r>
    </w:p>
    <w:p w14:paraId="775A36B5" w14:textId="5AF1C167" w:rsidR="008C0BD8" w:rsidRDefault="008C0BD8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07956BCE" w14:textId="18BF6465" w:rsidR="008C0BD8" w:rsidRDefault="008C0BD8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Functie</w:t>
      </w:r>
      <w:r w:rsidR="00C06717">
        <w:rPr>
          <w:rFonts w:cstheme="minorHAnsi"/>
        </w:rPr>
        <w:tab/>
        <w:t>:</w:t>
      </w:r>
    </w:p>
    <w:p w14:paraId="10264194" w14:textId="26AE8B95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12D8B2E" w14:textId="5425F3C7" w:rsidR="00C06717" w:rsidRDefault="00C06717" w:rsidP="00C067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Naam inschrijver</w:t>
      </w:r>
      <w:r>
        <w:rPr>
          <w:rFonts w:cstheme="minorHAnsi"/>
        </w:rPr>
        <w:tab/>
        <w:t>:</w:t>
      </w:r>
    </w:p>
    <w:p w14:paraId="751FF58C" w14:textId="661C0174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1B9CCA4B" w14:textId="6909502C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25559947" w14:textId="5FE604D8" w:rsidR="00C06717" w:rsidRDefault="00C06717" w:rsidP="00C06717">
      <w:pPr>
        <w:tabs>
          <w:tab w:val="left" w:pos="1701"/>
          <w:tab w:val="left" w:pos="1843"/>
        </w:tabs>
        <w:spacing w:after="0" w:line="260" w:lineRule="exact"/>
        <w:contextualSpacing w:val="0"/>
        <w:rPr>
          <w:rFonts w:cstheme="minorHAnsi"/>
        </w:rPr>
      </w:pPr>
    </w:p>
    <w:p w14:paraId="0638478F" w14:textId="04AB45E9" w:rsidR="008C0BD8" w:rsidRPr="008C0BD8" w:rsidRDefault="00C06717" w:rsidP="00F63E17">
      <w:pPr>
        <w:tabs>
          <w:tab w:val="left" w:pos="1701"/>
        </w:tabs>
        <w:spacing w:after="0" w:line="260" w:lineRule="exact"/>
        <w:contextualSpacing w:val="0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 ………………………………………</w:t>
      </w:r>
    </w:p>
    <w:sectPr w:rsidR="008C0BD8" w:rsidRPr="008C0BD8" w:rsidSect="00A04819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A71A6" w14:textId="77777777" w:rsidR="00B237D7" w:rsidRDefault="00B237D7" w:rsidP="00FF7DB4">
      <w:pPr>
        <w:spacing w:after="0" w:line="240" w:lineRule="auto"/>
      </w:pPr>
      <w:r>
        <w:separator/>
      </w:r>
    </w:p>
  </w:endnote>
  <w:endnote w:type="continuationSeparator" w:id="0">
    <w:p w14:paraId="4A25DF01" w14:textId="77777777" w:rsidR="00B237D7" w:rsidRDefault="00B237D7" w:rsidP="00FF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F581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0C3D" w14:textId="77777777" w:rsidR="00A04819" w:rsidRPr="00DB003C" w:rsidRDefault="00A04819" w:rsidP="00A04819">
    <w:pPr>
      <w:pStyle w:val="Voettekst"/>
      <w:rPr>
        <w:sz w:val="18"/>
        <w:szCs w:val="18"/>
      </w:rPr>
    </w:pPr>
    <w:r>
      <w:rPr>
        <w:b/>
        <w:bCs/>
        <w:sz w:val="18"/>
        <w:szCs w:val="18"/>
      </w:rPr>
      <w:tab/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PAGE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  <w:r w:rsidRPr="00DB003C">
      <w:rPr>
        <w:sz w:val="18"/>
        <w:szCs w:val="18"/>
      </w:rPr>
      <w:t xml:space="preserve"> | </w:t>
    </w:r>
    <w:r w:rsidRPr="00DB003C">
      <w:rPr>
        <w:b/>
        <w:bCs/>
        <w:sz w:val="18"/>
        <w:szCs w:val="18"/>
      </w:rPr>
      <w:fldChar w:fldCharType="begin"/>
    </w:r>
    <w:r w:rsidRPr="00DB003C">
      <w:rPr>
        <w:b/>
        <w:bCs/>
        <w:sz w:val="18"/>
        <w:szCs w:val="18"/>
      </w:rPr>
      <w:instrText>NUMPAGES  \* Arabic  \* MERGEFORMAT</w:instrText>
    </w:r>
    <w:r w:rsidRPr="00DB003C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DB003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AFD8" w14:textId="77777777" w:rsidR="00B237D7" w:rsidRDefault="00B237D7" w:rsidP="00FF7DB4">
      <w:pPr>
        <w:spacing w:after="0" w:line="240" w:lineRule="auto"/>
      </w:pPr>
      <w:r>
        <w:separator/>
      </w:r>
    </w:p>
  </w:footnote>
  <w:footnote w:type="continuationSeparator" w:id="0">
    <w:p w14:paraId="240D816D" w14:textId="77777777" w:rsidR="00B237D7" w:rsidRDefault="00B237D7" w:rsidP="00FF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B117" w14:textId="77777777" w:rsidR="00A7648A" w:rsidRDefault="00A7648A">
    <w:pPr>
      <w:pStyle w:val="Koptekst"/>
    </w:pPr>
  </w:p>
  <w:p w14:paraId="38647BC0" w14:textId="77777777" w:rsidR="00A7648A" w:rsidRDefault="00A7648A">
    <w:pPr>
      <w:pStyle w:val="Koptekst"/>
    </w:pPr>
  </w:p>
  <w:p w14:paraId="01EC37AA" w14:textId="77777777" w:rsidR="00A7648A" w:rsidRDefault="00A7648A">
    <w:pPr>
      <w:pStyle w:val="Koptekst"/>
    </w:pPr>
  </w:p>
  <w:p w14:paraId="5E203019" w14:textId="77777777" w:rsidR="00A7648A" w:rsidRDefault="00A7648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5BB7061" wp14:editId="62D332B2">
          <wp:simplePos x="0" y="0"/>
          <wp:positionH relativeFrom="page">
            <wp:align>right</wp:align>
          </wp:positionH>
          <wp:positionV relativeFrom="page">
            <wp:posOffset>705485</wp:posOffset>
          </wp:positionV>
          <wp:extent cx="1699200" cy="280800"/>
          <wp:effectExtent l="0" t="0" r="0" b="5080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" r="-92209"/>
                  <a:stretch/>
                </pic:blipFill>
                <pic:spPr bwMode="auto">
                  <a:xfrm>
                    <a:off x="0" y="0"/>
                    <a:ext cx="1699200" cy="28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9DDD" w14:textId="77777777" w:rsidR="00A04819" w:rsidRDefault="00A04819" w:rsidP="00A04819">
    <w:pPr>
      <w:pStyle w:val="Koptekst"/>
    </w:pPr>
  </w:p>
  <w:p w14:paraId="59EAE3FA" w14:textId="77777777" w:rsidR="00A04819" w:rsidRDefault="00A04819" w:rsidP="00A04819">
    <w:pPr>
      <w:pStyle w:val="Koptekst"/>
    </w:pPr>
    <w:r w:rsidRPr="00B93992">
      <w:rPr>
        <w:noProof/>
      </w:rPr>
      <w:drawing>
        <wp:anchor distT="0" distB="0" distL="114300" distR="114300" simplePos="0" relativeHeight="251660288" behindDoc="0" locked="0" layoutInCell="1" allowOverlap="1" wp14:anchorId="5B4CC15C" wp14:editId="2AA2D970">
          <wp:simplePos x="0" y="0"/>
          <wp:positionH relativeFrom="page">
            <wp:align>right</wp:align>
          </wp:positionH>
          <wp:positionV relativeFrom="page">
            <wp:posOffset>615950</wp:posOffset>
          </wp:positionV>
          <wp:extent cx="1807200" cy="1101600"/>
          <wp:effectExtent l="0" t="0" r="0" b="3810"/>
          <wp:wrapNone/>
          <wp:docPr id="2" name="Afbeelding 2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" r="-65247"/>
                  <a:stretch/>
                </pic:blipFill>
                <pic:spPr bwMode="auto">
                  <a:xfrm>
                    <a:off x="0" y="0"/>
                    <a:ext cx="1807200" cy="110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38CC9B" w14:textId="77777777" w:rsidR="00A04819" w:rsidRDefault="00A04819" w:rsidP="00A04819">
    <w:pPr>
      <w:pStyle w:val="Koptekst"/>
    </w:pPr>
  </w:p>
  <w:p w14:paraId="550E2788" w14:textId="77777777" w:rsidR="00A04819" w:rsidRDefault="00A04819" w:rsidP="00A04819">
    <w:pPr>
      <w:pStyle w:val="Koptekst"/>
    </w:pPr>
  </w:p>
  <w:p w14:paraId="1B0F625A" w14:textId="77777777" w:rsidR="00A04819" w:rsidRDefault="00A04819" w:rsidP="00A04819">
    <w:pPr>
      <w:pStyle w:val="Koptekst"/>
    </w:pPr>
  </w:p>
  <w:p w14:paraId="383CD749" w14:textId="77777777" w:rsidR="00A04819" w:rsidRDefault="00A04819" w:rsidP="00A04819">
    <w:pPr>
      <w:pStyle w:val="Koptekst"/>
    </w:pPr>
  </w:p>
  <w:p w14:paraId="111BD507" w14:textId="77777777" w:rsidR="00A04819" w:rsidRDefault="00A04819" w:rsidP="00A04819">
    <w:pPr>
      <w:pStyle w:val="Koptekst"/>
    </w:pPr>
  </w:p>
  <w:p w14:paraId="73C82849" w14:textId="77777777" w:rsidR="00A04819" w:rsidRDefault="00A04819" w:rsidP="00A04819">
    <w:pPr>
      <w:pStyle w:val="Koptekst"/>
    </w:pPr>
  </w:p>
  <w:p w14:paraId="60BE61F1" w14:textId="77777777" w:rsidR="00A04819" w:rsidRPr="00FE6275" w:rsidRDefault="00A04819" w:rsidP="00A04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421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0035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261D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EC9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5CFD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621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6080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8618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BE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E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F20FE"/>
    <w:multiLevelType w:val="multilevel"/>
    <w:tmpl w:val="B3FEA1DA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i w:val="0"/>
        <w:color w:val="E31F0E" w:themeColor="text2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835214F"/>
    <w:multiLevelType w:val="multilevel"/>
    <w:tmpl w:val="7B669B16"/>
    <w:styleLink w:val="CLBullets"/>
    <w:lvl w:ilvl="0">
      <w:start w:val="1"/>
      <w:numFmt w:val="bullet"/>
      <w:lvlText w:val=""/>
      <w:lvlJc w:val="left"/>
      <w:pPr>
        <w:ind w:left="340" w:hanging="340"/>
      </w:pPr>
      <w:rPr>
        <w:rFonts w:ascii="Wingdings" w:hAnsi="Wingdings" w:hint="default"/>
        <w:color w:val="E31F0E" w:themeColor="accent1"/>
      </w:rPr>
    </w:lvl>
    <w:lvl w:ilvl="1">
      <w:start w:val="1"/>
      <w:numFmt w:val="bullet"/>
      <w:lvlText w:val=""/>
      <w:lvlJc w:val="left"/>
      <w:pPr>
        <w:ind w:left="680" w:hanging="340"/>
      </w:pPr>
      <w:rPr>
        <w:rFonts w:ascii="Wingdings" w:hAnsi="Wingdings" w:hint="default"/>
        <w:color w:val="E31F0E" w:themeColor="accent1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Calibri" w:hAnsi="Calibri" w:hint="default"/>
        <w:color w:val="E31F0E" w:themeColor="accent1"/>
      </w:rPr>
    </w:lvl>
    <w:lvl w:ilvl="3">
      <w:start w:val="1"/>
      <w:numFmt w:val="bullet"/>
      <w:lvlText w:val=""/>
      <w:lvlJc w:val="left"/>
      <w:pPr>
        <w:ind w:left="1360" w:hanging="340"/>
      </w:pPr>
      <w:rPr>
        <w:rFonts w:ascii="Wingdings" w:hAnsi="Wingdings" w:hint="default"/>
        <w:color w:val="E31F0E" w:themeColor="accent1"/>
      </w:rPr>
    </w:lvl>
    <w:lvl w:ilvl="4">
      <w:start w:val="1"/>
      <w:numFmt w:val="bullet"/>
      <w:lvlText w:val="-"/>
      <w:lvlJc w:val="left"/>
      <w:pPr>
        <w:ind w:left="1700" w:hanging="340"/>
      </w:pPr>
      <w:rPr>
        <w:rFonts w:ascii="Calibri" w:hAnsi="Calibri" w:hint="default"/>
        <w:color w:val="E31F0E" w:themeColor="accent1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  <w:color w:val="E31F0E" w:themeColor="accent1"/>
      </w:rPr>
    </w:lvl>
    <w:lvl w:ilvl="6">
      <w:start w:val="1"/>
      <w:numFmt w:val="bullet"/>
      <w:lvlText w:val="-"/>
      <w:lvlJc w:val="left"/>
      <w:pPr>
        <w:ind w:left="2380" w:hanging="340"/>
      </w:pPr>
      <w:rPr>
        <w:rFonts w:ascii="Calibri" w:hAnsi="Calibri" w:hint="default"/>
        <w:color w:val="E31F0E" w:themeColor="accent1"/>
      </w:rPr>
    </w:lvl>
    <w:lvl w:ilvl="7">
      <w:start w:val="1"/>
      <w:numFmt w:val="bullet"/>
      <w:lvlText w:val=""/>
      <w:lvlJc w:val="left"/>
      <w:pPr>
        <w:ind w:left="2720" w:hanging="340"/>
      </w:pPr>
      <w:rPr>
        <w:rFonts w:ascii="Wingdings" w:hAnsi="Wingdings" w:hint="default"/>
        <w:color w:val="E31F0E" w:themeColor="accent1"/>
      </w:rPr>
    </w:lvl>
    <w:lvl w:ilvl="8">
      <w:start w:val="1"/>
      <w:numFmt w:val="bullet"/>
      <w:lvlText w:val="-"/>
      <w:lvlJc w:val="left"/>
      <w:pPr>
        <w:ind w:left="3060" w:hanging="340"/>
      </w:pPr>
      <w:rPr>
        <w:rFonts w:ascii="Calibri" w:hAnsi="Calibri" w:hint="default"/>
        <w:color w:val="E31F0E" w:themeColor="accent1"/>
      </w:rPr>
    </w:lvl>
  </w:abstractNum>
  <w:abstractNum w:abstractNumId="12" w15:restartNumberingAfterBreak="0">
    <w:nsid w:val="53B74D73"/>
    <w:multiLevelType w:val="multilevel"/>
    <w:tmpl w:val="18DCF5EA"/>
    <w:styleLink w:val="CLNumm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E31F0E" w:themeColor="text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/>
        <w:i w:val="0"/>
        <w:color w:val="E31F0E" w:themeColor="text2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  <w:b/>
        <w:i w:val="0"/>
        <w:color w:val="E31F0E" w:themeColor="text2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  <w:b/>
        <w:i w:val="0"/>
        <w:color w:val="E31F0E" w:themeColor="text2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662125144">
    <w:abstractNumId w:val="5"/>
  </w:num>
  <w:num w:numId="2" w16cid:durableId="194779372">
    <w:abstractNumId w:val="9"/>
  </w:num>
  <w:num w:numId="3" w16cid:durableId="1801918200">
    <w:abstractNumId w:val="7"/>
  </w:num>
  <w:num w:numId="4" w16cid:durableId="931740568">
    <w:abstractNumId w:val="6"/>
  </w:num>
  <w:num w:numId="5" w16cid:durableId="1041127084">
    <w:abstractNumId w:val="4"/>
  </w:num>
  <w:num w:numId="6" w16cid:durableId="1130585799">
    <w:abstractNumId w:val="8"/>
  </w:num>
  <w:num w:numId="7" w16cid:durableId="964387612">
    <w:abstractNumId w:val="3"/>
  </w:num>
  <w:num w:numId="8" w16cid:durableId="309600083">
    <w:abstractNumId w:val="2"/>
  </w:num>
  <w:num w:numId="9" w16cid:durableId="1184247588">
    <w:abstractNumId w:val="1"/>
  </w:num>
  <w:num w:numId="10" w16cid:durableId="704722407">
    <w:abstractNumId w:val="0"/>
  </w:num>
  <w:num w:numId="11" w16cid:durableId="1289163617">
    <w:abstractNumId w:val="11"/>
  </w:num>
  <w:num w:numId="12" w16cid:durableId="63649491">
    <w:abstractNumId w:val="12"/>
  </w:num>
  <w:num w:numId="13" w16cid:durableId="2060586567">
    <w:abstractNumId w:val="11"/>
  </w:num>
  <w:num w:numId="14" w16cid:durableId="981301987">
    <w:abstractNumId w:val="12"/>
  </w:num>
  <w:num w:numId="15" w16cid:durableId="38821187">
    <w:abstractNumId w:val="10"/>
  </w:num>
  <w:num w:numId="16" w16cid:durableId="648480437">
    <w:abstractNumId w:val="10"/>
  </w:num>
  <w:num w:numId="17" w16cid:durableId="1329092393">
    <w:abstractNumId w:val="10"/>
  </w:num>
  <w:num w:numId="18" w16cid:durableId="1879967633">
    <w:abstractNumId w:val="10"/>
  </w:num>
  <w:num w:numId="19" w16cid:durableId="1566645222">
    <w:abstractNumId w:val="10"/>
  </w:num>
  <w:num w:numId="20" w16cid:durableId="1744376084">
    <w:abstractNumId w:val="10"/>
  </w:num>
  <w:num w:numId="21" w16cid:durableId="1268000529">
    <w:abstractNumId w:val="10"/>
  </w:num>
  <w:num w:numId="22" w16cid:durableId="942374896">
    <w:abstractNumId w:val="10"/>
  </w:num>
  <w:num w:numId="23" w16cid:durableId="122043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Adres" w:val="Burgemeester Falkenaweg 54"/>
    <w:docVar w:name="idxBIC" w:val="INGBNL2A"/>
    <w:docVar w:name="idxBTW" w:val="n.n.b._x000d_"/>
    <w:docVar w:name="idxEmail" w:val="info@clafis.com"/>
    <w:docVar w:name="idxEntity" w:val="0"/>
    <w:docVar w:name="idxIBAN" w:val="NL14INGB0667414282"/>
    <w:docVar w:name="idxKVK" w:val="71901167"/>
    <w:docVar w:name="idxNaam" w:val="Clafis Groep B.V."/>
    <w:docVar w:name="idxPostCode" w:val="8442 LE"/>
    <w:docVar w:name="idxStad" w:val="Heerenveen"/>
    <w:docVar w:name="idxTelefoon" w:val="513 640 798"/>
  </w:docVars>
  <w:rsids>
    <w:rsidRoot w:val="008C0BD8"/>
    <w:rsid w:val="000B5E92"/>
    <w:rsid w:val="001F1FB1"/>
    <w:rsid w:val="00271BAE"/>
    <w:rsid w:val="002B3CA3"/>
    <w:rsid w:val="002C78E1"/>
    <w:rsid w:val="002E3A7D"/>
    <w:rsid w:val="00361694"/>
    <w:rsid w:val="00365D6B"/>
    <w:rsid w:val="003802A2"/>
    <w:rsid w:val="00380812"/>
    <w:rsid w:val="003B5DCB"/>
    <w:rsid w:val="004160B1"/>
    <w:rsid w:val="00450CB6"/>
    <w:rsid w:val="0049274D"/>
    <w:rsid w:val="004974CA"/>
    <w:rsid w:val="004A7ADC"/>
    <w:rsid w:val="004C53C5"/>
    <w:rsid w:val="00501FB1"/>
    <w:rsid w:val="005B21C6"/>
    <w:rsid w:val="005D31B0"/>
    <w:rsid w:val="005E44DF"/>
    <w:rsid w:val="006008C3"/>
    <w:rsid w:val="00621ECF"/>
    <w:rsid w:val="006868EA"/>
    <w:rsid w:val="006D3245"/>
    <w:rsid w:val="006D4395"/>
    <w:rsid w:val="006D523B"/>
    <w:rsid w:val="00707D79"/>
    <w:rsid w:val="0071712A"/>
    <w:rsid w:val="00757F17"/>
    <w:rsid w:val="0077206A"/>
    <w:rsid w:val="007B5D6B"/>
    <w:rsid w:val="00841C44"/>
    <w:rsid w:val="00845546"/>
    <w:rsid w:val="00845A69"/>
    <w:rsid w:val="00846F50"/>
    <w:rsid w:val="00855B65"/>
    <w:rsid w:val="00877A72"/>
    <w:rsid w:val="008C0BD8"/>
    <w:rsid w:val="008F662E"/>
    <w:rsid w:val="0092041B"/>
    <w:rsid w:val="0099664E"/>
    <w:rsid w:val="009D3821"/>
    <w:rsid w:val="00A04819"/>
    <w:rsid w:val="00A06051"/>
    <w:rsid w:val="00A21D4F"/>
    <w:rsid w:val="00A7648A"/>
    <w:rsid w:val="00AF1DBB"/>
    <w:rsid w:val="00B237D7"/>
    <w:rsid w:val="00B34D22"/>
    <w:rsid w:val="00B36E16"/>
    <w:rsid w:val="00B82A3A"/>
    <w:rsid w:val="00BA7FB7"/>
    <w:rsid w:val="00BC1153"/>
    <w:rsid w:val="00BC5392"/>
    <w:rsid w:val="00BD695F"/>
    <w:rsid w:val="00C06717"/>
    <w:rsid w:val="00C116D2"/>
    <w:rsid w:val="00C6797B"/>
    <w:rsid w:val="00C70187"/>
    <w:rsid w:val="00CA14E1"/>
    <w:rsid w:val="00CC1A20"/>
    <w:rsid w:val="00D34CFB"/>
    <w:rsid w:val="00D355C8"/>
    <w:rsid w:val="00D7038E"/>
    <w:rsid w:val="00D72ED8"/>
    <w:rsid w:val="00DA00D9"/>
    <w:rsid w:val="00DB003C"/>
    <w:rsid w:val="00DB2655"/>
    <w:rsid w:val="00DF7742"/>
    <w:rsid w:val="00E2613D"/>
    <w:rsid w:val="00E55BE5"/>
    <w:rsid w:val="00E7690F"/>
    <w:rsid w:val="00F027F3"/>
    <w:rsid w:val="00F35065"/>
    <w:rsid w:val="00F377C8"/>
    <w:rsid w:val="00F63E17"/>
    <w:rsid w:val="00F80A9C"/>
    <w:rsid w:val="00FB63C2"/>
    <w:rsid w:val="00FE6275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F3BD"/>
  <w15:chartTrackingRefBased/>
  <w15:docId w15:val="{F97C07DA-4981-47B9-8EB6-47073022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D79"/>
    <w:pPr>
      <w:contextualSpacing/>
    </w:pPr>
  </w:style>
  <w:style w:type="paragraph" w:styleId="Kop1">
    <w:name w:val="heading 1"/>
    <w:basedOn w:val="Standaard"/>
    <w:next w:val="Standaard"/>
    <w:link w:val="Kop1Char"/>
    <w:uiPriority w:val="9"/>
    <w:qFormat/>
    <w:rsid w:val="00707D79"/>
    <w:pPr>
      <w:keepNext/>
      <w:keepLines/>
      <w:numPr>
        <w:numId w:val="23"/>
      </w:numPr>
      <w:spacing w:before="16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7D79"/>
    <w:pPr>
      <w:keepNext/>
      <w:keepLines/>
      <w:numPr>
        <w:ilvl w:val="1"/>
        <w:numId w:val="23"/>
      </w:numPr>
      <w:spacing w:before="40" w:after="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7D79"/>
    <w:pPr>
      <w:keepNext/>
      <w:keepLines/>
      <w:numPr>
        <w:ilvl w:val="2"/>
        <w:numId w:val="23"/>
      </w:numPr>
      <w:spacing w:before="40" w:after="0"/>
      <w:outlineLvl w:val="2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7D79"/>
    <w:pPr>
      <w:keepNext/>
      <w:keepLines/>
      <w:numPr>
        <w:ilvl w:val="3"/>
        <w:numId w:val="2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7D79"/>
    <w:pPr>
      <w:keepNext/>
      <w:keepLines/>
      <w:numPr>
        <w:ilvl w:val="4"/>
        <w:numId w:val="23"/>
      </w:numPr>
      <w:spacing w:before="40" w:after="0"/>
      <w:outlineLvl w:val="4"/>
    </w:pPr>
    <w:rPr>
      <w:rFonts w:asciiTheme="majorHAnsi" w:eastAsiaTheme="majorEastAsia" w:hAnsiTheme="majorHAnsi" w:cstheme="majorBidi"/>
      <w:color w:val="A9160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7D79"/>
    <w:pPr>
      <w:keepNext/>
      <w:keepLines/>
      <w:numPr>
        <w:ilvl w:val="5"/>
        <w:numId w:val="23"/>
      </w:numPr>
      <w:spacing w:before="40" w:after="0"/>
      <w:outlineLvl w:val="5"/>
    </w:pPr>
    <w:rPr>
      <w:rFonts w:asciiTheme="majorHAnsi" w:eastAsiaTheme="majorEastAsia" w:hAnsiTheme="majorHAnsi" w:cstheme="majorBidi"/>
      <w:color w:val="710F0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7D79"/>
    <w:pPr>
      <w:keepNext/>
      <w:keepLines/>
      <w:numPr>
        <w:ilvl w:val="6"/>
        <w:numId w:val="2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7D79"/>
    <w:pPr>
      <w:keepNext/>
      <w:keepLines/>
      <w:numPr>
        <w:ilvl w:val="7"/>
        <w:numId w:val="2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7D79"/>
    <w:pPr>
      <w:keepNext/>
      <w:keepLines/>
      <w:numPr>
        <w:ilvl w:val="8"/>
        <w:numId w:val="2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7D79"/>
  </w:style>
  <w:style w:type="paragraph" w:styleId="Voettekst">
    <w:name w:val="footer"/>
    <w:basedOn w:val="Standaard"/>
    <w:link w:val="VoettekstChar"/>
    <w:uiPriority w:val="99"/>
    <w:unhideWhenUsed/>
    <w:rsid w:val="00707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7D79"/>
  </w:style>
  <w:style w:type="paragraph" w:styleId="Geenafstand">
    <w:name w:val="No Spacing"/>
    <w:uiPriority w:val="1"/>
    <w:qFormat/>
    <w:rsid w:val="00707D7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07D79"/>
    <w:rPr>
      <w:color w:val="E31F0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7D79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70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07D79"/>
    <w:rPr>
      <w:rFonts w:asciiTheme="majorHAnsi" w:eastAsiaTheme="majorEastAsia" w:hAnsiTheme="majorHAnsi" w:cstheme="majorBidi"/>
      <w:b/>
      <w:sz w:val="40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707D79"/>
    <w:rPr>
      <w:rFonts w:asciiTheme="minorHAnsi" w:hAnsiTheme="minorHAnsi"/>
      <w:color w:val="808080"/>
      <w:sz w:val="20"/>
    </w:rPr>
  </w:style>
  <w:style w:type="numbering" w:customStyle="1" w:styleId="CLBullets">
    <w:name w:val="CL Bullets"/>
    <w:uiPriority w:val="99"/>
    <w:locked/>
    <w:rsid w:val="00707D79"/>
    <w:pPr>
      <w:numPr>
        <w:numId w:val="11"/>
      </w:numPr>
    </w:pPr>
  </w:style>
  <w:style w:type="numbering" w:customStyle="1" w:styleId="CLNummering">
    <w:name w:val="CL Nummering"/>
    <w:uiPriority w:val="99"/>
    <w:rsid w:val="00707D79"/>
    <w:pPr>
      <w:numPr>
        <w:numId w:val="12"/>
      </w:numPr>
    </w:pPr>
  </w:style>
  <w:style w:type="table" w:customStyle="1" w:styleId="CLTabel1">
    <w:name w:val="CL Tabel 1"/>
    <w:basedOn w:val="Standaardtabel"/>
    <w:uiPriority w:val="99"/>
    <w:rsid w:val="00707D79"/>
    <w:pPr>
      <w:spacing w:after="0" w:line="240" w:lineRule="auto"/>
    </w:pPr>
    <w:tblPr>
      <w:tblBorders>
        <w:top w:val="single" w:sz="4" w:space="0" w:color="E31F0E" w:themeColor="text2"/>
        <w:left w:val="single" w:sz="4" w:space="0" w:color="E31F0E" w:themeColor="text2"/>
        <w:bottom w:val="single" w:sz="4" w:space="0" w:color="E31F0E" w:themeColor="text2"/>
        <w:right w:val="single" w:sz="4" w:space="0" w:color="E31F0E" w:themeColor="text2"/>
        <w:insideH w:val="single" w:sz="4" w:space="0" w:color="E31F0E" w:themeColor="text2"/>
        <w:insideV w:val="single" w:sz="4" w:space="0" w:color="E31F0E" w:themeColor="text2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2">
    <w:name w:val="CL Tabel 2"/>
    <w:basedOn w:val="CLTabel1"/>
    <w:uiPriority w:val="99"/>
    <w:rsid w:val="00707D79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E31F0E" w:themeFill="text2"/>
      </w:tcPr>
    </w:tblStylePr>
    <w:tblStylePr w:type="lastRow">
      <w:rPr>
        <w:b/>
      </w:rPr>
      <w:tblPr/>
      <w:tcPr>
        <w:shd w:val="clear" w:color="auto" w:fill="F2F2F2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customStyle="1" w:styleId="CLTabel3">
    <w:name w:val="CL Tabel 3"/>
    <w:basedOn w:val="Standaardtabel"/>
    <w:uiPriority w:val="99"/>
    <w:rsid w:val="00707D79"/>
    <w:pPr>
      <w:spacing w:after="0" w:line="240" w:lineRule="auto"/>
    </w:pPr>
    <w:tblPr>
      <w:tblStyleRowBandSize w:val="1"/>
      <w:tblBorders>
        <w:insideH w:val="single" w:sz="8" w:space="0" w:color="E31F0E" w:themeColor="text2"/>
        <w:insideV w:val="single" w:sz="8" w:space="0" w:color="E31F0E" w:themeColor="text2"/>
      </w:tblBorders>
    </w:tblPr>
    <w:tcPr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FAB5B0"/>
      </w:tcPr>
    </w:tblStylePr>
  </w:style>
  <w:style w:type="table" w:customStyle="1" w:styleId="CLTabel4">
    <w:name w:val="CL Tabel 4"/>
    <w:basedOn w:val="Standaardtabel"/>
    <w:uiPriority w:val="99"/>
    <w:rsid w:val="00707D79"/>
    <w:pPr>
      <w:spacing w:after="0" w:line="240" w:lineRule="auto"/>
    </w:pPr>
    <w:tblPr>
      <w:tblStyleRowBandSize w:val="1"/>
    </w:tblPr>
    <w:tcPr>
      <w:vAlign w:val="center"/>
    </w:tcPr>
    <w:tblStylePr w:type="firstRow">
      <w:rPr>
        <w:b/>
      </w:rPr>
      <w:tblPr/>
      <w:tcPr>
        <w:shd w:val="clear" w:color="auto" w:fill="F2F2F2"/>
      </w:tcPr>
    </w:tblStylePr>
    <w:tblStylePr w:type="firstCol">
      <w:rPr>
        <w:b/>
      </w:rPr>
    </w:tblStylePr>
    <w:tblStylePr w:type="band2Horz">
      <w:tblPr/>
      <w:tcPr>
        <w:shd w:val="clear" w:color="auto" w:fill="F2F2F2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07D79"/>
    <w:pPr>
      <w:spacing w:after="200" w:line="240" w:lineRule="auto"/>
    </w:pPr>
    <w:rPr>
      <w:i/>
      <w:iCs/>
      <w:color w:val="E31F0E" w:themeColor="text2"/>
      <w:sz w:val="18"/>
      <w:szCs w:val="18"/>
    </w:rPr>
  </w:style>
  <w:style w:type="paragraph" w:customStyle="1" w:styleId="CLKopongenummerd">
    <w:name w:val="CL Kop ongenummerd"/>
    <w:basedOn w:val="Standaard"/>
    <w:rsid w:val="00707D79"/>
    <w:pPr>
      <w:spacing w:before="160" w:after="320"/>
    </w:pPr>
    <w:rPr>
      <w:rFonts w:asciiTheme="majorHAnsi" w:hAnsiTheme="majorHAnsi" w:cstheme="majorHAnsi"/>
      <w:b/>
      <w:sz w:val="40"/>
      <w:szCs w:val="40"/>
    </w:rPr>
  </w:style>
  <w:style w:type="paragraph" w:customStyle="1" w:styleId="CLOndertitel">
    <w:name w:val="CL_Ondertitel"/>
    <w:basedOn w:val="Standaard"/>
    <w:rsid w:val="00707D79"/>
    <w:pPr>
      <w:spacing w:after="180"/>
    </w:pPr>
    <w:rPr>
      <w:b/>
      <w:color w:val="E31F0E" w:themeColor="text2"/>
      <w:sz w:val="28"/>
      <w:szCs w:val="28"/>
      <w:lang w:val="en-US"/>
    </w:rPr>
  </w:style>
  <w:style w:type="paragraph" w:customStyle="1" w:styleId="CLTussenbladTitel">
    <w:name w:val="CL Tussenblad Titel"/>
    <w:basedOn w:val="CLOndertitel"/>
    <w:next w:val="Standaard"/>
    <w:rsid w:val="00707D79"/>
    <w:pPr>
      <w:spacing w:after="0"/>
    </w:pPr>
    <w:rPr>
      <w:color w:val="000000" w:themeColor="tex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707D79"/>
    <w:pPr>
      <w:spacing w:after="100"/>
    </w:pPr>
    <w:rPr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07D79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07D79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uiPriority w:val="9"/>
    <w:rsid w:val="00707D79"/>
    <w:rPr>
      <w:rFonts w:asciiTheme="majorHAnsi" w:eastAsiaTheme="majorEastAsia" w:hAnsiTheme="majorHAnsi" w:cstheme="majorBidi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07D79"/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7D79"/>
    <w:rPr>
      <w:rFonts w:asciiTheme="majorHAnsi" w:eastAsiaTheme="majorEastAsia" w:hAnsiTheme="majorHAnsi" w:cstheme="majorBidi"/>
      <w:i/>
      <w:iCs/>
      <w:color w:val="A9160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7D79"/>
    <w:rPr>
      <w:rFonts w:asciiTheme="majorHAnsi" w:eastAsiaTheme="majorEastAsia" w:hAnsiTheme="majorHAnsi" w:cstheme="majorBidi"/>
      <w:color w:val="A9160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7D79"/>
    <w:rPr>
      <w:rFonts w:asciiTheme="majorHAnsi" w:eastAsiaTheme="majorEastAsia" w:hAnsiTheme="majorHAnsi" w:cstheme="majorBidi"/>
      <w:color w:val="710F07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7D79"/>
    <w:rPr>
      <w:rFonts w:asciiTheme="majorHAnsi" w:eastAsiaTheme="majorEastAsia" w:hAnsiTheme="majorHAnsi" w:cstheme="majorBidi"/>
      <w:i/>
      <w:iCs/>
      <w:color w:val="710F07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7D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7D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rsid w:val="00707D79"/>
    <w:pPr>
      <w:spacing w:before="80" w:after="80"/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rsid w:val="00707D79"/>
    <w:pPr>
      <w:numPr>
        <w:ilvl w:val="1"/>
      </w:numPr>
      <w:spacing w:after="0"/>
    </w:pPr>
    <w:rPr>
      <w:rFonts w:eastAsiaTheme="minorEastAsia"/>
      <w:kern w:val="22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79"/>
    <w:rPr>
      <w:rFonts w:eastAsiaTheme="minorEastAsia"/>
      <w:kern w:val="22"/>
      <w:sz w:val="28"/>
      <w:szCs w:val="22"/>
    </w:rPr>
  </w:style>
  <w:style w:type="paragraph" w:styleId="Titel">
    <w:name w:val="Title"/>
    <w:basedOn w:val="Standaard"/>
    <w:next w:val="Standaard"/>
    <w:link w:val="TitelChar"/>
    <w:uiPriority w:val="10"/>
    <w:rsid w:val="00707D79"/>
    <w:pPr>
      <w:spacing w:after="0" w:line="240" w:lineRule="auto"/>
    </w:pPr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7D79"/>
    <w:rPr>
      <w:rFonts w:asciiTheme="majorHAnsi" w:eastAsiaTheme="majorEastAsia" w:hAnsiTheme="majorHAnsi" w:cstheme="majorBidi"/>
      <w:color w:val="auto"/>
      <w:kern w:val="28"/>
      <w:sz w:val="68"/>
      <w:szCs w:val="56"/>
    </w:rPr>
  </w:style>
  <w:style w:type="paragraph" w:customStyle="1" w:styleId="Tussenkop">
    <w:name w:val="Tussenkop"/>
    <w:basedOn w:val="Standaard"/>
    <w:next w:val="Standaard"/>
    <w:rsid w:val="00855B65"/>
    <w:pPr>
      <w:spacing w:before="160" w:after="0"/>
      <w:contextualSpacing w:val="0"/>
    </w:pPr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JansenCLAFISI\AppData\Roaming\Microsoft\Templates\CLAFIS%20Leeg.dotx" TargetMode="External"/></Relationships>
</file>

<file path=word/theme/theme1.xml><?xml version="1.0" encoding="utf-8"?>
<a:theme xmlns:a="http://schemas.openxmlformats.org/drawingml/2006/main" name="Kantoorthema">
  <a:themeElements>
    <a:clrScheme name="Clafis">
      <a:dk1>
        <a:srgbClr val="000000"/>
      </a:dk1>
      <a:lt1>
        <a:srgbClr val="FFFFFF"/>
      </a:lt1>
      <a:dk2>
        <a:srgbClr val="E31F0E"/>
      </a:dk2>
      <a:lt2>
        <a:srgbClr val="FFFFFF"/>
      </a:lt2>
      <a:accent1>
        <a:srgbClr val="E31F0E"/>
      </a:accent1>
      <a:accent2>
        <a:srgbClr val="000000"/>
      </a:accent2>
      <a:accent3>
        <a:srgbClr val="F2F2F2"/>
      </a:accent3>
      <a:accent4>
        <a:srgbClr val="E31F0E"/>
      </a:accent4>
      <a:accent5>
        <a:srgbClr val="000000"/>
      </a:accent5>
      <a:accent6>
        <a:srgbClr val="F2F2F2"/>
      </a:accent6>
      <a:hlink>
        <a:srgbClr val="E31F0E"/>
      </a:hlink>
      <a:folHlink>
        <a:srgbClr val="000000"/>
      </a:folHlink>
    </a:clrScheme>
    <a:fontScheme name="Clafi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2022-07-27T00:00:00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43831712D6944A6E7CAC9FC1EE16D" ma:contentTypeVersion="9" ma:contentTypeDescription="Een nieuw document maken." ma:contentTypeScope="" ma:versionID="ef9beaa7135c25cc8a9735f659cd9475">
  <xsd:schema xmlns:xsd="http://www.w3.org/2001/XMLSchema" xmlns:xs="http://www.w3.org/2001/XMLSchema" xmlns:p="http://schemas.microsoft.com/office/2006/metadata/properties" xmlns:ns2="ab95b036-0a35-4a7a-9122-4b2eea063ae0" xmlns:ns3="2c71ba2a-3b09-43c5-a30b-b6a79f6be244" targetNamespace="http://schemas.microsoft.com/office/2006/metadata/properties" ma:root="true" ma:fieldsID="a4ce6c1c49452f52920dfbfc0dcdde82" ns2:_="" ns3:_="">
    <xsd:import namespace="ab95b036-0a35-4a7a-9122-4b2eea063ae0"/>
    <xsd:import namespace="2c71ba2a-3b09-43c5-a30b-b6a79f6be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b036-0a35-4a7a-9122-4b2eea063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8259db6-8ee8-4439-9b4a-2793a167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1ba2a-3b09-43c5-a30b-b6a79f6be2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bf0935-aa95-4245-a2d0-a3f7f5a54540}" ma:internalName="TaxCatchAll" ma:showField="CatchAllData" ma:web="2c71ba2a-3b09-43c5-a30b-b6a79f6be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xtra xmlns="Extra">
  <FirstName/>
  <LastName/>
  <Initials/>
  <Name/>
  <InitialName/>
  <Function/>
  <FunctionExcerpt/>
  <Title/>
  <DateOfBirth/>
  <Residence/>
  <Recipient/>
  <Address/>
  <POBox/>
  <ZIP/>
  <City/>
  <Address2/>
  <ZIP2/>
  <City2/>
  <State/>
  <Country/>
  <Email/>
  <EmailEx/>
  <Telephone/>
  <TelephoneEx/>
  <TelephoneHome/>
  <Fax/>
  <Office/>
  <Department/>
  <Company/>
  <Manager/>
  <Description/>
  <ClientName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Entity/>
  <Language/>
  <Path/>
  <Extra1/>
  <Extra2/>
  <Extra3/>
  <Extra4/>
  <Extra5/>
  <Extra6/>
  <Extra7/>
  <Extra8/>
  <Extra9/>
</Extr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42FC9B-2EE9-47ED-9A5B-8EDD3370C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5b036-0a35-4a7a-9122-4b2eea063ae0"/>
    <ds:schemaRef ds:uri="2c71ba2a-3b09-43c5-a30b-b6a79f6be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C6245B-FBCC-4266-AD35-BF502F8C1C42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607F1DE6-3EC4-47A8-B3B7-A81E02218D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2C39AF-7F7E-4093-87BF-7CC10424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CLAFIS Leeg.dotx</Template>
  <TotalTime>19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Jansen | CLAFIS Ingenieus</dc:creator>
  <cp:keywords/>
  <dc:description/>
  <cp:lastModifiedBy>Dimitri Jansen | CLAFIS Ingenieus</cp:lastModifiedBy>
  <cp:revision>12</cp:revision>
  <dcterms:created xsi:type="dcterms:W3CDTF">2022-07-27T15:09:00Z</dcterms:created>
  <dcterms:modified xsi:type="dcterms:W3CDTF">2022-11-02T09:32:00Z</dcterms:modified>
</cp:coreProperties>
</file>