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0609937D" w:rsidR="00DF15DE" w:rsidRDefault="00E1231A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E1231A">
        <w:t>Nieuwbouw Kindcentrum De Poel te Langeraar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3742245C" w:rsidR="00AF54B7" w:rsidRDefault="008D1FA0" w:rsidP="000D0C85">
      <w:pPr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</w:t>
      </w:r>
      <w:r w:rsidR="00CF287F" w:rsidRPr="00B72366">
        <w:rPr>
          <w:lang w:eastAsia="en-US"/>
        </w:rPr>
        <w:t>van</w:t>
      </w:r>
      <w:r w:rsidR="00143382" w:rsidRPr="00B72366">
        <w:rPr>
          <w:lang w:eastAsia="en-US"/>
        </w:rPr>
        <w:t xml:space="preserve"> </w:t>
      </w:r>
      <w:r w:rsidR="00143382" w:rsidRPr="00B72366">
        <w:rPr>
          <w:b/>
          <w:bCs/>
          <w:lang w:eastAsia="en-US"/>
        </w:rPr>
        <w:t xml:space="preserve">het </w:t>
      </w:r>
      <w:r w:rsidR="00CF287F" w:rsidRPr="00B72366">
        <w:rPr>
          <w:b/>
          <w:bCs/>
          <w:lang w:eastAsia="en-US"/>
        </w:rPr>
        <w:t xml:space="preserve">in hoofdstuk 8.5 van de </w:t>
      </w:r>
      <w:r w:rsidR="00143382" w:rsidRPr="00B72366">
        <w:rPr>
          <w:b/>
          <w:bCs/>
          <w:lang w:eastAsia="en-US"/>
        </w:rPr>
        <w:t>selectieleidraad aantal vermelde</w:t>
      </w:r>
      <w:r w:rsidR="00B72366" w:rsidRPr="00B72366">
        <w:rPr>
          <w:b/>
          <w:bCs/>
          <w:lang w:eastAsia="en-US"/>
        </w:rPr>
        <w:t xml:space="preserve"> verschillende</w:t>
      </w:r>
      <w:r w:rsidR="00EC1620" w:rsidRPr="00B72366">
        <w:rPr>
          <w:b/>
          <w:lang w:eastAsia="en-US"/>
        </w:rPr>
        <w:t xml:space="preserve"> </w:t>
      </w:r>
      <w:r w:rsidR="007F1EA5" w:rsidRPr="00B72366">
        <w:rPr>
          <w:b/>
          <w:lang w:eastAsia="en-US"/>
        </w:rPr>
        <w:t>projecten</w:t>
      </w:r>
      <w:r w:rsidR="007F1EA5" w:rsidRPr="00B72366">
        <w:rPr>
          <w:b/>
          <w:vertAlign w:val="superscript"/>
          <w:lang w:eastAsia="en-US"/>
        </w:rPr>
        <w:t>1</w:t>
      </w:r>
      <w:r w:rsidR="00B72366">
        <w:rPr>
          <w:b/>
          <w:lang w:eastAsia="en-US"/>
        </w:rPr>
        <w:t>,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5F75D7E8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>De referentieprojecten zijn in de periode van 5 jaar voorafgaand aan de uiterste datum van Aanmelding naar behoren opgeleverd, verleend uitstel daarbij inbegrepen. Van maximaal 1 referentieproject is toegestaan dat deze nog niet is opgeleverd</w:t>
      </w:r>
      <w:r w:rsidR="006112E4">
        <w:rPr>
          <w:vertAlign w:val="superscript"/>
          <w:lang w:eastAsia="en-US"/>
        </w:rPr>
        <w:t>1</w:t>
      </w:r>
      <w:r w:rsidRPr="00DD22AD">
        <w:rPr>
          <w:lang w:eastAsia="en-US"/>
        </w:rPr>
        <w:t xml:space="preserve">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36977C51" w14:textId="77777777" w:rsidR="00C803CE" w:rsidRDefault="00C803CE" w:rsidP="008D1FA0"/>
    <w:p w14:paraId="5E2FDEA7" w14:textId="77777777" w:rsidR="00C803CE" w:rsidRDefault="00C803CE" w:rsidP="008D1FA0"/>
    <w:p w14:paraId="0580E52D" w14:textId="77777777" w:rsidR="00C803CE" w:rsidRDefault="00C803CE" w:rsidP="008D1FA0"/>
    <w:p w14:paraId="29F6CDF2" w14:textId="77777777" w:rsidR="00C803CE" w:rsidRDefault="00C803CE" w:rsidP="008D1FA0"/>
    <w:p w14:paraId="61697C0B" w14:textId="77777777" w:rsidR="00C803CE" w:rsidRDefault="00C803CE" w:rsidP="008D1FA0"/>
    <w:p w14:paraId="77D454F6" w14:textId="77777777" w:rsidR="00C803CE" w:rsidRDefault="00C803CE" w:rsidP="008D1FA0"/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28D38003" w14:textId="77777777" w:rsidR="00EC1966" w:rsidRDefault="00EC1966" w:rsidP="00EC1966">
            <w:pPr>
              <w:rPr>
                <w:rFonts w:cs="Verdana"/>
              </w:rPr>
            </w:pPr>
          </w:p>
          <w:p w14:paraId="1A4FF57C" w14:textId="7E70CB23" w:rsidR="00EC1966" w:rsidRPr="00EC1966" w:rsidRDefault="00D46B7B" w:rsidP="00EC1966">
            <w:pPr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- </w:t>
            </w:r>
            <w:r w:rsidR="00EC1966" w:rsidRPr="00EC1966">
              <w:rPr>
                <w:rFonts w:cs="Verdana"/>
                <w:b/>
                <w:bCs/>
              </w:rPr>
              <w:t>ALLEEN PERCEEL 1</w:t>
            </w:r>
            <w:r>
              <w:rPr>
                <w:rFonts w:cs="Verdana"/>
                <w:b/>
                <w:bCs/>
              </w:rPr>
              <w:t xml:space="preserve"> - </w:t>
            </w:r>
          </w:p>
          <w:p w14:paraId="0BF061C4" w14:textId="77777777" w:rsidR="006225FB" w:rsidRDefault="004D15CF" w:rsidP="006225FB">
            <w:pPr>
              <w:numPr>
                <w:ilvl w:val="0"/>
                <w:numId w:val="15"/>
              </w:numPr>
              <w:rPr>
                <w:rFonts w:cs="Verdana"/>
              </w:rPr>
            </w:pPr>
            <w:r>
              <w:rPr>
                <w:rFonts w:cs="Verdana"/>
              </w:rPr>
              <w:t>Referentie selectiecriteria 3, subcrite</w:t>
            </w:r>
            <w:r w:rsidR="006225FB">
              <w:rPr>
                <w:rFonts w:cs="Verdana"/>
              </w:rPr>
              <w:t xml:space="preserve">ria </w:t>
            </w:r>
          </w:p>
          <w:p w14:paraId="4AC88427" w14:textId="4FAFFD1B" w:rsidR="006225FB" w:rsidRPr="006225FB" w:rsidRDefault="006225FB" w:rsidP="00D03EF2">
            <w:pPr>
              <w:ind w:left="705"/>
              <w:rPr>
                <w:rFonts w:cs="Verdana"/>
              </w:rPr>
            </w:pPr>
            <w:r w:rsidRPr="006225FB">
              <w:rPr>
                <w:rFonts w:cs="Verdana"/>
              </w:rPr>
              <w:t xml:space="preserve">“ervaring met </w:t>
            </w:r>
            <w:r>
              <w:rPr>
                <w:rFonts w:cs="Verdana"/>
              </w:rPr>
              <w:t>realisatie woongebouw”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68187EF3" w14:textId="77777777" w:rsidR="008D1FA0" w:rsidRDefault="008D1FA0" w:rsidP="00FA4FE7"/>
          <w:p w14:paraId="3EE8F4C0" w14:textId="77777777" w:rsidR="00DB20C5" w:rsidRDefault="00DB20C5" w:rsidP="00FA4FE7"/>
          <w:p w14:paraId="2E7A8E44" w14:textId="77777777" w:rsidR="00EC1966" w:rsidRDefault="00EC1966" w:rsidP="00FA4FE7"/>
          <w:p w14:paraId="7E0E5A2C" w14:textId="77777777" w:rsidR="00EC1966" w:rsidRDefault="00EC1966" w:rsidP="00FA4FE7"/>
          <w:p w14:paraId="5A839675" w14:textId="7FC8EA12" w:rsidR="00527D87" w:rsidRPr="001A33CD" w:rsidRDefault="00527D87" w:rsidP="00FA4FE7">
            <w:r w:rsidRPr="00646C5C">
              <w:t>Ja / Nee</w:t>
            </w:r>
          </w:p>
        </w:tc>
      </w:tr>
    </w:tbl>
    <w:p w14:paraId="5BC4314A" w14:textId="77777777" w:rsidR="00FA4FE7" w:rsidRPr="001A33CD" w:rsidRDefault="00FA4FE7" w:rsidP="00FA4FE7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820"/>
        <w:gridCol w:w="1528"/>
        <w:gridCol w:w="279"/>
        <w:gridCol w:w="1608"/>
      </w:tblGrid>
      <w:tr w:rsidR="00FA4FE7" w:rsidRPr="001A33CD" w14:paraId="688AE344" w14:textId="77777777" w:rsidTr="00540725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540725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540725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27ABAAF1" w14:textId="77777777" w:rsidR="00FA4FE7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FD83522" w14:textId="7FC9B9E9" w:rsidR="005F5F8E" w:rsidRPr="001A33CD" w:rsidRDefault="005F5F8E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40725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508468C" w14:textId="77777777" w:rsidR="00D46B7B" w:rsidRPr="007E2A00" w:rsidRDefault="00D46B7B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614623E" w14:textId="77777777" w:rsidR="00EC2186" w:rsidRDefault="00EC218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540725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1.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de maximale energiebehoefte in kWh per m2 gebruiksoppervlak per jaar:</w:t>
            </w:r>
          </w:p>
          <w:p w14:paraId="6E434BB4" w14:textId="42DBDDFF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2.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maximale primair fossiel energiegebruik, eveneens in kWh per m2 gebruiksoppervlak per jaar:</w:t>
            </w:r>
          </w:p>
          <w:p w14:paraId="26BC27E3" w14:textId="44FDDC27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3.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minimale aandeel hernieuwbare energie in procenten:</w:t>
            </w:r>
          </w:p>
          <w:p w14:paraId="1B52EDBC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5776F699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09DF395B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559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540725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540725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540725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540725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1EB14A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52845728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A10897A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2776CF0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13F14B36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253F402A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Peuterspeelzaal;</w:t>
            </w:r>
          </w:p>
          <w:p w14:paraId="692894F9" w14:textId="77777777" w:rsidR="004A6D95" w:rsidRPr="004A6D95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 w:rsidR="004A6D95">
              <w:rPr>
                <w:rFonts w:cs="Verdana"/>
              </w:rPr>
              <w:t>;</w:t>
            </w:r>
          </w:p>
          <w:p w14:paraId="7D29CF4F" w14:textId="29EE3217" w:rsidR="0080340D" w:rsidRPr="007E302B" w:rsidRDefault="0013378C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Bewegingsonderwijs (gymzaal)</w:t>
            </w:r>
            <w:r w:rsidR="00D90293"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71A9694" w14:textId="77777777" w:rsidR="0080340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120F8921" w:rsidR="0013378C" w:rsidRPr="001A33CD" w:rsidRDefault="0013378C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22346A70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1</w:t>
            </w:r>
            <w:r w:rsidRPr="001A27F7">
              <w:rPr>
                <w:rFonts w:cs="Verdana"/>
              </w:rPr>
              <w:t>.</w:t>
            </w:r>
            <w:r w:rsidR="00E02C4C">
              <w:rPr>
                <w:rFonts w:cs="Verdana"/>
              </w:rPr>
              <w:t>5</w:t>
            </w:r>
            <w:r w:rsidRPr="001A27F7">
              <w:rPr>
                <w:rFonts w:cs="Verdana"/>
              </w:rPr>
              <w:t>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3D50E14F" w14:textId="43172BEE" w:rsidR="00860EF0" w:rsidRPr="00B86945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50FA83FE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6FE4C888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C1EA5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77777777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 xml:space="preserve"> 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11B522A8" w14:textId="77777777" w:rsidR="007353EE" w:rsidRDefault="007353EE" w:rsidP="00BA2416">
            <w:pPr>
              <w:spacing w:line="276" w:lineRule="auto"/>
            </w:pPr>
          </w:p>
          <w:p w14:paraId="3B9C97AD" w14:textId="148A1E32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067083" w:rsidRPr="001A33CD" w14:paraId="41CCE5A7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50CD2417" w14:textId="77777777" w:rsidR="00067083" w:rsidRPr="00B43999" w:rsidRDefault="00067083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0C0FA4" w14:textId="45EF8906" w:rsidR="003C1EA5" w:rsidRPr="003C1EA5" w:rsidRDefault="003C1EA5" w:rsidP="003C1EA5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 xml:space="preserve">Civieltechnische terreinwerkzaamheden </w:t>
            </w:r>
            <w:r>
              <w:rPr>
                <w:rFonts w:cs="Verdana"/>
                <w:u w:val="single"/>
              </w:rPr>
              <w:br/>
            </w:r>
            <w:r w:rsidRPr="003C1EA5">
              <w:rPr>
                <w:rFonts w:cs="Verdana"/>
                <w:u w:val="single"/>
              </w:rPr>
              <w:t xml:space="preserve">(alleen perceel 1): </w:t>
            </w:r>
          </w:p>
          <w:p w14:paraId="2CC0D6FA" w14:textId="11C84DEC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≥ 1500 m2 maakte onderdeel uit van de </w:t>
            </w:r>
          </w:p>
          <w:p w14:paraId="7D040AD6" w14:textId="77777777" w:rsidR="003C1EA5" w:rsidRPr="003C1EA5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opdracht (in onderaanneming); </w:t>
            </w:r>
          </w:p>
          <w:p w14:paraId="1F20A1AA" w14:textId="516A3B2A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≥ 1500 m2, coördinatie maakte onderdeel </w:t>
            </w:r>
          </w:p>
          <w:p w14:paraId="41E6BC37" w14:textId="77777777" w:rsidR="003C1EA5" w:rsidRPr="003C1EA5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uit van de opdracht (nevenaanneming); </w:t>
            </w:r>
          </w:p>
          <w:p w14:paraId="4BCF726E" w14:textId="29B37B26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maakte geen onderdeel uit van de opdracht </w:t>
            </w:r>
          </w:p>
          <w:p w14:paraId="68EE6CDB" w14:textId="2D2B0D0E" w:rsidR="00067083" w:rsidRPr="00A5635B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of coördinatiewerkzaamheden of </w:t>
            </w:r>
            <w:r w:rsidRPr="00A5635B">
              <w:rPr>
                <w:rFonts w:cs="Verdana"/>
              </w:rPr>
              <w:t>werkzaamheden waren &lt; 1500 m2.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8963D9C" w14:textId="77777777" w:rsidR="00067083" w:rsidRDefault="00067083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1041142B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6D91500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7E491801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F89167B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0CF4280B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561CECC0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EB35299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1DD2F9FB" w14:textId="0DB0E3B9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7201D696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1A7DD3" w:rsidRDefault="00746C64" w:rsidP="00D5420F">
            <w:pPr>
              <w:spacing w:line="276" w:lineRule="auto"/>
              <w:rPr>
                <w:u w:val="single"/>
              </w:rPr>
            </w:pPr>
            <w:r w:rsidRPr="001A7DD3">
              <w:rPr>
                <w:u w:val="single"/>
              </w:rPr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  <w:tr w:rsidR="001A7DD3" w:rsidRPr="001A33CD" w14:paraId="3CEC4DAB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8ECFECB" w14:textId="77777777" w:rsidR="001A7DD3" w:rsidRPr="00B43999" w:rsidRDefault="001A7DD3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5592548" w14:textId="77777777" w:rsidR="001A7DD3" w:rsidRDefault="00522ED6" w:rsidP="00D5420F">
            <w:pPr>
              <w:spacing w:line="276" w:lineRule="auto"/>
              <w:rPr>
                <w:u w:val="single"/>
              </w:rPr>
            </w:pPr>
            <w:r w:rsidRPr="00522ED6">
              <w:rPr>
                <w:u w:val="single"/>
              </w:rPr>
              <w:t>Ontwerpend installateur (alleen perceel 2):</w:t>
            </w:r>
          </w:p>
          <w:p w14:paraId="007CE1FF" w14:textId="6A2AFA6A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hoofdaannemer onderdeel uit van de opdracht; </w:t>
            </w:r>
          </w:p>
          <w:p w14:paraId="003EE0A6" w14:textId="3022689F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nevenaannemer onderdeel uit van de opdracht; </w:t>
            </w:r>
          </w:p>
          <w:p w14:paraId="76F77B2C" w14:textId="3CE67904" w:rsidR="00522ED6" w:rsidRPr="001A7DD3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u w:val="single"/>
              </w:rPr>
            </w:pPr>
            <w:r w:rsidRPr="00522ED6">
              <w:rPr>
                <w:rFonts w:cs="Verdana"/>
              </w:rPr>
              <w:t>maakte als onderaannemer (bijvoorbeeld van de bouwkundig aannemer) onderdeel uit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2876D9F" w14:textId="77777777" w:rsidR="001A7DD3" w:rsidRDefault="001A7DD3" w:rsidP="00D5420F">
            <w:pPr>
              <w:spacing w:line="276" w:lineRule="auto"/>
            </w:pPr>
          </w:p>
          <w:p w14:paraId="3085580F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5152EBDA" w14:textId="77777777" w:rsidR="00522ED6" w:rsidRDefault="00522ED6" w:rsidP="00D5420F">
            <w:pPr>
              <w:spacing w:line="276" w:lineRule="auto"/>
            </w:pPr>
          </w:p>
          <w:p w14:paraId="752EED66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3DEFC0FE" w14:textId="77777777" w:rsidR="00522ED6" w:rsidRDefault="00522ED6" w:rsidP="00D5420F">
            <w:pPr>
              <w:spacing w:line="276" w:lineRule="auto"/>
            </w:pPr>
          </w:p>
          <w:p w14:paraId="6D94A8D8" w14:textId="77777777" w:rsidR="00522ED6" w:rsidRDefault="00522ED6" w:rsidP="00D5420F">
            <w:pPr>
              <w:spacing w:line="276" w:lineRule="auto"/>
            </w:pPr>
          </w:p>
          <w:p w14:paraId="7B1E47CC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0F3D477D" w14:textId="31CBAC10" w:rsidR="00522ED6" w:rsidRPr="00D5420F" w:rsidRDefault="00522ED6" w:rsidP="00D5420F">
            <w:pPr>
              <w:spacing w:line="276" w:lineRule="auto"/>
            </w:pPr>
          </w:p>
        </w:tc>
      </w:tr>
    </w:tbl>
    <w:p w14:paraId="63F85DAA" w14:textId="0518BA2F" w:rsidR="00884832" w:rsidRDefault="00884832" w:rsidP="00871240">
      <w:pPr>
        <w:tabs>
          <w:tab w:val="left" w:pos="2579"/>
        </w:tabs>
      </w:pPr>
    </w:p>
    <w:p w14:paraId="20AB508D" w14:textId="77777777" w:rsidR="00884832" w:rsidRDefault="00884832">
      <w:pPr>
        <w:spacing w:line="240" w:lineRule="auto"/>
      </w:pPr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884832" w:rsidRPr="00742776" w14:paraId="0CADCB6B" w14:textId="77777777" w:rsidTr="00E256DA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594C0C" w14:textId="2C3C4BBF" w:rsidR="00884832" w:rsidRDefault="00884832" w:rsidP="00E256DA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 xml:space="preserve">3 – </w:t>
            </w:r>
            <w:r w:rsidRPr="00884832">
              <w:rPr>
                <w:rFonts w:cs="Arial"/>
                <w:b/>
                <w:u w:val="single"/>
              </w:rPr>
              <w:t>Alleen voor perceel 1</w:t>
            </w:r>
          </w:p>
          <w:p w14:paraId="19C744F9" w14:textId="6959CE95" w:rsidR="00884832" w:rsidRPr="00742776" w:rsidRDefault="00884832" w:rsidP="00E256DA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>
              <w:rPr>
                <w:rFonts w:cs="Arial"/>
                <w:b/>
              </w:rPr>
              <w:t>ervaring met realisatie woongebouw</w:t>
            </w:r>
            <w:r w:rsidRPr="0019394D">
              <w:rPr>
                <w:rFonts w:cs="Arial"/>
                <w:b/>
              </w:rPr>
              <w:t>”</w:t>
            </w:r>
            <w:r>
              <w:rPr>
                <w:rFonts w:cs="Arial"/>
                <w:b/>
              </w:rPr>
              <w:t>:</w:t>
            </w:r>
          </w:p>
        </w:tc>
      </w:tr>
      <w:tr w:rsidR="002A2AB9" w:rsidRPr="00A87B62" w14:paraId="4E606D4F" w14:textId="77777777" w:rsidTr="0078356E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0483C670" w14:textId="1080FA86" w:rsidR="002A2AB9" w:rsidRPr="00A87B62" w:rsidRDefault="002A2AB9" w:rsidP="0078356E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vragen hebben betrekking op perceel 1:</w:t>
            </w:r>
          </w:p>
        </w:tc>
      </w:tr>
      <w:tr w:rsidR="00884832" w:rsidRPr="001A33CD" w14:paraId="3BD49883" w14:textId="77777777" w:rsidTr="00A5701F">
        <w:trPr>
          <w:trHeight w:val="921"/>
        </w:trPr>
        <w:tc>
          <w:tcPr>
            <w:tcW w:w="562" w:type="dxa"/>
            <w:shd w:val="clear" w:color="auto" w:fill="auto"/>
          </w:tcPr>
          <w:p w14:paraId="02617BE0" w14:textId="77777777" w:rsidR="00884832" w:rsidRPr="00B43999" w:rsidRDefault="00884832" w:rsidP="00E256DA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60B7A670" w14:textId="2E200A10" w:rsidR="006D6ADA" w:rsidRPr="00623A34" w:rsidRDefault="00C11C26" w:rsidP="006D6ADA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6D6ADA" w:rsidRPr="00623A34">
              <w:rPr>
                <w:rFonts w:cs="Arial"/>
              </w:rPr>
              <w:t>ntwikkeling</w:t>
            </w:r>
            <w:r>
              <w:rPr>
                <w:rFonts w:cs="Arial"/>
              </w:rPr>
              <w:t xml:space="preserve"> betreft</w:t>
            </w:r>
            <w:r w:rsidR="006D6ADA" w:rsidRPr="00623A34">
              <w:rPr>
                <w:rFonts w:cs="Arial"/>
              </w:rPr>
              <w:t>:</w:t>
            </w:r>
          </w:p>
          <w:p w14:paraId="21604D26" w14:textId="3B044A4E" w:rsidR="006D6ADA" w:rsidRDefault="00C11C26" w:rsidP="006D6AD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Nieuwbouw</w:t>
            </w:r>
          </w:p>
          <w:p w14:paraId="6C060D2E" w14:textId="49E0FAD4" w:rsidR="00884832" w:rsidRPr="00A5701F" w:rsidRDefault="00A5701F" w:rsidP="00822A1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Overig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7582BBB8" w14:textId="77777777" w:rsidR="00884832" w:rsidRDefault="00884832" w:rsidP="00E256DA">
            <w:pPr>
              <w:spacing w:line="360" w:lineRule="auto"/>
              <w:rPr>
                <w:rFonts w:cs="Tahoma"/>
                <w:szCs w:val="17"/>
              </w:rPr>
            </w:pPr>
          </w:p>
          <w:p w14:paraId="267945D9" w14:textId="77777777" w:rsidR="006D6ADA" w:rsidRDefault="006D6ADA" w:rsidP="00E256D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423C8A2" w14:textId="2CE147A2" w:rsidR="006D6ADA" w:rsidRDefault="006D6ADA" w:rsidP="00E256D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C11C26" w:rsidRPr="001A33CD" w14:paraId="791AB153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64E167FD" w14:textId="77777777" w:rsidR="00C11C26" w:rsidRPr="00B43999" w:rsidRDefault="00C11C26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1815642" w14:textId="77777777" w:rsidR="00C11C26" w:rsidRPr="00623A34" w:rsidRDefault="00C11C26" w:rsidP="00C11C26">
            <w:p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Omvang ontwikkeling:</w:t>
            </w:r>
          </w:p>
          <w:p w14:paraId="69D6F957" w14:textId="77777777" w:rsidR="00C11C26" w:rsidRPr="00623A34" w:rsidRDefault="00C11C26" w:rsidP="00C11C2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1 woning;</w:t>
            </w:r>
          </w:p>
          <w:p w14:paraId="772876DD" w14:textId="77777777" w:rsidR="00C11C26" w:rsidRPr="00623A34" w:rsidRDefault="00C11C26" w:rsidP="00C11C2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2-5 woningen;</w:t>
            </w:r>
          </w:p>
          <w:p w14:paraId="526541BE" w14:textId="77777777" w:rsidR="004A591E" w:rsidRPr="004A591E" w:rsidRDefault="00C11C26" w:rsidP="00E85BF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Verdana"/>
              </w:rPr>
              <w:t>5 t/m 25 woningen;</w:t>
            </w:r>
          </w:p>
          <w:p w14:paraId="365F3053" w14:textId="0E118D45" w:rsidR="00C11C26" w:rsidRPr="00E85BF9" w:rsidRDefault="00C11C26" w:rsidP="00E85BF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E85BF9">
              <w:rPr>
                <w:rFonts w:cs="Verdana"/>
              </w:rPr>
              <w:t>&gt; 25 woningen.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EF21C07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5139F9DC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BB19B92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83A4511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CCDAAB4" w14:textId="3A7E2E7E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E85BF9" w:rsidRPr="001A33CD" w14:paraId="3C13E6F8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4DC83E54" w14:textId="77777777" w:rsidR="00E85BF9" w:rsidRPr="00B43999" w:rsidRDefault="00E85BF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5E6B368" w14:textId="77777777" w:rsidR="002762F6" w:rsidRPr="00623A34" w:rsidRDefault="002762F6" w:rsidP="002762F6">
            <w:pPr>
              <w:suppressAutoHyphens/>
              <w:spacing w:line="360" w:lineRule="auto"/>
            </w:pPr>
            <w:r w:rsidRPr="00623A34">
              <w:t>Type woongebouw:</w:t>
            </w:r>
          </w:p>
          <w:p w14:paraId="4E7D5E7E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Grootschalig appartementsgebouw (&gt;25 woningen);</w:t>
            </w:r>
          </w:p>
          <w:p w14:paraId="3A9EED14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Kleinschalig appartementsgebouw (max 20 woningen);</w:t>
            </w:r>
          </w:p>
          <w:p w14:paraId="7DF9E1EB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Rijtjeswoning;</w:t>
            </w:r>
          </w:p>
          <w:p w14:paraId="269FD8C1" w14:textId="7A42DACE" w:rsidR="004A591E" w:rsidRPr="004A591E" w:rsidRDefault="002762F6" w:rsidP="00656CA9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Verdana"/>
              </w:rPr>
              <w:t xml:space="preserve">Twee-onder-een kapper/ geschakelde </w:t>
            </w:r>
            <w:r w:rsidR="004A591E">
              <w:rPr>
                <w:rFonts w:cs="Verdana"/>
              </w:rPr>
              <w:t>w</w:t>
            </w:r>
            <w:r w:rsidRPr="00623A34">
              <w:rPr>
                <w:rFonts w:cs="Verdana"/>
              </w:rPr>
              <w:t>oning;</w:t>
            </w:r>
          </w:p>
          <w:p w14:paraId="160BFED3" w14:textId="3DB6BDE5" w:rsidR="00E85BF9" w:rsidRPr="002762F6" w:rsidRDefault="002762F6" w:rsidP="00656CA9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Arial"/>
              </w:rPr>
            </w:pPr>
            <w:r w:rsidRPr="002762F6">
              <w:rPr>
                <w:rFonts w:cs="Verdana"/>
              </w:rPr>
              <w:t>Vrijstaande woning.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D3D0EB0" w14:textId="77777777" w:rsidR="002762F6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6113DFAC" w14:textId="68B9068C" w:rsidR="00E85BF9" w:rsidRDefault="00E85BF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A60662D" w14:textId="77777777" w:rsidR="00E85BF9" w:rsidRDefault="00E85BF9" w:rsidP="00E85BF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70AA316" w14:textId="77777777" w:rsidR="007C4080" w:rsidRDefault="007C4080" w:rsidP="002762F6">
            <w:pPr>
              <w:spacing w:line="360" w:lineRule="auto"/>
              <w:rPr>
                <w:rFonts w:cs="Tahoma"/>
                <w:szCs w:val="17"/>
              </w:rPr>
            </w:pPr>
          </w:p>
          <w:p w14:paraId="3BA0E1A8" w14:textId="123C1BFE" w:rsidR="002762F6" w:rsidRDefault="002762F6" w:rsidP="002762F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8B575B6" w14:textId="77777777" w:rsidR="00E85BF9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53BA41D" w14:textId="28388F5A" w:rsidR="002762F6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6501C718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59DAFC5B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64276D7" w14:textId="77777777" w:rsidR="00656CA9" w:rsidRPr="00623A34" w:rsidRDefault="00656CA9" w:rsidP="00656CA9">
            <w:pPr>
              <w:suppressAutoHyphens/>
              <w:spacing w:line="360" w:lineRule="auto"/>
            </w:pPr>
            <w:r w:rsidRPr="00623A34">
              <w:t>Woongebouwen bestemd voor:</w:t>
            </w:r>
          </w:p>
          <w:p w14:paraId="3ED5D3B2" w14:textId="77777777" w:rsidR="00656CA9" w:rsidRPr="00623A34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Sociale huur;</w:t>
            </w:r>
          </w:p>
          <w:p w14:paraId="2C273958" w14:textId="77777777" w:rsidR="00656CA9" w:rsidRPr="00623A34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Middel dure huurwoning;</w:t>
            </w:r>
          </w:p>
          <w:p w14:paraId="39BAD247" w14:textId="77777777" w:rsidR="00656CA9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Goedkope koopwoning;</w:t>
            </w:r>
          </w:p>
          <w:p w14:paraId="41101F14" w14:textId="48D8A18F" w:rsidR="00656CA9" w:rsidRPr="00656CA9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56CA9">
              <w:rPr>
                <w:rFonts w:cs="Arial"/>
              </w:rPr>
              <w:t>overige.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3AA8049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0CBC484C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5E54B745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B0E8253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2850AF3" w14:textId="190F037B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621707B7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28D75D7A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58E5587" w14:textId="77777777" w:rsidR="00656CA9" w:rsidRPr="00623A34" w:rsidRDefault="00656CA9" w:rsidP="00656CA9">
            <w:p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Realisatie in opdracht van/ afname door:</w:t>
            </w:r>
          </w:p>
          <w:p w14:paraId="50740B16" w14:textId="77777777" w:rsidR="00656CA9" w:rsidRPr="00623A34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Woningcorporatie;</w:t>
            </w:r>
          </w:p>
          <w:p w14:paraId="0EDA2C2D" w14:textId="77777777" w:rsidR="00656CA9" w:rsidRPr="00623A34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COP;</w:t>
            </w:r>
          </w:p>
          <w:p w14:paraId="1E804626" w14:textId="77777777" w:rsidR="00656CA9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Ontwikkelaar (commercieel);</w:t>
            </w:r>
          </w:p>
          <w:p w14:paraId="6929E11E" w14:textId="7BE1BF99" w:rsidR="00656CA9" w:rsidRPr="00656CA9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56CA9">
              <w:rPr>
                <w:rFonts w:cs="Arial"/>
              </w:rPr>
              <w:t>Particulier.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522D81D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6E990A10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72CC1D1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2CCA33F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6AE26E6" w14:textId="14891174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3D21EB1F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23AD94BA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C8C4C45" w14:textId="77777777" w:rsidR="00F438EC" w:rsidRPr="00623A34" w:rsidRDefault="00F438EC" w:rsidP="00F438EC">
            <w:pPr>
              <w:suppressAutoHyphens/>
              <w:spacing w:line="360" w:lineRule="auto"/>
              <w:rPr>
                <w:rFonts w:cs="Arial"/>
                <w:u w:val="single"/>
              </w:rPr>
            </w:pPr>
            <w:r w:rsidRPr="00623A34">
              <w:rPr>
                <w:rFonts w:cs="Arial"/>
                <w:u w:val="single"/>
              </w:rPr>
              <w:t xml:space="preserve">Energiezuinige woning: </w:t>
            </w:r>
          </w:p>
          <w:p w14:paraId="7D56A25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ENG </w:t>
            </w:r>
          </w:p>
          <w:p w14:paraId="7F9EFB6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BENG (of EPC ≤ 50% lager dan bouwbesluiteis); </w:t>
            </w:r>
          </w:p>
          <w:p w14:paraId="111FC549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50% &gt; EPC ≤ 40% lager dan bouwbesluiteis; </w:t>
            </w:r>
          </w:p>
          <w:p w14:paraId="0AE048C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40% &gt; EPC ≤ 30% lager dan bouwbesluiteis; </w:t>
            </w:r>
          </w:p>
          <w:p w14:paraId="5954CA2A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30% &gt; EPC ≤ 20% lager dan bouwbesluiteis; </w:t>
            </w:r>
          </w:p>
          <w:p w14:paraId="24DC9F3A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20% &gt; EPC ≤ 10% lager dan bouwbesluiteis; </w:t>
            </w:r>
          </w:p>
          <w:p w14:paraId="552F6BBA" w14:textId="3ED5321D" w:rsidR="00656CA9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10% &gt; EPC lager dan bouwbesluiteis.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0C0E7C9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041022D5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13FC056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3CB68E3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561ACFED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36EF3B15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843AAC9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7449557" w14:textId="3B8FC125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</w:tbl>
    <w:p w14:paraId="185B6404" w14:textId="77777777" w:rsidR="00530843" w:rsidRPr="00037E05" w:rsidRDefault="00530843" w:rsidP="00871240">
      <w:pPr>
        <w:tabs>
          <w:tab w:val="left" w:pos="2579"/>
        </w:tabs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1B53" w14:textId="77777777" w:rsidR="002C7D9F" w:rsidRDefault="002C7D9F">
      <w:r>
        <w:separator/>
      </w:r>
    </w:p>
  </w:endnote>
  <w:endnote w:type="continuationSeparator" w:id="0">
    <w:p w14:paraId="3A0ABB0E" w14:textId="77777777" w:rsidR="002C7D9F" w:rsidRDefault="002C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32F2F093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574A16">
      <w:rPr>
        <w:noProof/>
        <w:color w:val="4D4D4D"/>
        <w:sz w:val="14"/>
        <w:szCs w:val="14"/>
      </w:rPr>
      <w:t>nigela01-bijlage03b modelblad ondersteuning referenties selectiecriteria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D4DF" w14:textId="77777777" w:rsidR="002C7D9F" w:rsidRDefault="002C7D9F">
      <w:r>
        <w:separator/>
      </w:r>
    </w:p>
  </w:footnote>
  <w:footnote w:type="continuationSeparator" w:id="0">
    <w:p w14:paraId="219D88B5" w14:textId="77777777" w:rsidR="002C7D9F" w:rsidRDefault="002C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7043DA36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CF"/>
    <w:multiLevelType w:val="hybridMultilevel"/>
    <w:tmpl w:val="AA785D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3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2"/>
  </w:num>
  <w:num w:numId="2" w16cid:durableId="80807749">
    <w:abstractNumId w:val="34"/>
  </w:num>
  <w:num w:numId="3" w16cid:durableId="2013414794">
    <w:abstractNumId w:val="24"/>
  </w:num>
  <w:num w:numId="4" w16cid:durableId="310838286">
    <w:abstractNumId w:val="33"/>
  </w:num>
  <w:num w:numId="5" w16cid:durableId="973679061">
    <w:abstractNumId w:val="6"/>
  </w:num>
  <w:num w:numId="6" w16cid:durableId="940187930">
    <w:abstractNumId w:val="28"/>
  </w:num>
  <w:num w:numId="7" w16cid:durableId="490602839">
    <w:abstractNumId w:val="2"/>
  </w:num>
  <w:num w:numId="8" w16cid:durableId="1248805351">
    <w:abstractNumId w:val="32"/>
  </w:num>
  <w:num w:numId="9" w16cid:durableId="1012337660">
    <w:abstractNumId w:val="20"/>
  </w:num>
  <w:num w:numId="10" w16cid:durableId="2018001422">
    <w:abstractNumId w:val="26"/>
  </w:num>
  <w:num w:numId="11" w16cid:durableId="182670400">
    <w:abstractNumId w:val="10"/>
  </w:num>
  <w:num w:numId="12" w16cid:durableId="502015944">
    <w:abstractNumId w:val="29"/>
  </w:num>
  <w:num w:numId="13" w16cid:durableId="1454397074">
    <w:abstractNumId w:val="22"/>
  </w:num>
  <w:num w:numId="14" w16cid:durableId="1808401369">
    <w:abstractNumId w:val="19"/>
  </w:num>
  <w:num w:numId="15" w16cid:durableId="148789201">
    <w:abstractNumId w:val="3"/>
  </w:num>
  <w:num w:numId="16" w16cid:durableId="1701126767">
    <w:abstractNumId w:val="8"/>
  </w:num>
  <w:num w:numId="17" w16cid:durableId="1167745479">
    <w:abstractNumId w:val="25"/>
  </w:num>
  <w:num w:numId="18" w16cid:durableId="1652754542">
    <w:abstractNumId w:val="17"/>
  </w:num>
  <w:num w:numId="19" w16cid:durableId="1214200619">
    <w:abstractNumId w:val="15"/>
  </w:num>
  <w:num w:numId="20" w16cid:durableId="54935174">
    <w:abstractNumId w:val="18"/>
  </w:num>
  <w:num w:numId="21" w16cid:durableId="1225948777">
    <w:abstractNumId w:val="14"/>
  </w:num>
  <w:num w:numId="22" w16cid:durableId="589890524">
    <w:abstractNumId w:val="30"/>
  </w:num>
  <w:num w:numId="23" w16cid:durableId="356395531">
    <w:abstractNumId w:val="12"/>
  </w:num>
  <w:num w:numId="24" w16cid:durableId="162360738">
    <w:abstractNumId w:val="0"/>
  </w:num>
  <w:num w:numId="25" w16cid:durableId="1490554080">
    <w:abstractNumId w:val="12"/>
  </w:num>
  <w:num w:numId="26" w16cid:durableId="175196013">
    <w:abstractNumId w:val="21"/>
  </w:num>
  <w:num w:numId="27" w16cid:durableId="753167938">
    <w:abstractNumId w:val="12"/>
  </w:num>
  <w:num w:numId="28" w16cid:durableId="5134453">
    <w:abstractNumId w:val="12"/>
  </w:num>
  <w:num w:numId="29" w16cid:durableId="875774267">
    <w:abstractNumId w:val="12"/>
  </w:num>
  <w:num w:numId="30" w16cid:durableId="1452939725">
    <w:abstractNumId w:val="12"/>
  </w:num>
  <w:num w:numId="31" w16cid:durableId="534198235">
    <w:abstractNumId w:val="13"/>
  </w:num>
  <w:num w:numId="32" w16cid:durableId="1650088153">
    <w:abstractNumId w:val="27"/>
  </w:num>
  <w:num w:numId="33" w16cid:durableId="1663390417">
    <w:abstractNumId w:val="12"/>
  </w:num>
  <w:num w:numId="34" w16cid:durableId="1806503259">
    <w:abstractNumId w:val="16"/>
  </w:num>
  <w:num w:numId="35" w16cid:durableId="1830435575">
    <w:abstractNumId w:val="11"/>
  </w:num>
  <w:num w:numId="36" w16cid:durableId="1255088463">
    <w:abstractNumId w:val="31"/>
  </w:num>
  <w:num w:numId="37" w16cid:durableId="1578591862">
    <w:abstractNumId w:val="12"/>
  </w:num>
  <w:num w:numId="38" w16cid:durableId="404453818">
    <w:abstractNumId w:val="16"/>
  </w:num>
  <w:num w:numId="39" w16cid:durableId="1334986736">
    <w:abstractNumId w:val="5"/>
  </w:num>
  <w:num w:numId="40" w16cid:durableId="1540969145">
    <w:abstractNumId w:val="4"/>
  </w:num>
  <w:num w:numId="41" w16cid:durableId="1183008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4"/>
  </w:num>
  <w:num w:numId="43" w16cid:durableId="297538663">
    <w:abstractNumId w:val="16"/>
  </w:num>
  <w:num w:numId="44" w16cid:durableId="327711847">
    <w:abstractNumId w:val="7"/>
  </w:num>
  <w:num w:numId="45" w16cid:durableId="1694302578">
    <w:abstractNumId w:val="23"/>
  </w:num>
  <w:num w:numId="46" w16cid:durableId="190187714">
    <w:abstractNumId w:val="9"/>
  </w:num>
  <w:num w:numId="47" w16cid:durableId="508444902">
    <w:abstractNumId w:val="1"/>
  </w:num>
  <w:num w:numId="48" w16cid:durableId="1660158710">
    <w:abstractNumId w:val="12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67083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018F"/>
    <w:rsid w:val="000E34D3"/>
    <w:rsid w:val="000E51CC"/>
    <w:rsid w:val="000E6A1F"/>
    <w:rsid w:val="000E6C47"/>
    <w:rsid w:val="000E6D98"/>
    <w:rsid w:val="000E7413"/>
    <w:rsid w:val="000F3F2C"/>
    <w:rsid w:val="000F646F"/>
    <w:rsid w:val="00101D95"/>
    <w:rsid w:val="00102D51"/>
    <w:rsid w:val="0010508E"/>
    <w:rsid w:val="0010591F"/>
    <w:rsid w:val="00106253"/>
    <w:rsid w:val="00114112"/>
    <w:rsid w:val="00114AD0"/>
    <w:rsid w:val="00132548"/>
    <w:rsid w:val="0013378C"/>
    <w:rsid w:val="00135CDC"/>
    <w:rsid w:val="00137E7C"/>
    <w:rsid w:val="00143382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A7DD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62F6"/>
    <w:rsid w:val="0027789D"/>
    <w:rsid w:val="00285C5F"/>
    <w:rsid w:val="00292317"/>
    <w:rsid w:val="00297ABC"/>
    <w:rsid w:val="002A0FCC"/>
    <w:rsid w:val="002A1C9F"/>
    <w:rsid w:val="002A21C6"/>
    <w:rsid w:val="002A2907"/>
    <w:rsid w:val="002A2AB9"/>
    <w:rsid w:val="002A4D6B"/>
    <w:rsid w:val="002B1326"/>
    <w:rsid w:val="002B6667"/>
    <w:rsid w:val="002B6B2F"/>
    <w:rsid w:val="002C1A4A"/>
    <w:rsid w:val="002C374E"/>
    <w:rsid w:val="002C6C8A"/>
    <w:rsid w:val="002C7D9F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5BD"/>
    <w:rsid w:val="00333A72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3E28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1EA5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19D8"/>
    <w:rsid w:val="0049720F"/>
    <w:rsid w:val="004A0C51"/>
    <w:rsid w:val="004A3564"/>
    <w:rsid w:val="004A44D2"/>
    <w:rsid w:val="004A4501"/>
    <w:rsid w:val="004A485D"/>
    <w:rsid w:val="004A591E"/>
    <w:rsid w:val="004A6CB3"/>
    <w:rsid w:val="004A6D95"/>
    <w:rsid w:val="004B3863"/>
    <w:rsid w:val="004B748B"/>
    <w:rsid w:val="004C2861"/>
    <w:rsid w:val="004C4BD7"/>
    <w:rsid w:val="004D15CF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2ED6"/>
    <w:rsid w:val="0052532A"/>
    <w:rsid w:val="00525BC3"/>
    <w:rsid w:val="00527C98"/>
    <w:rsid w:val="00527D87"/>
    <w:rsid w:val="00530843"/>
    <w:rsid w:val="00532BD4"/>
    <w:rsid w:val="00540725"/>
    <w:rsid w:val="0054101F"/>
    <w:rsid w:val="00547B50"/>
    <w:rsid w:val="00550B57"/>
    <w:rsid w:val="0055252C"/>
    <w:rsid w:val="0055566A"/>
    <w:rsid w:val="00574A16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574E"/>
    <w:rsid w:val="005E5D8F"/>
    <w:rsid w:val="005F24EA"/>
    <w:rsid w:val="005F3ED2"/>
    <w:rsid w:val="005F4D72"/>
    <w:rsid w:val="005F50C9"/>
    <w:rsid w:val="005F5F8E"/>
    <w:rsid w:val="005F7165"/>
    <w:rsid w:val="00600559"/>
    <w:rsid w:val="00600A27"/>
    <w:rsid w:val="00601731"/>
    <w:rsid w:val="00603014"/>
    <w:rsid w:val="006030E9"/>
    <w:rsid w:val="00604787"/>
    <w:rsid w:val="00604987"/>
    <w:rsid w:val="00606797"/>
    <w:rsid w:val="006112E4"/>
    <w:rsid w:val="00614292"/>
    <w:rsid w:val="00614972"/>
    <w:rsid w:val="00615758"/>
    <w:rsid w:val="00615A35"/>
    <w:rsid w:val="00621AE8"/>
    <w:rsid w:val="006225FB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6CA9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6ADA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353EE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080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2A16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4832"/>
    <w:rsid w:val="00885C61"/>
    <w:rsid w:val="0089314C"/>
    <w:rsid w:val="008934CD"/>
    <w:rsid w:val="00897F9F"/>
    <w:rsid w:val="008A225D"/>
    <w:rsid w:val="008A3A1D"/>
    <w:rsid w:val="008A4757"/>
    <w:rsid w:val="008B1A5B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3CE0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0F74"/>
    <w:rsid w:val="00A3221A"/>
    <w:rsid w:val="00A35266"/>
    <w:rsid w:val="00A35350"/>
    <w:rsid w:val="00A370A6"/>
    <w:rsid w:val="00A379C5"/>
    <w:rsid w:val="00A42230"/>
    <w:rsid w:val="00A43839"/>
    <w:rsid w:val="00A45CA9"/>
    <w:rsid w:val="00A45EAE"/>
    <w:rsid w:val="00A51D8F"/>
    <w:rsid w:val="00A5348A"/>
    <w:rsid w:val="00A5635B"/>
    <w:rsid w:val="00A56B49"/>
    <w:rsid w:val="00A5701F"/>
    <w:rsid w:val="00A65423"/>
    <w:rsid w:val="00A709D2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24F8"/>
    <w:rsid w:val="00B43999"/>
    <w:rsid w:val="00B457D7"/>
    <w:rsid w:val="00B46B1D"/>
    <w:rsid w:val="00B50DED"/>
    <w:rsid w:val="00B54A2B"/>
    <w:rsid w:val="00B5621F"/>
    <w:rsid w:val="00B56FC2"/>
    <w:rsid w:val="00B570C3"/>
    <w:rsid w:val="00B657C0"/>
    <w:rsid w:val="00B6614B"/>
    <w:rsid w:val="00B6771E"/>
    <w:rsid w:val="00B72366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1C26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287F"/>
    <w:rsid w:val="00CF47C7"/>
    <w:rsid w:val="00CF6B75"/>
    <w:rsid w:val="00D03EF2"/>
    <w:rsid w:val="00D10C59"/>
    <w:rsid w:val="00D143D1"/>
    <w:rsid w:val="00D144E0"/>
    <w:rsid w:val="00D15F88"/>
    <w:rsid w:val="00D20E43"/>
    <w:rsid w:val="00D22B20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46B7B"/>
    <w:rsid w:val="00D500D3"/>
    <w:rsid w:val="00D51392"/>
    <w:rsid w:val="00D5420F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20C5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2B40"/>
    <w:rsid w:val="00E02C4C"/>
    <w:rsid w:val="00E04897"/>
    <w:rsid w:val="00E11087"/>
    <w:rsid w:val="00E11A0E"/>
    <w:rsid w:val="00E1231A"/>
    <w:rsid w:val="00E133D0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5BF9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C1620"/>
    <w:rsid w:val="00EC1966"/>
    <w:rsid w:val="00EC2186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38EC"/>
    <w:rsid w:val="00F526CE"/>
    <w:rsid w:val="00F53C48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A43839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6" ma:contentTypeDescription="Een nieuw document maken." ma:contentTypeScope="" ma:versionID="4ecb661ed59547676124900085d45870">
  <xsd:schema xmlns:xsd="http://www.w3.org/2001/XMLSchema" xmlns:xs="http://www.w3.org/2001/XMLSchema" xmlns:p="http://schemas.microsoft.com/office/2006/metadata/properties" xmlns:ns2="9856522a-e138-4a73-a06f-ef9a6e8e14be" targetNamespace="http://schemas.microsoft.com/office/2006/metadata/properties" ma:root="true" ma:fieldsID="80b61bd27999d0644767369d72ee82d7" ns2:_="">
    <xsd:import namespace="9856522a-e138-4a73-a06f-ef9a6e8e1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3FF702-F70B-4C58-8DBC-E6B04D1B2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83209-E973-4A36-A800-8B76ADABF789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856522a-e138-4a73-a06f-ef9a6e8e14b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9</Pages>
  <Words>1294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8687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178</cp:revision>
  <cp:lastPrinted>2022-10-26T15:45:00Z</cp:lastPrinted>
  <dcterms:created xsi:type="dcterms:W3CDTF">2018-09-21T10:27:00Z</dcterms:created>
  <dcterms:modified xsi:type="dcterms:W3CDTF">2022-10-26T15:45:00Z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