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31A1" w14:textId="77777777" w:rsidR="007F4455" w:rsidRPr="00121EB2" w:rsidRDefault="007F4455"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6017CFA5" w14:textId="77777777" w:rsidR="007F4455" w:rsidRPr="00121EB2" w:rsidRDefault="007F4455"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0C85C4D6" w14:textId="77777777" w:rsidR="007F4455" w:rsidRPr="002146DC" w:rsidRDefault="007F4455" w:rsidP="00895F3A">
      <w:pPr>
        <w:rPr>
          <w:rFonts w:asciiTheme="minorHAnsi" w:hAnsiTheme="minorHAnsi" w:cstheme="minorHAnsi"/>
          <w:b/>
          <w:sz w:val="22"/>
          <w:szCs w:val="22"/>
        </w:rPr>
      </w:pPr>
    </w:p>
    <w:p w14:paraId="02DCFBB2" w14:textId="513FBC3A" w:rsidR="007F4455" w:rsidRDefault="007F4455"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001351">
        <w:rPr>
          <w:rFonts w:ascii="Calibri" w:hAnsi="Calibri" w:cs="Arial"/>
          <w:b/>
          <w:sz w:val="24"/>
          <w:szCs w:val="24"/>
        </w:rPr>
        <w:t xml:space="preserve">Europese Aanbesteding </w:t>
      </w:r>
      <w:r w:rsidR="00001351" w:rsidRPr="00001351">
        <w:rPr>
          <w:rFonts w:ascii="Calibri" w:hAnsi="Calibri" w:cs="Arial"/>
          <w:b/>
          <w:sz w:val="24"/>
          <w:szCs w:val="24"/>
        </w:rPr>
        <w:t>2022-SM0909</w:t>
      </w:r>
      <w:r w:rsidRPr="00001351">
        <w:rPr>
          <w:rFonts w:ascii="Calibri" w:hAnsi="Calibri" w:cs="Arial"/>
          <w:b/>
          <w:sz w:val="24"/>
          <w:szCs w:val="24"/>
        </w:rPr>
        <w:t xml:space="preserve"> ten behoeve van </w:t>
      </w:r>
      <w:r w:rsidR="00001351" w:rsidRPr="00001351">
        <w:rPr>
          <w:rFonts w:ascii="Calibri" w:hAnsi="Calibri" w:cs="Arial"/>
          <w:b/>
          <w:sz w:val="24"/>
          <w:szCs w:val="24"/>
        </w:rPr>
        <w:t>Stichting Winkler Prins</w:t>
      </w:r>
      <w:r w:rsidRPr="00001351">
        <w:rPr>
          <w:rFonts w:ascii="Calibri" w:hAnsi="Calibri" w:cs="Arial"/>
          <w:b/>
          <w:sz w:val="24"/>
          <w:szCs w:val="24"/>
        </w:rPr>
        <w:t>.</w:t>
      </w:r>
      <w:r w:rsidRPr="00BF5D75">
        <w:rPr>
          <w:rFonts w:ascii="Calibri" w:hAnsi="Calibri" w:cs="Arial"/>
          <w:b/>
          <w:sz w:val="24"/>
          <w:szCs w:val="24"/>
        </w:rPr>
        <w:br/>
      </w:r>
    </w:p>
    <w:p w14:paraId="72B086BF" w14:textId="77777777" w:rsidR="007F4455" w:rsidRPr="002146DC" w:rsidRDefault="007F4455"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792E383C" w14:textId="77777777" w:rsidR="007F4455" w:rsidRPr="002146DC" w:rsidRDefault="007F4455" w:rsidP="00895F3A">
      <w:pPr>
        <w:rPr>
          <w:rFonts w:asciiTheme="minorHAnsi" w:hAnsiTheme="minorHAnsi" w:cstheme="minorHAnsi"/>
          <w:sz w:val="22"/>
          <w:szCs w:val="22"/>
        </w:rPr>
      </w:pPr>
    </w:p>
    <w:p w14:paraId="7D304776" w14:textId="77777777" w:rsidR="007F4455" w:rsidRPr="002146DC" w:rsidRDefault="007F4455"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403268D6" w14:textId="77777777" w:rsidR="007F4455" w:rsidRPr="002146DC" w:rsidRDefault="007F4455" w:rsidP="00895F3A">
      <w:pPr>
        <w:keepNext/>
        <w:jc w:val="both"/>
        <w:outlineLvl w:val="5"/>
        <w:rPr>
          <w:rFonts w:asciiTheme="minorHAnsi" w:hAnsiTheme="minorHAnsi" w:cstheme="minorHAnsi"/>
          <w:b/>
          <w:bCs/>
          <w:sz w:val="22"/>
          <w:szCs w:val="22"/>
        </w:rPr>
      </w:pPr>
    </w:p>
    <w:p w14:paraId="68ECB407" w14:textId="77777777" w:rsidR="007F4455" w:rsidRPr="002146DC" w:rsidRDefault="007F445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5BC36C06" w14:textId="77777777" w:rsidR="007F4455" w:rsidRDefault="007F445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73140934" w14:textId="77777777" w:rsidR="007F4455" w:rsidRPr="002146DC" w:rsidRDefault="007F445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62B206BA" w14:textId="77777777" w:rsidR="007F4455" w:rsidRPr="002146DC" w:rsidRDefault="007F4455" w:rsidP="00895F3A">
      <w:pPr>
        <w:jc w:val="both"/>
        <w:rPr>
          <w:rFonts w:asciiTheme="minorHAnsi" w:hAnsiTheme="minorHAnsi" w:cstheme="minorHAnsi"/>
          <w:sz w:val="22"/>
          <w:szCs w:val="22"/>
        </w:rPr>
      </w:pPr>
    </w:p>
    <w:p w14:paraId="62B8EAB4" w14:textId="77777777" w:rsidR="007F4455" w:rsidRPr="002146DC" w:rsidRDefault="007F4455"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6B10F320" w14:textId="77777777" w:rsidR="007F4455" w:rsidRPr="002146DC" w:rsidRDefault="007F4455" w:rsidP="00895F3A">
      <w:pPr>
        <w:rPr>
          <w:rFonts w:asciiTheme="minorHAnsi" w:eastAsia="MS Mincho" w:hAnsiTheme="minorHAnsi" w:cstheme="minorHAnsi"/>
          <w:bCs/>
          <w:sz w:val="22"/>
          <w:szCs w:val="22"/>
        </w:rPr>
      </w:pPr>
    </w:p>
    <w:p w14:paraId="044BF682" w14:textId="77777777" w:rsidR="007F4455" w:rsidRPr="00C0118D" w:rsidRDefault="007F4455"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713C91A5" w14:textId="77777777" w:rsidR="007F4455" w:rsidRPr="00C0118D" w:rsidRDefault="007F4455" w:rsidP="00895F3A">
      <w:pPr>
        <w:ind w:left="426"/>
        <w:rPr>
          <w:rFonts w:asciiTheme="minorHAnsi" w:eastAsia="MS Mincho" w:hAnsiTheme="minorHAnsi" w:cstheme="minorHAnsi"/>
          <w:bCs/>
          <w:sz w:val="22"/>
          <w:szCs w:val="22"/>
        </w:rPr>
      </w:pPr>
    </w:p>
    <w:p w14:paraId="3BAC5E87" w14:textId="77777777" w:rsidR="007F4455" w:rsidRPr="00C0118D" w:rsidRDefault="007F4455"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5EB336FC" w14:textId="77777777" w:rsidR="007F4455" w:rsidRPr="00C0118D" w:rsidRDefault="007F4455" w:rsidP="00895F3A">
      <w:pPr>
        <w:ind w:left="426"/>
        <w:rPr>
          <w:rFonts w:asciiTheme="minorHAnsi" w:eastAsia="MS Mincho" w:hAnsiTheme="minorHAnsi" w:cstheme="minorHAnsi"/>
          <w:bCs/>
          <w:sz w:val="22"/>
          <w:szCs w:val="22"/>
        </w:rPr>
      </w:pPr>
    </w:p>
    <w:p w14:paraId="1C514880" w14:textId="77777777" w:rsidR="007F4455" w:rsidRPr="000E2408" w:rsidRDefault="007F4455"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circa </w:t>
      </w:r>
      <w:r w:rsidRPr="00001351">
        <w:rPr>
          <w:rFonts w:asciiTheme="minorHAnsi" w:eastAsia="MS Mincho" w:hAnsiTheme="minorHAnsi" w:cstheme="minorHAnsi"/>
          <w:bCs/>
          <w:sz w:val="22"/>
          <w:szCs w:val="22"/>
        </w:rPr>
        <w:t>60</w:t>
      </w:r>
      <w:r w:rsidRPr="00C0118D">
        <w:rPr>
          <w:rFonts w:asciiTheme="minorHAnsi" w:eastAsia="MS Mincho" w:hAnsiTheme="minorHAnsi" w:cstheme="minorHAnsi"/>
          <w:bCs/>
          <w:sz w:val="22"/>
          <w:szCs w:val="22"/>
        </w:rPr>
        <w:t>% is van de onderhavige opdracht gelet op aard, omzet en omvang.</w:t>
      </w:r>
    </w:p>
    <w:p w14:paraId="75572000" w14:textId="77777777" w:rsidR="007F4455" w:rsidRDefault="007F4455"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7F4455" w14:paraId="5B5DD918"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2A73A779" w14:textId="77777777" w:rsidR="007F4455" w:rsidRPr="00BF5D75" w:rsidRDefault="007F445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31EC9005" w14:textId="77777777" w:rsidR="007F4455" w:rsidRDefault="007F4455"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7F4455" w14:paraId="1A24CF1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3A5E6049" w14:textId="77777777" w:rsidR="007F4455" w:rsidRPr="00BF5D75" w:rsidRDefault="007F445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51A09FF1" w14:textId="77777777" w:rsidR="007F4455" w:rsidRDefault="007F445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7F4455" w14:paraId="69357784"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1128BC4F" w14:textId="77777777" w:rsidR="007F4455" w:rsidRPr="00BF5D75" w:rsidRDefault="007F445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62CCE336" w14:textId="77777777" w:rsidR="007F4455" w:rsidRDefault="007F4455"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7F4455" w14:paraId="775EC262"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336E82E" w14:textId="77777777" w:rsidR="007F4455" w:rsidRPr="00BF5D75" w:rsidRDefault="007F445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2C7615C3" w14:textId="77777777" w:rsidR="007F4455" w:rsidRDefault="007F445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492DA6A4" w14:textId="77777777" w:rsidR="007F4455" w:rsidRDefault="007F445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09541D85" w14:textId="77777777" w:rsidR="007F4455" w:rsidRDefault="007F4455" w:rsidP="00BE1A92">
      <w:pPr>
        <w:pStyle w:val="Koptekst"/>
        <w:tabs>
          <w:tab w:val="clear" w:pos="4536"/>
          <w:tab w:val="clear" w:pos="9072"/>
          <w:tab w:val="left" w:pos="1276"/>
        </w:tabs>
        <w:rPr>
          <w:rFonts w:ascii="Calibri" w:hAnsi="Calibri" w:cs="Arial"/>
          <w:sz w:val="22"/>
          <w:szCs w:val="22"/>
        </w:rPr>
        <w:sectPr w:rsidR="007F4455" w:rsidSect="00584A86">
          <w:headerReference w:type="default" r:id="rId8"/>
          <w:footerReference w:type="default" r:id="rId9"/>
          <w:pgSz w:w="11906" w:h="16838" w:code="9"/>
          <w:pgMar w:top="1985" w:right="926" w:bottom="567" w:left="1418" w:header="708" w:footer="708" w:gutter="0"/>
          <w:pgNumType w:start="1"/>
          <w:cols w:space="708"/>
        </w:sectPr>
      </w:pPr>
    </w:p>
    <w:p w14:paraId="7AFD2ACA" w14:textId="77777777" w:rsidR="007F4455" w:rsidRPr="005A61C6" w:rsidRDefault="007F4455" w:rsidP="00BE1A92">
      <w:pPr>
        <w:pStyle w:val="Koptekst"/>
        <w:tabs>
          <w:tab w:val="clear" w:pos="4536"/>
          <w:tab w:val="clear" w:pos="9072"/>
          <w:tab w:val="left" w:pos="1276"/>
        </w:tabs>
        <w:rPr>
          <w:rFonts w:ascii="Calibri" w:hAnsi="Calibri" w:cs="Arial"/>
          <w:sz w:val="22"/>
          <w:szCs w:val="22"/>
        </w:rPr>
      </w:pPr>
    </w:p>
    <w:sectPr w:rsidR="007F4455" w:rsidRPr="005A61C6" w:rsidSect="007F4455">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C4758" w14:textId="77777777" w:rsidR="007F4455" w:rsidRDefault="007F4455">
      <w:r>
        <w:separator/>
      </w:r>
    </w:p>
  </w:endnote>
  <w:endnote w:type="continuationSeparator" w:id="0">
    <w:p w14:paraId="0A35DAE0" w14:textId="77777777" w:rsidR="007F4455" w:rsidRDefault="007F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9D0C" w14:textId="77777777" w:rsidR="007F4455" w:rsidRDefault="007F4455">
    <w:pPr>
      <w:pStyle w:val="Voettekst"/>
    </w:pPr>
    <w:r>
      <w:rPr>
        <w:noProof/>
      </w:rPr>
      <w:drawing>
        <wp:anchor distT="0" distB="0" distL="114300" distR="114300" simplePos="0" relativeHeight="251663360" behindDoc="1" locked="0" layoutInCell="1" allowOverlap="1" wp14:anchorId="5A0F2A8B" wp14:editId="12E0083E">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3F57" w14:textId="77777777" w:rsidR="00BF5D75" w:rsidRDefault="00121EB2">
    <w:pPr>
      <w:pStyle w:val="Voettekst"/>
    </w:pPr>
    <w:r>
      <w:rPr>
        <w:noProof/>
      </w:rPr>
      <w:drawing>
        <wp:anchor distT="0" distB="0" distL="114300" distR="114300" simplePos="0" relativeHeight="251660288" behindDoc="1" locked="0" layoutInCell="1" allowOverlap="1" wp14:anchorId="634A0DF6" wp14:editId="2B067D9F">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F7F6B" w14:textId="77777777" w:rsidR="007F4455" w:rsidRDefault="007F4455">
      <w:r>
        <w:separator/>
      </w:r>
    </w:p>
  </w:footnote>
  <w:footnote w:type="continuationSeparator" w:id="0">
    <w:p w14:paraId="4FE4694E" w14:textId="77777777" w:rsidR="007F4455" w:rsidRDefault="007F4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DB62" w14:textId="77777777" w:rsidR="007F4455" w:rsidRDefault="007F4455">
    <w:pPr>
      <w:pStyle w:val="Koptekst"/>
    </w:pPr>
    <w:r>
      <w:rPr>
        <w:noProof/>
      </w:rPr>
      <w:drawing>
        <wp:anchor distT="0" distB="0" distL="114300" distR="114300" simplePos="0" relativeHeight="251662336" behindDoc="1" locked="0" layoutInCell="1" allowOverlap="1" wp14:anchorId="21C016BF" wp14:editId="61356FCE">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70934" w14:textId="77777777" w:rsidR="00121EB2" w:rsidRDefault="00121EB2">
    <w:pPr>
      <w:pStyle w:val="Koptekst"/>
    </w:pPr>
    <w:r>
      <w:rPr>
        <w:noProof/>
      </w:rPr>
      <w:drawing>
        <wp:anchor distT="0" distB="0" distL="114300" distR="114300" simplePos="0" relativeHeight="251659264" behindDoc="1" locked="0" layoutInCell="1" allowOverlap="1" wp14:anchorId="37A8DBA9" wp14:editId="63FFB184">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5753649">
    <w:abstractNumId w:val="2"/>
  </w:num>
  <w:num w:numId="2" w16cid:durableId="99572312">
    <w:abstractNumId w:val="1"/>
  </w:num>
  <w:num w:numId="3" w16cid:durableId="162280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1351"/>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7F4455"/>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A11"/>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0D1EB"/>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1</TotalTime>
  <Pages>1</Pages>
  <Words>235</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Vincent Noordhof</cp:lastModifiedBy>
  <cp:revision>2</cp:revision>
  <cp:lastPrinted>2011-04-29T11:47:00Z</cp:lastPrinted>
  <dcterms:created xsi:type="dcterms:W3CDTF">2022-09-29T07:27:00Z</dcterms:created>
  <dcterms:modified xsi:type="dcterms:W3CDTF">2022-09-29T07:28:00Z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