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65D2" w14:textId="46C02B2E" w:rsidR="00AD0597" w:rsidRDefault="00622046" w:rsidP="00AD0597">
      <w:pPr>
        <w:spacing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Bijlage </w:t>
      </w:r>
      <w:r w:rsidR="007A0573">
        <w:rPr>
          <w:rFonts w:cs="Arial"/>
          <w:b/>
          <w:sz w:val="24"/>
          <w:szCs w:val="24"/>
        </w:rPr>
        <w:t>III</w:t>
      </w:r>
      <w:r>
        <w:rPr>
          <w:rFonts w:cs="Arial"/>
          <w:b/>
          <w:sz w:val="24"/>
          <w:szCs w:val="24"/>
        </w:rPr>
        <w:t xml:space="preserve"> </w:t>
      </w:r>
      <w:r w:rsidRPr="00622046">
        <w:rPr>
          <w:rFonts w:cs="Arial"/>
          <w:b/>
          <w:sz w:val="24"/>
          <w:szCs w:val="24"/>
        </w:rPr>
        <w:t xml:space="preserve">Uitvoeringsverklaring </w:t>
      </w:r>
      <w:r w:rsidR="00610461">
        <w:rPr>
          <w:rFonts w:cs="Arial"/>
          <w:b/>
          <w:sz w:val="24"/>
          <w:szCs w:val="24"/>
        </w:rPr>
        <w:t>Onderaannemer</w:t>
      </w:r>
      <w:r w:rsidRPr="00622046">
        <w:rPr>
          <w:rFonts w:cs="Arial"/>
          <w:b/>
          <w:sz w:val="24"/>
          <w:szCs w:val="24"/>
        </w:rPr>
        <w:t xml:space="preserve"> of </w:t>
      </w:r>
      <w:r w:rsidR="00610461">
        <w:rPr>
          <w:rFonts w:cs="Arial"/>
          <w:b/>
          <w:sz w:val="24"/>
          <w:szCs w:val="24"/>
        </w:rPr>
        <w:t>C</w:t>
      </w:r>
      <w:r w:rsidRPr="00622046">
        <w:rPr>
          <w:rFonts w:cs="Arial"/>
          <w:b/>
          <w:sz w:val="24"/>
          <w:szCs w:val="24"/>
        </w:rPr>
        <w:t xml:space="preserve">ombinatie behorend bij </w:t>
      </w:r>
      <w:r w:rsidR="00610461">
        <w:rPr>
          <w:rFonts w:cs="Arial"/>
          <w:b/>
          <w:sz w:val="24"/>
          <w:szCs w:val="24"/>
        </w:rPr>
        <w:t xml:space="preserve">de </w:t>
      </w:r>
      <w:r w:rsidRPr="00622046">
        <w:rPr>
          <w:rFonts w:cs="Arial"/>
          <w:b/>
          <w:sz w:val="24"/>
          <w:szCs w:val="24"/>
        </w:rPr>
        <w:t xml:space="preserve">Europese Niet Openbare </w:t>
      </w:r>
      <w:r w:rsidR="00610461">
        <w:rPr>
          <w:rFonts w:cs="Arial"/>
          <w:b/>
          <w:sz w:val="24"/>
          <w:szCs w:val="24"/>
        </w:rPr>
        <w:t>Aanbesteding</w:t>
      </w:r>
    </w:p>
    <w:p w14:paraId="5C51B5A2" w14:textId="1E940C19" w:rsidR="00622046" w:rsidRDefault="00622046" w:rsidP="00101A45">
      <w:pPr>
        <w:spacing w:line="280" w:lineRule="atLeast"/>
      </w:pPr>
    </w:p>
    <w:p w14:paraId="7E543266" w14:textId="30874E3E" w:rsidR="00622046" w:rsidRDefault="00622046" w:rsidP="00622046">
      <w:pPr>
        <w:pStyle w:val="Koptekst"/>
        <w:tabs>
          <w:tab w:val="clear" w:pos="4536"/>
          <w:tab w:val="clear" w:pos="9072"/>
          <w:tab w:val="left" w:pos="1118"/>
        </w:tabs>
        <w:spacing w:line="280" w:lineRule="atLeast"/>
        <w:rPr>
          <w:i/>
          <w:sz w:val="14"/>
          <w:szCs w:val="14"/>
        </w:rPr>
      </w:pPr>
      <w:r>
        <w:rPr>
          <w:i/>
          <w:sz w:val="14"/>
          <w:szCs w:val="14"/>
        </w:rPr>
        <w:t>Project</w:t>
      </w:r>
      <w:r>
        <w:rPr>
          <w:i/>
          <w:sz w:val="14"/>
          <w:szCs w:val="14"/>
        </w:rPr>
        <w:tab/>
      </w:r>
      <w:r w:rsidRPr="00622046">
        <w:rPr>
          <w:noProof/>
        </w:rPr>
        <w:t xml:space="preserve">7210017 Zonova, </w:t>
      </w:r>
      <w:r>
        <w:rPr>
          <w:noProof/>
        </w:rPr>
        <w:t>nieuwbouw IKC Metropool</w:t>
      </w:r>
    </w:p>
    <w:p w14:paraId="7F1E6A1D" w14:textId="73B249E4" w:rsidR="00622046" w:rsidRDefault="00622046" w:rsidP="00622046">
      <w:pPr>
        <w:pStyle w:val="Koptekst"/>
        <w:tabs>
          <w:tab w:val="clear" w:pos="4536"/>
          <w:tab w:val="clear" w:pos="9072"/>
          <w:tab w:val="left" w:pos="1118"/>
        </w:tabs>
        <w:spacing w:line="280" w:lineRule="atLeast"/>
      </w:pPr>
      <w:r>
        <w:rPr>
          <w:i/>
          <w:sz w:val="14"/>
          <w:szCs w:val="14"/>
        </w:rPr>
        <w:t>Onderwerp</w:t>
      </w:r>
      <w:r>
        <w:rPr>
          <w:sz w:val="16"/>
          <w:szCs w:val="16"/>
        </w:rPr>
        <w:tab/>
      </w:r>
      <w:r w:rsidRPr="00622046">
        <w:rPr>
          <w:b/>
          <w:bCs/>
        </w:rPr>
        <w:t xml:space="preserve">Modelverklaring beschikbaarheid </w:t>
      </w:r>
      <w:r w:rsidR="00610461">
        <w:rPr>
          <w:b/>
          <w:bCs/>
        </w:rPr>
        <w:t>Onderaannemer</w:t>
      </w:r>
    </w:p>
    <w:p w14:paraId="4CD9CC80" w14:textId="77777777" w:rsidR="00622046" w:rsidRPr="0027510F" w:rsidRDefault="00622046" w:rsidP="00622046">
      <w:pPr>
        <w:tabs>
          <w:tab w:val="left" w:pos="1118"/>
        </w:tabs>
        <w:spacing w:line="280" w:lineRule="atLeast"/>
      </w:pPr>
      <w:r w:rsidRPr="0076624B">
        <w:rPr>
          <w:i/>
          <w:sz w:val="14"/>
          <w:szCs w:val="14"/>
        </w:rPr>
        <w:t>Datum</w:t>
      </w:r>
      <w:r>
        <w:rPr>
          <w:sz w:val="16"/>
          <w:szCs w:val="16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CREATEDATE  \@ "d MMMM yyyy"  \* MERGEFORMAT </w:instrText>
      </w:r>
      <w:r>
        <w:rPr>
          <w:noProof/>
        </w:rPr>
        <w:fldChar w:fldCharType="separate"/>
      </w:r>
      <w:r>
        <w:rPr>
          <w:noProof/>
        </w:rPr>
        <w:t>28 februari 2023</w:t>
      </w:r>
      <w:r>
        <w:rPr>
          <w:noProof/>
        </w:rPr>
        <w:fldChar w:fldCharType="end"/>
      </w:r>
    </w:p>
    <w:p w14:paraId="2ABC0CA9" w14:textId="626D4D05" w:rsidR="00622046" w:rsidRDefault="00622046" w:rsidP="00622046">
      <w:pPr>
        <w:tabs>
          <w:tab w:val="left" w:pos="1118"/>
        </w:tabs>
        <w:spacing w:line="280" w:lineRule="atLeast"/>
        <w:rPr>
          <w:i/>
          <w:sz w:val="14"/>
          <w:szCs w:val="14"/>
        </w:rPr>
      </w:pPr>
      <w:r w:rsidRPr="0076624B">
        <w:rPr>
          <w:i/>
          <w:sz w:val="14"/>
          <w:szCs w:val="14"/>
        </w:rPr>
        <w:t>Onze ref.</w:t>
      </w:r>
      <w:r>
        <w:rPr>
          <w:i/>
          <w:sz w:val="14"/>
          <w:szCs w:val="14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FILENAME   \* MERGEFORMAT </w:instrText>
      </w:r>
      <w:r>
        <w:rPr>
          <w:noProof/>
        </w:rPr>
        <w:fldChar w:fldCharType="separate"/>
      </w:r>
      <w:r w:rsidR="007A0573">
        <w:rPr>
          <w:noProof/>
        </w:rPr>
        <w:t>Bijlage III Uitvoeringsverklaring Onderaannemer of Combinatie</w:t>
      </w:r>
      <w:r>
        <w:rPr>
          <w:noProof/>
        </w:rPr>
        <w:fldChar w:fldCharType="end"/>
      </w:r>
    </w:p>
    <w:p w14:paraId="0B4E7D1F" w14:textId="77777777" w:rsidR="00622046" w:rsidRPr="00622046" w:rsidRDefault="00622046" w:rsidP="00101A45">
      <w:pPr>
        <w:spacing w:line="280" w:lineRule="atLeast"/>
      </w:pPr>
    </w:p>
    <w:p w14:paraId="2A74C4E1" w14:textId="0662522C" w:rsidR="00101A45" w:rsidRPr="007B63F4" w:rsidRDefault="00622046" w:rsidP="00101A45">
      <w:pPr>
        <w:tabs>
          <w:tab w:val="left" w:pos="993"/>
        </w:tabs>
        <w:spacing w:line="280" w:lineRule="atLeast"/>
      </w:pPr>
      <w:bookmarkStart w:id="0" w:name="Text1"/>
      <w:r>
        <w:t xml:space="preserve">Gegevens </w:t>
      </w:r>
      <w:r w:rsidR="00610461">
        <w:t>Onderaannemer</w:t>
      </w:r>
      <w:r>
        <w:t xml:space="preserve">/ </w:t>
      </w:r>
      <w:r w:rsidR="00610461">
        <w:t>C</w:t>
      </w:r>
      <w:r>
        <w:t xml:space="preserve">ombinant: </w:t>
      </w:r>
      <w:bookmarkEnd w:id="0"/>
      <w:r w:rsidR="00610461">
        <w:fldChar w:fldCharType="begin">
          <w:ffData>
            <w:name w:val=""/>
            <w:enabled/>
            <w:calcOnExit w:val="0"/>
            <w:textInput>
              <w:default w:val="&lt;statutaire naam Onderaannemer&gt;"/>
            </w:textInput>
          </w:ffData>
        </w:fldChar>
      </w:r>
      <w:r w:rsidR="00610461">
        <w:instrText xml:space="preserve"> FORMTEXT </w:instrText>
      </w:r>
      <w:r w:rsidR="00610461">
        <w:fldChar w:fldCharType="separate"/>
      </w:r>
      <w:r w:rsidR="00610461">
        <w:rPr>
          <w:noProof/>
        </w:rPr>
        <w:t>&lt;statutaire naam Onderaannemer&gt;</w:t>
      </w:r>
      <w:r w:rsidR="00610461">
        <w:fldChar w:fldCharType="end"/>
      </w:r>
    </w:p>
    <w:p w14:paraId="4C46D7C3" w14:textId="77777777" w:rsidR="00622046" w:rsidRDefault="00622046" w:rsidP="00622046">
      <w:pPr>
        <w:spacing w:line="280" w:lineRule="atLeast"/>
      </w:pPr>
      <w:bookmarkStart w:id="1" w:name="Text2"/>
      <w:bookmarkStart w:id="2" w:name="Text15"/>
      <w:r>
        <w:t xml:space="preserve">Gevestigd te: </w:t>
      </w:r>
      <w:bookmarkEnd w:id="1"/>
      <w:r>
        <w:fldChar w:fldCharType="begin">
          <w:ffData>
            <w:name w:val=""/>
            <w:enabled/>
            <w:calcOnExit w:val="0"/>
            <w:textInput>
              <w:default w:val="&lt;Plaatsnaam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&lt;Plaatsnaam&gt;</w:t>
      </w:r>
      <w:r>
        <w:fldChar w:fldCharType="end"/>
      </w:r>
      <w:bookmarkEnd w:id="2"/>
    </w:p>
    <w:p w14:paraId="27F0533A" w14:textId="52CCC64F" w:rsidR="00101A45" w:rsidRDefault="00622046" w:rsidP="00622046">
      <w:pPr>
        <w:spacing w:line="280" w:lineRule="atLeast"/>
      </w:pPr>
      <w:r>
        <w:t xml:space="preserve">Inschrijfnummer handelsregister: </w:t>
      </w:r>
      <w:r>
        <w:fldChar w:fldCharType="begin">
          <w:ffData>
            <w:name w:val=""/>
            <w:enabled/>
            <w:calcOnExit w:val="0"/>
            <w:textInput>
              <w:default w:val="&lt;numm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&lt;nummer&gt;</w:t>
      </w:r>
      <w:r>
        <w:fldChar w:fldCharType="end"/>
      </w:r>
    </w:p>
    <w:p w14:paraId="49B5AD7D" w14:textId="77777777" w:rsidR="00101A45" w:rsidRDefault="00101A45" w:rsidP="00101A45">
      <w:pPr>
        <w:spacing w:line="280" w:lineRule="atLeast"/>
      </w:pPr>
    </w:p>
    <w:p w14:paraId="59CD70F2" w14:textId="60D587D6" w:rsidR="00101A45" w:rsidRDefault="00622046" w:rsidP="00101A45">
      <w:pPr>
        <w:spacing w:line="280" w:lineRule="atLeast"/>
      </w:pPr>
      <w:r>
        <w:t xml:space="preserve">Naam: </w:t>
      </w:r>
      <w:r w:rsidR="00221631"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="00221631">
        <w:instrText xml:space="preserve"> FORMTEXT </w:instrText>
      </w:r>
      <w:r w:rsidR="00221631">
        <w:fldChar w:fldCharType="separate"/>
      </w:r>
      <w:r w:rsidR="00221631">
        <w:rPr>
          <w:noProof/>
        </w:rPr>
        <w:t>&lt;Naam&gt;</w:t>
      </w:r>
      <w:r w:rsidR="00221631">
        <w:fldChar w:fldCharType="end"/>
      </w:r>
    </w:p>
    <w:p w14:paraId="3972DA44" w14:textId="77777777" w:rsidR="00101A45" w:rsidRDefault="00101A45" w:rsidP="00101A45">
      <w:pPr>
        <w:spacing w:line="280" w:lineRule="atLeast"/>
      </w:pPr>
    </w:p>
    <w:p w14:paraId="062C4131" w14:textId="45D473DB" w:rsidR="00101A45" w:rsidRDefault="00221631" w:rsidP="00101A45">
      <w:pPr>
        <w:spacing w:line="280" w:lineRule="atLeast"/>
      </w:pPr>
      <w:r>
        <w:t xml:space="preserve">Rechtsvorm: </w:t>
      </w:r>
      <w:r>
        <w:fldChar w:fldCharType="begin">
          <w:ffData>
            <w:name w:val=""/>
            <w:enabled/>
            <w:calcOnExit w:val="0"/>
            <w:textInput>
              <w:default w:val="&lt;rechtsvorm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&lt;rechtsvorm&gt;</w:t>
      </w:r>
      <w:r>
        <w:fldChar w:fldCharType="end"/>
      </w:r>
    </w:p>
    <w:p w14:paraId="6ACDAA26" w14:textId="026D8030" w:rsidR="00101A45" w:rsidRDefault="00101A45" w:rsidP="00101A45">
      <w:pPr>
        <w:spacing w:line="280" w:lineRule="atLeast"/>
      </w:pPr>
    </w:p>
    <w:p w14:paraId="3DDB6CEE" w14:textId="36619F76" w:rsidR="00221631" w:rsidRDefault="00221631" w:rsidP="00101A45">
      <w:pPr>
        <w:spacing w:line="280" w:lineRule="atLeast"/>
      </w:pPr>
      <w:r>
        <w:t xml:space="preserve">Adresgegevens: </w:t>
      </w:r>
      <w:r>
        <w:fldChar w:fldCharType="begin">
          <w:ffData>
            <w:name w:val=""/>
            <w:enabled/>
            <w:calcOnExit w:val="0"/>
            <w:textInput>
              <w:default w:val="&lt;adres, postcode, plaats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&lt;adres, postcode, plaats&gt;</w:t>
      </w:r>
      <w:r>
        <w:fldChar w:fldCharType="end"/>
      </w:r>
    </w:p>
    <w:p w14:paraId="165B953D" w14:textId="5A2F409E" w:rsidR="00101A45" w:rsidRDefault="00101A45" w:rsidP="00101A45">
      <w:pPr>
        <w:spacing w:line="280" w:lineRule="atLeast"/>
      </w:pPr>
    </w:p>
    <w:p w14:paraId="61CEC390" w14:textId="1447B6DC" w:rsidR="00221631" w:rsidRDefault="00221631" w:rsidP="00101A45">
      <w:pPr>
        <w:spacing w:line="280" w:lineRule="atLeast"/>
      </w:pPr>
      <w:r>
        <w:t xml:space="preserve">Email: </w:t>
      </w:r>
      <w:r>
        <w:fldChar w:fldCharType="begin">
          <w:ffData>
            <w:name w:val=""/>
            <w:enabled/>
            <w:calcOnExit w:val="0"/>
            <w:textInput>
              <w:default w:val="&lt;email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&lt;email&gt;</w:t>
      </w:r>
      <w:r>
        <w:fldChar w:fldCharType="end"/>
      </w:r>
    </w:p>
    <w:p w14:paraId="446C5907" w14:textId="62D97485" w:rsidR="00221631" w:rsidRDefault="00221631" w:rsidP="00101A45">
      <w:pPr>
        <w:spacing w:line="280" w:lineRule="atLeast"/>
      </w:pPr>
      <w:r>
        <w:t xml:space="preserve">Telefoonnummer: </w:t>
      </w:r>
      <w:r>
        <w:fldChar w:fldCharType="begin">
          <w:ffData>
            <w:name w:val=""/>
            <w:enabled/>
            <w:calcOnExit w:val="0"/>
            <w:textInput>
              <w:default w:val="&lt;numm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&lt;nummer&gt;</w:t>
      </w:r>
      <w:r>
        <w:fldChar w:fldCharType="end"/>
      </w:r>
    </w:p>
    <w:p w14:paraId="5278FF61" w14:textId="17E3ABEF" w:rsidR="00101A45" w:rsidRDefault="00101A45" w:rsidP="00101A45">
      <w:pPr>
        <w:spacing w:line="280" w:lineRule="atLeast"/>
        <w:rPr>
          <w:sz w:val="16"/>
          <w:szCs w:val="16"/>
        </w:rPr>
      </w:pPr>
    </w:p>
    <w:p w14:paraId="5BBE5603" w14:textId="138F5D9B" w:rsidR="00101A45" w:rsidRDefault="00610461" w:rsidP="00101A45">
      <w:pPr>
        <w:spacing w:line="280" w:lineRule="atLeast"/>
      </w:pPr>
      <w:r>
        <w:fldChar w:fldCharType="begin">
          <w:ffData>
            <w:name w:val=""/>
            <w:enabled/>
            <w:calcOnExit w:val="0"/>
            <w:textInput>
              <w:default w:val="&lt;Naam Onderaannem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&lt;Naam Onderaannemer&gt;</w:t>
      </w:r>
      <w:r>
        <w:fldChar w:fldCharType="end"/>
      </w:r>
      <w:r w:rsidR="00221631">
        <w:t xml:space="preserve"> verklaart:</w:t>
      </w:r>
    </w:p>
    <w:p w14:paraId="2FF6A109" w14:textId="1881AACB" w:rsidR="00101A45" w:rsidRPr="00221631" w:rsidRDefault="00221631" w:rsidP="00FB2A8A">
      <w:pPr>
        <w:pStyle w:val="Lijstalinea"/>
        <w:numPr>
          <w:ilvl w:val="0"/>
          <w:numId w:val="20"/>
        </w:numPr>
        <w:spacing w:line="280" w:lineRule="atLeast"/>
        <w:rPr>
          <w:rFonts w:ascii="Verdana" w:hAnsi="Verdana"/>
          <w:sz w:val="18"/>
          <w:szCs w:val="18"/>
        </w:rPr>
      </w:pPr>
      <w:r w:rsidRPr="00221631">
        <w:rPr>
          <w:rFonts w:ascii="Verdana" w:hAnsi="Verdana"/>
          <w:sz w:val="18"/>
          <w:szCs w:val="18"/>
        </w:rPr>
        <w:t xml:space="preserve">dat zij heeft kennisgenomen van de </w:t>
      </w:r>
      <w:r w:rsidR="00610461">
        <w:rPr>
          <w:rFonts w:ascii="Verdana" w:hAnsi="Verdana"/>
          <w:sz w:val="18"/>
          <w:szCs w:val="18"/>
        </w:rPr>
        <w:t>Selectie</w:t>
      </w:r>
      <w:r w:rsidRPr="00221631">
        <w:rPr>
          <w:rFonts w:ascii="Verdana" w:hAnsi="Verdana"/>
          <w:sz w:val="18"/>
          <w:szCs w:val="18"/>
        </w:rPr>
        <w:t xml:space="preserve">leidraad voor de </w:t>
      </w:r>
      <w:r w:rsidR="00610461">
        <w:rPr>
          <w:rFonts w:ascii="Verdana" w:hAnsi="Verdana"/>
          <w:sz w:val="18"/>
          <w:szCs w:val="18"/>
        </w:rPr>
        <w:t>Aanbesteding</w:t>
      </w:r>
      <w:r w:rsidRPr="00221631">
        <w:rPr>
          <w:rFonts w:ascii="Verdana" w:hAnsi="Verdana"/>
          <w:sz w:val="18"/>
          <w:szCs w:val="18"/>
        </w:rPr>
        <w:t xml:space="preserve">sprocedure voor bovengenoemd </w:t>
      </w:r>
      <w:r w:rsidR="007D18CA" w:rsidRPr="007D18CA">
        <w:rPr>
          <w:rFonts w:ascii="Verdana" w:hAnsi="Verdana"/>
          <w:sz w:val="18"/>
          <w:szCs w:val="18"/>
        </w:rPr>
        <w:t>P</w:t>
      </w:r>
      <w:r w:rsidRPr="007D18CA">
        <w:rPr>
          <w:rFonts w:ascii="Verdana" w:hAnsi="Verdana"/>
          <w:sz w:val="18"/>
          <w:szCs w:val="18"/>
        </w:rPr>
        <w:t>roject</w:t>
      </w:r>
      <w:r w:rsidRPr="00221631">
        <w:rPr>
          <w:rFonts w:ascii="Verdana" w:hAnsi="Verdana"/>
          <w:sz w:val="18"/>
          <w:szCs w:val="18"/>
        </w:rPr>
        <w:t xml:space="preserve"> en onvoorwaardelijk met de daarin neergelegde procedure instemt;</w:t>
      </w:r>
    </w:p>
    <w:p w14:paraId="00853281" w14:textId="58321B69" w:rsidR="00221631" w:rsidRPr="00221631" w:rsidRDefault="00221631" w:rsidP="00FB2A8A">
      <w:pPr>
        <w:pStyle w:val="Lijstalinea"/>
        <w:numPr>
          <w:ilvl w:val="0"/>
          <w:numId w:val="20"/>
        </w:numPr>
        <w:spacing w:line="280" w:lineRule="atLeast"/>
        <w:rPr>
          <w:rStyle w:val="fontstyle01"/>
          <w:rFonts w:ascii="Verdana" w:hAnsi="Verdana"/>
          <w:color w:val="auto"/>
          <w:sz w:val="18"/>
          <w:szCs w:val="18"/>
        </w:rPr>
      </w:pPr>
      <w:r w:rsidRPr="00221631">
        <w:rPr>
          <w:rStyle w:val="fontstyle01"/>
          <w:rFonts w:ascii="Verdana" w:hAnsi="Verdana"/>
          <w:sz w:val="18"/>
          <w:szCs w:val="18"/>
        </w:rPr>
        <w:t xml:space="preserve">dat alle informatie die zij in het kader van deze </w:t>
      </w:r>
      <w:r w:rsidR="00610461">
        <w:rPr>
          <w:rStyle w:val="fontstyle01"/>
          <w:rFonts w:ascii="Verdana" w:hAnsi="Verdana"/>
          <w:sz w:val="18"/>
          <w:szCs w:val="18"/>
        </w:rPr>
        <w:t>Aanbesteding</w:t>
      </w:r>
      <w:r w:rsidRPr="00221631">
        <w:rPr>
          <w:rStyle w:val="fontstyle01"/>
          <w:rFonts w:ascii="Verdana" w:hAnsi="Verdana"/>
          <w:sz w:val="18"/>
          <w:szCs w:val="18"/>
        </w:rPr>
        <w:t>sprocedure, direct of indirect, aan de Aanbestedende dienst heeft verstrekt en zal verstrekken juist is;</w:t>
      </w:r>
    </w:p>
    <w:p w14:paraId="7908D135" w14:textId="6456DAE7" w:rsidR="00221631" w:rsidRPr="00221631" w:rsidRDefault="00221631" w:rsidP="00FB2A8A">
      <w:pPr>
        <w:pStyle w:val="Lijstalinea"/>
        <w:numPr>
          <w:ilvl w:val="0"/>
          <w:numId w:val="20"/>
        </w:numPr>
        <w:spacing w:line="280" w:lineRule="atLeast"/>
        <w:rPr>
          <w:rStyle w:val="fontstyle01"/>
          <w:rFonts w:ascii="Verdana" w:hAnsi="Verdana"/>
          <w:color w:val="auto"/>
          <w:sz w:val="18"/>
          <w:szCs w:val="18"/>
        </w:rPr>
      </w:pPr>
      <w:r w:rsidRPr="00221631">
        <w:rPr>
          <w:rStyle w:val="fontstyle01"/>
          <w:rFonts w:ascii="Verdana" w:hAnsi="Verdana"/>
          <w:sz w:val="18"/>
          <w:szCs w:val="18"/>
        </w:rPr>
        <w:t xml:space="preserve">dat zij zich ervan bewust is dat eventueel door Aanbestedende dienst gesignaleerde onjuistheden daarin aanleiding kunnen geven de </w:t>
      </w:r>
      <w:r w:rsidR="00610461">
        <w:rPr>
          <w:rStyle w:val="fontstyle01"/>
          <w:rFonts w:ascii="Verdana" w:hAnsi="Verdana"/>
          <w:sz w:val="18"/>
          <w:szCs w:val="18"/>
        </w:rPr>
        <w:t>Gegadigde</w:t>
      </w:r>
      <w:r w:rsidRPr="00221631">
        <w:rPr>
          <w:rStyle w:val="fontstyle01"/>
          <w:rFonts w:ascii="Verdana" w:hAnsi="Verdana"/>
          <w:sz w:val="18"/>
          <w:szCs w:val="18"/>
        </w:rPr>
        <w:t xml:space="preserve"> uit te sluiten van verdere deelneming aan deze </w:t>
      </w:r>
      <w:r w:rsidR="00610461">
        <w:rPr>
          <w:rStyle w:val="fontstyle01"/>
          <w:rFonts w:ascii="Verdana" w:hAnsi="Verdana"/>
          <w:sz w:val="18"/>
          <w:szCs w:val="18"/>
        </w:rPr>
        <w:t>Aanbesteding</w:t>
      </w:r>
      <w:r w:rsidRPr="00221631">
        <w:rPr>
          <w:rStyle w:val="fontstyle01"/>
          <w:rFonts w:ascii="Verdana" w:hAnsi="Verdana"/>
          <w:sz w:val="18"/>
          <w:szCs w:val="18"/>
        </w:rPr>
        <w:t>sprocedure;</w:t>
      </w:r>
    </w:p>
    <w:p w14:paraId="11DF9E43" w14:textId="1765A46C" w:rsidR="00221631" w:rsidRPr="00221631" w:rsidRDefault="00221631" w:rsidP="00FB2A8A">
      <w:pPr>
        <w:pStyle w:val="Lijstalinea"/>
        <w:numPr>
          <w:ilvl w:val="0"/>
          <w:numId w:val="20"/>
        </w:numPr>
        <w:spacing w:line="280" w:lineRule="atLeast"/>
        <w:rPr>
          <w:rStyle w:val="fontstyle01"/>
          <w:rFonts w:ascii="Verdana" w:hAnsi="Verdana"/>
          <w:color w:val="auto"/>
          <w:sz w:val="18"/>
          <w:szCs w:val="18"/>
        </w:rPr>
      </w:pPr>
      <w:r w:rsidRPr="00221631">
        <w:rPr>
          <w:rStyle w:val="fontstyle01"/>
          <w:rFonts w:ascii="Verdana" w:hAnsi="Verdana"/>
          <w:sz w:val="18"/>
          <w:szCs w:val="18"/>
        </w:rPr>
        <w:t xml:space="preserve">dat </w:t>
      </w:r>
      <w:r w:rsidRPr="00221631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&lt;Naam onderaannemer&gt;"/>
            </w:textInput>
          </w:ffData>
        </w:fldChar>
      </w:r>
      <w:r w:rsidRPr="00221631">
        <w:rPr>
          <w:rFonts w:ascii="Verdana" w:hAnsi="Verdana"/>
          <w:sz w:val="18"/>
          <w:szCs w:val="18"/>
        </w:rPr>
        <w:instrText xml:space="preserve"> FORMTEXT </w:instrText>
      </w:r>
      <w:r w:rsidRPr="00221631">
        <w:rPr>
          <w:rFonts w:ascii="Verdana" w:hAnsi="Verdana"/>
          <w:sz w:val="18"/>
          <w:szCs w:val="18"/>
        </w:rPr>
      </w:r>
      <w:r w:rsidRPr="00221631">
        <w:rPr>
          <w:rFonts w:ascii="Verdana" w:hAnsi="Verdana"/>
          <w:sz w:val="18"/>
          <w:szCs w:val="18"/>
        </w:rPr>
        <w:fldChar w:fldCharType="separate"/>
      </w:r>
      <w:r w:rsidRPr="00221631">
        <w:rPr>
          <w:rFonts w:ascii="Verdana" w:hAnsi="Verdana"/>
          <w:noProof/>
          <w:sz w:val="18"/>
          <w:szCs w:val="18"/>
        </w:rPr>
        <w:t xml:space="preserve">&lt;Naam </w:t>
      </w:r>
      <w:r w:rsidR="00610461">
        <w:rPr>
          <w:rFonts w:ascii="Verdana" w:hAnsi="Verdana"/>
          <w:noProof/>
          <w:sz w:val="18"/>
          <w:szCs w:val="18"/>
        </w:rPr>
        <w:t>Onderaannemer</w:t>
      </w:r>
      <w:r w:rsidRPr="00221631">
        <w:rPr>
          <w:rFonts w:ascii="Verdana" w:hAnsi="Verdana"/>
          <w:noProof/>
          <w:sz w:val="18"/>
          <w:szCs w:val="18"/>
        </w:rPr>
        <w:t>&gt;</w:t>
      </w:r>
      <w:r w:rsidRPr="00221631">
        <w:rPr>
          <w:rFonts w:ascii="Verdana" w:hAnsi="Verdana"/>
          <w:sz w:val="18"/>
          <w:szCs w:val="18"/>
        </w:rPr>
        <w:fldChar w:fldCharType="end"/>
      </w:r>
      <w:r w:rsidRPr="00221631">
        <w:rPr>
          <w:rFonts w:ascii="Verdana" w:hAnsi="Verdana"/>
          <w:sz w:val="18"/>
          <w:szCs w:val="18"/>
        </w:rPr>
        <w:t xml:space="preserve">, </w:t>
      </w:r>
      <w:r w:rsidRPr="00221631">
        <w:rPr>
          <w:rStyle w:val="fontstyle01"/>
          <w:rFonts w:ascii="Verdana" w:hAnsi="Verdana"/>
          <w:sz w:val="18"/>
          <w:szCs w:val="18"/>
        </w:rPr>
        <w:t xml:space="preserve">indien het </w:t>
      </w:r>
      <w:r w:rsidRPr="007D18CA">
        <w:rPr>
          <w:rStyle w:val="fontstyle01"/>
          <w:rFonts w:ascii="Verdana" w:hAnsi="Verdana"/>
          <w:sz w:val="18"/>
          <w:szCs w:val="18"/>
        </w:rPr>
        <w:t>Project</w:t>
      </w:r>
      <w:r w:rsidRPr="00221631">
        <w:rPr>
          <w:rStyle w:val="fontstyle01"/>
          <w:rFonts w:ascii="Verdana" w:hAnsi="Verdana"/>
          <w:sz w:val="18"/>
          <w:szCs w:val="18"/>
        </w:rPr>
        <w:t xml:space="preserve"> aan </w:t>
      </w:r>
      <w:r w:rsidRPr="00221631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&lt;Naam gegadigde&gt;"/>
            </w:textInput>
          </w:ffData>
        </w:fldChar>
      </w:r>
      <w:r w:rsidRPr="00221631">
        <w:rPr>
          <w:rFonts w:ascii="Verdana" w:hAnsi="Verdana"/>
          <w:sz w:val="18"/>
          <w:szCs w:val="18"/>
        </w:rPr>
        <w:instrText xml:space="preserve"> FORMTEXT </w:instrText>
      </w:r>
      <w:r w:rsidRPr="00221631">
        <w:rPr>
          <w:rFonts w:ascii="Verdana" w:hAnsi="Verdana"/>
          <w:sz w:val="18"/>
          <w:szCs w:val="18"/>
        </w:rPr>
      </w:r>
      <w:r w:rsidRPr="00221631">
        <w:rPr>
          <w:rFonts w:ascii="Verdana" w:hAnsi="Verdana"/>
          <w:sz w:val="18"/>
          <w:szCs w:val="18"/>
        </w:rPr>
        <w:fldChar w:fldCharType="separate"/>
      </w:r>
      <w:r w:rsidRPr="00221631">
        <w:rPr>
          <w:rFonts w:ascii="Verdana" w:hAnsi="Verdana"/>
          <w:noProof/>
          <w:sz w:val="18"/>
          <w:szCs w:val="18"/>
        </w:rPr>
        <w:t xml:space="preserve">&lt;Naam </w:t>
      </w:r>
      <w:r w:rsidR="00610461">
        <w:rPr>
          <w:rFonts w:ascii="Verdana" w:hAnsi="Verdana"/>
          <w:noProof/>
          <w:sz w:val="18"/>
          <w:szCs w:val="18"/>
        </w:rPr>
        <w:t>Gegadigde</w:t>
      </w:r>
      <w:r w:rsidRPr="00221631">
        <w:rPr>
          <w:rFonts w:ascii="Verdana" w:hAnsi="Verdana"/>
          <w:noProof/>
          <w:sz w:val="18"/>
          <w:szCs w:val="18"/>
        </w:rPr>
        <w:t>&gt;</w:t>
      </w:r>
      <w:r w:rsidRPr="00221631">
        <w:rPr>
          <w:rFonts w:ascii="Verdana" w:hAnsi="Verdana"/>
          <w:sz w:val="18"/>
          <w:szCs w:val="18"/>
        </w:rPr>
        <w:fldChar w:fldCharType="end"/>
      </w:r>
      <w:r w:rsidRPr="00221631">
        <w:rPr>
          <w:rFonts w:ascii="Verdana" w:hAnsi="Verdana"/>
          <w:sz w:val="18"/>
          <w:szCs w:val="18"/>
        </w:rPr>
        <w:t xml:space="preserve"> </w:t>
      </w:r>
      <w:r w:rsidRPr="00221631">
        <w:rPr>
          <w:rStyle w:val="fontstyle01"/>
          <w:rFonts w:ascii="Verdana" w:hAnsi="Verdana"/>
          <w:sz w:val="18"/>
          <w:szCs w:val="18"/>
        </w:rPr>
        <w:t xml:space="preserve">zal worden gegund, voor de uitvoering van het </w:t>
      </w:r>
      <w:r w:rsidRPr="007D18CA">
        <w:rPr>
          <w:rStyle w:val="fontstyle01"/>
          <w:rFonts w:ascii="Verdana" w:hAnsi="Verdana"/>
          <w:sz w:val="18"/>
          <w:szCs w:val="18"/>
        </w:rPr>
        <w:t>Project</w:t>
      </w:r>
      <w:r w:rsidRPr="00221631">
        <w:rPr>
          <w:rStyle w:val="fontstyle01"/>
          <w:rFonts w:ascii="Verdana" w:hAnsi="Verdana"/>
          <w:sz w:val="18"/>
          <w:szCs w:val="18"/>
        </w:rPr>
        <w:t xml:space="preserve"> zal kunnen beschikken over de kennis, ervaring en middelen die de ondergetekende ter beschikking.</w:t>
      </w:r>
    </w:p>
    <w:p w14:paraId="4AAC7B6B" w14:textId="77777777" w:rsidR="00221631" w:rsidRDefault="00221631" w:rsidP="00221631">
      <w:pPr>
        <w:spacing w:line="280" w:lineRule="atLeast"/>
        <w:ind w:left="360"/>
      </w:pPr>
    </w:p>
    <w:p w14:paraId="238C97FC" w14:textId="041F0FBF" w:rsidR="00101A45" w:rsidRDefault="00221631" w:rsidP="00101A45">
      <w:pPr>
        <w:spacing w:line="280" w:lineRule="atLeast"/>
      </w:pPr>
      <w:r>
        <w:t>Aldus getekend</w:t>
      </w:r>
      <w:r w:rsidR="00147F63">
        <w:t xml:space="preserve"> door de tekenbevoegde persoon</w:t>
      </w:r>
      <w:r>
        <w:t xml:space="preserve"> te </w:t>
      </w:r>
      <w: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&lt;Plaats&gt;</w:t>
      </w:r>
      <w:r>
        <w:fldChar w:fldCharType="end"/>
      </w:r>
      <w:r>
        <w:t xml:space="preserve">, </w:t>
      </w:r>
      <w:r>
        <w:fldChar w:fldCharType="begin">
          <w:ffData>
            <w:name w:val=""/>
            <w:enabled/>
            <w:calcOnExit w:val="0"/>
            <w:textInput>
              <w:default w:val="&lt;datum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&lt;datum&gt;</w:t>
      </w:r>
      <w:r>
        <w:fldChar w:fldCharType="end"/>
      </w:r>
    </w:p>
    <w:p w14:paraId="63AF5D7C" w14:textId="77777777" w:rsidR="00101A45" w:rsidRDefault="00101A45" w:rsidP="00101A45">
      <w:pPr>
        <w:spacing w:line="280" w:lineRule="atLeast"/>
      </w:pPr>
    </w:p>
    <w:p w14:paraId="5657670D" w14:textId="2C09FCEC" w:rsidR="002327EB" w:rsidRDefault="00221631" w:rsidP="00AD0597">
      <w:pPr>
        <w:spacing w:line="240" w:lineRule="auto"/>
      </w:pPr>
      <w:r>
        <w:fldChar w:fldCharType="begin">
          <w:ffData>
            <w:name w:val=""/>
            <w:enabled/>
            <w:calcOnExit w:val="0"/>
            <w:textInput>
              <w:default w:val="&lt;Naam onderaannem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&lt;Naam </w:t>
      </w:r>
      <w:r w:rsidR="00610461">
        <w:rPr>
          <w:noProof/>
        </w:rPr>
        <w:t>Onderaannemer</w:t>
      </w:r>
      <w:r>
        <w:rPr>
          <w:noProof/>
        </w:rPr>
        <w:t>&gt;</w:t>
      </w:r>
      <w:r>
        <w:fldChar w:fldCharType="end"/>
      </w:r>
    </w:p>
    <w:p w14:paraId="7EFB7920" w14:textId="1062CEFE" w:rsidR="00221631" w:rsidRDefault="00221631" w:rsidP="00AD0597">
      <w:pPr>
        <w:spacing w:line="240" w:lineRule="auto"/>
      </w:pPr>
    </w:p>
    <w:p w14:paraId="39AB9E3F" w14:textId="7A72E452" w:rsidR="00221631" w:rsidRDefault="00221631" w:rsidP="00AD0597">
      <w:pPr>
        <w:spacing w:line="240" w:lineRule="auto"/>
      </w:pPr>
      <w:r>
        <w:fldChar w:fldCharType="begin">
          <w:ffData>
            <w:name w:val=""/>
            <w:enabled/>
            <w:calcOnExit w:val="0"/>
            <w:textInput>
              <w:default w:val="&lt;Naam vertegenwoordigingsbevoegd natuurlijk persoon&gt;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&lt;Naam vertegenwoordigingsbevoegd natuurlijk persoon&gt;&gt;</w:t>
      </w:r>
      <w:r>
        <w:fldChar w:fldCharType="end"/>
      </w:r>
    </w:p>
    <w:p w14:paraId="24AE19F2" w14:textId="46263201" w:rsidR="00221631" w:rsidRDefault="00221631" w:rsidP="00AD0597">
      <w:pPr>
        <w:spacing w:line="240" w:lineRule="auto"/>
      </w:pPr>
    </w:p>
    <w:p w14:paraId="42592914" w14:textId="3B4218FF" w:rsidR="00221631" w:rsidRDefault="00221631" w:rsidP="00AD0597">
      <w:pPr>
        <w:spacing w:line="240" w:lineRule="auto"/>
      </w:pPr>
      <w:r>
        <w:fldChar w:fldCharType="begin">
          <w:ffData>
            <w:name w:val=""/>
            <w:enabled/>
            <w:calcOnExit w:val="0"/>
            <w:textInput>
              <w:default w:val="&lt;Functi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&lt;Functie&gt;</w:t>
      </w:r>
      <w:r>
        <w:fldChar w:fldCharType="end"/>
      </w:r>
    </w:p>
    <w:p w14:paraId="71C5B0A5" w14:textId="4816AB1E" w:rsidR="00221631" w:rsidRDefault="00221631" w:rsidP="00AD0597">
      <w:pPr>
        <w:spacing w:line="240" w:lineRule="auto"/>
      </w:pPr>
    </w:p>
    <w:p w14:paraId="28AF7D6F" w14:textId="7132A57B" w:rsidR="00221631" w:rsidRDefault="00221631" w:rsidP="00AD0597">
      <w:pPr>
        <w:spacing w:line="240" w:lineRule="auto"/>
      </w:pPr>
      <w:r>
        <w:fldChar w:fldCharType="begin">
          <w:ffData>
            <w:name w:val=""/>
            <w:enabled/>
            <w:calcOnExit w:val="0"/>
            <w:textInput>
              <w:default w:val="&lt;Handtekening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&lt;Handtekening&gt;</w:t>
      </w:r>
      <w:r>
        <w:fldChar w:fldCharType="end"/>
      </w:r>
    </w:p>
    <w:p w14:paraId="3F0359BE" w14:textId="7E96A3D0" w:rsidR="00221631" w:rsidRDefault="00221631" w:rsidP="00AD0597">
      <w:pPr>
        <w:spacing w:line="240" w:lineRule="auto"/>
      </w:pPr>
    </w:p>
    <w:p w14:paraId="741761F0" w14:textId="7359B755" w:rsidR="00221631" w:rsidRPr="007A0573" w:rsidRDefault="00221631" w:rsidP="00AD0597">
      <w:pPr>
        <w:spacing w:line="240" w:lineRule="auto"/>
        <w:rPr>
          <w:sz w:val="16"/>
          <w:szCs w:val="16"/>
        </w:rPr>
      </w:pPr>
      <w:r w:rsidRPr="007A0573">
        <w:rPr>
          <w:sz w:val="16"/>
          <w:szCs w:val="16"/>
        </w:rPr>
        <w:t>(Dit formulier ingevuld bijvoegen bij de aanmelding, wijzigingen in de tekst zijn niet toegestaan)</w:t>
      </w:r>
    </w:p>
    <w:sectPr w:rsidR="00221631" w:rsidRPr="007A0573" w:rsidSect="00CF7F77">
      <w:headerReference w:type="default" r:id="rId10"/>
      <w:headerReference w:type="first" r:id="rId11"/>
      <w:footerReference w:type="first" r:id="rId12"/>
      <w:pgSz w:w="11906" w:h="16838" w:code="9"/>
      <w:pgMar w:top="1570" w:right="1421" w:bottom="993" w:left="1418" w:header="671" w:footer="116" w:gutter="0"/>
      <w:paperSrc w:first="14" w:other="14"/>
      <w:cols w:space="708"/>
      <w:titlePg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8FA47" w14:textId="77777777" w:rsidR="00622046" w:rsidRDefault="00622046">
      <w:r>
        <w:separator/>
      </w:r>
    </w:p>
  </w:endnote>
  <w:endnote w:type="continuationSeparator" w:id="0">
    <w:p w14:paraId="4C2E1C47" w14:textId="77777777" w:rsidR="00622046" w:rsidRDefault="0062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rbel-Italic">
    <w:altName w:val="Corbel"/>
    <w:panose1 w:val="00000000000000000000"/>
    <w:charset w:val="00"/>
    <w:family w:val="roman"/>
    <w:notTrueType/>
    <w:pitch w:val="default"/>
  </w:font>
  <w:font w:name="Gotham-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CA0B4" w14:textId="77777777" w:rsidR="00DF3733" w:rsidRDefault="00C20185" w:rsidP="00DF3733">
    <w:pPr>
      <w:autoSpaceDE w:val="0"/>
      <w:autoSpaceDN w:val="0"/>
      <w:adjustRightInd w:val="0"/>
      <w:jc w:val="center"/>
      <w:rPr>
        <w:rFonts w:cs="Gotham-Light"/>
        <w:color w:val="002060"/>
        <w:spacing w:val="6"/>
        <w:kern w:val="0"/>
        <w:sz w:val="14"/>
        <w:szCs w:val="14"/>
      </w:rPr>
    </w:pPr>
    <w:r>
      <w:rPr>
        <w:rFonts w:cs="Gotham-Light"/>
        <w:color w:val="002060"/>
        <w:spacing w:val="6"/>
        <w:kern w:val="0"/>
        <w:sz w:val="14"/>
        <w:szCs w:val="14"/>
      </w:rPr>
      <w:t>Wattstraat 1</w:t>
    </w:r>
    <w:r w:rsidR="00DF3733">
      <w:rPr>
        <w:rFonts w:cs="Gotham-Light"/>
        <w:color w:val="002060"/>
        <w:spacing w:val="6"/>
        <w:kern w:val="0"/>
        <w:sz w:val="14"/>
        <w:szCs w:val="14"/>
      </w:rPr>
      <w:t xml:space="preserve">6 − 2171 TR Sassenheim − T 0252 - 34 36 40 − </w:t>
    </w:r>
    <w:hyperlink r:id="rId1" w:history="1">
      <w:r w:rsidR="00DF3733" w:rsidRPr="00DF3733">
        <w:rPr>
          <w:rStyle w:val="Hyperlink"/>
          <w:rFonts w:cs="Gotham-Light"/>
          <w:color w:val="002060"/>
          <w:spacing w:val="6"/>
          <w:kern w:val="0"/>
          <w:sz w:val="14"/>
          <w:szCs w:val="14"/>
          <w:u w:val="none"/>
        </w:rPr>
        <w:t>info@versluisgroep.nl</w:t>
      </w:r>
    </w:hyperlink>
    <w:r w:rsidR="00DF3733">
      <w:rPr>
        <w:rFonts w:cs="Gotham-Light"/>
        <w:color w:val="002060"/>
        <w:spacing w:val="6"/>
        <w:kern w:val="0"/>
        <w:sz w:val="14"/>
        <w:szCs w:val="14"/>
      </w:rPr>
      <w:t xml:space="preserve"> − www.versluisgroep.nl </w:t>
    </w:r>
  </w:p>
  <w:p w14:paraId="73DDE5F7" w14:textId="77777777" w:rsidR="00DF3733" w:rsidRDefault="00DF3733" w:rsidP="00DF3733">
    <w:pPr>
      <w:autoSpaceDE w:val="0"/>
      <w:autoSpaceDN w:val="0"/>
      <w:adjustRightInd w:val="0"/>
      <w:jc w:val="center"/>
      <w:rPr>
        <w:color w:val="002060"/>
        <w:spacing w:val="6"/>
        <w:sz w:val="14"/>
        <w:szCs w:val="14"/>
      </w:rPr>
    </w:pPr>
    <w:r>
      <w:rPr>
        <w:rFonts w:cs="Gotham-Light"/>
        <w:color w:val="002060"/>
        <w:spacing w:val="6"/>
        <w:kern w:val="0"/>
        <w:sz w:val="14"/>
        <w:szCs w:val="14"/>
      </w:rPr>
      <w:t xml:space="preserve">KvK Den Haag 28094088 − Bank </w:t>
    </w:r>
    <w:r w:rsidR="00065DA3">
      <w:rPr>
        <w:rFonts w:cs="Gotham-Light"/>
        <w:color w:val="002060"/>
        <w:spacing w:val="6"/>
        <w:kern w:val="0"/>
        <w:sz w:val="14"/>
        <w:szCs w:val="14"/>
      </w:rPr>
      <w:t>NL09 ABNA 0</w:t>
    </w:r>
    <w:r>
      <w:rPr>
        <w:rFonts w:cs="Gotham-Light"/>
        <w:color w:val="002060"/>
        <w:spacing w:val="6"/>
        <w:kern w:val="0"/>
        <w:sz w:val="14"/>
        <w:szCs w:val="14"/>
      </w:rPr>
      <w:t>60 45 64 732 − BTW NL 81 46 11 77 1B 01</w:t>
    </w:r>
  </w:p>
  <w:p w14:paraId="22CC2700" w14:textId="77777777" w:rsidR="00A534F3" w:rsidRPr="00DF3733" w:rsidRDefault="00A534F3" w:rsidP="00DF3733">
    <w:pPr>
      <w:pStyle w:val="Voettekst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9493E" w14:textId="77777777" w:rsidR="00622046" w:rsidRDefault="00622046">
      <w:r>
        <w:separator/>
      </w:r>
    </w:p>
  </w:footnote>
  <w:footnote w:type="continuationSeparator" w:id="0">
    <w:p w14:paraId="77001B48" w14:textId="77777777" w:rsidR="00622046" w:rsidRDefault="00622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73D53" w14:textId="77777777" w:rsidR="00C22D88" w:rsidRDefault="00C22D88" w:rsidP="00690A66">
    <w:pPr>
      <w:pStyle w:val="Koptekst"/>
      <w:tabs>
        <w:tab w:val="clear" w:pos="9072"/>
      </w:tabs>
      <w:spacing w:line="240" w:lineRule="exact"/>
      <w:ind w:left="11" w:right="122"/>
      <w:jc w:val="right"/>
      <w:rPr>
        <w:i/>
        <w:sz w:val="14"/>
        <w:szCs w:val="14"/>
      </w:rPr>
    </w:pPr>
  </w:p>
  <w:p w14:paraId="322855D8" w14:textId="77777777" w:rsidR="00C22D88" w:rsidRDefault="00703B0B" w:rsidP="00690A66">
    <w:pPr>
      <w:pStyle w:val="Koptekst"/>
      <w:tabs>
        <w:tab w:val="clear" w:pos="9072"/>
      </w:tabs>
      <w:spacing w:line="240" w:lineRule="exact"/>
      <w:ind w:left="11" w:right="122"/>
      <w:jc w:val="right"/>
      <w:rPr>
        <w:i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B562071" wp14:editId="62278476">
          <wp:simplePos x="0" y="0"/>
          <wp:positionH relativeFrom="column">
            <wp:posOffset>5957570</wp:posOffset>
          </wp:positionH>
          <wp:positionV relativeFrom="paragraph">
            <wp:posOffset>60325</wp:posOffset>
          </wp:positionV>
          <wp:extent cx="438150" cy="504825"/>
          <wp:effectExtent l="0" t="0" r="0" b="0"/>
          <wp:wrapNone/>
          <wp:docPr id="2" name="Afbeelding 5" descr="F:\Verkoop\Huisstijl\VERK DIV Beeldmerk Versluis-blauw 144x16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 descr="F:\Verkoop\Huisstijl\VERK DIV Beeldmerk Versluis-blauw 144x16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2D88">
      <w:rPr>
        <w:i/>
        <w:sz w:val="14"/>
        <w:szCs w:val="14"/>
      </w:rPr>
      <w:t xml:space="preserve">  </w:t>
    </w:r>
  </w:p>
  <w:p w14:paraId="50721E41" w14:textId="77777777" w:rsidR="00C22D88" w:rsidRDefault="004A3DC9" w:rsidP="001D02AA">
    <w:pPr>
      <w:pStyle w:val="Koptekst"/>
      <w:tabs>
        <w:tab w:val="clear" w:pos="9072"/>
      </w:tabs>
      <w:spacing w:line="240" w:lineRule="exact"/>
      <w:ind w:left="11" w:right="-32"/>
      <w:jc w:val="right"/>
      <w:rPr>
        <w:i/>
        <w:sz w:val="14"/>
        <w:szCs w:val="14"/>
      </w:rPr>
    </w:pPr>
    <w:r w:rsidRPr="004101E9">
      <w:rPr>
        <w:i/>
        <w:sz w:val="14"/>
        <w:szCs w:val="14"/>
      </w:rPr>
      <w:fldChar w:fldCharType="begin"/>
    </w:r>
    <w:r w:rsidR="00C22D88" w:rsidRPr="004101E9">
      <w:rPr>
        <w:i/>
        <w:sz w:val="14"/>
        <w:szCs w:val="14"/>
      </w:rPr>
      <w:instrText xml:space="preserve"> FILENAME </w:instrText>
    </w:r>
    <w:r w:rsidRPr="004101E9">
      <w:rPr>
        <w:i/>
        <w:sz w:val="14"/>
        <w:szCs w:val="14"/>
      </w:rPr>
      <w:fldChar w:fldCharType="separate"/>
    </w:r>
    <w:r w:rsidR="00622046">
      <w:rPr>
        <w:i/>
        <w:noProof/>
        <w:sz w:val="14"/>
        <w:szCs w:val="14"/>
      </w:rPr>
      <w:t>Document22</w:t>
    </w:r>
    <w:r w:rsidRPr="004101E9">
      <w:rPr>
        <w:i/>
        <w:sz w:val="14"/>
        <w:szCs w:val="14"/>
      </w:rPr>
      <w:fldChar w:fldCharType="end"/>
    </w:r>
  </w:p>
  <w:p w14:paraId="44FF74D6" w14:textId="77777777" w:rsidR="00C22D88" w:rsidRPr="00E147EA" w:rsidRDefault="00C22D88" w:rsidP="001D02AA">
    <w:pPr>
      <w:pStyle w:val="Koptekst"/>
      <w:tabs>
        <w:tab w:val="clear" w:pos="9072"/>
      </w:tabs>
      <w:spacing w:line="240" w:lineRule="exact"/>
      <w:ind w:left="11" w:right="-32"/>
      <w:jc w:val="right"/>
      <w:rPr>
        <w:i/>
        <w:sz w:val="14"/>
        <w:szCs w:val="14"/>
      </w:rPr>
    </w:pPr>
    <w:r>
      <w:rPr>
        <w:i/>
        <w:sz w:val="14"/>
        <w:szCs w:val="14"/>
      </w:rPr>
      <w:t xml:space="preserve">printdatum: </w:t>
    </w:r>
    <w:r w:rsidR="004A3DC9">
      <w:rPr>
        <w:i/>
        <w:sz w:val="14"/>
        <w:szCs w:val="14"/>
      </w:rPr>
      <w:fldChar w:fldCharType="begin"/>
    </w:r>
    <w:r>
      <w:rPr>
        <w:i/>
        <w:sz w:val="14"/>
        <w:szCs w:val="14"/>
      </w:rPr>
      <w:instrText xml:space="preserve"> PRINTDATE  \@ "d MMMM yyyy"  \* MERGEFORMAT </w:instrText>
    </w:r>
    <w:r w:rsidR="004A3DC9">
      <w:rPr>
        <w:i/>
        <w:sz w:val="14"/>
        <w:szCs w:val="14"/>
      </w:rPr>
      <w:fldChar w:fldCharType="separate"/>
    </w:r>
    <w:r w:rsidR="00622046">
      <w:rPr>
        <w:i/>
        <w:noProof/>
        <w:sz w:val="14"/>
        <w:szCs w:val="14"/>
      </w:rPr>
      <w:t>15 augustus 2011</w:t>
    </w:r>
    <w:r w:rsidR="004A3DC9">
      <w:rPr>
        <w:i/>
        <w:sz w:val="14"/>
        <w:szCs w:val="14"/>
      </w:rPr>
      <w:fldChar w:fldCharType="end"/>
    </w:r>
  </w:p>
  <w:p w14:paraId="17320BB0" w14:textId="77777777" w:rsidR="00C22D88" w:rsidRDefault="00C22D88" w:rsidP="0083185A">
    <w:pPr>
      <w:pStyle w:val="Koptekst"/>
      <w:tabs>
        <w:tab w:val="clear" w:pos="9072"/>
      </w:tabs>
      <w:spacing w:line="240" w:lineRule="exact"/>
      <w:ind w:left="11" w:right="-32"/>
      <w:jc w:val="right"/>
      <w:rPr>
        <w:i/>
        <w:sz w:val="14"/>
        <w:szCs w:val="14"/>
      </w:rPr>
    </w:pPr>
    <w:r w:rsidRPr="00E147EA">
      <w:rPr>
        <w:i/>
        <w:sz w:val="14"/>
        <w:szCs w:val="14"/>
      </w:rPr>
      <w:t xml:space="preserve">Pagina </w:t>
    </w:r>
    <w:r w:rsidR="004A3DC9" w:rsidRPr="00E147EA">
      <w:rPr>
        <w:i/>
        <w:sz w:val="14"/>
        <w:szCs w:val="14"/>
      </w:rPr>
      <w:fldChar w:fldCharType="begin"/>
    </w:r>
    <w:r w:rsidRPr="00E147EA">
      <w:rPr>
        <w:i/>
        <w:sz w:val="14"/>
        <w:szCs w:val="14"/>
      </w:rPr>
      <w:instrText xml:space="preserve"> PAGE </w:instrText>
    </w:r>
    <w:r w:rsidR="004A3DC9" w:rsidRPr="00E147EA">
      <w:rPr>
        <w:i/>
        <w:sz w:val="14"/>
        <w:szCs w:val="14"/>
      </w:rPr>
      <w:fldChar w:fldCharType="separate"/>
    </w:r>
    <w:r w:rsidR="00815B70">
      <w:rPr>
        <w:i/>
        <w:noProof/>
        <w:sz w:val="14"/>
        <w:szCs w:val="14"/>
      </w:rPr>
      <w:t>2</w:t>
    </w:r>
    <w:r w:rsidR="004A3DC9" w:rsidRPr="00E147EA">
      <w:rPr>
        <w:i/>
        <w:sz w:val="14"/>
        <w:szCs w:val="14"/>
      </w:rPr>
      <w:fldChar w:fldCharType="end"/>
    </w:r>
    <w:r w:rsidRPr="00E147EA">
      <w:rPr>
        <w:i/>
        <w:sz w:val="14"/>
        <w:szCs w:val="14"/>
      </w:rPr>
      <w:t xml:space="preserve"> van </w:t>
    </w:r>
    <w:r w:rsidR="004A3DC9" w:rsidRPr="00E147EA">
      <w:rPr>
        <w:i/>
        <w:sz w:val="14"/>
        <w:szCs w:val="14"/>
      </w:rPr>
      <w:fldChar w:fldCharType="begin"/>
    </w:r>
    <w:r w:rsidRPr="00E147EA">
      <w:rPr>
        <w:i/>
        <w:sz w:val="14"/>
        <w:szCs w:val="14"/>
      </w:rPr>
      <w:instrText xml:space="preserve"> NUMPAGES </w:instrText>
    </w:r>
    <w:r w:rsidR="004A3DC9" w:rsidRPr="00E147EA">
      <w:rPr>
        <w:i/>
        <w:sz w:val="14"/>
        <w:szCs w:val="14"/>
      </w:rPr>
      <w:fldChar w:fldCharType="separate"/>
    </w:r>
    <w:r w:rsidR="00815B70">
      <w:rPr>
        <w:i/>
        <w:noProof/>
        <w:sz w:val="14"/>
        <w:szCs w:val="14"/>
      </w:rPr>
      <w:t>2</w:t>
    </w:r>
    <w:r w:rsidR="004A3DC9" w:rsidRPr="00E147EA">
      <w:rPr>
        <w:i/>
        <w:sz w:val="14"/>
        <w:szCs w:val="14"/>
      </w:rPr>
      <w:fldChar w:fldCharType="end"/>
    </w:r>
  </w:p>
  <w:p w14:paraId="75F71F86" w14:textId="77777777" w:rsidR="0083185A" w:rsidRPr="00690A66" w:rsidRDefault="0083185A" w:rsidP="0083185A">
    <w:pPr>
      <w:pStyle w:val="Koptekst"/>
      <w:tabs>
        <w:tab w:val="clear" w:pos="9072"/>
      </w:tabs>
      <w:spacing w:line="240" w:lineRule="exact"/>
      <w:ind w:left="11" w:right="-32"/>
      <w:jc w:val="right"/>
      <w:rPr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8E25D" w14:textId="1355EA73" w:rsidR="00622046" w:rsidRDefault="00622046" w:rsidP="00E74268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1194FC" wp14:editId="3271101E">
          <wp:simplePos x="0" y="0"/>
          <wp:positionH relativeFrom="column">
            <wp:posOffset>3633470</wp:posOffset>
          </wp:positionH>
          <wp:positionV relativeFrom="paragraph">
            <wp:posOffset>-202184</wp:posOffset>
          </wp:positionV>
          <wp:extent cx="2547645" cy="770288"/>
          <wp:effectExtent l="0" t="0" r="508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7645" cy="770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695981" w14:textId="7947E079" w:rsidR="00622046" w:rsidRDefault="00622046" w:rsidP="00E74268">
    <w:pPr>
      <w:pStyle w:val="Koptekst"/>
    </w:pPr>
  </w:p>
  <w:p w14:paraId="4BCE27F5" w14:textId="620FE710" w:rsidR="00622046" w:rsidRDefault="00622046" w:rsidP="00622046">
    <w:pPr>
      <w:pStyle w:val="Koptekst"/>
      <w:tabs>
        <w:tab w:val="clear" w:pos="4536"/>
        <w:tab w:val="clear" w:pos="9072"/>
        <w:tab w:val="left" w:pos="6435"/>
      </w:tabs>
    </w:pPr>
  </w:p>
  <w:p w14:paraId="0EA2A70B" w14:textId="55114A22" w:rsidR="00C22D88" w:rsidRPr="00E74268" w:rsidRDefault="00C22D88" w:rsidP="00E7426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11F4"/>
    <w:multiLevelType w:val="hybridMultilevel"/>
    <w:tmpl w:val="B86C988A"/>
    <w:lvl w:ilvl="0" w:tplc="F2E28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4DCD"/>
    <w:multiLevelType w:val="hybridMultilevel"/>
    <w:tmpl w:val="BC58164C"/>
    <w:lvl w:ilvl="0" w:tplc="AAB205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F3B60"/>
    <w:multiLevelType w:val="hybridMultilevel"/>
    <w:tmpl w:val="6EB69F76"/>
    <w:lvl w:ilvl="0" w:tplc="9F7A9F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4392BF1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DA4E601A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5682203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0E00156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969EB15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862FDE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7F9630E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8A463CFC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 w15:restartNumberingAfterBreak="0">
    <w:nsid w:val="11837304"/>
    <w:multiLevelType w:val="singleLevel"/>
    <w:tmpl w:val="E712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4233C53"/>
    <w:multiLevelType w:val="hybridMultilevel"/>
    <w:tmpl w:val="C178ACD8"/>
    <w:lvl w:ilvl="0" w:tplc="EAB6E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F85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D9AAD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DB2E4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0621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CEA55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20F0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2968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40B2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A73C49"/>
    <w:multiLevelType w:val="hybridMultilevel"/>
    <w:tmpl w:val="A4CA63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17D1F"/>
    <w:multiLevelType w:val="hybridMultilevel"/>
    <w:tmpl w:val="BE94EC5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B9A1959"/>
    <w:multiLevelType w:val="hybridMultilevel"/>
    <w:tmpl w:val="6D828CD6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6308B5"/>
    <w:multiLevelType w:val="singleLevel"/>
    <w:tmpl w:val="E712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2C002578"/>
    <w:multiLevelType w:val="singleLevel"/>
    <w:tmpl w:val="6360F56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0" w15:restartNumberingAfterBreak="0">
    <w:nsid w:val="2DCD5AFA"/>
    <w:multiLevelType w:val="singleLevel"/>
    <w:tmpl w:val="E712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EB67F5F"/>
    <w:multiLevelType w:val="hybridMultilevel"/>
    <w:tmpl w:val="2C562344"/>
    <w:lvl w:ilvl="0" w:tplc="C90C5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9BA3B87"/>
    <w:multiLevelType w:val="singleLevel"/>
    <w:tmpl w:val="E712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55E62662"/>
    <w:multiLevelType w:val="hybridMultilevel"/>
    <w:tmpl w:val="AA3C4878"/>
    <w:lvl w:ilvl="0" w:tplc="7EA04C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758A8EB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2CEA5B9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C614865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12C0B71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DF66034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AE186BE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6A90CE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D70EC49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660A57E9"/>
    <w:multiLevelType w:val="hybridMultilevel"/>
    <w:tmpl w:val="6C88402C"/>
    <w:lvl w:ilvl="0" w:tplc="BE8214DC">
      <w:start w:val="22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B10A38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50C8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AD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AC05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685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2CDA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9C5B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5CDC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103C4"/>
    <w:multiLevelType w:val="singleLevel"/>
    <w:tmpl w:val="497EFAC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6" w15:restartNumberingAfterBreak="0">
    <w:nsid w:val="744C45F4"/>
    <w:multiLevelType w:val="hybridMultilevel"/>
    <w:tmpl w:val="E92E1A72"/>
    <w:lvl w:ilvl="0" w:tplc="9130587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4246D63C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58C4BC58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EB8C0ADC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F5CB05A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8ACF18E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9800DA02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320ECD74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66A652E6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7" w15:restartNumberingAfterBreak="0">
    <w:nsid w:val="7B856B5D"/>
    <w:multiLevelType w:val="hybridMultilevel"/>
    <w:tmpl w:val="C8283DE0"/>
    <w:lvl w:ilvl="0" w:tplc="CCE4F3A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D3F4DF46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4426D67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6D966E52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CD34D97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95DEFBE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1506E53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948079F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E1D07B5C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8" w15:restartNumberingAfterBreak="0">
    <w:nsid w:val="7CB87427"/>
    <w:multiLevelType w:val="singleLevel"/>
    <w:tmpl w:val="8B06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7F165213"/>
    <w:multiLevelType w:val="hybridMultilevel"/>
    <w:tmpl w:val="7F66E294"/>
    <w:lvl w:ilvl="0" w:tplc="F8628544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hint="default"/>
      </w:rPr>
    </w:lvl>
    <w:lvl w:ilvl="1" w:tplc="17F8FCB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B0F89D3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33EA0A40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916A1CA6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A8826F0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28A0534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14683D10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128D7F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176307582">
    <w:abstractNumId w:val="12"/>
  </w:num>
  <w:num w:numId="2" w16cid:durableId="1368876327">
    <w:abstractNumId w:val="15"/>
  </w:num>
  <w:num w:numId="3" w16cid:durableId="752580259">
    <w:abstractNumId w:val="3"/>
  </w:num>
  <w:num w:numId="4" w16cid:durableId="957679426">
    <w:abstractNumId w:val="10"/>
  </w:num>
  <w:num w:numId="5" w16cid:durableId="1748041811">
    <w:abstractNumId w:val="18"/>
  </w:num>
  <w:num w:numId="6" w16cid:durableId="621225143">
    <w:abstractNumId w:val="8"/>
  </w:num>
  <w:num w:numId="7" w16cid:durableId="1075976056">
    <w:abstractNumId w:val="9"/>
  </w:num>
  <w:num w:numId="8" w16cid:durableId="1930115809">
    <w:abstractNumId w:val="19"/>
  </w:num>
  <w:num w:numId="9" w16cid:durableId="190262264">
    <w:abstractNumId w:val="17"/>
  </w:num>
  <w:num w:numId="10" w16cid:durableId="2145391929">
    <w:abstractNumId w:val="2"/>
  </w:num>
  <w:num w:numId="11" w16cid:durableId="1089732972">
    <w:abstractNumId w:val="16"/>
  </w:num>
  <w:num w:numId="12" w16cid:durableId="1973976849">
    <w:abstractNumId w:val="14"/>
  </w:num>
  <w:num w:numId="13" w16cid:durableId="1098258356">
    <w:abstractNumId w:val="4"/>
  </w:num>
  <w:num w:numId="14" w16cid:durableId="987708642">
    <w:abstractNumId w:val="13"/>
  </w:num>
  <w:num w:numId="15" w16cid:durableId="244611670">
    <w:abstractNumId w:val="11"/>
  </w:num>
  <w:num w:numId="16" w16cid:durableId="2118214499">
    <w:abstractNumId w:val="7"/>
  </w:num>
  <w:num w:numId="17" w16cid:durableId="743333754">
    <w:abstractNumId w:val="6"/>
  </w:num>
  <w:num w:numId="18" w16cid:durableId="435905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9962237">
    <w:abstractNumId w:val="5"/>
  </w:num>
  <w:num w:numId="20" w16cid:durableId="113910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46"/>
    <w:rsid w:val="00010CC0"/>
    <w:rsid w:val="000124EC"/>
    <w:rsid w:val="000243FE"/>
    <w:rsid w:val="00031037"/>
    <w:rsid w:val="00033D85"/>
    <w:rsid w:val="000564FD"/>
    <w:rsid w:val="000648E3"/>
    <w:rsid w:val="00065DA3"/>
    <w:rsid w:val="000862AF"/>
    <w:rsid w:val="00093633"/>
    <w:rsid w:val="00093C52"/>
    <w:rsid w:val="000B5FA4"/>
    <w:rsid w:val="000C58CD"/>
    <w:rsid w:val="000D7BD4"/>
    <w:rsid w:val="000E1E0E"/>
    <w:rsid w:val="000F1528"/>
    <w:rsid w:val="000F6ADC"/>
    <w:rsid w:val="00101A45"/>
    <w:rsid w:val="001123D0"/>
    <w:rsid w:val="001371B5"/>
    <w:rsid w:val="001471A5"/>
    <w:rsid w:val="00147F63"/>
    <w:rsid w:val="001601AE"/>
    <w:rsid w:val="0016342D"/>
    <w:rsid w:val="001701F2"/>
    <w:rsid w:val="00171FD9"/>
    <w:rsid w:val="00180EEE"/>
    <w:rsid w:val="001939B5"/>
    <w:rsid w:val="001A782A"/>
    <w:rsid w:val="001B0EA1"/>
    <w:rsid w:val="001B5509"/>
    <w:rsid w:val="001C0D35"/>
    <w:rsid w:val="001C768F"/>
    <w:rsid w:val="001C7E6C"/>
    <w:rsid w:val="001D02AA"/>
    <w:rsid w:val="001D6723"/>
    <w:rsid w:val="00200736"/>
    <w:rsid w:val="00207132"/>
    <w:rsid w:val="00221631"/>
    <w:rsid w:val="00227F20"/>
    <w:rsid w:val="002327EB"/>
    <w:rsid w:val="002506EF"/>
    <w:rsid w:val="00251956"/>
    <w:rsid w:val="002524D2"/>
    <w:rsid w:val="002544D1"/>
    <w:rsid w:val="002648E8"/>
    <w:rsid w:val="00264F57"/>
    <w:rsid w:val="00265764"/>
    <w:rsid w:val="0027510F"/>
    <w:rsid w:val="00283838"/>
    <w:rsid w:val="00285DD9"/>
    <w:rsid w:val="00295B72"/>
    <w:rsid w:val="002B72BA"/>
    <w:rsid w:val="002C1B89"/>
    <w:rsid w:val="002C1E7A"/>
    <w:rsid w:val="002E195F"/>
    <w:rsid w:val="002E25EB"/>
    <w:rsid w:val="002E7836"/>
    <w:rsid w:val="00313C51"/>
    <w:rsid w:val="00324781"/>
    <w:rsid w:val="00327056"/>
    <w:rsid w:val="00332CDF"/>
    <w:rsid w:val="00345F85"/>
    <w:rsid w:val="00390D7F"/>
    <w:rsid w:val="003A1AC1"/>
    <w:rsid w:val="003B49BA"/>
    <w:rsid w:val="003C4323"/>
    <w:rsid w:val="003D5506"/>
    <w:rsid w:val="003D5981"/>
    <w:rsid w:val="003D659B"/>
    <w:rsid w:val="003E79F4"/>
    <w:rsid w:val="003F2366"/>
    <w:rsid w:val="004101E9"/>
    <w:rsid w:val="00415927"/>
    <w:rsid w:val="00443294"/>
    <w:rsid w:val="00447A3E"/>
    <w:rsid w:val="00457703"/>
    <w:rsid w:val="00467A76"/>
    <w:rsid w:val="00472B08"/>
    <w:rsid w:val="00475760"/>
    <w:rsid w:val="00476B7F"/>
    <w:rsid w:val="0048041F"/>
    <w:rsid w:val="00486195"/>
    <w:rsid w:val="004975AB"/>
    <w:rsid w:val="004A3DC9"/>
    <w:rsid w:val="004A42E0"/>
    <w:rsid w:val="004B3BA0"/>
    <w:rsid w:val="004B40D5"/>
    <w:rsid w:val="004C0B16"/>
    <w:rsid w:val="004C67A8"/>
    <w:rsid w:val="004D5F13"/>
    <w:rsid w:val="004D7D29"/>
    <w:rsid w:val="004E3045"/>
    <w:rsid w:val="004E4AE4"/>
    <w:rsid w:val="004F3AAA"/>
    <w:rsid w:val="00515ED3"/>
    <w:rsid w:val="00516949"/>
    <w:rsid w:val="0051703F"/>
    <w:rsid w:val="005210FC"/>
    <w:rsid w:val="00526335"/>
    <w:rsid w:val="00530251"/>
    <w:rsid w:val="00551692"/>
    <w:rsid w:val="00571B9B"/>
    <w:rsid w:val="00576DA3"/>
    <w:rsid w:val="00584B20"/>
    <w:rsid w:val="005852B4"/>
    <w:rsid w:val="00587DB3"/>
    <w:rsid w:val="00590FBA"/>
    <w:rsid w:val="005915D9"/>
    <w:rsid w:val="005A4FC5"/>
    <w:rsid w:val="005A7E85"/>
    <w:rsid w:val="005B109F"/>
    <w:rsid w:val="005B3A63"/>
    <w:rsid w:val="005C6528"/>
    <w:rsid w:val="005D6804"/>
    <w:rsid w:val="005E3361"/>
    <w:rsid w:val="005E76A0"/>
    <w:rsid w:val="00604EEB"/>
    <w:rsid w:val="00610461"/>
    <w:rsid w:val="00615E5D"/>
    <w:rsid w:val="00622046"/>
    <w:rsid w:val="0062405F"/>
    <w:rsid w:val="00640514"/>
    <w:rsid w:val="00666F4F"/>
    <w:rsid w:val="0068748E"/>
    <w:rsid w:val="00690A66"/>
    <w:rsid w:val="006A27AC"/>
    <w:rsid w:val="006B569A"/>
    <w:rsid w:val="006E4815"/>
    <w:rsid w:val="006F6A33"/>
    <w:rsid w:val="00702957"/>
    <w:rsid w:val="00703B0B"/>
    <w:rsid w:val="00704F43"/>
    <w:rsid w:val="00727391"/>
    <w:rsid w:val="00735A1C"/>
    <w:rsid w:val="00743304"/>
    <w:rsid w:val="00761CBD"/>
    <w:rsid w:val="0076624B"/>
    <w:rsid w:val="007A0573"/>
    <w:rsid w:val="007B63F4"/>
    <w:rsid w:val="007B77F1"/>
    <w:rsid w:val="007D18CA"/>
    <w:rsid w:val="008070B5"/>
    <w:rsid w:val="00815B70"/>
    <w:rsid w:val="0083185A"/>
    <w:rsid w:val="00850B38"/>
    <w:rsid w:val="008575B3"/>
    <w:rsid w:val="00880AB8"/>
    <w:rsid w:val="00890626"/>
    <w:rsid w:val="008914A7"/>
    <w:rsid w:val="008961F4"/>
    <w:rsid w:val="008A5AA0"/>
    <w:rsid w:val="008C2377"/>
    <w:rsid w:val="00903842"/>
    <w:rsid w:val="0091028F"/>
    <w:rsid w:val="0091226D"/>
    <w:rsid w:val="00914294"/>
    <w:rsid w:val="00914548"/>
    <w:rsid w:val="00932B4D"/>
    <w:rsid w:val="00940B47"/>
    <w:rsid w:val="00955C17"/>
    <w:rsid w:val="00963331"/>
    <w:rsid w:val="00974658"/>
    <w:rsid w:val="009979FF"/>
    <w:rsid w:val="009A2F10"/>
    <w:rsid w:val="009A4052"/>
    <w:rsid w:val="009A4C7F"/>
    <w:rsid w:val="009A6F47"/>
    <w:rsid w:val="009D4443"/>
    <w:rsid w:val="009E0480"/>
    <w:rsid w:val="00A06641"/>
    <w:rsid w:val="00A108C7"/>
    <w:rsid w:val="00A219C7"/>
    <w:rsid w:val="00A22BCD"/>
    <w:rsid w:val="00A25FC1"/>
    <w:rsid w:val="00A31EF4"/>
    <w:rsid w:val="00A51CD9"/>
    <w:rsid w:val="00A534F3"/>
    <w:rsid w:val="00A641A9"/>
    <w:rsid w:val="00A664AF"/>
    <w:rsid w:val="00A665B9"/>
    <w:rsid w:val="00A7613F"/>
    <w:rsid w:val="00A9267B"/>
    <w:rsid w:val="00A95F20"/>
    <w:rsid w:val="00AB1BDA"/>
    <w:rsid w:val="00AD0597"/>
    <w:rsid w:val="00AF6B05"/>
    <w:rsid w:val="00B00CAD"/>
    <w:rsid w:val="00B25ABE"/>
    <w:rsid w:val="00B33EC1"/>
    <w:rsid w:val="00B35029"/>
    <w:rsid w:val="00B37116"/>
    <w:rsid w:val="00B4036F"/>
    <w:rsid w:val="00B54340"/>
    <w:rsid w:val="00B700DD"/>
    <w:rsid w:val="00B704CE"/>
    <w:rsid w:val="00B70FD7"/>
    <w:rsid w:val="00B82E9D"/>
    <w:rsid w:val="00B86D69"/>
    <w:rsid w:val="00BA232C"/>
    <w:rsid w:val="00BC3AD1"/>
    <w:rsid w:val="00C1088F"/>
    <w:rsid w:val="00C20185"/>
    <w:rsid w:val="00C20819"/>
    <w:rsid w:val="00C22D88"/>
    <w:rsid w:val="00C32499"/>
    <w:rsid w:val="00C42FDB"/>
    <w:rsid w:val="00C624BA"/>
    <w:rsid w:val="00C655BA"/>
    <w:rsid w:val="00C87435"/>
    <w:rsid w:val="00C9313B"/>
    <w:rsid w:val="00CB42DB"/>
    <w:rsid w:val="00CB50B2"/>
    <w:rsid w:val="00CE4DB6"/>
    <w:rsid w:val="00CF0380"/>
    <w:rsid w:val="00CF0806"/>
    <w:rsid w:val="00CF20CF"/>
    <w:rsid w:val="00CF5965"/>
    <w:rsid w:val="00CF7F77"/>
    <w:rsid w:val="00D0462A"/>
    <w:rsid w:val="00D336EE"/>
    <w:rsid w:val="00D52CEC"/>
    <w:rsid w:val="00D6158B"/>
    <w:rsid w:val="00D626A6"/>
    <w:rsid w:val="00D72162"/>
    <w:rsid w:val="00DA044D"/>
    <w:rsid w:val="00DA5E76"/>
    <w:rsid w:val="00DB3A8D"/>
    <w:rsid w:val="00DC012F"/>
    <w:rsid w:val="00DD0737"/>
    <w:rsid w:val="00DD314C"/>
    <w:rsid w:val="00DD5631"/>
    <w:rsid w:val="00DD577D"/>
    <w:rsid w:val="00DF3733"/>
    <w:rsid w:val="00E0015D"/>
    <w:rsid w:val="00E147EA"/>
    <w:rsid w:val="00E2596E"/>
    <w:rsid w:val="00E37EDB"/>
    <w:rsid w:val="00E616CB"/>
    <w:rsid w:val="00E64313"/>
    <w:rsid w:val="00E74268"/>
    <w:rsid w:val="00E752CC"/>
    <w:rsid w:val="00E87BC3"/>
    <w:rsid w:val="00E9309E"/>
    <w:rsid w:val="00EA67BD"/>
    <w:rsid w:val="00EB0D41"/>
    <w:rsid w:val="00EE084E"/>
    <w:rsid w:val="00EE4380"/>
    <w:rsid w:val="00EF2540"/>
    <w:rsid w:val="00F017F9"/>
    <w:rsid w:val="00F140DA"/>
    <w:rsid w:val="00F170AF"/>
    <w:rsid w:val="00F27A39"/>
    <w:rsid w:val="00F52A18"/>
    <w:rsid w:val="00F701F8"/>
    <w:rsid w:val="00F74FA3"/>
    <w:rsid w:val="00FB2A8A"/>
    <w:rsid w:val="00FC31C4"/>
    <w:rsid w:val="00FD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694D6"/>
  <w15:docId w15:val="{2214819D-4253-4207-9C54-BDDAA10D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47EA"/>
    <w:pPr>
      <w:spacing w:line="280" w:lineRule="exact"/>
    </w:pPr>
    <w:rPr>
      <w:rFonts w:ascii="Verdana" w:hAnsi="Verdana"/>
      <w:kern w:val="18"/>
      <w:position w:val="1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1D6723"/>
    <w:pPr>
      <w:keepNext/>
      <w:outlineLvl w:val="0"/>
    </w:pPr>
    <w:rPr>
      <w:b/>
      <w:bCs/>
      <w:sz w:val="28"/>
    </w:rPr>
  </w:style>
  <w:style w:type="paragraph" w:styleId="Kop2">
    <w:name w:val="heading 2"/>
    <w:basedOn w:val="Standaard"/>
    <w:next w:val="Standaard"/>
    <w:link w:val="Kop2Char"/>
    <w:qFormat/>
    <w:rsid w:val="001D6723"/>
    <w:pPr>
      <w:keepNext/>
      <w:outlineLvl w:val="1"/>
    </w:pPr>
    <w:rPr>
      <w:b/>
      <w:bCs/>
      <w:u w:val="single"/>
    </w:rPr>
  </w:style>
  <w:style w:type="paragraph" w:styleId="Kop3">
    <w:name w:val="heading 3"/>
    <w:basedOn w:val="Standaard"/>
    <w:next w:val="Standaard"/>
    <w:link w:val="Kop3Char"/>
    <w:qFormat/>
    <w:rsid w:val="001D6723"/>
    <w:pPr>
      <w:keepNext/>
      <w:outlineLvl w:val="2"/>
    </w:pPr>
    <w:rPr>
      <w:b/>
      <w:bCs/>
    </w:rPr>
  </w:style>
  <w:style w:type="paragraph" w:styleId="Kop4">
    <w:name w:val="heading 4"/>
    <w:basedOn w:val="Standaard"/>
    <w:next w:val="Standaard"/>
    <w:link w:val="Kop4Char"/>
    <w:qFormat/>
    <w:rsid w:val="001D6723"/>
    <w:pPr>
      <w:keepNext/>
      <w:ind w:firstLine="708"/>
      <w:outlineLvl w:val="3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locked/>
    <w:rsid w:val="00C1088F"/>
    <w:rPr>
      <w:rFonts w:ascii="Cambria" w:hAnsi="Cambria" w:cs="Times New Roman"/>
      <w:b/>
      <w:bCs/>
      <w:kern w:val="32"/>
      <w:position w:val="10"/>
      <w:sz w:val="32"/>
      <w:szCs w:val="32"/>
    </w:rPr>
  </w:style>
  <w:style w:type="character" w:customStyle="1" w:styleId="Kop2Char">
    <w:name w:val="Kop 2 Char"/>
    <w:basedOn w:val="Standaardalinea-lettertype"/>
    <w:link w:val="Kop2"/>
    <w:semiHidden/>
    <w:locked/>
    <w:rsid w:val="00C1088F"/>
    <w:rPr>
      <w:rFonts w:ascii="Cambria" w:hAnsi="Cambria" w:cs="Times New Roman"/>
      <w:b/>
      <w:bCs/>
      <w:i/>
      <w:iCs/>
      <w:kern w:val="18"/>
      <w:position w:val="10"/>
      <w:sz w:val="28"/>
      <w:szCs w:val="28"/>
    </w:rPr>
  </w:style>
  <w:style w:type="character" w:customStyle="1" w:styleId="Kop3Char">
    <w:name w:val="Kop 3 Char"/>
    <w:basedOn w:val="Standaardalinea-lettertype"/>
    <w:link w:val="Kop3"/>
    <w:semiHidden/>
    <w:locked/>
    <w:rsid w:val="00C1088F"/>
    <w:rPr>
      <w:rFonts w:ascii="Cambria" w:hAnsi="Cambria" w:cs="Times New Roman"/>
      <w:b/>
      <w:bCs/>
      <w:kern w:val="18"/>
      <w:position w:val="10"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locked/>
    <w:rsid w:val="00C1088F"/>
    <w:rPr>
      <w:rFonts w:ascii="Calibri" w:hAnsi="Calibri" w:cs="Times New Roman"/>
      <w:b/>
      <w:bCs/>
      <w:kern w:val="18"/>
      <w:position w:val="10"/>
      <w:sz w:val="28"/>
      <w:szCs w:val="28"/>
    </w:rPr>
  </w:style>
  <w:style w:type="paragraph" w:styleId="Plattetekst">
    <w:name w:val="Body Text"/>
    <w:basedOn w:val="Standaard"/>
    <w:link w:val="PlattetekstChar"/>
    <w:rsid w:val="001D6723"/>
    <w:rPr>
      <w:b/>
      <w:bCs/>
      <w:sz w:val="28"/>
    </w:rPr>
  </w:style>
  <w:style w:type="character" w:customStyle="1" w:styleId="PlattetekstChar">
    <w:name w:val="Platte tekst Char"/>
    <w:basedOn w:val="Standaardalinea-lettertype"/>
    <w:link w:val="Plattetekst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Koptekst">
    <w:name w:val="header"/>
    <w:basedOn w:val="Standaard"/>
    <w:link w:val="KoptekstChar"/>
    <w:rsid w:val="001D672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Voettekst">
    <w:name w:val="footer"/>
    <w:basedOn w:val="Standaard"/>
    <w:link w:val="VoettekstChar"/>
    <w:rsid w:val="001D672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Plattetekst2">
    <w:name w:val="Body Text 2"/>
    <w:basedOn w:val="Standaard"/>
    <w:link w:val="Plattetekst2Char"/>
    <w:rsid w:val="001D6723"/>
    <w:rPr>
      <w:b/>
      <w:bCs/>
    </w:rPr>
  </w:style>
  <w:style w:type="character" w:customStyle="1" w:styleId="Plattetekst2Char">
    <w:name w:val="Platte tekst 2 Char"/>
    <w:basedOn w:val="Standaardalinea-lettertype"/>
    <w:link w:val="Plattetekst2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Plattetekstinspringen">
    <w:name w:val="Body Text Indent"/>
    <w:basedOn w:val="Standaard"/>
    <w:link w:val="PlattetekstinspringenChar"/>
    <w:rsid w:val="001D6723"/>
    <w:pPr>
      <w:ind w:left="705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Lijst2">
    <w:name w:val="List 2"/>
    <w:basedOn w:val="Standaard"/>
    <w:rsid w:val="001D6723"/>
    <w:pPr>
      <w:ind w:left="566" w:hanging="283"/>
    </w:pPr>
  </w:style>
  <w:style w:type="paragraph" w:styleId="Berichtkop">
    <w:name w:val="Message Header"/>
    <w:basedOn w:val="Standaard"/>
    <w:link w:val="BerichtkopChar"/>
    <w:rsid w:val="001D67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locked/>
    <w:rsid w:val="00C1088F"/>
    <w:rPr>
      <w:rFonts w:ascii="Cambria" w:hAnsi="Cambria" w:cs="Times New Roman"/>
      <w:kern w:val="18"/>
      <w:position w:val="10"/>
      <w:sz w:val="24"/>
      <w:szCs w:val="24"/>
      <w:shd w:val="pct20" w:color="auto" w:fill="auto"/>
    </w:rPr>
  </w:style>
  <w:style w:type="paragraph" w:styleId="Aanhef">
    <w:name w:val="Salutation"/>
    <w:basedOn w:val="Standaard"/>
    <w:next w:val="Standaard"/>
    <w:link w:val="AanhefChar"/>
    <w:rsid w:val="001D6723"/>
  </w:style>
  <w:style w:type="character" w:customStyle="1" w:styleId="AanhefChar">
    <w:name w:val="Aanhef Char"/>
    <w:basedOn w:val="Standaardalinea-lettertype"/>
    <w:link w:val="Aanhef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Afsluiting">
    <w:name w:val="Closing"/>
    <w:basedOn w:val="Standaard"/>
    <w:link w:val="AfsluitingChar"/>
    <w:rsid w:val="001D6723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styleId="Lijstvoortzetting2">
    <w:name w:val="List Continue 2"/>
    <w:basedOn w:val="Standaard"/>
    <w:rsid w:val="001D6723"/>
    <w:pPr>
      <w:spacing w:after="120"/>
      <w:ind w:left="566"/>
    </w:pPr>
  </w:style>
  <w:style w:type="paragraph" w:customStyle="1" w:styleId="Adresbinnenin">
    <w:name w:val="Adres binnenin"/>
    <w:basedOn w:val="Standaard"/>
    <w:rsid w:val="001D6723"/>
  </w:style>
  <w:style w:type="paragraph" w:styleId="Handtekening">
    <w:name w:val="Signature"/>
    <w:basedOn w:val="Standaard"/>
    <w:link w:val="HandtekeningChar"/>
    <w:rsid w:val="001D6723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locked/>
    <w:rsid w:val="00C1088F"/>
    <w:rPr>
      <w:rFonts w:ascii="Verdana" w:hAnsi="Verdana" w:cs="Times New Roman"/>
      <w:kern w:val="18"/>
      <w:position w:val="10"/>
      <w:sz w:val="18"/>
      <w:szCs w:val="18"/>
    </w:rPr>
  </w:style>
  <w:style w:type="paragraph" w:customStyle="1" w:styleId="Attentieregel">
    <w:name w:val="Attentieregel"/>
    <w:basedOn w:val="Plattetekst"/>
    <w:rsid w:val="001D6723"/>
  </w:style>
  <w:style w:type="paragraph" w:styleId="Ballontekst">
    <w:name w:val="Balloon Text"/>
    <w:basedOn w:val="Standaard"/>
    <w:link w:val="BallontekstChar"/>
    <w:semiHidden/>
    <w:rsid w:val="00EE43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locked/>
    <w:rsid w:val="00C1088F"/>
    <w:rPr>
      <w:rFonts w:cs="Times New Roman"/>
      <w:kern w:val="18"/>
      <w:position w:val="10"/>
      <w:sz w:val="2"/>
    </w:rPr>
  </w:style>
  <w:style w:type="character" w:styleId="Verwijzingopmerking">
    <w:name w:val="annotation reference"/>
    <w:basedOn w:val="Standaardalinea-lettertype"/>
    <w:semiHidden/>
    <w:rsid w:val="00010CC0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010CC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locked/>
    <w:rsid w:val="00C1088F"/>
    <w:rPr>
      <w:rFonts w:ascii="Verdana" w:hAnsi="Verdana" w:cs="Times New Roman"/>
      <w:kern w:val="18"/>
      <w:position w:val="1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10C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locked/>
    <w:rsid w:val="00C1088F"/>
    <w:rPr>
      <w:rFonts w:ascii="Verdana" w:hAnsi="Verdana" w:cs="Times New Roman"/>
      <w:b/>
      <w:bCs/>
      <w:kern w:val="18"/>
      <w:position w:val="10"/>
      <w:sz w:val="20"/>
      <w:szCs w:val="20"/>
    </w:rPr>
  </w:style>
  <w:style w:type="character" w:styleId="Hyperlink">
    <w:name w:val="Hyperlink"/>
    <w:basedOn w:val="Standaardalinea-lettertype"/>
    <w:rsid w:val="004B3BA0"/>
    <w:rPr>
      <w:rFonts w:cs="Times New Roman"/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332CDF"/>
    <w:pPr>
      <w:spacing w:line="240" w:lineRule="auto"/>
      <w:ind w:left="720"/>
    </w:pPr>
    <w:rPr>
      <w:rFonts w:ascii="Calibri" w:eastAsiaTheme="minorHAnsi" w:hAnsi="Calibri" w:cs="Calibri"/>
      <w:kern w:val="0"/>
      <w:position w:val="0"/>
      <w:sz w:val="22"/>
      <w:szCs w:val="22"/>
      <w:lang w:eastAsia="en-US"/>
    </w:rPr>
  </w:style>
  <w:style w:type="table" w:styleId="Tabelraster">
    <w:name w:val="Table Grid"/>
    <w:basedOn w:val="Standaardtabel"/>
    <w:locked/>
    <w:rsid w:val="00251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2519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5195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4">
    <w:name w:val="Plain Table 4"/>
    <w:basedOn w:val="Standaardtabel"/>
    <w:uiPriority w:val="44"/>
    <w:rsid w:val="0025195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AD059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fontstyle01">
    <w:name w:val="fontstyle01"/>
    <w:basedOn w:val="Standaardalinea-lettertype"/>
    <w:rsid w:val="00221631"/>
    <w:rPr>
      <w:rFonts w:ascii="Corbel" w:hAnsi="Corbe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Standaardalinea-lettertype"/>
    <w:rsid w:val="00221631"/>
    <w:rPr>
      <w:rFonts w:ascii="Corbel-Italic" w:hAnsi="Corbel-Italic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versluisgroep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jablonen\SJA%20BRF%20VG,%20brief%20blanco%20VG%2020%20jaar%20(blauw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04d1cd-0ef5-4076-8f54-85fc47f14c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220410BC2EA47A0F3ACF9570E9310" ma:contentTypeVersion="6" ma:contentTypeDescription="Een nieuw document maken." ma:contentTypeScope="" ma:versionID="9312c9a317dfb8213bdaa118f4c664cc">
  <xsd:schema xmlns:xsd="http://www.w3.org/2001/XMLSchema" xmlns:xs="http://www.w3.org/2001/XMLSchema" xmlns:p="http://schemas.microsoft.com/office/2006/metadata/properties" xmlns:ns3="6f4f2655-70b7-4dbd-837d-267788d7e97f" xmlns:ns4="6504d1cd-0ef5-4076-8f54-85fc47f14ce9" targetNamespace="http://schemas.microsoft.com/office/2006/metadata/properties" ma:root="true" ma:fieldsID="f4c1fa74f9790940fbec4df10949e8df" ns3:_="" ns4:_="">
    <xsd:import namespace="6f4f2655-70b7-4dbd-837d-267788d7e97f"/>
    <xsd:import namespace="6504d1cd-0ef5-4076-8f54-85fc47f14ce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f2655-70b7-4dbd-837d-267788d7e9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4d1cd-0ef5-4076-8f54-85fc47f14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67824B-497A-4D5F-BB48-3F1F3172FACF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6f4f2655-70b7-4dbd-837d-267788d7e97f"/>
    <ds:schemaRef ds:uri="http://purl.org/dc/dcmitype/"/>
    <ds:schemaRef ds:uri="6504d1cd-0ef5-4076-8f54-85fc47f14ce9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5ECFCD7-B894-44E2-AF6A-6B8E9DA797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4BFD99-2948-4979-B8BB-01CF08CBF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f2655-70b7-4dbd-837d-267788d7e97f"/>
    <ds:schemaRef ds:uri="6504d1cd-0ef5-4076-8f54-85fc47f14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 BRF VG, brief blanco VG 20 jaar (blauw)</Template>
  <TotalTime>0</TotalTime>
  <Pages>1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Sassenheim</Company>
  <LinksUpToDate>false</LinksUpToDate>
  <CharactersWithSpaces>1962</CharactersWithSpaces>
  <SharedDoc>false</SharedDoc>
  <HLinks>
    <vt:vector size="6" baseType="variant">
      <vt:variant>
        <vt:i4>6815836</vt:i4>
      </vt:variant>
      <vt:variant>
        <vt:i4>12</vt:i4>
      </vt:variant>
      <vt:variant>
        <vt:i4>0</vt:i4>
      </vt:variant>
      <vt:variant>
        <vt:i4>5</vt:i4>
      </vt:variant>
      <vt:variant>
        <vt:lpwstr>mailto:info@versluisgroep.nl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Danique Abbink-van Velzen | Versluisgroep</dc:creator>
  <cp:keywords/>
  <dc:description/>
  <cp:lastModifiedBy>Daan Onderwater | Versluisgroep</cp:lastModifiedBy>
  <cp:revision>3</cp:revision>
  <cp:lastPrinted>2011-08-15T11:21:00Z</cp:lastPrinted>
  <dcterms:created xsi:type="dcterms:W3CDTF">2023-05-12T09:03:00Z</dcterms:created>
  <dcterms:modified xsi:type="dcterms:W3CDTF">2023-05-12T16:45:00Z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0x0101006B0220410BC2EA47A0F3ACF9570E9310</vt:lpwstr>
  </property>
</Properties>
</file>