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4BB5A1E" w:rsidR="004956AA" w:rsidRPr="00BD0935" w:rsidRDefault="00996E32" w:rsidP="00987B69">
      <w:pPr>
        <w:rPr>
          <w:rFonts w:asciiTheme="minorHAnsi" w:hAnsiTheme="minorHAnsi" w:cstheme="minorHAnsi"/>
          <w:b/>
          <w:bCs/>
          <w:color w:val="BA4133"/>
          <w:sz w:val="44"/>
          <w:szCs w:val="44"/>
        </w:rPr>
      </w:pPr>
      <w:r w:rsidRPr="00BD0935">
        <w:rPr>
          <w:rFonts w:asciiTheme="minorHAnsi" w:hAnsiTheme="minorHAnsi" w:cstheme="minorHAnsi"/>
          <w:b/>
          <w:bCs/>
          <w:color w:val="BA4133"/>
          <w:sz w:val="44"/>
          <w:szCs w:val="44"/>
        </w:rPr>
        <w:t xml:space="preserve">Bijlage C05 – </w:t>
      </w:r>
      <w:r w:rsidR="00FF6228" w:rsidRPr="00BD0935">
        <w:rPr>
          <w:rFonts w:asciiTheme="minorHAnsi" w:hAnsiTheme="minorHAnsi" w:cstheme="minorHAnsi"/>
          <w:b/>
          <w:bCs/>
          <w:color w:val="BA4133"/>
          <w:sz w:val="44"/>
          <w:szCs w:val="44"/>
        </w:rPr>
        <w:t>Klachtenformulier</w:t>
      </w:r>
      <w:r w:rsidRPr="00BD0935">
        <w:rPr>
          <w:rFonts w:asciiTheme="minorHAnsi" w:hAnsiTheme="minorHAnsi" w:cstheme="minorHAnsi"/>
          <w:b/>
          <w:bCs/>
          <w:color w:val="BA4133"/>
          <w:sz w:val="44"/>
          <w:szCs w:val="44"/>
        </w:rPr>
        <w:t xml:space="preserve"> </w:t>
      </w:r>
      <w:r w:rsidR="00FF6228" w:rsidRPr="00BD0935">
        <w:rPr>
          <w:rFonts w:asciiTheme="minorHAnsi" w:hAnsiTheme="minorHAnsi" w:cstheme="minorHAnsi"/>
          <w:b/>
          <w:bCs/>
          <w:color w:val="BA4133"/>
          <w:sz w:val="44"/>
          <w:szCs w:val="44"/>
        </w:rPr>
        <w:t>aanbestedingen</w:t>
      </w:r>
    </w:p>
    <w:p w14:paraId="4CF4E8ED" w14:textId="77777777" w:rsidR="0087391D" w:rsidRDefault="0087391D" w:rsidP="0087391D">
      <w:pPr>
        <w:rPr>
          <w:rFonts w:asciiTheme="minorHAnsi" w:hAnsiTheme="minorHAnsi" w:cstheme="minorHAnsi"/>
          <w:color w:val="BA4133"/>
          <w:sz w:val="22"/>
          <w:szCs w:val="22"/>
        </w:rPr>
      </w:pPr>
    </w:p>
    <w:p w14:paraId="156C38B6" w14:textId="5367B76E" w:rsidR="0087391D" w:rsidRPr="00F72D8E" w:rsidRDefault="0087391D" w:rsidP="0087391D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72D8E">
        <w:rPr>
          <w:rFonts w:asciiTheme="minorHAnsi" w:hAnsiTheme="minorHAnsi" w:cstheme="minorHAnsi"/>
          <w:color w:val="BA4133"/>
          <w:sz w:val="22"/>
          <w:szCs w:val="22"/>
        </w:rPr>
        <w:t>Zaaknummer</w:t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  <w:t>: 22-61035</w:t>
      </w:r>
    </w:p>
    <w:p w14:paraId="73C8527D" w14:textId="77777777" w:rsidR="0087391D" w:rsidRPr="00F72D8E" w:rsidRDefault="0087391D" w:rsidP="0087391D">
      <w:pPr>
        <w:rPr>
          <w:rFonts w:asciiTheme="minorHAnsi" w:hAnsiTheme="minorHAnsi" w:cstheme="minorHAnsi"/>
          <w:color w:val="BA4133"/>
          <w:sz w:val="22"/>
          <w:szCs w:val="22"/>
        </w:rPr>
      </w:pPr>
      <w:r w:rsidRPr="00F72D8E">
        <w:rPr>
          <w:rFonts w:asciiTheme="minorHAnsi" w:hAnsiTheme="minorHAnsi" w:cstheme="minorHAnsi"/>
          <w:color w:val="BA4133"/>
          <w:sz w:val="22"/>
          <w:szCs w:val="22"/>
        </w:rPr>
        <w:t>Projectnummer</w:t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</w:r>
      <w:r w:rsidRPr="00F72D8E">
        <w:rPr>
          <w:rFonts w:asciiTheme="minorHAnsi" w:hAnsiTheme="minorHAnsi" w:cstheme="minorHAnsi"/>
          <w:color w:val="BA4133"/>
          <w:sz w:val="22"/>
          <w:szCs w:val="22"/>
        </w:rPr>
        <w:tab/>
        <w:t>: P22-003</w:t>
      </w:r>
    </w:p>
    <w:p w14:paraId="127D0A24" w14:textId="77777777" w:rsidR="00987B69" w:rsidRPr="00987B69" w:rsidRDefault="00987B69" w:rsidP="00987B69">
      <w:pPr>
        <w:rPr>
          <w:rFonts w:asciiTheme="minorHAnsi" w:hAnsiTheme="minorHAnsi" w:cstheme="minorHAnsi"/>
          <w:color w:val="BA4133"/>
          <w:sz w:val="22"/>
          <w:szCs w:val="22"/>
        </w:rPr>
      </w:pPr>
    </w:p>
    <w:p w14:paraId="60F84AFA" w14:textId="017923A7" w:rsidR="00FF6228" w:rsidRPr="00BD0935" w:rsidRDefault="00FF6228" w:rsidP="00FF62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D0935">
        <w:rPr>
          <w:rFonts w:asciiTheme="minorHAnsi" w:hAnsiTheme="minorHAnsi" w:cstheme="minorHAnsi"/>
          <w:sz w:val="22"/>
          <w:szCs w:val="22"/>
        </w:rPr>
        <w:t xml:space="preserve">In te vullen door klagende partij en versturen aan: </w:t>
      </w:r>
      <w:hyperlink r:id="rId11" w:history="1">
        <w:r w:rsidRPr="00BD0935">
          <w:rPr>
            <w:rStyle w:val="Hyperlink"/>
            <w:rFonts w:asciiTheme="minorHAnsi" w:hAnsiTheme="minorHAnsi" w:cstheme="minorHAnsi"/>
            <w:sz w:val="22"/>
            <w:szCs w:val="22"/>
            <w:lang w:eastAsia="en-US"/>
          </w:rPr>
          <w:t>klachtenmeldpunt.aanbestedingen@nipv.nl</w:t>
        </w:r>
      </w:hyperlink>
      <w:r w:rsidRPr="00BD0935">
        <w:rPr>
          <w:rFonts w:asciiTheme="minorHAnsi" w:hAnsiTheme="minorHAnsi" w:cstheme="minorHAnsi"/>
          <w:sz w:val="22"/>
          <w:szCs w:val="22"/>
        </w:rPr>
        <w:t>.</w:t>
      </w:r>
      <w:r w:rsidRPr="00BD0935">
        <w:rPr>
          <w:rFonts w:asciiTheme="minorHAnsi" w:hAnsiTheme="minorHAnsi" w:cstheme="minorHAnsi"/>
          <w:sz w:val="22"/>
          <w:szCs w:val="22"/>
        </w:rPr>
        <w:br/>
      </w:r>
      <w:r w:rsidRPr="00BD0935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Naam organisatie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Postcode / Plaats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p w14:paraId="3FD3FB06" w14:textId="0FAC7162" w:rsidR="00FF6228" w:rsidRPr="00BD0935" w:rsidRDefault="00FF6228" w:rsidP="00FF6228">
      <w:pPr>
        <w:rPr>
          <w:rFonts w:asciiTheme="minorHAnsi" w:hAnsiTheme="minorHAnsi" w:cstheme="minorHAnsi"/>
          <w:sz w:val="22"/>
          <w:szCs w:val="22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BD093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Indien u gebruik maakt van juridische ondersteuning kunt u hieronder de contactgegevens kwijt.</w:t>
      </w:r>
      <w:r w:rsidRPr="00BD093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BD0935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="00FF6228" w:rsidRPr="00BD0935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  <w:r w:rsidR="00D87CC6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BD0935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Pr="00BD0935" w:rsidRDefault="006F084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BD0935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BD0935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p w14:paraId="6ACDBC5F" w14:textId="71C07288" w:rsidR="00FF6228" w:rsidRPr="00216A57" w:rsidRDefault="00EE05BC" w:rsidP="00FF6228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4E1F5E" w14:paraId="58389FE1" w14:textId="77777777" w:rsidTr="00921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A3AAE2C" w14:textId="6BC79D3A" w:rsidR="00FF6228" w:rsidRPr="00BD0935" w:rsidRDefault="00FF6228" w:rsidP="003868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Gegevens </w:t>
            </w:r>
            <w:r w:rsidR="0018756D"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anbestedende dienst</w:t>
            </w:r>
          </w:p>
        </w:tc>
      </w:tr>
      <w:tr w:rsidR="00FF6228" w:rsidRPr="004E1F5E" w14:paraId="6A9104B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218298" w14:textId="081010F4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Aanbestedende dienst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1A9BEAF2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4E1F5E" w14:paraId="2BB5253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F5A6909" w14:textId="6B6723FD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1A7C4022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4E1F5E" w14:paraId="2FBE4B7B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F6209D8" w14:textId="6EDC9D2B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Postcode / Plaats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4F209343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4E1F5E" w14:paraId="1BBBE45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26274DE" w14:textId="20866219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062A318F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4E1F5E" w14:paraId="15B6C05C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2328EBB" w14:textId="5E6E2D13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389A6238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4E1F5E" w14:paraId="65958C09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EFE3DE0" w14:textId="43C4237E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1A98738C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696ADC" w14:paraId="3AF8A3B8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52A2EBB" w14:textId="3D3744ED" w:rsidR="00FF6228" w:rsidRPr="00BD0935" w:rsidRDefault="0018756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Naam a</w:t>
            </w:r>
            <w:r w:rsidR="00FF6228" w:rsidRPr="00BD0935">
              <w:rPr>
                <w:rFonts w:asciiTheme="minorHAnsi" w:hAnsiTheme="minorHAnsi" w:cstheme="minorHAnsi"/>
                <w:sz w:val="22"/>
                <w:szCs w:val="22"/>
              </w:rPr>
              <w:t>anbesteding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2E4F8045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6228" w:rsidRPr="00854FB4" w14:paraId="31FECC85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FAD9CB6" w14:textId="3EF67092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Kenmerk </w:t>
            </w:r>
            <w:proofErr w:type="spellStart"/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ender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proofErr w:type="spellEnd"/>
            <w:r w:rsidR="00237C93"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 (indien van toepassing)</w:t>
            </w:r>
            <w:r w:rsidR="00582A5F" w:rsidRPr="00BD093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7261EE45" w14:textId="77777777" w:rsidR="00FF6228" w:rsidRPr="00BD0935" w:rsidRDefault="00FF6228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F8E31C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RPr="00BD0935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BD0935" w:rsidRDefault="00EE05BC" w:rsidP="003868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Inhoud klacht</w:t>
            </w:r>
          </w:p>
          <w:p w14:paraId="35DC733F" w14:textId="6BE472A9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="00EE05BC" w:rsidRPr="00BD0935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1DA4B7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45015B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1EA15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8E025E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DA8B7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4C560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4E218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4293FA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5DF721" w14:textId="56D9EFAD" w:rsidR="00EE05BC" w:rsidRPr="00BD0935" w:rsidRDefault="00EE05BC" w:rsidP="004956A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RPr="00BD0935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BD0935" w:rsidRDefault="00EE05BC" w:rsidP="003868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Klacht gegrond?</w:t>
            </w:r>
          </w:p>
          <w:p w14:paraId="201B956A" w14:textId="37EB518A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Geef aan waarom u meent dat uw klacht gegrond is </w:t>
            </w:r>
            <w:r w:rsidR="00330D1D" w:rsidRPr="00BD0935">
              <w:rPr>
                <w:rFonts w:asciiTheme="minorHAnsi" w:hAnsiTheme="minorHAnsi" w:cstheme="minorHAnsi"/>
                <w:sz w:val="22"/>
                <w:szCs w:val="22"/>
              </w:rPr>
              <w:t xml:space="preserve">en verwijs hierbij naar relevante passages in door u bijgevoegde stukken.* </w:t>
            </w:r>
          </w:p>
        </w:tc>
      </w:tr>
      <w:tr w:rsidR="00EE05BC" w:rsidRPr="00BD0935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3B7ED8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7DCD75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FC2B0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1CDB30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1A6F0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3E319B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020138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58934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9D4ACA" w14:textId="77777777" w:rsidR="00EE05BC" w:rsidRPr="00BD0935" w:rsidRDefault="00EE05BC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RPr="00B45E81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B45E81" w:rsidRDefault="00330D1D" w:rsidP="003868A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5E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Voorstel oplossing</w:t>
            </w:r>
          </w:p>
          <w:p w14:paraId="5F1D8287" w14:textId="7286C974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5E81">
              <w:rPr>
                <w:rFonts w:asciiTheme="minorHAnsi" w:hAnsiTheme="minorHAnsi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="00330D1D" w:rsidRPr="00B45E81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54021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7A0922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BD1A57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A87643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CDCF84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9ED95C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59988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DFBA98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0617F1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E69E66" w14:textId="59A3F246" w:rsidR="00330D1D" w:rsidRPr="00B45E81" w:rsidRDefault="00330D1D" w:rsidP="004956AA">
      <w:pPr>
        <w:rPr>
          <w:rFonts w:asciiTheme="minorHAnsi" w:hAnsiTheme="minorHAnsi" w:cstheme="minorHAnsi"/>
          <w:sz w:val="22"/>
          <w:szCs w:val="22"/>
        </w:rPr>
      </w:pPr>
    </w:p>
    <w:p w14:paraId="01924ACA" w14:textId="644BD550" w:rsidR="00330D1D" w:rsidRPr="00B45E81" w:rsidRDefault="00330D1D" w:rsidP="004956A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B45E81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18CAE7B1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5E81">
              <w:rPr>
                <w:rFonts w:asciiTheme="minorHAnsi" w:hAnsiTheme="minorHAnsi" w:cstheme="minorHAnsi"/>
                <w:sz w:val="22"/>
                <w:szCs w:val="22"/>
              </w:rPr>
              <w:t>Heeft u uw klacht al kenbaar gemaakt aan de partij waartegen uw klacht is gericht?**</w:t>
            </w:r>
          </w:p>
        </w:tc>
        <w:tc>
          <w:tcPr>
            <w:tcW w:w="1134" w:type="dxa"/>
          </w:tcPr>
          <w:p w14:paraId="1E1B957E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5E81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B45E81" w:rsidRDefault="00330D1D" w:rsidP="00386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5E81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</w:tc>
      </w:tr>
    </w:tbl>
    <w:p w14:paraId="4C43452A" w14:textId="4BC13F2A" w:rsidR="00330D1D" w:rsidRPr="00B45E81" w:rsidRDefault="00330D1D" w:rsidP="004956AA">
      <w:pPr>
        <w:rPr>
          <w:rFonts w:asciiTheme="minorHAnsi" w:hAnsiTheme="minorHAnsi" w:cstheme="minorHAnsi"/>
          <w:sz w:val="22"/>
          <w:szCs w:val="22"/>
        </w:rPr>
      </w:pPr>
    </w:p>
    <w:p w14:paraId="4FA0FF1B" w14:textId="6E678845" w:rsidR="00330D1D" w:rsidRPr="00B45E81" w:rsidRDefault="00330D1D" w:rsidP="004956AA">
      <w:pPr>
        <w:rPr>
          <w:rFonts w:asciiTheme="minorHAnsi" w:hAnsiTheme="minorHAnsi" w:cstheme="minorHAnsi"/>
          <w:sz w:val="22"/>
          <w:szCs w:val="22"/>
        </w:rPr>
      </w:pPr>
    </w:p>
    <w:p w14:paraId="14E3BAA0" w14:textId="3B274140" w:rsidR="00330D1D" w:rsidRPr="00B45E81" w:rsidRDefault="00330D1D" w:rsidP="00330D1D">
      <w:pPr>
        <w:rPr>
          <w:rFonts w:asciiTheme="minorHAnsi" w:hAnsiTheme="minorHAnsi" w:cstheme="minorHAnsi"/>
          <w:sz w:val="22"/>
          <w:szCs w:val="22"/>
        </w:rPr>
      </w:pPr>
      <w:r w:rsidRPr="00B45E81">
        <w:rPr>
          <w:rFonts w:asciiTheme="minorHAnsi" w:hAnsiTheme="minorHAnsi" w:cstheme="minorHAnsi"/>
          <w:sz w:val="22"/>
          <w:szCs w:val="22"/>
        </w:rPr>
        <w:t xml:space="preserve">*Voeg relevante documentatie toe aan uw e-mailbericht. </w:t>
      </w:r>
    </w:p>
    <w:p w14:paraId="6BFF06D2" w14:textId="2294FC50" w:rsidR="00330D1D" w:rsidRPr="00B45E81" w:rsidRDefault="00330D1D" w:rsidP="00330D1D">
      <w:pPr>
        <w:rPr>
          <w:rFonts w:asciiTheme="minorHAnsi" w:hAnsiTheme="minorHAnsi" w:cstheme="minorHAnsi"/>
          <w:sz w:val="22"/>
          <w:szCs w:val="22"/>
        </w:rPr>
      </w:pPr>
      <w:r w:rsidRPr="00B45E81">
        <w:rPr>
          <w:rFonts w:asciiTheme="minorHAnsi" w:hAnsiTheme="minorHAnsi" w:cstheme="minorHAnsi"/>
          <w:sz w:val="22"/>
          <w:szCs w:val="22"/>
        </w:rPr>
        <w:t>**</w:t>
      </w:r>
      <w:r w:rsidR="00D14A3F" w:rsidRPr="00B45E81">
        <w:rPr>
          <w:rFonts w:asciiTheme="minorHAnsi" w:hAnsiTheme="minorHAnsi" w:cstheme="minorHAnsi"/>
          <w:sz w:val="22"/>
          <w:szCs w:val="22"/>
        </w:rPr>
        <w:t>I</w:t>
      </w:r>
      <w:r w:rsidRPr="00B45E81">
        <w:rPr>
          <w:rFonts w:asciiTheme="minorHAnsi" w:hAnsiTheme="minorHAnsi" w:cstheme="minorHAnsi"/>
          <w:sz w:val="22"/>
          <w:szCs w:val="22"/>
        </w:rPr>
        <w:t>ndien u de klacht al kenbaar heeft gemaakt aan de aanbestedende dienst</w:t>
      </w:r>
      <w:r w:rsidR="00D14A3F" w:rsidRPr="00B45E81">
        <w:rPr>
          <w:rFonts w:asciiTheme="minorHAnsi" w:hAnsiTheme="minorHAnsi" w:cstheme="minorHAnsi"/>
          <w:sz w:val="22"/>
          <w:szCs w:val="22"/>
        </w:rPr>
        <w:t>, voeg dan het klachtenformulier toe dat u aan de aanbestedende dienst heeft gestuurd</w:t>
      </w:r>
      <w:r w:rsidRPr="00B45E81">
        <w:rPr>
          <w:rFonts w:asciiTheme="minorHAnsi" w:hAnsiTheme="minorHAnsi" w:cstheme="minorHAnsi"/>
          <w:sz w:val="22"/>
          <w:szCs w:val="22"/>
        </w:rPr>
        <w:t xml:space="preserve">. Tevens kunt u de (eventuele) reactie van de aanbestedende dienst toevoegen. </w:t>
      </w:r>
    </w:p>
    <w:sectPr w:rsidR="00330D1D" w:rsidRPr="00B45E81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6671" w14:textId="77777777" w:rsidR="00602748" w:rsidRDefault="00602748">
      <w:r>
        <w:separator/>
      </w:r>
    </w:p>
  </w:endnote>
  <w:endnote w:type="continuationSeparator" w:id="0">
    <w:p w14:paraId="464E15FA" w14:textId="77777777" w:rsidR="00602748" w:rsidRDefault="0060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4CE9" w14:textId="77777777" w:rsidR="00602748" w:rsidRDefault="00602748">
      <w:r>
        <w:separator/>
      </w:r>
    </w:p>
  </w:footnote>
  <w:footnote w:type="continuationSeparator" w:id="0">
    <w:p w14:paraId="3A83945F" w14:textId="77777777" w:rsidR="00602748" w:rsidRDefault="00602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275E2B78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48D2D0F0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39696B4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0E16FFA0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3F9F3EE2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45133F6D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4217"/>
    <w:rsid w:val="0028220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5B95"/>
    <w:rsid w:val="005C622B"/>
    <w:rsid w:val="005C66C1"/>
    <w:rsid w:val="005F5268"/>
    <w:rsid w:val="005F6710"/>
    <w:rsid w:val="005F79CE"/>
    <w:rsid w:val="00602748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802916"/>
    <w:rsid w:val="008147C0"/>
    <w:rsid w:val="00840E00"/>
    <w:rsid w:val="00847CCA"/>
    <w:rsid w:val="0085477C"/>
    <w:rsid w:val="00863276"/>
    <w:rsid w:val="0086780B"/>
    <w:rsid w:val="0087391D"/>
    <w:rsid w:val="008A2543"/>
    <w:rsid w:val="008A2C42"/>
    <w:rsid w:val="008C4641"/>
    <w:rsid w:val="008D35CB"/>
    <w:rsid w:val="008D367C"/>
    <w:rsid w:val="008E7FC5"/>
    <w:rsid w:val="008F71B4"/>
    <w:rsid w:val="009048F5"/>
    <w:rsid w:val="00923C00"/>
    <w:rsid w:val="00976928"/>
    <w:rsid w:val="00977F21"/>
    <w:rsid w:val="00984F93"/>
    <w:rsid w:val="00987B69"/>
    <w:rsid w:val="00993FAE"/>
    <w:rsid w:val="00996E32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D4909"/>
    <w:rsid w:val="00AE358A"/>
    <w:rsid w:val="00B10AD5"/>
    <w:rsid w:val="00B364B8"/>
    <w:rsid w:val="00B42875"/>
    <w:rsid w:val="00B45E81"/>
    <w:rsid w:val="00B52E6E"/>
    <w:rsid w:val="00B64861"/>
    <w:rsid w:val="00B71E42"/>
    <w:rsid w:val="00B71FCF"/>
    <w:rsid w:val="00B768CC"/>
    <w:rsid w:val="00B8579A"/>
    <w:rsid w:val="00BD0935"/>
    <w:rsid w:val="00BD2F32"/>
    <w:rsid w:val="00BD4494"/>
    <w:rsid w:val="00BF04A8"/>
    <w:rsid w:val="00BF17E7"/>
    <w:rsid w:val="00BF2113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B0AFC"/>
    <w:rsid w:val="00CC15B9"/>
    <w:rsid w:val="00CC2E7F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pps\sjabloon\_Productie\NIPV%20Arnhem\Blanco%20NIPV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507924c-1fd7-4b69-bd9e-41b160b4d3d6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1DD00F2F-DE39-47B1-B1EF-36536C708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NIPV</Template>
  <TotalTime>0</TotalTime>
  <Pages>3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2022-09-22T07:38:00Z</dcterms:created>
  <dcterms:modified xsi:type="dcterms:W3CDTF">2022-09-30T06:41:00Z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  <property fmtid="{D5CDD505-2E9C-101B-9397-08002B2CF9AE}" pid="4" name="Order">
    <vt:r8>562200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