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5D7D264B" w:rsidR="004834CE" w:rsidRPr="00264062" w:rsidRDefault="004834CE" w:rsidP="5CCAC8E8">
      <w:pPr>
        <w:rPr>
          <w:b/>
          <w:bCs/>
          <w:sz w:val="28"/>
          <w:szCs w:val="28"/>
        </w:rPr>
      </w:pPr>
      <w:r w:rsidRPr="5CCAC8E8">
        <w:rPr>
          <w:b/>
          <w:bCs/>
          <w:sz w:val="28"/>
          <w:szCs w:val="28"/>
        </w:rPr>
        <w:t xml:space="preserve">Bijlage </w:t>
      </w:r>
      <w:r w:rsidR="007C593A">
        <w:rPr>
          <w:b/>
          <w:bCs/>
          <w:sz w:val="28"/>
          <w:szCs w:val="28"/>
        </w:rPr>
        <w:t>15</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14:paraId="26F16A2C" w14:textId="2F209C52" w:rsidR="008F6837" w:rsidRPr="004858E7" w:rsidRDefault="365D8765" w:rsidP="46DD575B">
      <w:pPr>
        <w:pStyle w:val="Lijstalinea"/>
        <w:numPr>
          <w:ilvl w:val="0"/>
          <w:numId w:val="11"/>
        </w:numPr>
      </w:pPr>
      <w:r w:rsidRPr="004858E7">
        <w:t>Leveringen</w:t>
      </w:r>
    </w:p>
    <w:p w14:paraId="31B7C59A" w14:textId="77777777" w:rsidR="00297C9A" w:rsidRDefault="08C8AD03" w:rsidP="08F7E40E">
      <w:pPr>
        <w:pStyle w:val="Lijstalinea"/>
        <w:numPr>
          <w:ilvl w:val="0"/>
          <w:numId w:val="11"/>
        </w:numPr>
      </w:pPr>
      <w:r>
        <w:t xml:space="preserve">Contractuele </w:t>
      </w:r>
      <w:r w:rsidR="404F4597">
        <w:t>voorwaarden</w:t>
      </w:r>
    </w:p>
    <w:p w14:paraId="439BEDFC" w14:textId="77777777" w:rsidR="00297C9A" w:rsidRDefault="404F4597" w:rsidP="08F7E40E">
      <w:pPr>
        <w:pStyle w:val="Lijstalinea"/>
        <w:numPr>
          <w:ilvl w:val="0"/>
          <w:numId w:val="11"/>
        </w:numPr>
      </w:pPr>
      <w:r>
        <w:t>Duurzaamheid</w:t>
      </w:r>
    </w:p>
    <w:p w14:paraId="0671582F" w14:textId="77777777" w:rsidR="00297C9A" w:rsidRDefault="00297C9A"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A254AF" w14:paraId="48932D86" w14:textId="77777777" w:rsidTr="391E50A4">
        <w:tc>
          <w:tcPr>
            <w:tcW w:w="9747" w:type="dxa"/>
            <w:gridSpan w:val="3"/>
          </w:tcPr>
          <w:p w14:paraId="218363AA" w14:textId="426CDA4E" w:rsidR="00A254AF" w:rsidRPr="00297C9A" w:rsidRDefault="4C6932A9" w:rsidP="46DD575B">
            <w:pPr>
              <w:rPr>
                <w:b/>
                <w:bCs/>
                <w:highlight w:val="yellow"/>
              </w:rPr>
            </w:pPr>
            <w:r w:rsidRPr="004858E7">
              <w:rPr>
                <w:b/>
                <w:bCs/>
              </w:rPr>
              <w:t xml:space="preserve">KPI </w:t>
            </w:r>
            <w:r w:rsidR="003B075B" w:rsidRPr="004858E7">
              <w:rPr>
                <w:b/>
                <w:bCs/>
              </w:rPr>
              <w:t>1</w:t>
            </w:r>
            <w:r w:rsidRPr="004858E7">
              <w:rPr>
                <w:b/>
                <w:bCs/>
              </w:rPr>
              <w:t>: Leveringen</w:t>
            </w:r>
          </w:p>
        </w:tc>
      </w:tr>
      <w:tr w:rsidR="00A254AF" w14:paraId="0F715971" w14:textId="77777777" w:rsidTr="391E50A4">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391E50A4">
        <w:trPr>
          <w:trHeight w:val="1665"/>
        </w:trPr>
        <w:tc>
          <w:tcPr>
            <w:tcW w:w="3070" w:type="dxa"/>
          </w:tcPr>
          <w:p w14:paraId="0A80F907" w14:textId="071E349A" w:rsidR="00A254AF" w:rsidRDefault="0082183C" w:rsidP="46DD575B">
            <w:pPr>
              <w:rPr>
                <w:highlight w:val="yellow"/>
              </w:rPr>
            </w:pPr>
            <w:r>
              <w:rPr>
                <w:rStyle w:val="normaltextrun"/>
                <w:rFonts w:cs="Arial"/>
                <w:color w:val="000000"/>
                <w:szCs w:val="20"/>
                <w:shd w:val="clear" w:color="auto" w:fill="FFFFFF"/>
              </w:rPr>
              <w:t>Tijdige levering </w:t>
            </w:r>
            <w:r>
              <w:rPr>
                <w:rStyle w:val="eop"/>
                <w:rFonts w:cs="Arial"/>
                <w:color w:val="000000"/>
                <w:szCs w:val="20"/>
                <w:shd w:val="clear" w:color="auto" w:fill="FFFFFF"/>
              </w:rPr>
              <w:t> </w:t>
            </w:r>
          </w:p>
        </w:tc>
        <w:tc>
          <w:tcPr>
            <w:tcW w:w="3070" w:type="dxa"/>
          </w:tcPr>
          <w:p w14:paraId="10DE4522" w14:textId="6A4E4B1C" w:rsidR="00A254AF" w:rsidRDefault="00154E06" w:rsidP="00493418">
            <w:r>
              <w:rPr>
                <w:rStyle w:val="normaltextrun"/>
                <w:rFonts w:cs="Arial"/>
                <w:color w:val="000000"/>
                <w:szCs w:val="20"/>
                <w:shd w:val="clear" w:color="auto" w:fill="FFFFFF"/>
              </w:rPr>
              <w:t>Levering conform afgesproken leverdatum. </w:t>
            </w:r>
            <w:r>
              <w:rPr>
                <w:rStyle w:val="eop"/>
                <w:rFonts w:cs="Arial"/>
                <w:color w:val="000000"/>
                <w:szCs w:val="20"/>
                <w:shd w:val="clear" w:color="auto" w:fill="FFFFFF"/>
              </w:rPr>
              <w:t> </w:t>
            </w:r>
          </w:p>
        </w:tc>
        <w:tc>
          <w:tcPr>
            <w:tcW w:w="3607" w:type="dxa"/>
          </w:tcPr>
          <w:p w14:paraId="607B2483" w14:textId="77777777" w:rsidR="0082183C" w:rsidRDefault="0082183C" w:rsidP="0082183C">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Om de door de Opdrachtnemer geleverde prestaties op juiste waarde te kunnen schatten, levert de Opdrachtnemer digitaal 1 keer per kwartaal, uitgesplitst in maanden, een management- rapportage, waarin minimaal de volgende onderdelen zijn opgenomen:  </w:t>
            </w:r>
            <w:r>
              <w:rPr>
                <w:rStyle w:val="eop"/>
                <w:rFonts w:ascii="Arial" w:hAnsi="Arial" w:cs="Arial"/>
                <w:sz w:val="20"/>
                <w:szCs w:val="20"/>
              </w:rPr>
              <w:t> </w:t>
            </w:r>
          </w:p>
          <w:p w14:paraId="780BDEBF" w14:textId="77966A5B" w:rsidR="0082183C" w:rsidRDefault="0082183C" w:rsidP="00FB1669">
            <w:pPr>
              <w:pStyle w:val="paragraph"/>
              <w:numPr>
                <w:ilvl w:val="0"/>
                <w:numId w:val="15"/>
              </w:numPr>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Klachtenrapportage; </w:t>
            </w:r>
            <w:r>
              <w:rPr>
                <w:rStyle w:val="eop"/>
                <w:rFonts w:ascii="Arial" w:hAnsi="Arial" w:cs="Arial"/>
                <w:sz w:val="20"/>
                <w:szCs w:val="20"/>
              </w:rPr>
              <w:t> </w:t>
            </w:r>
          </w:p>
          <w:p w14:paraId="7A6D2BCF" w14:textId="0E874CB5" w:rsidR="0082183C" w:rsidRDefault="0082183C" w:rsidP="00FB1669">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G</w:t>
            </w:r>
            <w:r>
              <w:rPr>
                <w:rStyle w:val="normaltextrun"/>
                <w:rFonts w:ascii="Arial" w:hAnsi="Arial" w:cs="Arial"/>
                <w:sz w:val="20"/>
                <w:szCs w:val="20"/>
              </w:rPr>
              <w:t>erealiseerde omzet;  </w:t>
            </w:r>
            <w:r>
              <w:rPr>
                <w:rStyle w:val="eop"/>
                <w:rFonts w:ascii="Arial" w:hAnsi="Arial" w:cs="Arial"/>
                <w:sz w:val="20"/>
                <w:szCs w:val="20"/>
              </w:rPr>
              <w:t> </w:t>
            </w:r>
          </w:p>
          <w:p w14:paraId="4936B017" w14:textId="4E470271" w:rsidR="0082183C" w:rsidRDefault="0082183C" w:rsidP="00FB1669">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E</w:t>
            </w:r>
            <w:r>
              <w:rPr>
                <w:rStyle w:val="normaltextrun"/>
                <w:rFonts w:ascii="Arial" w:hAnsi="Arial" w:cs="Arial"/>
                <w:sz w:val="20"/>
                <w:szCs w:val="20"/>
              </w:rPr>
              <w:t>ventuele schades;  </w:t>
            </w:r>
            <w:r>
              <w:rPr>
                <w:rStyle w:val="eop"/>
                <w:rFonts w:ascii="Arial" w:hAnsi="Arial" w:cs="Arial"/>
                <w:sz w:val="20"/>
                <w:szCs w:val="20"/>
              </w:rPr>
              <w:t> </w:t>
            </w:r>
          </w:p>
          <w:p w14:paraId="520E40FD" w14:textId="43BF95E9" w:rsidR="0082183C" w:rsidRDefault="0082183C" w:rsidP="00FB1669">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w:t>
            </w:r>
            <w:r>
              <w:rPr>
                <w:rStyle w:val="normaltextrun"/>
                <w:rFonts w:ascii="Arial" w:hAnsi="Arial" w:cs="Arial"/>
                <w:sz w:val="20"/>
                <w:szCs w:val="20"/>
              </w:rPr>
              <w:t>fwijkingen op doorlooptijden;  </w:t>
            </w:r>
            <w:r>
              <w:rPr>
                <w:rStyle w:val="eop"/>
                <w:rFonts w:ascii="Arial" w:hAnsi="Arial" w:cs="Arial"/>
                <w:sz w:val="20"/>
                <w:szCs w:val="20"/>
              </w:rPr>
              <w:t> </w:t>
            </w:r>
          </w:p>
          <w:p w14:paraId="07E01390" w14:textId="42D682C7" w:rsidR="0082183C" w:rsidRDefault="00FB1669" w:rsidP="00FB1669">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V</w:t>
            </w:r>
            <w:r w:rsidR="0082183C">
              <w:rPr>
                <w:rStyle w:val="normaltextrun"/>
                <w:rFonts w:ascii="Arial" w:hAnsi="Arial" w:cs="Arial"/>
                <w:sz w:val="20"/>
                <w:szCs w:val="20"/>
              </w:rPr>
              <w:t>erbetervoorstellen m.b.t. innovaties, duurzaamheid, standaardisering en verbetering in de uitvoering van de werkzaamheden. </w:t>
            </w:r>
            <w:r w:rsidR="0082183C">
              <w:rPr>
                <w:rStyle w:val="eop"/>
                <w:rFonts w:ascii="Arial" w:hAnsi="Arial" w:cs="Arial"/>
                <w:sz w:val="20"/>
                <w:szCs w:val="20"/>
              </w:rPr>
              <w:t> </w:t>
            </w:r>
          </w:p>
          <w:p w14:paraId="3A5B3322" w14:textId="77777777" w:rsidR="0082183C" w:rsidRDefault="0082183C" w:rsidP="0082183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Deze rapportages dienen binnen 5 werkdagen na afloop van het kwartaal beschikbaar te worden gesteld aan de contactpersoon van Hogeschool Rotterdam.</w:t>
            </w:r>
          </w:p>
          <w:p w14:paraId="3A0ED6AF" w14:textId="337ED91C" w:rsidR="00A254AF" w:rsidRDefault="00A254AF" w:rsidP="5AFA7AA1"/>
        </w:tc>
      </w:tr>
    </w:tbl>
    <w:p w14:paraId="15683605" w14:textId="55BF5ECD" w:rsidR="5AFA7AA1" w:rsidRDefault="5AFA7AA1"/>
    <w:p w14:paraId="3D2A797C" w14:textId="77777777" w:rsidR="00A254AF" w:rsidRDefault="00A254AF" w:rsidP="00297C9A">
      <w:pPr>
        <w:rPr>
          <w:szCs w:val="20"/>
        </w:rPr>
      </w:pPr>
    </w:p>
    <w:p w14:paraId="33475D5B" w14:textId="77777777" w:rsidR="00594ABC" w:rsidRDefault="00594ABC" w:rsidP="00297C9A">
      <w:pPr>
        <w:rPr>
          <w:szCs w:val="20"/>
        </w:rPr>
      </w:pPr>
    </w:p>
    <w:tbl>
      <w:tblPr>
        <w:tblStyle w:val="Tabelraster"/>
        <w:tblW w:w="9747" w:type="dxa"/>
        <w:tblLook w:val="04A0" w:firstRow="1" w:lastRow="0" w:firstColumn="1" w:lastColumn="0" w:noHBand="0" w:noVBand="1"/>
      </w:tblPr>
      <w:tblGrid>
        <w:gridCol w:w="3070"/>
        <w:gridCol w:w="3070"/>
        <w:gridCol w:w="3607"/>
      </w:tblGrid>
      <w:tr w:rsidR="007656CB" w14:paraId="4E178E25" w14:textId="77777777" w:rsidTr="46DD575B">
        <w:tc>
          <w:tcPr>
            <w:tcW w:w="9747" w:type="dxa"/>
            <w:gridSpan w:val="3"/>
          </w:tcPr>
          <w:p w14:paraId="337C9973" w14:textId="699584C8" w:rsidR="007656CB" w:rsidRPr="00297C9A" w:rsidRDefault="03A7280F" w:rsidP="5AFA7AA1">
            <w:pPr>
              <w:rPr>
                <w:b/>
                <w:bCs/>
              </w:rPr>
            </w:pPr>
            <w:r w:rsidRPr="5AFA7AA1">
              <w:rPr>
                <w:b/>
                <w:bCs/>
              </w:rPr>
              <w:t xml:space="preserve">KPI </w:t>
            </w:r>
            <w:r w:rsidR="003B075B">
              <w:rPr>
                <w:b/>
                <w:bCs/>
              </w:rPr>
              <w:t>2</w:t>
            </w:r>
            <w:r w:rsidRPr="5AFA7AA1">
              <w:rPr>
                <w:b/>
                <w:bCs/>
              </w:rPr>
              <w:t xml:space="preserve">: </w:t>
            </w:r>
            <w:r w:rsidR="15065E2B" w:rsidRPr="5AFA7AA1">
              <w:rPr>
                <w:b/>
                <w:bCs/>
              </w:rPr>
              <w:t>Contractuele voorwaarden</w:t>
            </w:r>
          </w:p>
        </w:tc>
      </w:tr>
      <w:tr w:rsidR="007656CB" w14:paraId="034F5B59" w14:textId="77777777" w:rsidTr="46DD575B">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46DD575B">
        <w:tc>
          <w:tcPr>
            <w:tcW w:w="3070" w:type="dxa"/>
          </w:tcPr>
          <w:p w14:paraId="16700AB9" w14:textId="616663A6" w:rsidR="007656CB" w:rsidRDefault="00464A2A" w:rsidP="00493418">
            <w:pPr>
              <w:rPr>
                <w:szCs w:val="20"/>
              </w:rPr>
            </w:pPr>
            <w:r>
              <w:rPr>
                <w:szCs w:val="20"/>
              </w:rPr>
              <w:t>Contractuele voorwaarden</w:t>
            </w:r>
          </w:p>
        </w:tc>
        <w:tc>
          <w:tcPr>
            <w:tcW w:w="3070" w:type="dxa"/>
          </w:tcPr>
          <w:p w14:paraId="6358272F" w14:textId="23E94035" w:rsidR="007656CB" w:rsidRDefault="005C39EB" w:rsidP="79D6F740">
            <w:r>
              <w:rPr>
                <w:rStyle w:val="normaltextrun"/>
                <w:rFonts w:cs="Arial"/>
                <w:color w:val="000000"/>
                <w:szCs w:val="20"/>
                <w:shd w:val="clear" w:color="auto" w:fill="FFFFFF"/>
              </w:rPr>
              <w:t>Tijdige aanlevering rapportages conform gestelde eis 45.</w:t>
            </w:r>
            <w:r>
              <w:rPr>
                <w:rStyle w:val="eop"/>
                <w:rFonts w:cs="Arial"/>
                <w:color w:val="000000"/>
                <w:szCs w:val="20"/>
                <w:shd w:val="clear" w:color="auto" w:fill="FFFFFF"/>
              </w:rPr>
              <w:t> </w:t>
            </w:r>
          </w:p>
        </w:tc>
        <w:tc>
          <w:tcPr>
            <w:tcW w:w="3607" w:type="dxa"/>
          </w:tcPr>
          <w:p w14:paraId="3732DCC9" w14:textId="77777777" w:rsidR="005C39EB" w:rsidRDefault="005C39EB" w:rsidP="005C39EB">
            <w:pPr>
              <w:pStyle w:val="paragraph"/>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Om de door de Opdrachtnemer geleverde prestaties op juiste waarde te kunnen schatten, levert de Opdrachtnemer digitaal 1 keer per kwartaal, uitgesplitst in maanden, een management- rapportage, waarin minimaal de volgende onderdelen zijn opgenomen:  </w:t>
            </w:r>
            <w:r>
              <w:rPr>
                <w:rStyle w:val="eop"/>
                <w:rFonts w:ascii="Arial" w:hAnsi="Arial" w:cs="Arial"/>
                <w:sz w:val="20"/>
                <w:szCs w:val="20"/>
              </w:rPr>
              <w:t> </w:t>
            </w:r>
          </w:p>
          <w:p w14:paraId="354CE10A" w14:textId="77777777" w:rsidR="005C39EB" w:rsidRDefault="005C39EB" w:rsidP="005C39EB">
            <w:pPr>
              <w:pStyle w:val="paragraph"/>
              <w:numPr>
                <w:ilvl w:val="0"/>
                <w:numId w:val="15"/>
              </w:numPr>
              <w:spacing w:before="0" w:beforeAutospacing="0" w:after="0" w:afterAutospacing="0"/>
              <w:textAlignment w:val="baseline"/>
              <w:rPr>
                <w:rStyle w:val="eop"/>
                <w:rFonts w:ascii="Arial" w:hAnsi="Arial" w:cs="Arial"/>
                <w:sz w:val="20"/>
                <w:szCs w:val="20"/>
              </w:rPr>
            </w:pPr>
            <w:r>
              <w:rPr>
                <w:rStyle w:val="normaltextrun"/>
                <w:rFonts w:ascii="Arial" w:hAnsi="Arial" w:cs="Arial"/>
                <w:sz w:val="20"/>
                <w:szCs w:val="20"/>
              </w:rPr>
              <w:t>Klachtenrapportage; </w:t>
            </w:r>
            <w:r>
              <w:rPr>
                <w:rStyle w:val="eop"/>
                <w:rFonts w:ascii="Arial" w:hAnsi="Arial" w:cs="Arial"/>
                <w:sz w:val="20"/>
                <w:szCs w:val="20"/>
              </w:rPr>
              <w:t> </w:t>
            </w:r>
          </w:p>
          <w:p w14:paraId="61620430" w14:textId="77777777" w:rsidR="005C39EB" w:rsidRDefault="005C39EB" w:rsidP="005C39EB">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Gerealiseerde omzet;  </w:t>
            </w:r>
            <w:r>
              <w:rPr>
                <w:rStyle w:val="eop"/>
                <w:rFonts w:ascii="Arial" w:hAnsi="Arial" w:cs="Arial"/>
                <w:sz w:val="20"/>
                <w:szCs w:val="20"/>
              </w:rPr>
              <w:t> </w:t>
            </w:r>
          </w:p>
          <w:p w14:paraId="08479130" w14:textId="77777777" w:rsidR="005C39EB" w:rsidRDefault="005C39EB" w:rsidP="005C39EB">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Eventuele schades;  </w:t>
            </w:r>
            <w:r>
              <w:rPr>
                <w:rStyle w:val="eop"/>
                <w:rFonts w:ascii="Arial" w:hAnsi="Arial" w:cs="Arial"/>
                <w:sz w:val="20"/>
                <w:szCs w:val="20"/>
              </w:rPr>
              <w:t> </w:t>
            </w:r>
          </w:p>
          <w:p w14:paraId="3C99998E" w14:textId="77777777" w:rsidR="005C39EB" w:rsidRDefault="005C39EB" w:rsidP="005C39EB">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Afwijkingen op doorlooptijden;  </w:t>
            </w:r>
            <w:r>
              <w:rPr>
                <w:rStyle w:val="eop"/>
                <w:rFonts w:ascii="Arial" w:hAnsi="Arial" w:cs="Arial"/>
                <w:sz w:val="20"/>
                <w:szCs w:val="20"/>
              </w:rPr>
              <w:t> </w:t>
            </w:r>
          </w:p>
          <w:p w14:paraId="6BA4C27C" w14:textId="77777777" w:rsidR="005C39EB" w:rsidRDefault="005C39EB" w:rsidP="005C39EB">
            <w:pPr>
              <w:pStyle w:val="paragraph"/>
              <w:numPr>
                <w:ilvl w:val="0"/>
                <w:numId w:val="15"/>
              </w:numPr>
              <w:spacing w:before="0" w:beforeAutospacing="0" w:after="0" w:afterAutospacing="0"/>
              <w:textAlignment w:val="baseline"/>
              <w:rPr>
                <w:rFonts w:ascii="Arial" w:hAnsi="Arial" w:cs="Arial"/>
                <w:sz w:val="20"/>
                <w:szCs w:val="20"/>
              </w:rPr>
            </w:pPr>
            <w:r>
              <w:rPr>
                <w:rStyle w:val="normaltextrun"/>
                <w:rFonts w:ascii="Arial" w:hAnsi="Arial" w:cs="Arial"/>
                <w:sz w:val="20"/>
                <w:szCs w:val="20"/>
              </w:rPr>
              <w:t>Verbetervoorstellen m.b.t. innovaties, duurzaamheid, standaardisering en verbetering in de uitvoering van de werkzaamheden. </w:t>
            </w:r>
            <w:r>
              <w:rPr>
                <w:rStyle w:val="eop"/>
                <w:rFonts w:ascii="Arial" w:hAnsi="Arial" w:cs="Arial"/>
                <w:sz w:val="20"/>
                <w:szCs w:val="20"/>
              </w:rPr>
              <w:t> </w:t>
            </w:r>
          </w:p>
          <w:p w14:paraId="47E42DF6" w14:textId="37BD1B40" w:rsidR="007656CB" w:rsidRDefault="005C39EB" w:rsidP="005C39EB">
            <w:pPr>
              <w:pStyle w:val="paragraph"/>
              <w:spacing w:before="0" w:beforeAutospacing="0" w:after="0" w:afterAutospacing="0"/>
              <w:textAlignment w:val="baseline"/>
              <w:rPr>
                <w:szCs w:val="20"/>
              </w:rPr>
            </w:pPr>
            <w:r>
              <w:rPr>
                <w:rStyle w:val="normaltextrun"/>
                <w:rFonts w:ascii="Arial" w:hAnsi="Arial" w:cs="Arial"/>
                <w:sz w:val="20"/>
                <w:szCs w:val="20"/>
              </w:rPr>
              <w:t xml:space="preserve">Deze rapportages dienen binnen 5 werkdagen na afloop van het kwartaal beschikbaar te worden gesteld aan de </w:t>
            </w:r>
            <w:r>
              <w:rPr>
                <w:rStyle w:val="normaltextrun"/>
                <w:rFonts w:ascii="Arial" w:hAnsi="Arial" w:cs="Arial"/>
                <w:sz w:val="20"/>
                <w:szCs w:val="20"/>
              </w:rPr>
              <w:lastRenderedPageBreak/>
              <w:t>contactpersoon van Hogeschool Rotterdam.</w:t>
            </w:r>
            <w:r w:rsidR="002D1507">
              <w:rPr>
                <w:szCs w:val="20"/>
              </w:rPr>
              <w:t>.</w:t>
            </w:r>
          </w:p>
        </w:tc>
      </w:tr>
    </w:tbl>
    <w:p w14:paraId="1E11FF51" w14:textId="77777777" w:rsidR="007656CB" w:rsidRDefault="007656CB" w:rsidP="00297C9A"/>
    <w:tbl>
      <w:tblPr>
        <w:tblStyle w:val="Tabelraster"/>
        <w:tblW w:w="9747" w:type="dxa"/>
        <w:tblLook w:val="04A0" w:firstRow="1" w:lastRow="0" w:firstColumn="1" w:lastColumn="0" w:noHBand="0" w:noVBand="1"/>
      </w:tblPr>
      <w:tblGrid>
        <w:gridCol w:w="3070"/>
        <w:gridCol w:w="3070"/>
        <w:gridCol w:w="3607"/>
      </w:tblGrid>
      <w:tr w:rsidR="00FE1558" w14:paraId="389F64FF" w14:textId="77777777" w:rsidTr="0032051D">
        <w:tc>
          <w:tcPr>
            <w:tcW w:w="9747" w:type="dxa"/>
            <w:gridSpan w:val="3"/>
          </w:tcPr>
          <w:p w14:paraId="5230E3C9" w14:textId="56070012" w:rsidR="00FE1558" w:rsidRPr="00297C9A" w:rsidRDefault="00FE1558" w:rsidP="0032051D">
            <w:pPr>
              <w:rPr>
                <w:b/>
                <w:bCs/>
              </w:rPr>
            </w:pPr>
            <w:r w:rsidRPr="5AFA7AA1">
              <w:rPr>
                <w:b/>
                <w:bCs/>
              </w:rPr>
              <w:t xml:space="preserve">KPI </w:t>
            </w:r>
            <w:r>
              <w:rPr>
                <w:b/>
                <w:bCs/>
              </w:rPr>
              <w:t>3</w:t>
            </w:r>
            <w:r w:rsidRPr="5AFA7AA1">
              <w:rPr>
                <w:b/>
                <w:bCs/>
              </w:rPr>
              <w:t>: Contractuele voorwaarden</w:t>
            </w:r>
          </w:p>
        </w:tc>
      </w:tr>
      <w:tr w:rsidR="00FE1558" w14:paraId="48E628CD" w14:textId="77777777" w:rsidTr="0032051D">
        <w:tc>
          <w:tcPr>
            <w:tcW w:w="3070" w:type="dxa"/>
          </w:tcPr>
          <w:p w14:paraId="55F24F58" w14:textId="77777777" w:rsidR="00FE1558" w:rsidRPr="00A95A1A" w:rsidRDefault="00FE1558" w:rsidP="0032051D">
            <w:pPr>
              <w:rPr>
                <w:b/>
                <w:bCs/>
                <w:szCs w:val="20"/>
              </w:rPr>
            </w:pPr>
            <w:r>
              <w:rPr>
                <w:b/>
                <w:bCs/>
                <w:szCs w:val="20"/>
              </w:rPr>
              <w:t>KPI</w:t>
            </w:r>
          </w:p>
        </w:tc>
        <w:tc>
          <w:tcPr>
            <w:tcW w:w="3070" w:type="dxa"/>
          </w:tcPr>
          <w:p w14:paraId="4BDAD276" w14:textId="77777777" w:rsidR="00FE1558" w:rsidRPr="00A95A1A" w:rsidRDefault="00FE1558" w:rsidP="0032051D">
            <w:pPr>
              <w:rPr>
                <w:b/>
                <w:bCs/>
                <w:szCs w:val="20"/>
              </w:rPr>
            </w:pPr>
            <w:r>
              <w:rPr>
                <w:b/>
                <w:bCs/>
                <w:szCs w:val="20"/>
              </w:rPr>
              <w:t xml:space="preserve">Beoordelen op </w:t>
            </w:r>
          </w:p>
        </w:tc>
        <w:tc>
          <w:tcPr>
            <w:tcW w:w="3607" w:type="dxa"/>
          </w:tcPr>
          <w:p w14:paraId="24C8DD7F" w14:textId="77777777" w:rsidR="00FE1558" w:rsidRPr="00A95A1A" w:rsidRDefault="00FE1558" w:rsidP="0032051D">
            <w:pPr>
              <w:rPr>
                <w:b/>
                <w:bCs/>
                <w:szCs w:val="20"/>
              </w:rPr>
            </w:pPr>
            <w:r>
              <w:rPr>
                <w:b/>
                <w:bCs/>
                <w:szCs w:val="20"/>
              </w:rPr>
              <w:t>Doel</w:t>
            </w:r>
          </w:p>
        </w:tc>
      </w:tr>
      <w:tr w:rsidR="00FE1558" w14:paraId="4B8F952C" w14:textId="77777777" w:rsidTr="0032051D">
        <w:tc>
          <w:tcPr>
            <w:tcW w:w="3070" w:type="dxa"/>
          </w:tcPr>
          <w:p w14:paraId="40B82E3E" w14:textId="77777777" w:rsidR="00FE1558" w:rsidRDefault="00FE1558" w:rsidP="0032051D">
            <w:pPr>
              <w:rPr>
                <w:szCs w:val="20"/>
              </w:rPr>
            </w:pPr>
            <w:r>
              <w:rPr>
                <w:szCs w:val="20"/>
              </w:rPr>
              <w:t>Contractuele voorwaarden</w:t>
            </w:r>
          </w:p>
        </w:tc>
        <w:tc>
          <w:tcPr>
            <w:tcW w:w="3070" w:type="dxa"/>
          </w:tcPr>
          <w:p w14:paraId="74D2DE55" w14:textId="6398DF7B" w:rsidR="00FE1558" w:rsidRDefault="00FE1558" w:rsidP="0032051D">
            <w:r>
              <w:t xml:space="preserve">Aangeleverd verbeterplan </w:t>
            </w:r>
            <w:r w:rsidRPr="00130881">
              <w:t xml:space="preserve">conform eis </w:t>
            </w:r>
            <w:r w:rsidR="00130881">
              <w:t>47</w:t>
            </w:r>
            <w:r>
              <w:t>.</w:t>
            </w:r>
          </w:p>
        </w:tc>
        <w:tc>
          <w:tcPr>
            <w:tcW w:w="3607" w:type="dxa"/>
          </w:tcPr>
          <w:p w14:paraId="58A84C9A" w14:textId="77777777" w:rsidR="00FE1558" w:rsidRDefault="00FE1558" w:rsidP="0032051D">
            <w:pPr>
              <w:rPr>
                <w:szCs w:val="20"/>
              </w:rPr>
            </w:pPr>
            <w:r>
              <w:rPr>
                <w:szCs w:val="20"/>
              </w:rPr>
              <w:t>Bij het niet voldoen aan een of meer van de afgesproken contractuele voorwaarden, wordt een verbeterplan conform het format in de bijlage van de overeenkomst ingediend. Daarna gelden de bepalingen zoals beschreven onder het onderwerp “Normen en meetfrequenties” in dit document.</w:t>
            </w:r>
          </w:p>
        </w:tc>
      </w:tr>
    </w:tbl>
    <w:p w14:paraId="1962FFE4" w14:textId="172ABF04" w:rsidR="7761D4E2" w:rsidRDefault="7761D4E2" w:rsidP="7761D4E2"/>
    <w:p w14:paraId="55BA959C" w14:textId="5F3CF503" w:rsidR="7761D4E2" w:rsidRDefault="7761D4E2" w:rsidP="46DD575B"/>
    <w:p w14:paraId="74485CB1" w14:textId="1BC6A83F" w:rsidR="7761D4E2" w:rsidRDefault="7761D4E2" w:rsidP="7761D4E2"/>
    <w:tbl>
      <w:tblPr>
        <w:tblStyle w:val="Tabelraster"/>
        <w:tblW w:w="9747" w:type="dxa"/>
        <w:tblLook w:val="04A0" w:firstRow="1" w:lastRow="0" w:firstColumn="1" w:lastColumn="0" w:noHBand="0" w:noVBand="1"/>
      </w:tblPr>
      <w:tblGrid>
        <w:gridCol w:w="3070"/>
        <w:gridCol w:w="3180"/>
        <w:gridCol w:w="3497"/>
      </w:tblGrid>
      <w:tr w:rsidR="00791D6A" w14:paraId="3A9D6454" w14:textId="77777777" w:rsidTr="46DD575B">
        <w:tc>
          <w:tcPr>
            <w:tcW w:w="9747" w:type="dxa"/>
            <w:gridSpan w:val="3"/>
          </w:tcPr>
          <w:p w14:paraId="6A64DDC9" w14:textId="76138AE1" w:rsidR="00791D6A" w:rsidRPr="00297C9A" w:rsidRDefault="21E298A8" w:rsidP="5AFA7AA1">
            <w:pPr>
              <w:rPr>
                <w:b/>
                <w:bCs/>
              </w:rPr>
            </w:pPr>
            <w:r w:rsidRPr="79D6F740">
              <w:rPr>
                <w:b/>
                <w:bCs/>
              </w:rPr>
              <w:t xml:space="preserve">KPI </w:t>
            </w:r>
            <w:r w:rsidR="00FE1558">
              <w:rPr>
                <w:b/>
                <w:bCs/>
              </w:rPr>
              <w:t>4</w:t>
            </w:r>
            <w:r w:rsidR="003B075B" w:rsidRPr="79D6F740">
              <w:rPr>
                <w:b/>
                <w:bCs/>
              </w:rPr>
              <w:t>:</w:t>
            </w:r>
            <w:r w:rsidRPr="79D6F740">
              <w:rPr>
                <w:b/>
                <w:bCs/>
              </w:rPr>
              <w:t xml:space="preserve"> Duurzaamheid</w:t>
            </w:r>
          </w:p>
        </w:tc>
      </w:tr>
      <w:tr w:rsidR="00791D6A" w14:paraId="6B558411" w14:textId="77777777" w:rsidTr="46DD575B">
        <w:tc>
          <w:tcPr>
            <w:tcW w:w="3070" w:type="dxa"/>
          </w:tcPr>
          <w:p w14:paraId="431EB691" w14:textId="77777777" w:rsidR="00791D6A" w:rsidRPr="00A95A1A" w:rsidRDefault="00791D6A" w:rsidP="00493418">
            <w:pPr>
              <w:rPr>
                <w:b/>
                <w:bCs/>
                <w:szCs w:val="20"/>
              </w:rPr>
            </w:pPr>
            <w:r>
              <w:rPr>
                <w:b/>
                <w:bCs/>
                <w:szCs w:val="20"/>
              </w:rPr>
              <w:t>KPI</w:t>
            </w:r>
          </w:p>
        </w:tc>
        <w:tc>
          <w:tcPr>
            <w:tcW w:w="3180" w:type="dxa"/>
          </w:tcPr>
          <w:p w14:paraId="0C4EC088" w14:textId="77777777" w:rsidR="00791D6A" w:rsidRPr="00A95A1A" w:rsidRDefault="00791D6A" w:rsidP="00493418">
            <w:pPr>
              <w:rPr>
                <w:b/>
                <w:bCs/>
                <w:szCs w:val="20"/>
              </w:rPr>
            </w:pPr>
            <w:r>
              <w:rPr>
                <w:b/>
                <w:bCs/>
                <w:szCs w:val="20"/>
              </w:rPr>
              <w:t xml:space="preserve">Beoordelen op </w:t>
            </w:r>
          </w:p>
        </w:tc>
        <w:tc>
          <w:tcPr>
            <w:tcW w:w="3497" w:type="dxa"/>
          </w:tcPr>
          <w:p w14:paraId="443CCB71" w14:textId="77777777" w:rsidR="00791D6A" w:rsidRPr="00A95A1A" w:rsidRDefault="00791D6A" w:rsidP="00493418">
            <w:pPr>
              <w:rPr>
                <w:b/>
                <w:bCs/>
                <w:szCs w:val="20"/>
              </w:rPr>
            </w:pPr>
            <w:r>
              <w:rPr>
                <w:b/>
                <w:bCs/>
                <w:szCs w:val="20"/>
              </w:rPr>
              <w:t>Doel</w:t>
            </w:r>
          </w:p>
        </w:tc>
      </w:tr>
      <w:tr w:rsidR="00791D6A" w14:paraId="15907DEA" w14:textId="77777777" w:rsidTr="46DD575B">
        <w:trPr>
          <w:trHeight w:val="690"/>
        </w:trPr>
        <w:tc>
          <w:tcPr>
            <w:tcW w:w="3070" w:type="dxa"/>
          </w:tcPr>
          <w:p w14:paraId="31B63AC2" w14:textId="499D7DDD" w:rsidR="00791D6A" w:rsidRDefault="3510C1AB" w:rsidP="46DD575B">
            <w:pPr>
              <w:rPr>
                <w:highlight w:val="yellow"/>
              </w:rPr>
            </w:pPr>
            <w:r w:rsidRPr="46DD575B">
              <w:rPr>
                <w:highlight w:val="yellow"/>
              </w:rPr>
              <w:t>KPI Wens 2. Duurzaamheidsvisie</w:t>
            </w:r>
          </w:p>
          <w:p w14:paraId="4AB86E18" w14:textId="63AE2907" w:rsidR="00791D6A" w:rsidRDefault="00791D6A" w:rsidP="46DD575B">
            <w:pPr>
              <w:rPr>
                <w:highlight w:val="yellow"/>
              </w:rPr>
            </w:pPr>
          </w:p>
        </w:tc>
        <w:tc>
          <w:tcPr>
            <w:tcW w:w="3180" w:type="dxa"/>
          </w:tcPr>
          <w:p w14:paraId="20647A8B" w14:textId="164AEF88" w:rsidR="00791D6A" w:rsidRDefault="3510C1AB" w:rsidP="46DD575B">
            <w:pPr>
              <w:rPr>
                <w:rFonts w:ascii="Calibri" w:eastAsia="Calibri" w:hAnsi="Calibri" w:cs="Calibri"/>
                <w:color w:val="000000" w:themeColor="text1"/>
                <w:sz w:val="22"/>
                <w:szCs w:val="22"/>
                <w:highlight w:val="yellow"/>
              </w:rPr>
            </w:pPr>
            <w:proofErr w:type="spellStart"/>
            <w:r w:rsidRPr="46DD575B">
              <w:rPr>
                <w:rFonts w:ascii="Calibri" w:eastAsia="Calibri" w:hAnsi="Calibri" w:cs="Calibri"/>
                <w:color w:val="000000" w:themeColor="text1"/>
                <w:sz w:val="22"/>
                <w:szCs w:val="22"/>
                <w:highlight w:val="yellow"/>
              </w:rPr>
              <w:t>n.t.b</w:t>
            </w:r>
            <w:proofErr w:type="spellEnd"/>
            <w:r w:rsidRPr="46DD575B">
              <w:rPr>
                <w:rFonts w:ascii="Calibri" w:eastAsia="Calibri" w:hAnsi="Calibri" w:cs="Calibri"/>
                <w:color w:val="000000" w:themeColor="text1"/>
                <w:sz w:val="22"/>
                <w:szCs w:val="22"/>
                <w:highlight w:val="yellow"/>
              </w:rPr>
              <w:t>.</w:t>
            </w:r>
          </w:p>
        </w:tc>
        <w:tc>
          <w:tcPr>
            <w:tcW w:w="3497" w:type="dxa"/>
          </w:tcPr>
          <w:p w14:paraId="49BDE895" w14:textId="04EE3526" w:rsidR="00791D6A" w:rsidRDefault="00791D6A" w:rsidP="7761D4E2"/>
        </w:tc>
      </w:tr>
    </w:tbl>
    <w:p w14:paraId="7D95E372" w14:textId="39AEB927" w:rsidR="46DD575B" w:rsidRDefault="46DD575B"/>
    <w:p w14:paraId="49337387" w14:textId="77777777" w:rsidR="00FB514A" w:rsidRDefault="00FB514A" w:rsidP="3D7EE531"/>
    <w:p w14:paraId="46E9A96D" w14:textId="67E48DCB" w:rsidR="0062548B" w:rsidRDefault="0062548B" w:rsidP="00690168"/>
    <w:sectPr w:rsidR="0062548B"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A87BC" w14:textId="77777777" w:rsidR="00AE59E3" w:rsidRDefault="00AE59E3">
      <w:r>
        <w:separator/>
      </w:r>
    </w:p>
  </w:endnote>
  <w:endnote w:type="continuationSeparator" w:id="0">
    <w:p w14:paraId="295CEFAE" w14:textId="77777777" w:rsidR="00AE59E3" w:rsidRDefault="00AE59E3">
      <w:r>
        <w:continuationSeparator/>
      </w:r>
    </w:p>
  </w:endnote>
  <w:endnote w:type="continuationNotice" w:id="1">
    <w:p w14:paraId="24811EC7" w14:textId="77777777" w:rsidR="00AE59E3" w:rsidRDefault="00AE59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p w14:paraId="37452CD0" w14:textId="77777777" w:rsidR="0036749A" w:rsidRDefault="009E44F5" w:rsidP="00165B6B">
    <w:pPr>
      <w:pStyle w:val="Voettekst"/>
      <w:spacing w:line="60" w:lineRule="exact"/>
    </w:pPr>
    <w:bookmarkStart w:id="4" w:name="bmAfzenderRegel1"/>
    <w:bookmarkEnd w:id="4"/>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229F4"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A097A" w14:textId="77777777" w:rsidR="00AE59E3" w:rsidRDefault="00AE59E3">
      <w:r>
        <w:separator/>
      </w:r>
    </w:p>
  </w:footnote>
  <w:footnote w:type="continuationSeparator" w:id="0">
    <w:p w14:paraId="4C7B265E" w14:textId="77777777" w:rsidR="00AE59E3" w:rsidRDefault="00AE59E3">
      <w:r>
        <w:continuationSeparator/>
      </w:r>
    </w:p>
  </w:footnote>
  <w:footnote w:type="continuationNotice" w:id="1">
    <w:p w14:paraId="45FD9B87" w14:textId="77777777" w:rsidR="00AE59E3" w:rsidRDefault="00AE59E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626510D2"/>
    <w:multiLevelType w:val="multilevel"/>
    <w:tmpl w:val="0E86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A92083"/>
    <w:multiLevelType w:val="hybridMultilevel"/>
    <w:tmpl w:val="D6E465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2"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75055121">
    <w:abstractNumId w:val="11"/>
  </w:num>
  <w:num w:numId="2" w16cid:durableId="990719093">
    <w:abstractNumId w:val="5"/>
  </w:num>
  <w:num w:numId="3" w16cid:durableId="831991494">
    <w:abstractNumId w:val="1"/>
  </w:num>
  <w:num w:numId="4" w16cid:durableId="582373005">
    <w:abstractNumId w:val="4"/>
  </w:num>
  <w:num w:numId="5" w16cid:durableId="1409813889">
    <w:abstractNumId w:val="7"/>
  </w:num>
  <w:num w:numId="6" w16cid:durableId="1391998052">
    <w:abstractNumId w:val="3"/>
  </w:num>
  <w:num w:numId="7" w16cid:durableId="1818259860">
    <w:abstractNumId w:val="8"/>
  </w:num>
  <w:num w:numId="8" w16cid:durableId="284577796">
    <w:abstractNumId w:val="3"/>
  </w:num>
  <w:num w:numId="9" w16cid:durableId="1900242540">
    <w:abstractNumId w:val="3"/>
  </w:num>
  <w:num w:numId="10" w16cid:durableId="67307271">
    <w:abstractNumId w:val="12"/>
  </w:num>
  <w:num w:numId="11" w16cid:durableId="995689439">
    <w:abstractNumId w:val="0"/>
  </w:num>
  <w:num w:numId="12" w16cid:durableId="136535185">
    <w:abstractNumId w:val="2"/>
  </w:num>
  <w:num w:numId="13" w16cid:durableId="1334188449">
    <w:abstractNumId w:val="6"/>
  </w:num>
  <w:num w:numId="14" w16cid:durableId="1270236105">
    <w:abstractNumId w:val="9"/>
  </w:num>
  <w:num w:numId="15" w16cid:durableId="324095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D0F4E"/>
    <w:rsid w:val="000F0FC9"/>
    <w:rsid w:val="00105EC2"/>
    <w:rsid w:val="001141A1"/>
    <w:rsid w:val="0012144B"/>
    <w:rsid w:val="00124DC5"/>
    <w:rsid w:val="00130881"/>
    <w:rsid w:val="001325E5"/>
    <w:rsid w:val="0014213D"/>
    <w:rsid w:val="001472BD"/>
    <w:rsid w:val="00154E06"/>
    <w:rsid w:val="00156BA2"/>
    <w:rsid w:val="00160A50"/>
    <w:rsid w:val="0016590F"/>
    <w:rsid w:val="00165B6B"/>
    <w:rsid w:val="0017420B"/>
    <w:rsid w:val="00181A63"/>
    <w:rsid w:val="00183807"/>
    <w:rsid w:val="00183A1B"/>
    <w:rsid w:val="0019752B"/>
    <w:rsid w:val="001A114A"/>
    <w:rsid w:val="001A4853"/>
    <w:rsid w:val="001B1CA8"/>
    <w:rsid w:val="001B41EB"/>
    <w:rsid w:val="001B6EE6"/>
    <w:rsid w:val="001C621D"/>
    <w:rsid w:val="001E514A"/>
    <w:rsid w:val="002020B0"/>
    <w:rsid w:val="0020572A"/>
    <w:rsid w:val="0021032D"/>
    <w:rsid w:val="0021078E"/>
    <w:rsid w:val="002232EF"/>
    <w:rsid w:val="00232181"/>
    <w:rsid w:val="00242BA5"/>
    <w:rsid w:val="00247068"/>
    <w:rsid w:val="00250DAF"/>
    <w:rsid w:val="002530D8"/>
    <w:rsid w:val="00255748"/>
    <w:rsid w:val="002668B0"/>
    <w:rsid w:val="00287C6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4675"/>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834CE"/>
    <w:rsid w:val="004858E7"/>
    <w:rsid w:val="00493418"/>
    <w:rsid w:val="00495417"/>
    <w:rsid w:val="004A05A1"/>
    <w:rsid w:val="004A404E"/>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4092"/>
    <w:rsid w:val="005A6A1C"/>
    <w:rsid w:val="005B60C3"/>
    <w:rsid w:val="005C39EB"/>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265ED"/>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93B1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7A90"/>
    <w:rsid w:val="00782EE9"/>
    <w:rsid w:val="00783ED6"/>
    <w:rsid w:val="0079138B"/>
    <w:rsid w:val="00791D6A"/>
    <w:rsid w:val="00794EB5"/>
    <w:rsid w:val="007A0094"/>
    <w:rsid w:val="007A15B3"/>
    <w:rsid w:val="007A2E67"/>
    <w:rsid w:val="007B00D2"/>
    <w:rsid w:val="007B7B73"/>
    <w:rsid w:val="007C400F"/>
    <w:rsid w:val="007C593A"/>
    <w:rsid w:val="007C5A8A"/>
    <w:rsid w:val="007C6296"/>
    <w:rsid w:val="007D5442"/>
    <w:rsid w:val="007E4D31"/>
    <w:rsid w:val="007E7804"/>
    <w:rsid w:val="007F0D3B"/>
    <w:rsid w:val="007F0F7D"/>
    <w:rsid w:val="007F2B81"/>
    <w:rsid w:val="007F443B"/>
    <w:rsid w:val="007F6668"/>
    <w:rsid w:val="00800D58"/>
    <w:rsid w:val="00801FC3"/>
    <w:rsid w:val="00806E43"/>
    <w:rsid w:val="0082183C"/>
    <w:rsid w:val="00826182"/>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E1989"/>
    <w:rsid w:val="009E44F5"/>
    <w:rsid w:val="00A02F4A"/>
    <w:rsid w:val="00A16695"/>
    <w:rsid w:val="00A254AF"/>
    <w:rsid w:val="00A259F9"/>
    <w:rsid w:val="00A31D6D"/>
    <w:rsid w:val="00A37D51"/>
    <w:rsid w:val="00A463FF"/>
    <w:rsid w:val="00A5318D"/>
    <w:rsid w:val="00A60988"/>
    <w:rsid w:val="00A656BB"/>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E59E3"/>
    <w:rsid w:val="00AF148B"/>
    <w:rsid w:val="00B0333E"/>
    <w:rsid w:val="00B120FD"/>
    <w:rsid w:val="00B15B10"/>
    <w:rsid w:val="00B2221C"/>
    <w:rsid w:val="00B32382"/>
    <w:rsid w:val="00B3364D"/>
    <w:rsid w:val="00B36AE6"/>
    <w:rsid w:val="00B53B88"/>
    <w:rsid w:val="00B57490"/>
    <w:rsid w:val="00B657A6"/>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9EC"/>
    <w:rsid w:val="00C465CA"/>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37F2"/>
    <w:rsid w:val="00CF4DCD"/>
    <w:rsid w:val="00CF7AD8"/>
    <w:rsid w:val="00D00B49"/>
    <w:rsid w:val="00D02F1A"/>
    <w:rsid w:val="00D06339"/>
    <w:rsid w:val="00D11816"/>
    <w:rsid w:val="00D12D09"/>
    <w:rsid w:val="00D152D9"/>
    <w:rsid w:val="00D2378E"/>
    <w:rsid w:val="00D25B86"/>
    <w:rsid w:val="00D31418"/>
    <w:rsid w:val="00D349FD"/>
    <w:rsid w:val="00D37770"/>
    <w:rsid w:val="00D64D97"/>
    <w:rsid w:val="00D657D9"/>
    <w:rsid w:val="00D7216C"/>
    <w:rsid w:val="00D80FC3"/>
    <w:rsid w:val="00D9093B"/>
    <w:rsid w:val="00D915B6"/>
    <w:rsid w:val="00D92720"/>
    <w:rsid w:val="00D943C1"/>
    <w:rsid w:val="00D951FD"/>
    <w:rsid w:val="00DA1444"/>
    <w:rsid w:val="00DC2A59"/>
    <w:rsid w:val="00DC3EC7"/>
    <w:rsid w:val="00DD5395"/>
    <w:rsid w:val="00DD5847"/>
    <w:rsid w:val="00DD5FE0"/>
    <w:rsid w:val="00DF2D49"/>
    <w:rsid w:val="00DF3BF3"/>
    <w:rsid w:val="00E011E1"/>
    <w:rsid w:val="00E10EC1"/>
    <w:rsid w:val="00E24B3F"/>
    <w:rsid w:val="00E30B84"/>
    <w:rsid w:val="00E31635"/>
    <w:rsid w:val="00E44A0A"/>
    <w:rsid w:val="00E527B9"/>
    <w:rsid w:val="00E57C27"/>
    <w:rsid w:val="00E60205"/>
    <w:rsid w:val="00E60A06"/>
    <w:rsid w:val="00E645DB"/>
    <w:rsid w:val="00E67A6D"/>
    <w:rsid w:val="00E704FF"/>
    <w:rsid w:val="00E7507C"/>
    <w:rsid w:val="00E81528"/>
    <w:rsid w:val="00E87485"/>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71C06"/>
    <w:rsid w:val="00F732BD"/>
    <w:rsid w:val="00F77459"/>
    <w:rsid w:val="00F90C5C"/>
    <w:rsid w:val="00F91189"/>
    <w:rsid w:val="00FA20B3"/>
    <w:rsid w:val="00FB0732"/>
    <w:rsid w:val="00FB0A0B"/>
    <w:rsid w:val="00FB1669"/>
    <w:rsid w:val="00FB514A"/>
    <w:rsid w:val="00FC2A3F"/>
    <w:rsid w:val="00FC3183"/>
    <w:rsid w:val="00FC5F52"/>
    <w:rsid w:val="00FD5DA6"/>
    <w:rsid w:val="00FE1558"/>
    <w:rsid w:val="00FE2F79"/>
    <w:rsid w:val="00FE54B9"/>
    <w:rsid w:val="00FE59EF"/>
    <w:rsid w:val="00FE59F5"/>
    <w:rsid w:val="00FE7F46"/>
    <w:rsid w:val="00FF039D"/>
    <w:rsid w:val="00FF2C8E"/>
    <w:rsid w:val="00FF43B3"/>
    <w:rsid w:val="00FF559E"/>
    <w:rsid w:val="01F6A2A3"/>
    <w:rsid w:val="02725633"/>
    <w:rsid w:val="034DCA62"/>
    <w:rsid w:val="039929DD"/>
    <w:rsid w:val="03A7280F"/>
    <w:rsid w:val="03A87929"/>
    <w:rsid w:val="03BB4396"/>
    <w:rsid w:val="0615D75F"/>
    <w:rsid w:val="0835A2AD"/>
    <w:rsid w:val="088FC9F4"/>
    <w:rsid w:val="08C8AD03"/>
    <w:rsid w:val="08F7E40E"/>
    <w:rsid w:val="09EFEBAB"/>
    <w:rsid w:val="0A0DBE73"/>
    <w:rsid w:val="0B303E2C"/>
    <w:rsid w:val="0B68EC4F"/>
    <w:rsid w:val="0DA5A2F0"/>
    <w:rsid w:val="0E2D6F75"/>
    <w:rsid w:val="0F417351"/>
    <w:rsid w:val="1101F9EA"/>
    <w:rsid w:val="13000C99"/>
    <w:rsid w:val="141C9380"/>
    <w:rsid w:val="149BDCFA"/>
    <w:rsid w:val="15065E2B"/>
    <w:rsid w:val="150A695B"/>
    <w:rsid w:val="1637AD5B"/>
    <w:rsid w:val="184CBFCE"/>
    <w:rsid w:val="19EB5F11"/>
    <w:rsid w:val="1ABB441D"/>
    <w:rsid w:val="1AE36911"/>
    <w:rsid w:val="1B36F099"/>
    <w:rsid w:val="1BFE9729"/>
    <w:rsid w:val="1CF749D1"/>
    <w:rsid w:val="202D1530"/>
    <w:rsid w:val="21E298A8"/>
    <w:rsid w:val="22186639"/>
    <w:rsid w:val="2322F857"/>
    <w:rsid w:val="23F228EF"/>
    <w:rsid w:val="2454B576"/>
    <w:rsid w:val="24BA133D"/>
    <w:rsid w:val="24FD97FA"/>
    <w:rsid w:val="250D9448"/>
    <w:rsid w:val="264067F5"/>
    <w:rsid w:val="2896F709"/>
    <w:rsid w:val="29BAC0B7"/>
    <w:rsid w:val="2AA9E654"/>
    <w:rsid w:val="2B377320"/>
    <w:rsid w:val="2CCD4376"/>
    <w:rsid w:val="2DC23701"/>
    <w:rsid w:val="2DE73BEF"/>
    <w:rsid w:val="2F2581A1"/>
    <w:rsid w:val="2F3D4DB3"/>
    <w:rsid w:val="304C8F3E"/>
    <w:rsid w:val="30B44983"/>
    <w:rsid w:val="3198558F"/>
    <w:rsid w:val="33224CF6"/>
    <w:rsid w:val="33B6A006"/>
    <w:rsid w:val="3510C1AB"/>
    <w:rsid w:val="35D73149"/>
    <w:rsid w:val="365D8765"/>
    <w:rsid w:val="37AC45E4"/>
    <w:rsid w:val="3863465A"/>
    <w:rsid w:val="391E50A4"/>
    <w:rsid w:val="39386411"/>
    <w:rsid w:val="3A17FCB0"/>
    <w:rsid w:val="3ADB62E0"/>
    <w:rsid w:val="3BC2AEE7"/>
    <w:rsid w:val="3BECA91B"/>
    <w:rsid w:val="3D7EE531"/>
    <w:rsid w:val="3DA4D738"/>
    <w:rsid w:val="401FC799"/>
    <w:rsid w:val="404F4597"/>
    <w:rsid w:val="4080B418"/>
    <w:rsid w:val="43873B7A"/>
    <w:rsid w:val="438F3B9E"/>
    <w:rsid w:val="44E92013"/>
    <w:rsid w:val="46CF53DE"/>
    <w:rsid w:val="46DD575B"/>
    <w:rsid w:val="46F9BEA3"/>
    <w:rsid w:val="4870B350"/>
    <w:rsid w:val="48CF1A84"/>
    <w:rsid w:val="48DF379A"/>
    <w:rsid w:val="493ED611"/>
    <w:rsid w:val="49BF4410"/>
    <w:rsid w:val="4C6932A9"/>
    <w:rsid w:val="4C8E0838"/>
    <w:rsid w:val="4CBAA88E"/>
    <w:rsid w:val="4DD3C21E"/>
    <w:rsid w:val="4F031072"/>
    <w:rsid w:val="4F223C6D"/>
    <w:rsid w:val="4F562279"/>
    <w:rsid w:val="50977671"/>
    <w:rsid w:val="509D7570"/>
    <w:rsid w:val="52941C62"/>
    <w:rsid w:val="52F2F58C"/>
    <w:rsid w:val="542F03A0"/>
    <w:rsid w:val="544DABAD"/>
    <w:rsid w:val="55044A19"/>
    <w:rsid w:val="5585FEAA"/>
    <w:rsid w:val="5624E159"/>
    <w:rsid w:val="56DEDDBC"/>
    <w:rsid w:val="5867B464"/>
    <w:rsid w:val="58B40FA1"/>
    <w:rsid w:val="598E5DC3"/>
    <w:rsid w:val="5A2C3B93"/>
    <w:rsid w:val="5AFA7AA1"/>
    <w:rsid w:val="5CCAC8E8"/>
    <w:rsid w:val="5CCEC11D"/>
    <w:rsid w:val="5CF712FD"/>
    <w:rsid w:val="5D182413"/>
    <w:rsid w:val="5D2803F8"/>
    <w:rsid w:val="5F34C99C"/>
    <w:rsid w:val="6249ED2B"/>
    <w:rsid w:val="62CBE1CD"/>
    <w:rsid w:val="660E19EF"/>
    <w:rsid w:val="6789C1DA"/>
    <w:rsid w:val="681EE7F9"/>
    <w:rsid w:val="683BCD92"/>
    <w:rsid w:val="69E62B03"/>
    <w:rsid w:val="6A27906E"/>
    <w:rsid w:val="6CBA6CBB"/>
    <w:rsid w:val="6DD4FA59"/>
    <w:rsid w:val="6DF5D7E3"/>
    <w:rsid w:val="6E2284E5"/>
    <w:rsid w:val="6E803CCD"/>
    <w:rsid w:val="6E91E6B9"/>
    <w:rsid w:val="6F193173"/>
    <w:rsid w:val="6F22B8CF"/>
    <w:rsid w:val="71C9877B"/>
    <w:rsid w:val="7367B5BC"/>
    <w:rsid w:val="738F67D8"/>
    <w:rsid w:val="7403A8E4"/>
    <w:rsid w:val="7408EC6A"/>
    <w:rsid w:val="744F00D7"/>
    <w:rsid w:val="7625C104"/>
    <w:rsid w:val="769A1339"/>
    <w:rsid w:val="76ECB7AF"/>
    <w:rsid w:val="7761D4E2"/>
    <w:rsid w:val="783B26DF"/>
    <w:rsid w:val="78B2AC2F"/>
    <w:rsid w:val="79D6F740"/>
    <w:rsid w:val="7B296D06"/>
    <w:rsid w:val="7B459778"/>
    <w:rsid w:val="7B8C5CC6"/>
    <w:rsid w:val="7CB759E7"/>
    <w:rsid w:val="7E004E78"/>
    <w:rsid w:val="7E2324DF"/>
    <w:rsid w:val="7E3FC4A5"/>
    <w:rsid w:val="7E608D13"/>
    <w:rsid w:val="7EA391A3"/>
    <w:rsid w:val="7F53BE6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C67E8B47-3E15-49FE-BF8F-C65AB5EE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 w:type="character" w:styleId="Onopgelostemelding">
    <w:name w:val="Unresolved Mention"/>
    <w:basedOn w:val="Standaardalinea-lettertype"/>
    <w:uiPriority w:val="99"/>
    <w:unhideWhenUsed/>
    <w:rsid w:val="00682877"/>
    <w:rPr>
      <w:color w:val="605E5C"/>
      <w:shd w:val="clear" w:color="auto" w:fill="E1DFDD"/>
    </w:rPr>
  </w:style>
  <w:style w:type="character" w:styleId="Vermelding">
    <w:name w:val="Mention"/>
    <w:basedOn w:val="Standaardalinea-lettertype"/>
    <w:uiPriority w:val="99"/>
    <w:unhideWhenUsed/>
    <w:rsid w:val="00682877"/>
    <w:rPr>
      <w:color w:val="2B579A"/>
      <w:shd w:val="clear" w:color="auto" w:fill="E1DFDD"/>
    </w:rPr>
  </w:style>
  <w:style w:type="character" w:customStyle="1" w:styleId="normaltextrun">
    <w:name w:val="normaltextrun"/>
    <w:basedOn w:val="Standaardalinea-lettertype"/>
    <w:rsid w:val="00154E06"/>
  </w:style>
  <w:style w:type="character" w:customStyle="1" w:styleId="eop">
    <w:name w:val="eop"/>
    <w:basedOn w:val="Standaardalinea-lettertype"/>
    <w:rsid w:val="00154E06"/>
  </w:style>
  <w:style w:type="paragraph" w:customStyle="1" w:styleId="paragraph">
    <w:name w:val="paragraph"/>
    <w:basedOn w:val="Standaard"/>
    <w:rsid w:val="0082183C"/>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 w:id="1748182853">
      <w:bodyDiv w:val="1"/>
      <w:marLeft w:val="0"/>
      <w:marRight w:val="0"/>
      <w:marTop w:val="0"/>
      <w:marBottom w:val="0"/>
      <w:divBdr>
        <w:top w:val="none" w:sz="0" w:space="0" w:color="auto"/>
        <w:left w:val="none" w:sz="0" w:space="0" w:color="auto"/>
        <w:bottom w:val="none" w:sz="0" w:space="0" w:color="auto"/>
        <w:right w:val="none" w:sz="0" w:space="0" w:color="auto"/>
      </w:divBdr>
      <w:divsChild>
        <w:div w:id="1486623631">
          <w:marLeft w:val="0"/>
          <w:marRight w:val="0"/>
          <w:marTop w:val="0"/>
          <w:marBottom w:val="0"/>
          <w:divBdr>
            <w:top w:val="none" w:sz="0" w:space="0" w:color="auto"/>
            <w:left w:val="none" w:sz="0" w:space="0" w:color="auto"/>
            <w:bottom w:val="none" w:sz="0" w:space="0" w:color="auto"/>
            <w:right w:val="none" w:sz="0" w:space="0" w:color="auto"/>
          </w:divBdr>
        </w:div>
        <w:div w:id="1618753287">
          <w:marLeft w:val="0"/>
          <w:marRight w:val="0"/>
          <w:marTop w:val="0"/>
          <w:marBottom w:val="0"/>
          <w:divBdr>
            <w:top w:val="none" w:sz="0" w:space="0" w:color="auto"/>
            <w:left w:val="none" w:sz="0" w:space="0" w:color="auto"/>
            <w:bottom w:val="none" w:sz="0" w:space="0" w:color="auto"/>
            <w:right w:val="none" w:sz="0" w:space="0" w:color="auto"/>
          </w:divBdr>
        </w:div>
        <w:div w:id="672731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Create a new document." ma:contentTypeScope="" ma:versionID="45437d4e061d9a4fe537c1aeabe01f7f">
  <xsd:schema xmlns:xsd="http://www.w3.org/2001/XMLSchema" xmlns:xs="http://www.w3.org/2001/XMLSchema" xmlns:p="http://schemas.microsoft.com/office/2006/metadata/properties" xmlns:ns2="dd404054-1511-433b-8718-0c786fdd74aa" targetNamespace="http://schemas.microsoft.com/office/2006/metadata/properties" ma:root="true" ma:fieldsID="a173ce15d8077b4eee32ca7bded15eb3"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2.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customXml/itemProps3.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36C13A-DDB5-4576-B0EF-979AF95D7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04054-1511-433b-8718-0c786fdd7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3</Pages>
  <Words>751</Words>
  <Characters>4134</Characters>
  <Application>Microsoft Office Word</Application>
  <DocSecurity>0</DocSecurity>
  <Lines>34</Lines>
  <Paragraphs>9</Paragraphs>
  <ScaleCrop>false</ScaleCrop>
  <Company>Hogeschool Rotterdam</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Klink-de Rijk, C.J. van (Claudia)</cp:lastModifiedBy>
  <cp:revision>103</cp:revision>
  <dcterms:created xsi:type="dcterms:W3CDTF">2020-08-04T09:12:00Z</dcterms:created>
  <dcterms:modified xsi:type="dcterms:W3CDTF">2023-01-16T13:42:00Z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0x010100BFB6027D3582E54C8071731413859E19</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