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6C" w:rsidRPr="00100E3F" w:rsidRDefault="00100E3F" w:rsidP="006A6979">
      <w:pPr>
        <w:pStyle w:val="ReportTitle"/>
        <w:rPr>
          <w:sz w:val="48"/>
          <w:szCs w:val="48"/>
        </w:rPr>
      </w:pPr>
      <w:bookmarkStart w:id="0" w:name="ReportTitle"/>
      <w:r w:rsidRPr="00100E3F">
        <w:rPr>
          <w:sz w:val="48"/>
          <w:szCs w:val="48"/>
        </w:rPr>
        <w:t xml:space="preserve">Europese Aanbesteding </w:t>
      </w:r>
      <w:bookmarkEnd w:id="0"/>
    </w:p>
    <w:p w:rsidR="00AA656C" w:rsidRPr="006A6979" w:rsidRDefault="00100E3F" w:rsidP="006A6979">
      <w:pPr>
        <w:pStyle w:val="ReportSubtitle"/>
      </w:pPr>
      <w:bookmarkStart w:id="1" w:name="ReportSubTitle"/>
      <w:r>
        <w:t>Aansprakelijkheids</w:t>
      </w:r>
      <w:bookmarkEnd w:id="1"/>
      <w:r>
        <w:t>- en Goed Werkgeverschapsverzekering</w:t>
      </w:r>
      <w:r w:rsidR="00E326B9">
        <w:br/>
      </w:r>
      <w:r w:rsidR="00E326B9">
        <w:br/>
        <w:t>Bijlagen</w:t>
      </w:r>
    </w:p>
    <w:p w:rsidR="00D36725" w:rsidRDefault="00100E3F" w:rsidP="00D36725">
      <w:pPr>
        <w:pStyle w:val="ClientName"/>
      </w:pPr>
      <w:bookmarkStart w:id="2" w:name="ClientName"/>
      <w:r>
        <w:t xml:space="preserve">Gemeente </w:t>
      </w:r>
      <w:bookmarkEnd w:id="2"/>
      <w:r w:rsidR="001F7B0D">
        <w:t xml:space="preserve">ASSEN </w:t>
      </w:r>
    </w:p>
    <w:p w:rsidR="00AA656C" w:rsidRPr="006A6979" w:rsidRDefault="007045B5" w:rsidP="00D36725">
      <w:pPr>
        <w:pStyle w:val="ClientName"/>
      </w:pPr>
      <w:r>
        <w:t>December</w:t>
      </w:r>
      <w:r w:rsidR="001F7B0D">
        <w:t xml:space="preserve"> </w:t>
      </w:r>
      <w:r w:rsidR="00D36725">
        <w:t>2022</w:t>
      </w:r>
    </w:p>
    <w:p w:rsidR="00406B9B" w:rsidRDefault="00406B9B" w:rsidP="00100E3F"/>
    <w:p w:rsidR="00217284" w:rsidRDefault="00217284" w:rsidP="006A6979"/>
    <w:sdt>
      <w:sdtPr>
        <w:tag w:val="ProtectedSection"/>
        <w:id w:val="-1363044442"/>
        <w:lock w:val="sdtContentLocked"/>
        <w:placeholder>
          <w:docPart w:val="7C5006E12A92486C8E8EC582E9CD93A8"/>
        </w:placeholder>
        <w15:appearance w15:val="hidden"/>
      </w:sdtPr>
      <w:sdtEndPr/>
      <w:sdtContent>
        <w:p w:rsidR="00D6661C" w:rsidRPr="00217284" w:rsidRDefault="00217284" w:rsidP="006A6979">
          <w:pPr>
            <w:sectPr w:rsidR="00D6661C" w:rsidRPr="00217284" w:rsidSect="00100E3F">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6" w:name="MMC_Contents" w:displacedByCustomXml="prev"/>
        <w:p w:rsidR="004E0A92" w:rsidRPr="003967FE" w:rsidRDefault="00100E3F" w:rsidP="009E5C1A">
          <w:pPr>
            <w:pStyle w:val="TOCHeading"/>
          </w:pPr>
          <w:r>
            <w:t>Inhoud</w:t>
          </w:r>
          <w:bookmarkEnd w:id="6"/>
          <w:r w:rsidR="00AF71D4" w:rsidRPr="003967FE">
            <w:t xml:space="preserve"> </w:t>
          </w:r>
          <w:bookmarkStart w:id="7" w:name="TOC_Here"/>
          <w:bookmarkEnd w:id="7"/>
        </w:p>
        <w:p w:rsidR="00100E3F" w:rsidRPr="00100E3F" w:rsidRDefault="00100E3F" w:rsidP="00100E3F">
          <w:pPr>
            <w:pStyle w:val="TOC1"/>
          </w:pPr>
          <w:r>
            <w:t>Bijlagen</w:t>
          </w:r>
          <w:r>
            <w:tab/>
          </w:r>
        </w:p>
        <w:p w:rsidR="004E0A92" w:rsidRDefault="00FB67AA" w:rsidP="00ED3C22"/>
      </w:sdtContent>
    </w:sdt>
    <w:p w:rsidR="006D5A65" w:rsidRDefault="006D5A65" w:rsidP="00ED3C22"/>
    <w:p w:rsidR="00217284" w:rsidRDefault="00217284" w:rsidP="00ED3C22"/>
    <w:sdt>
      <w:sdtPr>
        <w:tag w:val="ProtectedSection"/>
        <w:id w:val="304132704"/>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rsidR="00714470" w:rsidRDefault="00A52C7D" w:rsidP="00A52C7D">
      <w:pPr>
        <w:pStyle w:val="SectionStart"/>
        <w:numPr>
          <w:ilvl w:val="0"/>
          <w:numId w:val="0"/>
        </w:numPr>
      </w:pPr>
      <w:r>
        <w:lastRenderedPageBreak/>
        <w:t>1. B</w:t>
      </w:r>
      <w:r w:rsidR="00E326B9">
        <w:t>ijlagen</w:t>
      </w:r>
    </w:p>
    <w:p w:rsidR="00DC4C22" w:rsidRPr="00C33AC5" w:rsidRDefault="00DC4C22" w:rsidP="00DC4C22">
      <w:pPr>
        <w:spacing w:after="0" w:line="240" w:lineRule="auto"/>
        <w:rPr>
          <w:b/>
        </w:rPr>
      </w:pPr>
      <w:bookmarkStart w:id="11" w:name="Start"/>
      <w:bookmarkEnd w:id="11"/>
    </w:p>
    <w:p w:rsidR="002513CE" w:rsidRDefault="002513CE" w:rsidP="00DC4C22">
      <w:pPr>
        <w:spacing w:after="0" w:line="240" w:lineRule="auto"/>
      </w:pPr>
    </w:p>
    <w:p w:rsidR="00931AD0" w:rsidRDefault="00931AD0" w:rsidP="00931AD0">
      <w:pPr>
        <w:rPr>
          <w:b/>
        </w:rPr>
      </w:pPr>
      <w:r>
        <w:rPr>
          <w:b/>
        </w:rPr>
        <w:t>Bijlage A:</w:t>
      </w:r>
      <w:r w:rsidRPr="0054381C">
        <w:rPr>
          <w:b/>
        </w:rPr>
        <w:t xml:space="preserve"> </w:t>
      </w:r>
      <w:r>
        <w:rPr>
          <w:b/>
        </w:rPr>
        <w:t>Inschrijfformulier</w:t>
      </w:r>
    </w:p>
    <w:p w:rsidR="00931AD0" w:rsidRDefault="00931AD0" w:rsidP="00931AD0">
      <w:pPr>
        <w:rPr>
          <w:b/>
        </w:rPr>
      </w:pPr>
      <w:r>
        <w:rPr>
          <w:b/>
        </w:rPr>
        <w:t xml:space="preserve">Bijlage C: </w:t>
      </w:r>
      <w:r w:rsidRPr="00D41EC6">
        <w:rPr>
          <w:b/>
        </w:rPr>
        <w:t>Verklaring Derde ten behoeve van middelen en/of bekwaamheden</w:t>
      </w:r>
    </w:p>
    <w:p w:rsidR="00931AD0" w:rsidRDefault="00931AD0" w:rsidP="00931AD0">
      <w:pPr>
        <w:rPr>
          <w:b/>
        </w:rPr>
      </w:pPr>
      <w:r>
        <w:rPr>
          <w:b/>
        </w:rPr>
        <w:t>Bijlage D: Format referentielijst</w:t>
      </w:r>
    </w:p>
    <w:p w:rsidR="00DC4C22" w:rsidRPr="00DC4C22" w:rsidRDefault="00DC4C22" w:rsidP="00DC4C22"/>
    <w:p w:rsidR="0058796C" w:rsidRDefault="0058796C">
      <w:r>
        <w:br w:type="page"/>
      </w:r>
    </w:p>
    <w:p w:rsidR="0058796C" w:rsidRDefault="0058796C" w:rsidP="0058796C">
      <w:pPr>
        <w:rPr>
          <w:b/>
          <w:sz w:val="28"/>
          <w:szCs w:val="28"/>
        </w:rPr>
      </w:pPr>
      <w:r>
        <w:rPr>
          <w:b/>
          <w:sz w:val="28"/>
          <w:szCs w:val="28"/>
        </w:rPr>
        <w:lastRenderedPageBreak/>
        <w:t>Bijlage A - Inschrijfformulier</w:t>
      </w:r>
    </w:p>
    <w:p w:rsidR="0058796C" w:rsidRPr="006128FC" w:rsidRDefault="0058796C" w:rsidP="0058796C">
      <w:pPr>
        <w:rPr>
          <w:b/>
          <w:sz w:val="20"/>
        </w:rPr>
      </w:pPr>
      <w:r w:rsidRPr="006128FC">
        <w:rPr>
          <w:b/>
          <w:sz w:val="20"/>
        </w:rPr>
        <w:t xml:space="preserve">Europese aanbesteding Aansprakelijkheidsverzekering Gemeente </w:t>
      </w:r>
      <w:r w:rsidR="00A70106">
        <w:rPr>
          <w:b/>
          <w:sz w:val="20"/>
        </w:rPr>
        <w:t>Assen</w:t>
      </w:r>
      <w:r>
        <w:rPr>
          <w:b/>
          <w:sz w:val="20"/>
        </w:rPr>
        <w:t xml:space="preserve"> 202</w:t>
      </w:r>
      <w:r w:rsidR="00A70106">
        <w:rPr>
          <w:b/>
          <w:sz w:val="20"/>
        </w:rPr>
        <w:t>3</w:t>
      </w:r>
    </w:p>
    <w:p w:rsidR="0058796C" w:rsidRPr="00667D42" w:rsidRDefault="0058796C" w:rsidP="0058796C">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bl>
    <w:p w:rsidR="0058796C" w:rsidRPr="0087398C" w:rsidRDefault="0058796C" w:rsidP="0058796C">
      <w:pPr>
        <w:widowControl w:val="0"/>
        <w:numPr>
          <w:ilvl w:val="0"/>
          <w:numId w:val="38"/>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8796C" w:rsidRPr="0087398C" w:rsidRDefault="0058796C" w:rsidP="0058796C">
      <w:pPr>
        <w:widowControl w:val="0"/>
        <w:numPr>
          <w:ilvl w:val="0"/>
          <w:numId w:val="36"/>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58796C" w:rsidRPr="0087398C" w:rsidRDefault="0058796C" w:rsidP="0058796C">
      <w:pPr>
        <w:widowControl w:val="0"/>
        <w:numPr>
          <w:ilvl w:val="0"/>
          <w:numId w:val="37"/>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58796C" w:rsidRPr="00317395" w:rsidRDefault="0058796C" w:rsidP="0058796C">
      <w:pPr>
        <w:widowControl w:val="0"/>
        <w:numPr>
          <w:ilvl w:val="0"/>
          <w:numId w:val="37"/>
        </w:numPr>
        <w:spacing w:after="0" w:line="280" w:lineRule="atLeast"/>
        <w:rPr>
          <w:sz w:val="20"/>
        </w:rPr>
      </w:pPr>
      <w:r w:rsidRPr="0087398C">
        <w:rPr>
          <w:sz w:val="18"/>
          <w:szCs w:val="18"/>
        </w:rPr>
        <w:t>Gaat onvoorwaardelijk akkoord met alle bepalingen als gesteld in de Uitnodiging tot inschrijving voor deze aanbesteding.</w:t>
      </w:r>
    </w:p>
    <w:p w:rsidR="0058796C" w:rsidRDefault="0058796C" w:rsidP="0058796C">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3998"/>
        <w:gridCol w:w="3828"/>
        <w:gridCol w:w="2126"/>
      </w:tblGrid>
      <w:tr w:rsidR="0058796C" w:rsidRPr="001F010E" w:rsidTr="00E61392">
        <w:tc>
          <w:tcPr>
            <w:tcW w:w="3998" w:type="dxa"/>
            <w:shd w:val="clear" w:color="auto" w:fill="BFBFBF" w:themeFill="background1" w:themeFillShade="BF"/>
          </w:tcPr>
          <w:p w:rsidR="0058796C" w:rsidRPr="001F010E" w:rsidRDefault="0058796C" w:rsidP="00D36725">
            <w:pPr>
              <w:widowControl w:val="0"/>
              <w:spacing w:line="280" w:lineRule="atLeast"/>
              <w:rPr>
                <w:b/>
                <w:sz w:val="18"/>
                <w:szCs w:val="18"/>
              </w:rPr>
            </w:pPr>
            <w:r w:rsidRPr="001F010E">
              <w:rPr>
                <w:b/>
                <w:sz w:val="18"/>
                <w:szCs w:val="18"/>
              </w:rPr>
              <w:t>Aansprakelijkheid:</w:t>
            </w:r>
          </w:p>
        </w:tc>
        <w:tc>
          <w:tcPr>
            <w:tcW w:w="3828" w:type="dxa"/>
            <w:shd w:val="clear" w:color="auto" w:fill="BFBFBF" w:themeFill="background1" w:themeFillShade="BF"/>
          </w:tcPr>
          <w:p w:rsidR="0058796C" w:rsidRPr="001F010E" w:rsidRDefault="0058796C" w:rsidP="00E61392">
            <w:pPr>
              <w:widowControl w:val="0"/>
              <w:spacing w:line="280" w:lineRule="atLeast"/>
              <w:rPr>
                <w:sz w:val="18"/>
                <w:szCs w:val="18"/>
              </w:rPr>
            </w:pPr>
            <w:r w:rsidRPr="001F010E">
              <w:rPr>
                <w:sz w:val="18"/>
                <w:szCs w:val="18"/>
              </w:rPr>
              <w:t xml:space="preserve">Eigen risico </w:t>
            </w:r>
            <w:r w:rsidR="00E61392" w:rsidRPr="00E61392">
              <w:rPr>
                <w:b/>
                <w:sz w:val="18"/>
                <w:szCs w:val="18"/>
                <w:u w:val="single"/>
              </w:rPr>
              <w:t xml:space="preserve">€ </w:t>
            </w:r>
            <w:r w:rsidR="00A70106" w:rsidRPr="00E61392">
              <w:rPr>
                <w:b/>
                <w:color w:val="auto"/>
                <w:sz w:val="18"/>
                <w:szCs w:val="18"/>
                <w:u w:val="single"/>
              </w:rPr>
              <w:t>5</w:t>
            </w:r>
            <w:r w:rsidR="00870CC4" w:rsidRPr="00E61392">
              <w:rPr>
                <w:b/>
                <w:color w:val="auto"/>
                <w:sz w:val="18"/>
                <w:szCs w:val="18"/>
                <w:u w:val="single"/>
              </w:rPr>
              <w:t>.</w:t>
            </w:r>
            <w:r w:rsidR="00A70106" w:rsidRPr="00E61392">
              <w:rPr>
                <w:b/>
                <w:color w:val="auto"/>
                <w:sz w:val="18"/>
                <w:szCs w:val="18"/>
                <w:u w:val="single"/>
              </w:rPr>
              <w:t>0</w:t>
            </w:r>
            <w:r w:rsidRPr="00E61392">
              <w:rPr>
                <w:b/>
                <w:color w:val="auto"/>
                <w:sz w:val="18"/>
                <w:szCs w:val="18"/>
                <w:u w:val="single"/>
              </w:rPr>
              <w:t xml:space="preserve">00,00 </w:t>
            </w:r>
            <w:r w:rsidRPr="001F010E">
              <w:rPr>
                <w:color w:val="auto"/>
                <w:sz w:val="18"/>
                <w:szCs w:val="18"/>
              </w:rPr>
              <w:t xml:space="preserve">per aanspraak voor personen-, </w:t>
            </w:r>
            <w:r w:rsidRPr="001F010E">
              <w:rPr>
                <w:sz w:val="18"/>
                <w:szCs w:val="18"/>
              </w:rPr>
              <w:t>zaak-, en vermogensschade</w:t>
            </w:r>
          </w:p>
        </w:tc>
        <w:tc>
          <w:tcPr>
            <w:tcW w:w="2126" w:type="dxa"/>
            <w:shd w:val="clear" w:color="auto" w:fill="BFBFBF" w:themeFill="background1" w:themeFillShade="BF"/>
          </w:tcPr>
          <w:p w:rsidR="0058796C" w:rsidRPr="00E61392" w:rsidRDefault="0058796C" w:rsidP="00D36725">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58796C" w:rsidRPr="001F010E" w:rsidTr="00E61392">
        <w:tc>
          <w:tcPr>
            <w:tcW w:w="3998" w:type="dxa"/>
          </w:tcPr>
          <w:p w:rsidR="0058796C" w:rsidRPr="001F010E" w:rsidRDefault="00E61392" w:rsidP="00E61392">
            <w:pPr>
              <w:widowControl w:val="0"/>
              <w:spacing w:line="280" w:lineRule="atLeast"/>
              <w:rPr>
                <w:sz w:val="18"/>
                <w:szCs w:val="18"/>
              </w:rPr>
            </w:pPr>
            <w:r>
              <w:rPr>
                <w:sz w:val="18"/>
                <w:szCs w:val="18"/>
              </w:rPr>
              <w:t xml:space="preserve">€ </w:t>
            </w:r>
            <w:r w:rsidR="00A70106" w:rsidRPr="001F010E">
              <w:rPr>
                <w:sz w:val="18"/>
                <w:szCs w:val="18"/>
              </w:rPr>
              <w:t>2</w:t>
            </w:r>
            <w:r w:rsidR="0058796C" w:rsidRPr="001F010E">
              <w:rPr>
                <w:sz w:val="18"/>
                <w:szCs w:val="18"/>
              </w:rPr>
              <w:t>.</w:t>
            </w:r>
            <w:r w:rsidR="00A70106" w:rsidRPr="001F010E">
              <w:rPr>
                <w:sz w:val="18"/>
                <w:szCs w:val="18"/>
              </w:rPr>
              <w:t>5</w:t>
            </w:r>
            <w:r w:rsidR="0058796C" w:rsidRPr="001F010E">
              <w:rPr>
                <w:sz w:val="18"/>
                <w:szCs w:val="18"/>
              </w:rPr>
              <w:t xml:space="preserve">00.000,00 per aanspraak voor zaak- en personenschade en </w:t>
            </w:r>
            <w:r>
              <w:rPr>
                <w:sz w:val="18"/>
                <w:szCs w:val="18"/>
              </w:rPr>
              <w:t xml:space="preserve">€ </w:t>
            </w:r>
            <w:r w:rsidR="00A70106" w:rsidRPr="001F010E">
              <w:rPr>
                <w:sz w:val="18"/>
                <w:szCs w:val="18"/>
              </w:rPr>
              <w:t>5</w:t>
            </w:r>
            <w:r w:rsidR="00462BA4" w:rsidRPr="001F010E">
              <w:rPr>
                <w:sz w:val="18"/>
                <w:szCs w:val="18"/>
              </w:rPr>
              <w:t xml:space="preserve">.000.000,00 per jaar en </w:t>
            </w:r>
            <w:r>
              <w:rPr>
                <w:sz w:val="18"/>
                <w:szCs w:val="18"/>
              </w:rPr>
              <w:t xml:space="preserve">€ </w:t>
            </w:r>
            <w:r w:rsidR="00A70106" w:rsidRPr="001F010E">
              <w:rPr>
                <w:sz w:val="18"/>
                <w:szCs w:val="18"/>
              </w:rPr>
              <w:t>1</w:t>
            </w:r>
            <w:r w:rsidR="00462BA4" w:rsidRPr="001F010E">
              <w:rPr>
                <w:sz w:val="18"/>
                <w:szCs w:val="18"/>
              </w:rPr>
              <w:t>.</w:t>
            </w:r>
            <w:r w:rsidR="00A70106" w:rsidRPr="001F010E">
              <w:rPr>
                <w:sz w:val="18"/>
                <w:szCs w:val="18"/>
              </w:rPr>
              <w:t>25</w:t>
            </w:r>
            <w:r w:rsidR="0058796C" w:rsidRPr="001F010E">
              <w:rPr>
                <w:sz w:val="18"/>
                <w:szCs w:val="18"/>
              </w:rPr>
              <w:t>0.000,00 per aanspra</w:t>
            </w:r>
            <w:r w:rsidR="00462BA4" w:rsidRPr="001F010E">
              <w:rPr>
                <w:sz w:val="18"/>
                <w:szCs w:val="18"/>
              </w:rPr>
              <w:t xml:space="preserve">ak voor vermogensschade en </w:t>
            </w:r>
            <w:r>
              <w:rPr>
                <w:sz w:val="18"/>
                <w:szCs w:val="18"/>
              </w:rPr>
              <w:t>€</w:t>
            </w:r>
            <w:r w:rsidR="00462BA4" w:rsidRPr="001F010E">
              <w:rPr>
                <w:sz w:val="18"/>
                <w:szCs w:val="18"/>
              </w:rPr>
              <w:t xml:space="preserve"> </w:t>
            </w:r>
            <w:r w:rsidR="00A70106" w:rsidRPr="001F010E">
              <w:rPr>
                <w:sz w:val="18"/>
                <w:szCs w:val="18"/>
              </w:rPr>
              <w:t>2</w:t>
            </w:r>
            <w:r w:rsidR="0058796C" w:rsidRPr="001F010E">
              <w:rPr>
                <w:sz w:val="18"/>
                <w:szCs w:val="18"/>
              </w:rPr>
              <w:t>.</w:t>
            </w:r>
            <w:r w:rsidR="00A70106" w:rsidRPr="001F010E">
              <w:rPr>
                <w:sz w:val="18"/>
                <w:szCs w:val="18"/>
              </w:rPr>
              <w:t>5</w:t>
            </w:r>
            <w:r w:rsidR="0058796C" w:rsidRPr="001F010E">
              <w:rPr>
                <w:sz w:val="18"/>
                <w:szCs w:val="18"/>
              </w:rPr>
              <w:t>00.000,00 per jaar</w:t>
            </w:r>
          </w:p>
        </w:tc>
        <w:tc>
          <w:tcPr>
            <w:tcW w:w="3828" w:type="dxa"/>
          </w:tcPr>
          <w:p w:rsidR="0058796C" w:rsidRPr="001F010E" w:rsidRDefault="0058796C" w:rsidP="00D36725">
            <w:pPr>
              <w:widowControl w:val="0"/>
              <w:spacing w:line="280" w:lineRule="atLeast"/>
              <w:rPr>
                <w:sz w:val="18"/>
                <w:szCs w:val="18"/>
              </w:rPr>
            </w:pPr>
          </w:p>
          <w:p w:rsidR="0058796C" w:rsidRPr="001F010E" w:rsidRDefault="00E61392" w:rsidP="00CA3A96">
            <w:pPr>
              <w:widowControl w:val="0"/>
              <w:spacing w:line="280" w:lineRule="atLeast"/>
              <w:rPr>
                <w:sz w:val="18"/>
                <w:szCs w:val="18"/>
              </w:rPr>
            </w:pPr>
            <w:r>
              <w:rPr>
                <w:sz w:val="18"/>
                <w:szCs w:val="18"/>
              </w:rPr>
              <w:t xml:space="preserve">€ </w:t>
            </w:r>
            <w:r w:rsidR="0058796C" w:rsidRPr="001F010E">
              <w:rPr>
                <w:sz w:val="18"/>
                <w:szCs w:val="18"/>
              </w:rPr>
              <w:t xml:space="preserve"> …..,.. / inwoner </w:t>
            </w:r>
            <w:r w:rsidR="0058796C" w:rsidRPr="00CA3A96">
              <w:rPr>
                <w:sz w:val="18"/>
                <w:szCs w:val="18"/>
              </w:rPr>
              <w:t>(</w:t>
            </w:r>
            <w:r w:rsidR="00CA3A96" w:rsidRPr="00CA3A96">
              <w:rPr>
                <w:sz w:val="18"/>
                <w:szCs w:val="18"/>
              </w:rPr>
              <w:t>68.979</w:t>
            </w:r>
            <w:r w:rsidR="0058796C" w:rsidRPr="00CA3A96">
              <w:rPr>
                <w:sz w:val="18"/>
                <w:szCs w:val="18"/>
              </w:rPr>
              <w:t>)</w:t>
            </w:r>
          </w:p>
        </w:tc>
        <w:tc>
          <w:tcPr>
            <w:tcW w:w="2126" w:type="dxa"/>
          </w:tcPr>
          <w:p w:rsidR="0058796C" w:rsidRPr="001F010E" w:rsidRDefault="0058796C" w:rsidP="00D36725">
            <w:pPr>
              <w:widowControl w:val="0"/>
              <w:spacing w:line="280" w:lineRule="atLeast"/>
              <w:rPr>
                <w:sz w:val="18"/>
                <w:szCs w:val="18"/>
              </w:rPr>
            </w:pPr>
          </w:p>
          <w:p w:rsidR="0058796C" w:rsidRPr="001F010E" w:rsidRDefault="000D788E" w:rsidP="000D788E">
            <w:pPr>
              <w:widowControl w:val="0"/>
              <w:spacing w:line="280" w:lineRule="atLeast"/>
              <w:rPr>
                <w:sz w:val="18"/>
                <w:szCs w:val="18"/>
              </w:rPr>
            </w:pPr>
            <w:r>
              <w:rPr>
                <w:sz w:val="18"/>
                <w:szCs w:val="18"/>
              </w:rPr>
              <w:t>€ ………………</w:t>
            </w:r>
            <w:r w:rsidR="0058796C" w:rsidRPr="001F010E">
              <w:rPr>
                <w:sz w:val="18"/>
                <w:szCs w:val="18"/>
              </w:rPr>
              <w:t xml:space="preserve"> </w:t>
            </w:r>
          </w:p>
        </w:tc>
      </w:tr>
      <w:tr w:rsidR="0058796C" w:rsidRPr="001F010E" w:rsidTr="00E61392">
        <w:tc>
          <w:tcPr>
            <w:tcW w:w="3998" w:type="dxa"/>
            <w:shd w:val="clear" w:color="auto" w:fill="BFBFBF" w:themeFill="background1" w:themeFillShade="BF"/>
          </w:tcPr>
          <w:p w:rsidR="0058796C" w:rsidRPr="001F010E" w:rsidRDefault="00121B33" w:rsidP="00CA3A96">
            <w:pPr>
              <w:widowControl w:val="0"/>
              <w:spacing w:line="280" w:lineRule="atLeast"/>
              <w:rPr>
                <w:b/>
                <w:sz w:val="18"/>
                <w:szCs w:val="18"/>
              </w:rPr>
            </w:pPr>
            <w:r w:rsidRPr="008034D1">
              <w:rPr>
                <w:b/>
                <w:sz w:val="18"/>
                <w:szCs w:val="18"/>
                <w:u w:val="single"/>
              </w:rPr>
              <w:t>Optioneel:</w:t>
            </w:r>
            <w:r>
              <w:rPr>
                <w:b/>
                <w:sz w:val="18"/>
                <w:szCs w:val="18"/>
              </w:rPr>
              <w:br/>
            </w:r>
            <w:r w:rsidR="0058796C" w:rsidRPr="001F010E">
              <w:rPr>
                <w:b/>
                <w:sz w:val="18"/>
                <w:szCs w:val="18"/>
              </w:rPr>
              <w:t>Goed Werkgeverschap</w:t>
            </w:r>
            <w:r w:rsidR="00A70106" w:rsidRPr="001F010E">
              <w:rPr>
                <w:b/>
                <w:sz w:val="18"/>
                <w:szCs w:val="18"/>
              </w:rPr>
              <w:t xml:space="preserve"> op basis van </w:t>
            </w:r>
            <w:r w:rsidR="00D771D5" w:rsidRPr="001F010E">
              <w:rPr>
                <w:b/>
                <w:sz w:val="18"/>
                <w:szCs w:val="18"/>
              </w:rPr>
              <w:t>een werk</w:t>
            </w:r>
            <w:r>
              <w:rPr>
                <w:b/>
                <w:sz w:val="18"/>
                <w:szCs w:val="18"/>
              </w:rPr>
              <w:t xml:space="preserve">- en </w:t>
            </w:r>
            <w:r w:rsidR="00D771D5" w:rsidRPr="001F010E">
              <w:rPr>
                <w:b/>
                <w:sz w:val="18"/>
                <w:szCs w:val="18"/>
              </w:rPr>
              <w:t>niet-</w:t>
            </w:r>
            <w:proofErr w:type="spellStart"/>
            <w:r w:rsidR="00D771D5" w:rsidRPr="001F010E">
              <w:rPr>
                <w:b/>
                <w:sz w:val="18"/>
                <w:szCs w:val="18"/>
              </w:rPr>
              <w:t>werkgerelateerde</w:t>
            </w:r>
            <w:proofErr w:type="spellEnd"/>
            <w:r w:rsidR="00D771D5" w:rsidRPr="001F010E">
              <w:rPr>
                <w:b/>
                <w:sz w:val="18"/>
                <w:szCs w:val="18"/>
              </w:rPr>
              <w:t xml:space="preserve"> dekking</w:t>
            </w:r>
            <w:r w:rsidR="001F010E" w:rsidRPr="001F010E">
              <w:rPr>
                <w:b/>
                <w:sz w:val="18"/>
                <w:szCs w:val="18"/>
              </w:rPr>
              <w:t>)</w:t>
            </w:r>
            <w:r w:rsidR="0058796C" w:rsidRPr="001F010E">
              <w:rPr>
                <w:b/>
                <w:sz w:val="18"/>
                <w:szCs w:val="18"/>
              </w:rPr>
              <w:t xml:space="preserve">.  </w:t>
            </w:r>
          </w:p>
        </w:tc>
        <w:tc>
          <w:tcPr>
            <w:tcW w:w="3828" w:type="dxa"/>
            <w:shd w:val="clear" w:color="auto" w:fill="BFBFBF" w:themeFill="background1" w:themeFillShade="BF"/>
          </w:tcPr>
          <w:p w:rsidR="0058796C" w:rsidRPr="001F010E" w:rsidRDefault="0058796C" w:rsidP="00E61392">
            <w:pPr>
              <w:widowControl w:val="0"/>
              <w:spacing w:line="280" w:lineRule="atLeast"/>
              <w:rPr>
                <w:sz w:val="18"/>
                <w:szCs w:val="18"/>
              </w:rPr>
            </w:pPr>
            <w:r w:rsidRPr="001F010E">
              <w:rPr>
                <w:sz w:val="18"/>
                <w:szCs w:val="18"/>
              </w:rPr>
              <w:t xml:space="preserve">Eigen risico </w:t>
            </w:r>
            <w:r w:rsidR="00E61392" w:rsidRPr="00E61392">
              <w:rPr>
                <w:b/>
                <w:sz w:val="18"/>
                <w:szCs w:val="18"/>
                <w:u w:val="single"/>
              </w:rPr>
              <w:t xml:space="preserve">€ </w:t>
            </w:r>
            <w:r w:rsidRPr="00E61392">
              <w:rPr>
                <w:b/>
                <w:sz w:val="18"/>
                <w:szCs w:val="18"/>
                <w:u w:val="single"/>
              </w:rPr>
              <w:t>250,00</w:t>
            </w:r>
            <w:r w:rsidRPr="001F010E">
              <w:rPr>
                <w:sz w:val="18"/>
                <w:szCs w:val="18"/>
              </w:rPr>
              <w:t xml:space="preserve"> per aanspraak voor zaakschade</w:t>
            </w:r>
          </w:p>
        </w:tc>
        <w:tc>
          <w:tcPr>
            <w:tcW w:w="2126" w:type="dxa"/>
            <w:shd w:val="clear" w:color="auto" w:fill="BFBFBF" w:themeFill="background1" w:themeFillShade="BF"/>
          </w:tcPr>
          <w:p w:rsidR="0058796C" w:rsidRPr="001F010E" w:rsidRDefault="0058796C" w:rsidP="00D36725">
            <w:pPr>
              <w:widowControl w:val="0"/>
              <w:spacing w:line="280" w:lineRule="atLeast"/>
              <w:rPr>
                <w:sz w:val="18"/>
                <w:szCs w:val="18"/>
              </w:rPr>
            </w:pPr>
          </w:p>
        </w:tc>
      </w:tr>
      <w:tr w:rsidR="0058796C" w:rsidRPr="001F010E" w:rsidTr="00E61392">
        <w:tc>
          <w:tcPr>
            <w:tcW w:w="3998" w:type="dxa"/>
          </w:tcPr>
          <w:p w:rsidR="0058796C" w:rsidRPr="001F010E" w:rsidRDefault="0058796C" w:rsidP="00CA3A96">
            <w:pPr>
              <w:widowControl w:val="0"/>
              <w:spacing w:line="280" w:lineRule="atLeast"/>
              <w:rPr>
                <w:sz w:val="18"/>
                <w:szCs w:val="18"/>
              </w:rPr>
            </w:pPr>
            <w:r w:rsidRPr="001F010E">
              <w:rPr>
                <w:sz w:val="18"/>
                <w:szCs w:val="18"/>
              </w:rPr>
              <w:t xml:space="preserve">- aantal medewerkers (FTE): </w:t>
            </w:r>
            <w:r w:rsidR="00D771D5" w:rsidRPr="00CA3A96">
              <w:rPr>
                <w:sz w:val="18"/>
                <w:szCs w:val="18"/>
              </w:rPr>
              <w:t>57</w:t>
            </w:r>
            <w:r w:rsidR="00CA3A96" w:rsidRPr="00CA3A96">
              <w:rPr>
                <w:sz w:val="18"/>
                <w:szCs w:val="18"/>
              </w:rPr>
              <w:t>7</w:t>
            </w:r>
            <w:r w:rsidRPr="001F010E">
              <w:rPr>
                <w:sz w:val="18"/>
                <w:szCs w:val="18"/>
              </w:rPr>
              <w:br/>
              <w:t xml:space="preserve">- loonsom: </w:t>
            </w:r>
            <w:r w:rsidR="00E61392">
              <w:rPr>
                <w:sz w:val="18"/>
                <w:szCs w:val="18"/>
              </w:rPr>
              <w:t xml:space="preserve">€ </w:t>
            </w:r>
            <w:r w:rsidR="00CA3A96">
              <w:rPr>
                <w:sz w:val="18"/>
                <w:szCs w:val="18"/>
              </w:rPr>
              <w:t>30.617.039,00</w:t>
            </w:r>
            <w:r w:rsidR="001F010E" w:rsidRPr="001F010E">
              <w:rPr>
                <w:sz w:val="18"/>
                <w:szCs w:val="18"/>
              </w:rPr>
              <w:br/>
            </w:r>
            <w:r w:rsidR="001F010E" w:rsidRPr="001F010E">
              <w:rPr>
                <w:sz w:val="18"/>
                <w:szCs w:val="18"/>
                <w:u w:val="single"/>
              </w:rPr>
              <w:t>Dekking (hoofdlijnen):</w:t>
            </w:r>
            <w:r w:rsidR="001F010E">
              <w:rPr>
                <w:sz w:val="18"/>
                <w:szCs w:val="18"/>
              </w:rPr>
              <w:br/>
              <w:t xml:space="preserve">- </w:t>
            </w:r>
            <w:r w:rsidR="00121B33">
              <w:rPr>
                <w:sz w:val="18"/>
                <w:szCs w:val="18"/>
              </w:rPr>
              <w:t>tijdens werktijd, woon-/werkverkeer, door</w:t>
            </w:r>
            <w:r w:rsidR="00E61392">
              <w:rPr>
                <w:sz w:val="18"/>
                <w:szCs w:val="18"/>
              </w:rPr>
              <w:br/>
              <w:t xml:space="preserve">  </w:t>
            </w:r>
            <w:r w:rsidR="00121B33">
              <w:rPr>
                <w:sz w:val="18"/>
                <w:szCs w:val="18"/>
              </w:rPr>
              <w:t>gemeente</w:t>
            </w:r>
            <w:r w:rsidR="00E61392">
              <w:rPr>
                <w:sz w:val="18"/>
                <w:szCs w:val="18"/>
              </w:rPr>
              <w:t xml:space="preserve"> </w:t>
            </w:r>
            <w:r w:rsidR="00121B33">
              <w:rPr>
                <w:sz w:val="18"/>
                <w:szCs w:val="18"/>
              </w:rPr>
              <w:t xml:space="preserve">geïnitieerde </w:t>
            </w:r>
            <w:r w:rsidR="00EA2EA4">
              <w:rPr>
                <w:sz w:val="18"/>
                <w:szCs w:val="18"/>
              </w:rPr>
              <w:t>en betaalde</w:t>
            </w:r>
            <w:r w:rsidR="00E61392">
              <w:rPr>
                <w:sz w:val="18"/>
                <w:szCs w:val="18"/>
              </w:rPr>
              <w:br/>
              <w:t xml:space="preserve"> </w:t>
            </w:r>
            <w:r w:rsidR="00EA2EA4">
              <w:rPr>
                <w:sz w:val="18"/>
                <w:szCs w:val="18"/>
              </w:rPr>
              <w:t xml:space="preserve"> </w:t>
            </w:r>
            <w:r w:rsidR="00121B33">
              <w:rPr>
                <w:sz w:val="18"/>
                <w:szCs w:val="18"/>
              </w:rPr>
              <w:t>bedrijfsactiviteiten</w:t>
            </w:r>
            <w:r w:rsidR="00FA1FC0">
              <w:rPr>
                <w:sz w:val="18"/>
                <w:szCs w:val="18"/>
              </w:rPr>
              <w:t>, zoals</w:t>
            </w:r>
            <w:r w:rsidR="00EA2EA4">
              <w:rPr>
                <w:sz w:val="18"/>
                <w:szCs w:val="18"/>
              </w:rPr>
              <w:t>:</w:t>
            </w:r>
            <w:r w:rsidR="00EA2EA4">
              <w:rPr>
                <w:sz w:val="18"/>
                <w:szCs w:val="18"/>
              </w:rPr>
              <w:br/>
              <w:t xml:space="preserve"> </w:t>
            </w:r>
            <w:r w:rsidR="00FA1FC0">
              <w:rPr>
                <w:sz w:val="18"/>
                <w:szCs w:val="18"/>
              </w:rPr>
              <w:t xml:space="preserve"> bedrijfsuitjes,</w:t>
            </w:r>
            <w:r w:rsidR="00EA2EA4">
              <w:rPr>
                <w:sz w:val="18"/>
                <w:szCs w:val="18"/>
              </w:rPr>
              <w:t xml:space="preserve"> </w:t>
            </w:r>
            <w:r w:rsidR="00FA1FC0">
              <w:rPr>
                <w:sz w:val="18"/>
                <w:szCs w:val="18"/>
              </w:rPr>
              <w:t>teambuilding</w:t>
            </w:r>
            <w:r w:rsidR="00EA2EA4">
              <w:rPr>
                <w:sz w:val="18"/>
                <w:szCs w:val="18"/>
              </w:rPr>
              <w:t xml:space="preserve"> zakenreizen </w:t>
            </w:r>
            <w:r w:rsidR="00FA1FC0">
              <w:rPr>
                <w:sz w:val="18"/>
                <w:szCs w:val="18"/>
              </w:rPr>
              <w:t>etc.</w:t>
            </w:r>
            <w:r w:rsidR="00EA2EA4">
              <w:rPr>
                <w:sz w:val="18"/>
                <w:szCs w:val="18"/>
              </w:rPr>
              <w:br/>
              <w:t xml:space="preserve">   </w:t>
            </w:r>
            <w:r w:rsidR="00FA1FC0">
              <w:rPr>
                <w:sz w:val="18"/>
                <w:szCs w:val="18"/>
              </w:rPr>
              <w:t xml:space="preserve">- limiet aansprakelijkheid </w:t>
            </w:r>
            <w:r w:rsidR="00E61392">
              <w:rPr>
                <w:sz w:val="18"/>
                <w:szCs w:val="18"/>
              </w:rPr>
              <w:t xml:space="preserve">€ </w:t>
            </w:r>
            <w:r w:rsidR="001F010E">
              <w:rPr>
                <w:sz w:val="18"/>
                <w:szCs w:val="18"/>
              </w:rPr>
              <w:t>2.5 miljoen</w:t>
            </w:r>
            <w:r w:rsidR="00EA2EA4">
              <w:rPr>
                <w:sz w:val="18"/>
                <w:szCs w:val="18"/>
              </w:rPr>
              <w:br/>
              <w:t xml:space="preserve">    </w:t>
            </w:r>
            <w:r w:rsidR="001F010E">
              <w:rPr>
                <w:sz w:val="18"/>
                <w:szCs w:val="18"/>
              </w:rPr>
              <w:t xml:space="preserve"> per</w:t>
            </w:r>
            <w:r w:rsidR="00EA2EA4">
              <w:rPr>
                <w:sz w:val="18"/>
                <w:szCs w:val="18"/>
              </w:rPr>
              <w:t xml:space="preserve"> </w:t>
            </w:r>
            <w:r w:rsidR="001F010E">
              <w:rPr>
                <w:sz w:val="18"/>
                <w:szCs w:val="18"/>
              </w:rPr>
              <w:t xml:space="preserve">aanspraak en </w:t>
            </w:r>
            <w:r w:rsidR="00E61392">
              <w:rPr>
                <w:sz w:val="18"/>
                <w:szCs w:val="18"/>
              </w:rPr>
              <w:t xml:space="preserve">€ </w:t>
            </w:r>
            <w:r w:rsidR="001F010E">
              <w:rPr>
                <w:sz w:val="18"/>
                <w:szCs w:val="18"/>
              </w:rPr>
              <w:t>5 miljoen per</w:t>
            </w:r>
            <w:r w:rsidR="00FA1FC0">
              <w:rPr>
                <w:sz w:val="18"/>
                <w:szCs w:val="18"/>
              </w:rPr>
              <w:t xml:space="preserve"> </w:t>
            </w:r>
            <w:r w:rsidR="001F010E">
              <w:rPr>
                <w:sz w:val="18"/>
                <w:szCs w:val="18"/>
              </w:rPr>
              <w:t>jaar</w:t>
            </w:r>
            <w:r w:rsidR="00EA2EA4">
              <w:rPr>
                <w:sz w:val="18"/>
                <w:szCs w:val="18"/>
              </w:rPr>
              <w:t xml:space="preserve">; </w:t>
            </w:r>
            <w:r w:rsidR="00FA1FC0">
              <w:rPr>
                <w:sz w:val="18"/>
                <w:szCs w:val="18"/>
              </w:rPr>
              <w:br/>
              <w:t xml:space="preserve">- </w:t>
            </w:r>
            <w:r w:rsidR="00EA2EA4">
              <w:rPr>
                <w:sz w:val="18"/>
                <w:szCs w:val="18"/>
              </w:rPr>
              <w:t>overige situaties (Privé):</w:t>
            </w:r>
            <w:r w:rsidR="00EA2EA4">
              <w:rPr>
                <w:sz w:val="18"/>
                <w:szCs w:val="18"/>
              </w:rPr>
              <w:br/>
              <w:t xml:space="preserve">   - overlijden: </w:t>
            </w:r>
            <w:r w:rsidR="00E61392">
              <w:rPr>
                <w:sz w:val="18"/>
                <w:szCs w:val="18"/>
              </w:rPr>
              <w:t>€</w:t>
            </w:r>
            <w:r w:rsidR="00EA2EA4">
              <w:rPr>
                <w:sz w:val="18"/>
                <w:szCs w:val="18"/>
              </w:rPr>
              <w:t xml:space="preserve"> 50.000,00;</w:t>
            </w:r>
            <w:r w:rsidR="00EA2EA4">
              <w:rPr>
                <w:sz w:val="18"/>
                <w:szCs w:val="18"/>
              </w:rPr>
              <w:br/>
              <w:t xml:space="preserve">   - algehele blijvende invaliditeit: </w:t>
            </w:r>
            <w:r w:rsidR="00E61392">
              <w:rPr>
                <w:sz w:val="18"/>
                <w:szCs w:val="18"/>
              </w:rPr>
              <w:t xml:space="preserve">€ </w:t>
            </w:r>
            <w:r w:rsidR="00EA2EA4">
              <w:rPr>
                <w:sz w:val="18"/>
                <w:szCs w:val="18"/>
              </w:rPr>
              <w:t>100.000,00.</w:t>
            </w:r>
            <w:r w:rsidR="000D788E">
              <w:rPr>
                <w:sz w:val="18"/>
                <w:szCs w:val="18"/>
              </w:rPr>
              <w:br/>
              <w:t xml:space="preserve">- </w:t>
            </w:r>
            <w:r w:rsidR="000D788E" w:rsidRPr="000D788E">
              <w:rPr>
                <w:sz w:val="18"/>
                <w:szCs w:val="18"/>
              </w:rPr>
              <w:t>Politiek Molest: € 30.000,00</w:t>
            </w:r>
            <w:r w:rsidR="00EA2EA4">
              <w:rPr>
                <w:sz w:val="18"/>
                <w:szCs w:val="18"/>
              </w:rPr>
              <w:t xml:space="preserve"> </w:t>
            </w:r>
          </w:p>
        </w:tc>
        <w:tc>
          <w:tcPr>
            <w:tcW w:w="3828" w:type="dxa"/>
          </w:tcPr>
          <w:p w:rsidR="0058796C" w:rsidRPr="001F010E" w:rsidRDefault="0058796C" w:rsidP="00D36725">
            <w:pPr>
              <w:widowControl w:val="0"/>
              <w:spacing w:line="280" w:lineRule="atLeast"/>
              <w:rPr>
                <w:sz w:val="18"/>
                <w:szCs w:val="18"/>
              </w:rPr>
            </w:pP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58796C" w:rsidRPr="001F010E" w:rsidRDefault="00E61392" w:rsidP="008034D1">
            <w:pPr>
              <w:widowControl w:val="0"/>
              <w:spacing w:line="280" w:lineRule="atLeast"/>
              <w:rPr>
                <w:sz w:val="18"/>
                <w:szCs w:val="18"/>
              </w:rPr>
            </w:pPr>
            <w:r>
              <w:rPr>
                <w:sz w:val="18"/>
                <w:szCs w:val="18"/>
              </w:rPr>
              <w:t xml:space="preserve">€ </w:t>
            </w:r>
            <w:r w:rsidR="0058796C" w:rsidRPr="001F010E">
              <w:rPr>
                <w:sz w:val="18"/>
                <w:szCs w:val="18"/>
              </w:rPr>
              <w:t xml:space="preserve">…..,.. / </w:t>
            </w:r>
            <w:proofErr w:type="spellStart"/>
            <w:r w:rsidR="0058796C" w:rsidRPr="001F010E">
              <w:rPr>
                <w:sz w:val="18"/>
                <w:szCs w:val="18"/>
              </w:rPr>
              <w:t>medew</w:t>
            </w:r>
            <w:proofErr w:type="spellEnd"/>
            <w:r w:rsidR="0058796C" w:rsidRPr="001F010E">
              <w:rPr>
                <w:sz w:val="18"/>
                <w:szCs w:val="18"/>
              </w:rPr>
              <w:t>.</w:t>
            </w:r>
            <w:r w:rsidR="0058796C" w:rsidRPr="001F010E">
              <w:rPr>
                <w:sz w:val="18"/>
                <w:szCs w:val="18"/>
              </w:rPr>
              <w:br/>
            </w:r>
            <w:r w:rsidR="008034D1">
              <w:rPr>
                <w:sz w:val="18"/>
                <w:szCs w:val="18"/>
              </w:rPr>
              <w:t xml:space="preserve">   </w:t>
            </w:r>
            <w:r w:rsidR="0058796C" w:rsidRPr="001F010E">
              <w:rPr>
                <w:sz w:val="18"/>
                <w:szCs w:val="18"/>
              </w:rPr>
              <w:t>……  o/</w:t>
            </w:r>
            <w:proofErr w:type="spellStart"/>
            <w:r w:rsidR="0058796C" w:rsidRPr="001F010E">
              <w:rPr>
                <w:sz w:val="18"/>
                <w:szCs w:val="18"/>
              </w:rPr>
              <w:t>oo</w:t>
            </w:r>
            <w:proofErr w:type="spellEnd"/>
            <w:r w:rsidR="000D788E">
              <w:rPr>
                <w:sz w:val="18"/>
                <w:szCs w:val="18"/>
              </w:rPr>
              <w:t xml:space="preserve"> / loonsom</w:t>
            </w:r>
          </w:p>
        </w:tc>
        <w:tc>
          <w:tcPr>
            <w:tcW w:w="2126" w:type="dxa"/>
          </w:tcPr>
          <w:p w:rsidR="0058796C" w:rsidRPr="001F010E" w:rsidRDefault="0058796C"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58796C" w:rsidRPr="001F010E" w:rsidRDefault="000D788E" w:rsidP="00D36725">
            <w:pPr>
              <w:widowControl w:val="0"/>
              <w:spacing w:line="280" w:lineRule="atLeast"/>
              <w:rPr>
                <w:sz w:val="18"/>
                <w:szCs w:val="18"/>
              </w:rPr>
            </w:pPr>
            <w:r>
              <w:rPr>
                <w:sz w:val="18"/>
                <w:szCs w:val="18"/>
              </w:rPr>
              <w:t xml:space="preserve">€ ……………….. </w:t>
            </w:r>
          </w:p>
          <w:p w:rsidR="0058796C" w:rsidRPr="001F010E" w:rsidRDefault="0058796C" w:rsidP="00D36725">
            <w:pPr>
              <w:widowControl w:val="0"/>
              <w:spacing w:line="280" w:lineRule="atLeast"/>
              <w:rPr>
                <w:sz w:val="18"/>
                <w:szCs w:val="18"/>
              </w:rPr>
            </w:pPr>
          </w:p>
          <w:p w:rsidR="0058796C" w:rsidRPr="001F010E" w:rsidRDefault="0058796C" w:rsidP="00D36725">
            <w:pPr>
              <w:widowControl w:val="0"/>
              <w:spacing w:line="280" w:lineRule="atLeast"/>
              <w:rPr>
                <w:sz w:val="18"/>
                <w:szCs w:val="18"/>
              </w:rPr>
            </w:pPr>
          </w:p>
        </w:tc>
      </w:tr>
      <w:tr w:rsidR="0058796C" w:rsidRPr="001F010E" w:rsidTr="00E61392">
        <w:tc>
          <w:tcPr>
            <w:tcW w:w="3998" w:type="dxa"/>
            <w:shd w:val="clear" w:color="auto" w:fill="BFBFBF" w:themeFill="background1" w:themeFillShade="BF"/>
          </w:tcPr>
          <w:p w:rsidR="0058796C" w:rsidRPr="001F010E" w:rsidRDefault="0058796C" w:rsidP="00D36725">
            <w:pPr>
              <w:widowControl w:val="0"/>
              <w:spacing w:line="280" w:lineRule="atLeast"/>
              <w:rPr>
                <w:color w:val="FF0000"/>
                <w:sz w:val="18"/>
                <w:szCs w:val="18"/>
              </w:rPr>
            </w:pPr>
            <w:r w:rsidRPr="001F010E">
              <w:rPr>
                <w:sz w:val="18"/>
                <w:szCs w:val="18"/>
              </w:rPr>
              <w:t>Schadebehandeling onder het eigen risico (</w:t>
            </w:r>
            <w:r w:rsidRPr="001F010E">
              <w:rPr>
                <w:b/>
                <w:sz w:val="18"/>
                <w:szCs w:val="18"/>
              </w:rPr>
              <w:t>optioneel</w:t>
            </w:r>
            <w:r w:rsidRPr="001F010E">
              <w:rPr>
                <w:sz w:val="18"/>
                <w:szCs w:val="18"/>
              </w:rPr>
              <w:t>)</w:t>
            </w:r>
          </w:p>
        </w:tc>
        <w:tc>
          <w:tcPr>
            <w:tcW w:w="3828" w:type="dxa"/>
            <w:shd w:val="clear" w:color="auto" w:fill="auto"/>
          </w:tcPr>
          <w:p w:rsidR="0058796C" w:rsidRPr="001F010E" w:rsidRDefault="000D788E" w:rsidP="000D788E">
            <w:pPr>
              <w:widowControl w:val="0"/>
              <w:spacing w:line="280" w:lineRule="atLeast"/>
              <w:rPr>
                <w:sz w:val="18"/>
                <w:szCs w:val="18"/>
              </w:rPr>
            </w:pPr>
            <w:r>
              <w:rPr>
                <w:sz w:val="18"/>
                <w:szCs w:val="18"/>
              </w:rPr>
              <w:t xml:space="preserve">€ </w:t>
            </w:r>
            <w:r w:rsidR="0058796C" w:rsidRPr="001F010E">
              <w:rPr>
                <w:sz w:val="18"/>
                <w:szCs w:val="18"/>
              </w:rPr>
              <w:t xml:space="preserve"> …..,.. / dossier</w:t>
            </w:r>
          </w:p>
        </w:tc>
        <w:tc>
          <w:tcPr>
            <w:tcW w:w="2126" w:type="dxa"/>
            <w:shd w:val="clear" w:color="auto" w:fill="BFBFBF" w:themeFill="background1" w:themeFillShade="BF"/>
          </w:tcPr>
          <w:p w:rsidR="0058796C" w:rsidRPr="001F010E" w:rsidRDefault="0058796C" w:rsidP="00D36725">
            <w:pPr>
              <w:widowControl w:val="0"/>
              <w:spacing w:line="280" w:lineRule="atLeast"/>
              <w:rPr>
                <w:sz w:val="18"/>
                <w:szCs w:val="18"/>
              </w:rPr>
            </w:pPr>
          </w:p>
        </w:tc>
      </w:tr>
      <w:tr w:rsidR="0058796C" w:rsidRPr="001F010E" w:rsidTr="00E61392">
        <w:tc>
          <w:tcPr>
            <w:tcW w:w="3998" w:type="dxa"/>
          </w:tcPr>
          <w:p w:rsidR="0058796C" w:rsidRPr="001F010E" w:rsidRDefault="00E61392" w:rsidP="00E61392">
            <w:pPr>
              <w:widowControl w:val="0"/>
              <w:spacing w:line="280" w:lineRule="atLeast"/>
              <w:rPr>
                <w:sz w:val="18"/>
                <w:szCs w:val="18"/>
              </w:rPr>
            </w:pPr>
            <w:r w:rsidRPr="008034D1">
              <w:rPr>
                <w:sz w:val="18"/>
                <w:szCs w:val="18"/>
              </w:rPr>
              <w:t>P</w:t>
            </w:r>
            <w:r w:rsidR="0058796C" w:rsidRPr="008034D1">
              <w:rPr>
                <w:sz w:val="18"/>
                <w:szCs w:val="18"/>
              </w:rPr>
              <w:t xml:space="preserve">remie Aansprakelijkheid (= prijscriterium) </w:t>
            </w:r>
            <w:r w:rsidR="00667D42" w:rsidRPr="008034D1">
              <w:rPr>
                <w:sz w:val="18"/>
                <w:szCs w:val="18"/>
              </w:rPr>
              <w:t>exclusief 21% assurantiebelasting</w:t>
            </w:r>
          </w:p>
        </w:tc>
        <w:tc>
          <w:tcPr>
            <w:tcW w:w="3828" w:type="dxa"/>
          </w:tcPr>
          <w:p w:rsidR="0058796C" w:rsidRPr="001F010E" w:rsidRDefault="0058796C" w:rsidP="00D36725">
            <w:pPr>
              <w:widowControl w:val="0"/>
              <w:spacing w:line="280" w:lineRule="atLeast"/>
              <w:rPr>
                <w:sz w:val="18"/>
                <w:szCs w:val="18"/>
              </w:rPr>
            </w:pPr>
          </w:p>
        </w:tc>
        <w:tc>
          <w:tcPr>
            <w:tcW w:w="2126" w:type="dxa"/>
          </w:tcPr>
          <w:p w:rsidR="0058796C" w:rsidRPr="001F010E" w:rsidRDefault="0058796C" w:rsidP="00D36725">
            <w:pPr>
              <w:widowControl w:val="0"/>
              <w:spacing w:line="280" w:lineRule="atLeast"/>
              <w:rPr>
                <w:sz w:val="18"/>
                <w:szCs w:val="18"/>
              </w:rPr>
            </w:pPr>
          </w:p>
          <w:p w:rsidR="0058796C" w:rsidRPr="001F010E" w:rsidRDefault="000D788E" w:rsidP="000D788E">
            <w:pPr>
              <w:widowControl w:val="0"/>
              <w:spacing w:line="280" w:lineRule="atLeast"/>
              <w:rPr>
                <w:sz w:val="18"/>
                <w:szCs w:val="18"/>
              </w:rPr>
            </w:pPr>
            <w:r>
              <w:rPr>
                <w:sz w:val="18"/>
                <w:szCs w:val="18"/>
              </w:rPr>
              <w:t xml:space="preserve">€ …………………. </w:t>
            </w:r>
            <w:r w:rsidR="0058796C" w:rsidRPr="001F010E">
              <w:rPr>
                <w:sz w:val="18"/>
                <w:szCs w:val="18"/>
              </w:rPr>
              <w:t xml:space="preserve"> </w:t>
            </w:r>
          </w:p>
        </w:tc>
      </w:tr>
    </w:tbl>
    <w:p w:rsidR="00D771D5" w:rsidRPr="00D771D5" w:rsidRDefault="00D771D5" w:rsidP="00D771D5">
      <w:pPr>
        <w:rPr>
          <w:sz w:val="20"/>
          <w:szCs w:val="20"/>
        </w:rPr>
      </w:pPr>
      <w:r w:rsidRPr="00D771D5">
        <w:rPr>
          <w:sz w:val="20"/>
          <w:szCs w:val="20"/>
        </w:rPr>
        <w:lastRenderedPageBreak/>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D771D5" w:rsidRPr="00D771D5" w:rsidTr="002D3D13">
        <w:tc>
          <w:tcPr>
            <w:tcW w:w="3397" w:type="dxa"/>
            <w:shd w:val="clear" w:color="auto" w:fill="002C77" w:themeFill="accent1"/>
          </w:tcPr>
          <w:p w:rsidR="00D771D5" w:rsidRPr="00D771D5" w:rsidRDefault="00D771D5" w:rsidP="002D3D13">
            <w:pPr>
              <w:rPr>
                <w:sz w:val="18"/>
                <w:szCs w:val="18"/>
              </w:rPr>
            </w:pPr>
          </w:p>
        </w:tc>
        <w:tc>
          <w:tcPr>
            <w:tcW w:w="4962" w:type="dxa"/>
            <w:shd w:val="clear" w:color="auto" w:fill="002C77" w:themeFill="accent1"/>
          </w:tcPr>
          <w:p w:rsidR="00D771D5" w:rsidRPr="00D771D5" w:rsidRDefault="00D771D5" w:rsidP="002D3D13">
            <w:pPr>
              <w:rPr>
                <w:b/>
                <w:bCs/>
                <w:sz w:val="18"/>
                <w:szCs w:val="18"/>
              </w:rPr>
            </w:pPr>
            <w:r w:rsidRPr="00D771D5">
              <w:rPr>
                <w:b/>
                <w:bCs/>
                <w:color w:val="FFFFFF" w:themeColor="background1"/>
                <w:sz w:val="18"/>
                <w:szCs w:val="18"/>
              </w:rPr>
              <w:t>Ja (indien ja, beschrijf deze situatie)</w:t>
            </w:r>
          </w:p>
        </w:tc>
        <w:tc>
          <w:tcPr>
            <w:tcW w:w="850" w:type="dxa"/>
            <w:shd w:val="clear" w:color="auto" w:fill="002C77" w:themeFill="accent1"/>
          </w:tcPr>
          <w:p w:rsidR="00D771D5" w:rsidRPr="00D771D5" w:rsidRDefault="00D771D5" w:rsidP="002D3D13">
            <w:pPr>
              <w:rPr>
                <w:b/>
                <w:bCs/>
                <w:sz w:val="18"/>
                <w:szCs w:val="18"/>
              </w:rPr>
            </w:pPr>
            <w:r w:rsidRPr="00D771D5">
              <w:rPr>
                <w:b/>
                <w:bCs/>
                <w:color w:val="FFFFFF" w:themeColor="background1"/>
                <w:sz w:val="18"/>
                <w:szCs w:val="18"/>
              </w:rPr>
              <w:t>Nee</w:t>
            </w:r>
          </w:p>
        </w:tc>
      </w:tr>
      <w:tr w:rsidR="00D771D5" w:rsidRPr="00D771D5" w:rsidTr="002D3D13">
        <w:tc>
          <w:tcPr>
            <w:tcW w:w="3397" w:type="dxa"/>
            <w:shd w:val="clear" w:color="auto" w:fill="FFFFFF" w:themeFill="background1"/>
          </w:tcPr>
          <w:p w:rsidR="00D771D5" w:rsidRPr="00D771D5" w:rsidRDefault="00D771D5" w:rsidP="002D3D13">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rsidR="00D771D5" w:rsidRPr="00D771D5" w:rsidRDefault="00D771D5" w:rsidP="002D3D13">
            <w:pPr>
              <w:rPr>
                <w:sz w:val="18"/>
                <w:szCs w:val="18"/>
              </w:rPr>
            </w:pPr>
          </w:p>
          <w:p w:rsidR="00D771D5" w:rsidRPr="00D771D5" w:rsidRDefault="00D771D5" w:rsidP="002D3D13">
            <w:pPr>
              <w:rPr>
                <w:sz w:val="18"/>
                <w:szCs w:val="18"/>
              </w:rPr>
            </w:pPr>
          </w:p>
          <w:p w:rsidR="00D771D5" w:rsidRPr="00D771D5" w:rsidRDefault="00D771D5" w:rsidP="002D3D13">
            <w:pPr>
              <w:rPr>
                <w:sz w:val="18"/>
                <w:szCs w:val="18"/>
              </w:rPr>
            </w:pPr>
          </w:p>
          <w:p w:rsidR="00D771D5" w:rsidRPr="00D771D5" w:rsidRDefault="00D771D5" w:rsidP="002D3D13">
            <w:pPr>
              <w:rPr>
                <w:sz w:val="18"/>
                <w:szCs w:val="18"/>
              </w:rPr>
            </w:pPr>
          </w:p>
        </w:tc>
        <w:tc>
          <w:tcPr>
            <w:tcW w:w="850" w:type="dxa"/>
            <w:shd w:val="clear" w:color="auto" w:fill="FFFFFF" w:themeFill="background1"/>
          </w:tcPr>
          <w:p w:rsidR="00D771D5" w:rsidRPr="00D771D5" w:rsidRDefault="00D771D5" w:rsidP="002D3D13">
            <w:pPr>
              <w:rPr>
                <w:sz w:val="18"/>
                <w:szCs w:val="18"/>
              </w:rPr>
            </w:pPr>
          </w:p>
        </w:tc>
      </w:tr>
      <w:tr w:rsidR="00D771D5" w:rsidRPr="006114E2" w:rsidTr="002D3D13">
        <w:tc>
          <w:tcPr>
            <w:tcW w:w="3397" w:type="dxa"/>
            <w:shd w:val="clear" w:color="auto" w:fill="FFFFFF" w:themeFill="background1"/>
          </w:tcPr>
          <w:p w:rsidR="00D771D5" w:rsidRPr="006114E2" w:rsidRDefault="00D771D5" w:rsidP="002D3D13">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rsidR="00D771D5" w:rsidRPr="006114E2" w:rsidRDefault="00D771D5" w:rsidP="002D3D13">
            <w:pPr>
              <w:rPr>
                <w:sz w:val="22"/>
                <w:szCs w:val="22"/>
              </w:rPr>
            </w:pPr>
          </w:p>
          <w:p w:rsidR="00D771D5" w:rsidRPr="006114E2" w:rsidRDefault="00D771D5" w:rsidP="002D3D13">
            <w:pPr>
              <w:rPr>
                <w:sz w:val="22"/>
                <w:szCs w:val="22"/>
              </w:rPr>
            </w:pPr>
          </w:p>
          <w:p w:rsidR="00D771D5" w:rsidRPr="006114E2" w:rsidRDefault="00D771D5" w:rsidP="002D3D13">
            <w:pPr>
              <w:rPr>
                <w:sz w:val="22"/>
                <w:szCs w:val="22"/>
              </w:rPr>
            </w:pPr>
          </w:p>
          <w:p w:rsidR="00D771D5" w:rsidRPr="006114E2" w:rsidRDefault="00D771D5" w:rsidP="002D3D13">
            <w:pPr>
              <w:rPr>
                <w:sz w:val="22"/>
                <w:szCs w:val="22"/>
              </w:rPr>
            </w:pPr>
          </w:p>
        </w:tc>
        <w:tc>
          <w:tcPr>
            <w:tcW w:w="850" w:type="dxa"/>
            <w:shd w:val="clear" w:color="auto" w:fill="FFFFFF" w:themeFill="background1"/>
          </w:tcPr>
          <w:p w:rsidR="00D771D5" w:rsidRPr="006114E2" w:rsidRDefault="00D771D5" w:rsidP="002D3D13">
            <w:pPr>
              <w:rPr>
                <w:sz w:val="22"/>
                <w:szCs w:val="22"/>
              </w:rPr>
            </w:pPr>
          </w:p>
        </w:tc>
      </w:tr>
    </w:tbl>
    <w:p w:rsidR="0058796C" w:rsidRPr="00D771D5" w:rsidRDefault="00D771D5" w:rsidP="0058796C">
      <w:pPr>
        <w:rPr>
          <w:sz w:val="20"/>
          <w:szCs w:val="20"/>
        </w:rPr>
      </w:pPr>
      <w:r>
        <w:rPr>
          <w:sz w:val="18"/>
          <w:szCs w:val="18"/>
        </w:rPr>
        <w:br/>
      </w:r>
      <w:r>
        <w:rPr>
          <w:sz w:val="18"/>
          <w:szCs w:val="18"/>
        </w:rPr>
        <w:br/>
      </w:r>
      <w:r w:rsidR="0058796C" w:rsidRPr="00D771D5">
        <w:rPr>
          <w:sz w:val="20"/>
          <w:szCs w:val="20"/>
        </w:rPr>
        <w:t xml:space="preserve">Aldus naar waarheid verklaard en rechtsgeldig ondertekend, </w:t>
      </w:r>
    </w:p>
    <w:p w:rsidR="0058796C" w:rsidRPr="00D771D5" w:rsidRDefault="0058796C" w:rsidP="0058796C">
      <w:pPr>
        <w:rPr>
          <w:sz w:val="20"/>
          <w:szCs w:val="20"/>
        </w:rPr>
      </w:pPr>
      <w:r w:rsidRPr="00D771D5">
        <w:rPr>
          <w:sz w:val="20"/>
          <w:szCs w:val="20"/>
        </w:rPr>
        <w:t>Naam rechtsgeldige vertegenwoordiger zelfstandige Inschrijver/ deelnemer:</w:t>
      </w:r>
    </w:p>
    <w:p w:rsidR="0058796C" w:rsidRPr="00D771D5" w:rsidRDefault="0058796C" w:rsidP="0058796C">
      <w:pPr>
        <w:rPr>
          <w:sz w:val="20"/>
          <w:szCs w:val="20"/>
        </w:rPr>
      </w:pPr>
      <w:r w:rsidRPr="00D771D5">
        <w:rPr>
          <w:sz w:val="20"/>
          <w:szCs w:val="20"/>
        </w:rPr>
        <w:t>Functie:</w:t>
      </w:r>
    </w:p>
    <w:p w:rsidR="0058796C" w:rsidRPr="00D771D5" w:rsidRDefault="0058796C" w:rsidP="0058796C">
      <w:pPr>
        <w:rPr>
          <w:sz w:val="20"/>
          <w:szCs w:val="20"/>
        </w:rPr>
      </w:pPr>
      <w:r w:rsidRPr="00D771D5">
        <w:rPr>
          <w:sz w:val="20"/>
          <w:szCs w:val="20"/>
        </w:rPr>
        <w:t>Handtekening:</w:t>
      </w:r>
    </w:p>
    <w:p w:rsidR="0058796C" w:rsidRPr="00D771D5" w:rsidRDefault="0058796C" w:rsidP="0058796C">
      <w:pPr>
        <w:rPr>
          <w:sz w:val="20"/>
          <w:szCs w:val="20"/>
        </w:rPr>
      </w:pPr>
      <w:r w:rsidRPr="00D771D5">
        <w:rPr>
          <w:sz w:val="20"/>
          <w:szCs w:val="20"/>
        </w:rPr>
        <w:t>Plaats:                                                                   Datum:</w:t>
      </w:r>
    </w:p>
    <w:p w:rsidR="00A70106" w:rsidRDefault="00A70106" w:rsidP="00667D42">
      <w:pPr>
        <w:rPr>
          <w:b/>
          <w:sz w:val="28"/>
          <w:szCs w:val="28"/>
        </w:rPr>
      </w:pPr>
    </w:p>
    <w:p w:rsidR="00A70106" w:rsidRDefault="00A70106"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rsidR="00667D42" w:rsidRPr="006128FC" w:rsidRDefault="00667D42" w:rsidP="00667D42">
      <w:pPr>
        <w:rPr>
          <w:b/>
          <w:sz w:val="20"/>
        </w:rPr>
      </w:pPr>
      <w:r w:rsidRPr="006128FC">
        <w:rPr>
          <w:b/>
          <w:sz w:val="20"/>
        </w:rPr>
        <w:t xml:space="preserve">Europese aanbesteding Aansprakelijkheidsverzekering Gemeente </w:t>
      </w:r>
      <w:r w:rsidR="00A70106">
        <w:rPr>
          <w:b/>
          <w:sz w:val="20"/>
        </w:rPr>
        <w:t xml:space="preserve">Assen </w:t>
      </w:r>
      <w:r w:rsidR="00DD5C4E">
        <w:rPr>
          <w:b/>
          <w:sz w:val="20"/>
        </w:rPr>
        <w:t>202</w:t>
      </w:r>
      <w:r w:rsidR="00A70106">
        <w:rPr>
          <w:b/>
          <w:sz w:val="20"/>
        </w:rPr>
        <w:t>3</w:t>
      </w:r>
    </w:p>
    <w:p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667D42" w:rsidRPr="00667D42" w:rsidRDefault="00667D42" w:rsidP="00667D42">
      <w:pPr>
        <w:rPr>
          <w:sz w:val="20"/>
          <w:szCs w:val="20"/>
        </w:rPr>
      </w:pPr>
      <w:r w:rsidRPr="00667D42">
        <w:rPr>
          <w:sz w:val="20"/>
          <w:szCs w:val="20"/>
        </w:rPr>
        <w:t>Ondergetekende (naam Derde):…………………………………………………………………………………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Gevestigd te:……………………………………………………………………………………………………….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rsidR="00667D42" w:rsidRPr="00667D42" w:rsidRDefault="00667D42" w:rsidP="00667D42">
      <w:pPr>
        <w:rPr>
          <w:sz w:val="20"/>
          <w:szCs w:val="20"/>
        </w:rPr>
      </w:pPr>
      <w:r w:rsidRPr="00667D42">
        <w:rPr>
          <w:sz w:val="20"/>
          <w:szCs w:val="20"/>
        </w:rPr>
        <w:t>……………………………………………………………………………………………………………</w:t>
      </w:r>
    </w:p>
    <w:p w:rsidR="00667D42" w:rsidRPr="00667D42" w:rsidRDefault="00667D42" w:rsidP="00667D42">
      <w:pPr>
        <w:rPr>
          <w:sz w:val="20"/>
          <w:szCs w:val="20"/>
        </w:rPr>
      </w:pPr>
      <w:r w:rsidRPr="00667D42">
        <w:rPr>
          <w:sz w:val="20"/>
          <w:szCs w:val="20"/>
        </w:rPr>
        <w:t>(hierna “Opdrachtnemer”)</w:t>
      </w:r>
    </w:p>
    <w:p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667D42" w:rsidRPr="00667D42" w:rsidRDefault="00667D42" w:rsidP="00667D42">
      <w:pPr>
        <w:rPr>
          <w:sz w:val="20"/>
          <w:szCs w:val="20"/>
        </w:rPr>
      </w:pPr>
      <w:r w:rsidRPr="00667D42">
        <w:rPr>
          <w:sz w:val="20"/>
          <w:szCs w:val="20"/>
        </w:rPr>
        <w:t xml:space="preserve">Aldus naar waarheid verklaard en rechtsgeldig ondertekend, </w:t>
      </w:r>
    </w:p>
    <w:p w:rsidR="00667D42" w:rsidRPr="00667D42" w:rsidRDefault="00667D42" w:rsidP="00667D42">
      <w:pPr>
        <w:rPr>
          <w:sz w:val="20"/>
          <w:szCs w:val="20"/>
        </w:rPr>
      </w:pPr>
      <w:r w:rsidRPr="00667D42">
        <w:rPr>
          <w:sz w:val="20"/>
          <w:szCs w:val="20"/>
        </w:rPr>
        <w:t xml:space="preserve">Naam rechtsgeldige </w:t>
      </w:r>
    </w:p>
    <w:p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C92E73" w:rsidRDefault="00667D42" w:rsidP="00667D42"/>
    <w:p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E25573" w:rsidRDefault="00E25573" w:rsidP="00E25573">
      <w:pPr>
        <w:rPr>
          <w:sz w:val="20"/>
          <w:szCs w:val="20"/>
        </w:rPr>
      </w:pPr>
    </w:p>
    <w:p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B437F1" w:rsidRDefault="00E25573" w:rsidP="00E25573">
      <w:pPr>
        <w:spacing w:after="0" w:line="240" w:lineRule="auto"/>
        <w:rPr>
          <w:b/>
          <w:sz w:val="28"/>
          <w:szCs w:val="28"/>
        </w:rPr>
      </w:pPr>
      <w:r>
        <w:rPr>
          <w:b/>
          <w:sz w:val="28"/>
          <w:szCs w:val="28"/>
        </w:rPr>
        <w:lastRenderedPageBreak/>
        <w:t>Bijlage D - Format referentielijst</w:t>
      </w:r>
    </w:p>
    <w:p w:rsidR="00E25573" w:rsidRPr="006128FC" w:rsidRDefault="00E25573" w:rsidP="00E25573">
      <w:pPr>
        <w:rPr>
          <w:b/>
          <w:sz w:val="20"/>
        </w:rPr>
      </w:pPr>
      <w:r w:rsidRPr="006128FC">
        <w:rPr>
          <w:b/>
          <w:sz w:val="20"/>
        </w:rPr>
        <w:t xml:space="preserve">Europese aanbesteding Aansprakelijkheidsverzekering Gemeente </w:t>
      </w:r>
      <w:r w:rsidR="00A70106">
        <w:rPr>
          <w:b/>
          <w:sz w:val="20"/>
        </w:rPr>
        <w:t xml:space="preserve">Assen </w:t>
      </w:r>
      <w:r w:rsidR="00DD5C4E">
        <w:rPr>
          <w:b/>
          <w:sz w:val="20"/>
        </w:rPr>
        <w:t>202</w:t>
      </w:r>
      <w:r w:rsidR="00A70106">
        <w:rPr>
          <w:b/>
          <w:sz w:val="20"/>
        </w:rPr>
        <w:t>3</w:t>
      </w:r>
    </w:p>
    <w:p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48"/>
      </w:tblGrid>
      <w:tr w:rsidR="00E25573" w:rsidRPr="00CD45C3" w:rsidTr="00D36725">
        <w:tc>
          <w:tcPr>
            <w:tcW w:w="4606" w:type="dxa"/>
            <w:shd w:val="clear" w:color="auto" w:fill="auto"/>
          </w:tcPr>
          <w:p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opdrachtgever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Plaatsnaam</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contactpersoon</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Telefoonnummer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rsidR="00E25573" w:rsidRPr="00E25573" w:rsidRDefault="00E25573" w:rsidP="00D36725">
            <w:pPr>
              <w:rPr>
                <w:sz w:val="20"/>
                <w:szCs w:val="20"/>
              </w:rPr>
            </w:pPr>
            <w:r w:rsidRPr="00E25573">
              <w:rPr>
                <w:sz w:val="20"/>
                <w:szCs w:val="20"/>
              </w:rPr>
              <w:t>Aansprakelijkheidsverzekering</w:t>
            </w:r>
          </w:p>
        </w:tc>
      </w:tr>
    </w:tbl>
    <w:p w:rsidR="00E25573" w:rsidRPr="00E25573" w:rsidRDefault="00E25573" w:rsidP="00E25573">
      <w:pPr>
        <w:rPr>
          <w:sz w:val="20"/>
          <w:szCs w:val="20"/>
        </w:rPr>
      </w:pPr>
    </w:p>
    <w:p w:rsidR="005549A4" w:rsidRDefault="005549A4" w:rsidP="00E25573">
      <w:pPr>
        <w:rPr>
          <w:b/>
          <w:sz w:val="18"/>
          <w:szCs w:val="18"/>
        </w:rPr>
      </w:pPr>
    </w:p>
    <w:p w:rsidR="00E25573" w:rsidRDefault="00E25573" w:rsidP="00E25573">
      <w:pPr>
        <w:rPr>
          <w:b/>
        </w:rPr>
      </w:pPr>
      <w:bookmarkStart w:id="12" w:name="_GoBack"/>
      <w:bookmarkEnd w:id="12"/>
    </w:p>
    <w:p w:rsidR="00E25573" w:rsidRDefault="00E25573" w:rsidP="00E25573">
      <w:pPr>
        <w:rPr>
          <w:b/>
        </w:rPr>
      </w:pPr>
    </w:p>
    <w:p w:rsidR="007B68E6" w:rsidRDefault="007B68E6" w:rsidP="00E25573">
      <w:pPr>
        <w:rPr>
          <w:b/>
        </w:rPr>
      </w:pPr>
    </w:p>
    <w:p w:rsidR="00BC65B6" w:rsidRDefault="00BC65B6" w:rsidP="00396ACC"/>
    <w:p w:rsidR="003A1031" w:rsidRDefault="003A1031" w:rsidP="00ED3C22"/>
    <w:p w:rsidR="007B68E6" w:rsidRDefault="007B68E6" w:rsidP="00ED3C22"/>
    <w:p w:rsidR="007B68E6" w:rsidRDefault="007B68E6" w:rsidP="00ED3C22"/>
    <w:p w:rsidR="007B68E6" w:rsidRDefault="007B68E6" w:rsidP="00ED3C22">
      <w:pPr>
        <w:rPr>
          <w:color w:val="000000"/>
          <w:sz w:val="16"/>
          <w:szCs w:val="16"/>
        </w:rPr>
      </w:pPr>
      <w:r w:rsidRPr="007B68E6">
        <w:rPr>
          <w:color w:val="000000"/>
          <w:sz w:val="16"/>
          <w:szCs w:val="16"/>
        </w:rPr>
        <w:t xml:space="preserve"> </w:t>
      </w:r>
    </w:p>
    <w:p w:rsidR="007B68E6" w:rsidRDefault="007B68E6" w:rsidP="007B68E6">
      <w:pPr>
        <w:rPr>
          <w:sz w:val="16"/>
          <w:szCs w:val="16"/>
        </w:rPr>
      </w:pPr>
    </w:p>
    <w:p w:rsidR="007B68E6" w:rsidRDefault="007B68E6" w:rsidP="00ED3C22">
      <w:pPr>
        <w:rPr>
          <w:color w:val="000000"/>
          <w:sz w:val="16"/>
          <w:szCs w:val="16"/>
        </w:rPr>
      </w:pPr>
    </w:p>
    <w:p w:rsidR="007B68E6" w:rsidRDefault="007B68E6" w:rsidP="00ED3C22"/>
    <w:p w:rsidR="007B68E6" w:rsidRDefault="007B68E6" w:rsidP="00ED3C22"/>
    <w:p w:rsidR="007B68E6" w:rsidRDefault="007B68E6" w:rsidP="00ED3C22"/>
    <w:p w:rsidR="00772F71" w:rsidRDefault="00772F71" w:rsidP="007B68E6">
      <w:pPr>
        <w:rPr>
          <w:sz w:val="16"/>
          <w:szCs w:val="16"/>
        </w:rPr>
      </w:pPr>
    </w:p>
    <w:p w:rsidR="00772F71" w:rsidRDefault="00772F71" w:rsidP="007B68E6">
      <w:pPr>
        <w:rPr>
          <w:sz w:val="16"/>
          <w:szCs w:val="16"/>
        </w:rPr>
      </w:pPr>
    </w:p>
    <w:p w:rsidR="00772F71" w:rsidRDefault="00772F71" w:rsidP="007B68E6">
      <w:pPr>
        <w:rPr>
          <w:sz w:val="16"/>
          <w:szCs w:val="16"/>
        </w:rPr>
      </w:pPr>
    </w:p>
    <w:p w:rsidR="007B68E6" w:rsidRDefault="007B68E6" w:rsidP="00ED3C22"/>
    <w:sdt>
      <w:sdtPr>
        <w:tag w:val="ProtectedSection"/>
        <w:id w:val="1797632175"/>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footerReference w:type="default" r:id="rId17"/>
              <w:headerReference w:type="first" r:id="rId18"/>
              <w:footerReference w:type="first" r:id="rId19"/>
              <w:pgSz w:w="11906" w:h="16838" w:code="9"/>
              <w:pgMar w:top="1985" w:right="1418" w:bottom="1701" w:left="1418" w:header="766" w:footer="567" w:gutter="0"/>
              <w:pgNumType w:start="1"/>
              <w:cols w:space="708"/>
              <w:docGrid w:linePitch="360"/>
            </w:sectPr>
          </w:pPr>
          <w:r w:rsidRPr="00217284">
            <w:t xml:space="preserve"> </w:t>
          </w:r>
        </w:p>
      </w:sdtContent>
    </w:sdt>
    <w:p w:rsidR="008002E3" w:rsidRDefault="008002E3" w:rsidP="008A712B">
      <w:pPr>
        <w:pStyle w:val="LegalCompanyName"/>
      </w:pPr>
      <w:bookmarkStart w:id="14" w:name="LegalCompanyName"/>
    </w:p>
    <w:p w:rsidR="008002E3" w:rsidRDefault="008002E3" w:rsidP="008A712B">
      <w:pPr>
        <w:pStyle w:val="LegalCompanyName"/>
      </w:pPr>
    </w:p>
    <w:p w:rsidR="008A712B" w:rsidRDefault="00100E3F" w:rsidP="008A712B">
      <w:pPr>
        <w:pStyle w:val="LegalCompanyName"/>
      </w:pPr>
      <w:r>
        <w:t>Marsh Nederland</w:t>
      </w:r>
      <w:bookmarkEnd w:id="14"/>
    </w:p>
    <w:p w:rsidR="00100E3F" w:rsidRDefault="00100E3F" w:rsidP="008A712B">
      <w:pPr>
        <w:pStyle w:val="LegalCompanyAddress"/>
      </w:pPr>
      <w:bookmarkStart w:id="15" w:name="OfficeAddress"/>
      <w:r>
        <w:t>Postbus 232</w:t>
      </w:r>
    </w:p>
    <w:p w:rsidR="008A712B" w:rsidRDefault="00100E3F" w:rsidP="008A712B">
      <w:pPr>
        <w:pStyle w:val="LegalCompanyAddress"/>
      </w:pPr>
      <w:r>
        <w:t>3000 AE  Rotterdam</w:t>
      </w:r>
      <w:bookmarkEnd w:id="15"/>
    </w:p>
    <w:p w:rsidR="008A712B" w:rsidRDefault="00100E3F" w:rsidP="008A712B">
      <w:pPr>
        <w:pStyle w:val="LegalCompanyAddress"/>
      </w:pPr>
      <w:bookmarkStart w:id="16" w:name="WebsiteAddress"/>
      <w:r>
        <w:t>www.marsh.nl</w:t>
      </w:r>
      <w:bookmarkEnd w:id="16"/>
    </w:p>
    <w:p w:rsidR="00D375F0" w:rsidRPr="00D375F0" w:rsidRDefault="00D375F0" w:rsidP="0001446E"/>
    <w:p w:rsidR="00100E3F" w:rsidRDefault="00100E3F" w:rsidP="0001446E">
      <w:pPr>
        <w:pStyle w:val="Legalcopy"/>
      </w:pPr>
      <w:bookmarkStart w:id="17" w:name="LegalText"/>
      <w:r>
        <w:t xml:space="preserve">Bezoekadres: Marsh B.V., Groot Handelsgebouw, Conradstraat 18, 3013 AP  Rotterdam </w:t>
      </w:r>
    </w:p>
    <w:p w:rsidR="00100E3F" w:rsidRPr="00100E3F" w:rsidRDefault="00100E3F" w:rsidP="0001446E">
      <w:pPr>
        <w:pStyle w:val="Legalcopy"/>
        <w:rPr>
          <w:lang w:val="en-US"/>
        </w:rPr>
      </w:pPr>
      <w:r w:rsidRPr="00100E3F">
        <w:rPr>
          <w:lang w:val="en-US"/>
        </w:rPr>
        <w:t>Bank: ABN-</w:t>
      </w:r>
      <w:proofErr w:type="spellStart"/>
      <w:r w:rsidRPr="00100E3F">
        <w:rPr>
          <w:lang w:val="en-US"/>
        </w:rPr>
        <w:t>Amro</w:t>
      </w:r>
      <w:proofErr w:type="spellEnd"/>
      <w:r w:rsidRPr="00100E3F">
        <w:rPr>
          <w:lang w:val="en-US"/>
        </w:rPr>
        <w:t xml:space="preserve"> IBAN NL17 ABNA 0259 9909 06 BIC ABNANL2A </w:t>
      </w:r>
    </w:p>
    <w:p w:rsidR="00D375F0" w:rsidRPr="00D375F0" w:rsidRDefault="00100E3F" w:rsidP="0001446E">
      <w:pPr>
        <w:pStyle w:val="Legalcopy"/>
      </w:pPr>
      <w:r>
        <w:t>Handelsregister Rotterdam nr. 24120005, AFM vergunning nr. 12010064</w:t>
      </w:r>
      <w:bookmarkEnd w:id="17"/>
    </w:p>
    <w:p w:rsidR="00D375F0" w:rsidRPr="00D375F0" w:rsidRDefault="00100E3F" w:rsidP="00903A6E">
      <w:pPr>
        <w:pStyle w:val="Copyright"/>
      </w:pPr>
      <w:bookmarkStart w:id="18" w:name="Copyright"/>
      <w:r>
        <w:t>Copyright © 2021 Marsh Nederland. Alle rechten voorbehouden.</w:t>
      </w:r>
      <w:bookmarkEnd w:id="18"/>
    </w:p>
    <w:p w:rsidR="00D375F0" w:rsidRPr="00D375F0" w:rsidRDefault="00D375F0" w:rsidP="00725BFE"/>
    <w:p w:rsidR="00456EA6" w:rsidRPr="00D375F0" w:rsidRDefault="00080BED" w:rsidP="00903A6E">
      <w:bookmarkStart w:id="19" w:name="ExternalEndorsement"/>
      <w:r>
        <w:t xml:space="preserve">   </w:t>
      </w:r>
      <w:bookmarkEnd w:id="19"/>
    </w:p>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6F9" w:rsidRDefault="000D16F9" w:rsidP="00ED3C22">
      <w:r>
        <w:separator/>
      </w:r>
    </w:p>
  </w:endnote>
  <w:endnote w:type="continuationSeparator" w:id="0">
    <w:p w:rsidR="000D16F9" w:rsidRDefault="000D16F9" w:rsidP="00ED3C22">
      <w:r>
        <w:continuationSeparator/>
      </w:r>
    </w:p>
    <w:p w:rsidR="000D16F9" w:rsidRDefault="000D16F9"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CC1" w:rsidRDefault="00C81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CC1" w:rsidRDefault="00C81C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0D16F9" w:rsidRPr="008034D1" w:rsidTr="00100E3F">
      <w:trPr>
        <w:trHeight w:hRule="exact" w:val="600"/>
      </w:trPr>
      <w:tc>
        <w:tcPr>
          <w:tcW w:w="5000" w:type="pct"/>
          <w:vAlign w:val="bottom"/>
        </w:tcPr>
        <w:p w:rsidR="000D16F9" w:rsidRDefault="000D16F9" w:rsidP="00100E3F">
          <w:pPr>
            <w:pStyle w:val="BusinessOf"/>
          </w:pPr>
          <w:bookmarkStart w:id="5" w:name="BusinessOfText"/>
          <w:r>
            <w:t>A business of Marsh McLennan</w:t>
          </w:r>
          <w:bookmarkEnd w:id="5"/>
        </w:p>
      </w:tc>
    </w:tr>
  </w:tbl>
  <w:p w:rsidR="000D16F9" w:rsidRPr="00100E3F" w:rsidRDefault="000D16F9"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0D16F9" w:rsidTr="00582B34">
      <w:tc>
        <w:tcPr>
          <w:tcW w:w="4814" w:type="dxa"/>
        </w:tcPr>
        <w:p w:rsidR="000D16F9" w:rsidRDefault="000D16F9" w:rsidP="00903A6E">
          <w:pPr>
            <w:pStyle w:val="CompanyName"/>
          </w:pPr>
          <w:bookmarkStart w:id="10" w:name="CompanyName"/>
          <w:r>
            <w:t>Marsh</w:t>
          </w:r>
          <w:bookmarkEnd w:id="10"/>
        </w:p>
      </w:tc>
      <w:tc>
        <w:tcPr>
          <w:tcW w:w="4814" w:type="dxa"/>
        </w:tcPr>
        <w:p w:rsidR="000D16F9" w:rsidRPr="00396ACC" w:rsidRDefault="000D16F9"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B67AA">
            <w:rPr>
              <w:rStyle w:val="PageNumber"/>
              <w:noProof/>
            </w:rPr>
            <w:t>i</w:t>
          </w:r>
          <w:r w:rsidRPr="00396ACC">
            <w:rPr>
              <w:rStyle w:val="PageNumber"/>
            </w:rPr>
            <w:fldChar w:fldCharType="end"/>
          </w:r>
        </w:p>
      </w:tc>
    </w:tr>
  </w:tbl>
  <w:p w:rsidR="000D16F9" w:rsidRPr="00E817E0" w:rsidRDefault="000D16F9"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6"/>
      <w:gridCol w:w="4524"/>
    </w:tblGrid>
    <w:tr w:rsidR="000D16F9" w:rsidTr="00582B34">
      <w:tc>
        <w:tcPr>
          <w:tcW w:w="4814" w:type="dxa"/>
        </w:tcPr>
        <w:p w:rsidR="000D16F9" w:rsidRDefault="000D16F9" w:rsidP="00903A6E">
          <w:pPr>
            <w:pStyle w:val="CompanyName"/>
          </w:pPr>
          <w:bookmarkStart w:id="13" w:name="CompanyNameBodyFooter"/>
          <w:r>
            <w:t>Marsh</w:t>
          </w:r>
          <w:bookmarkEnd w:id="13"/>
        </w:p>
      </w:tc>
      <w:tc>
        <w:tcPr>
          <w:tcW w:w="4814" w:type="dxa"/>
        </w:tcPr>
        <w:p w:rsidR="000D16F9" w:rsidRPr="00396ACC" w:rsidRDefault="000D16F9"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B67AA">
            <w:rPr>
              <w:rStyle w:val="PageNumber"/>
              <w:noProof/>
            </w:rPr>
            <w:t>5</w:t>
          </w:r>
          <w:r w:rsidRPr="00396ACC">
            <w:rPr>
              <w:rStyle w:val="PageNumber"/>
            </w:rPr>
            <w:fldChar w:fldCharType="end"/>
          </w:r>
        </w:p>
      </w:tc>
    </w:tr>
  </w:tbl>
  <w:p w:rsidR="000D16F9" w:rsidRPr="00E817E0" w:rsidRDefault="000D16F9"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6D30AD" w:rsidRDefault="000D16F9" w:rsidP="001F0615">
    <w:pPr>
      <w:pStyle w:val="BusinessOfBack"/>
    </w:pPr>
    <w:bookmarkStart w:id="21" w:name="BusinessOfTextBack"/>
    <w:r>
      <w:t>A business of Marsh McLennan</w:t>
    </w:r>
    <w:bookmarkEnd w:id="21"/>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6F9" w:rsidRDefault="000D16F9" w:rsidP="00ED3C22">
      <w:r>
        <w:separator/>
      </w:r>
    </w:p>
  </w:footnote>
  <w:footnote w:type="continuationSeparator" w:id="0">
    <w:p w:rsidR="000D16F9" w:rsidRDefault="000D16F9" w:rsidP="00ED3C22">
      <w:r>
        <w:continuationSeparator/>
      </w:r>
    </w:p>
    <w:p w:rsidR="000D16F9" w:rsidRDefault="000D16F9"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CC1" w:rsidRDefault="00C81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CC1" w:rsidRDefault="00C81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Default="000D16F9" w:rsidP="00483B25">
    <w:pPr>
      <w:pStyle w:val="LogoHide"/>
    </w:pPr>
    <w:bookmarkStart w:id="3" w:name="Logo"/>
    <w:r>
      <w:rPr>
        <w:lang w:val="nl-NL" w:eastAsia="nl-NL"/>
      </w:rPr>
      <w:drawing>
        <wp:anchor distT="0" distB="0" distL="114300" distR="114300" simplePos="0" relativeHeight="251660288"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rsidR="000D16F9" w:rsidRPr="001129B4" w:rsidRDefault="000D16F9" w:rsidP="001129B4">
    <w:pPr>
      <w:pStyle w:val="OperatingUnitBusinessLine"/>
    </w:pPr>
    <w:bookmarkStart w:id="4" w:name="UpperRightText"/>
    <w:bookmarkEnd w:id="4"/>
    <w:r>
      <w:rPr>
        <w:lang w:val="nl-NL" w:eastAsia="nl-NL"/>
      </w:rPr>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0D16F9" w:rsidRPr="006D30AD" w:rsidTr="00582B34">
      <w:tc>
        <w:tcPr>
          <w:tcW w:w="2499" w:type="pct"/>
        </w:tcPr>
        <w:p w:rsidR="000D16F9" w:rsidRPr="006D30AD" w:rsidRDefault="000D16F9" w:rsidP="00100E3F">
          <w:pPr>
            <w:pStyle w:val="ReportCrossRef"/>
          </w:pPr>
          <w:bookmarkStart w:id="8" w:name="AbbreviatedReportTitle"/>
          <w:r>
            <w:t>Europese Aanbesteding Aansprakelijkheid- en Goed Werkgeverschapsverzekering</w:t>
          </w:r>
          <w:bookmarkEnd w:id="8"/>
        </w:p>
      </w:tc>
      <w:tc>
        <w:tcPr>
          <w:tcW w:w="2501" w:type="pct"/>
        </w:tcPr>
        <w:p w:rsidR="000D16F9" w:rsidRPr="006D30AD" w:rsidRDefault="000D16F9" w:rsidP="001F7B0D">
          <w:pPr>
            <w:pStyle w:val="ClientNameCrossRef"/>
          </w:pPr>
          <w:bookmarkStart w:id="9" w:name="AbbreviatedClientName"/>
          <w:r>
            <w:t xml:space="preserve">Gemeente </w:t>
          </w:r>
          <w:bookmarkEnd w:id="9"/>
          <w:r>
            <w:t>Assen</w:t>
          </w:r>
        </w:p>
      </w:tc>
    </w:tr>
  </w:tbl>
  <w:p w:rsidR="000D16F9" w:rsidRDefault="000D16F9" w:rsidP="00ED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Default="000D16F9" w:rsidP="000158F0">
    <w:pPr>
      <w:pStyle w:val="LogoHide"/>
    </w:pPr>
    <w:bookmarkStart w:id="20" w:name="LogoBack"/>
    <w:r>
      <w:rPr>
        <w:lang w:val="nl-NL" w:eastAsia="nl-NL"/>
      </w:rPr>
      <w:drawing>
        <wp:anchor distT="0" distB="0" distL="114300" distR="114300" simplePos="0" relativeHeight="251659264"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0"/>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FA3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C6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E7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0905FB2"/>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11E7CA2"/>
    <w:multiLevelType w:val="multilevel"/>
    <w:tmpl w:val="099C0D12"/>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8" w15:restartNumberingAfterBreak="0">
    <w:nsid w:val="05042520"/>
    <w:multiLevelType w:val="multilevel"/>
    <w:tmpl w:val="B1E63CC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3"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5"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6"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42DB5"/>
    <w:multiLevelType w:val="hybridMultilevel"/>
    <w:tmpl w:val="80D6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9"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2" w15:restartNumberingAfterBreak="0">
    <w:nsid w:val="3E2D7249"/>
    <w:multiLevelType w:val="hybridMultilevel"/>
    <w:tmpl w:val="6428B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B83A46"/>
    <w:multiLevelType w:val="multilevel"/>
    <w:tmpl w:val="9558BC78"/>
    <w:lvl w:ilvl="0">
      <w:start w:val="2"/>
      <w:numFmt w:val="decimal"/>
      <w:lvlText w:val="%1"/>
      <w:lvlJc w:val="left"/>
      <w:pPr>
        <w:ind w:left="420" w:hanging="420"/>
      </w:pPr>
    </w:lvl>
    <w:lvl w:ilvl="1">
      <w:start w:val="1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5"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8"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472569C"/>
    <w:multiLevelType w:val="hybridMultilevel"/>
    <w:tmpl w:val="3E96668C"/>
    <w:lvl w:ilvl="0" w:tplc="697E9E08">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2"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4" w15:restartNumberingAfterBreak="0">
    <w:nsid w:val="64FF6509"/>
    <w:multiLevelType w:val="hybridMultilevel"/>
    <w:tmpl w:val="C8A8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186296"/>
    <w:multiLevelType w:val="singleLevel"/>
    <w:tmpl w:val="B3D2F7C4"/>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6" w15:restartNumberingAfterBreak="0">
    <w:nsid w:val="6AF932A6"/>
    <w:multiLevelType w:val="singleLevel"/>
    <w:tmpl w:val="9DDA411A"/>
    <w:lvl w:ilvl="0">
      <w:start w:val="1"/>
      <w:numFmt w:val="upperLetter"/>
      <w:lvlText w:val="Appendix %1"/>
      <w:lvlJc w:val="left"/>
      <w:pPr>
        <w:tabs>
          <w:tab w:val="num" w:pos="0"/>
        </w:tabs>
        <w:ind w:left="0" w:firstLine="0"/>
      </w:pPr>
      <w:rPr>
        <w:rFonts w:hint="default"/>
      </w:rPr>
    </w:lvl>
  </w:abstractNum>
  <w:abstractNum w:abstractNumId="37"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8"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165E09"/>
    <w:multiLevelType w:val="hybridMultilevel"/>
    <w:tmpl w:val="937219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9B0163"/>
    <w:multiLevelType w:val="hybridMultilevel"/>
    <w:tmpl w:val="ACACB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31"/>
  </w:num>
  <w:num w:numId="3">
    <w:abstractNumId w:val="25"/>
  </w:num>
  <w:num w:numId="4">
    <w:abstractNumId w:val="13"/>
  </w:num>
  <w:num w:numId="5">
    <w:abstractNumId w:val="32"/>
  </w:num>
  <w:num w:numId="6">
    <w:abstractNumId w:val="16"/>
  </w:num>
  <w:num w:numId="7">
    <w:abstractNumId w:val="9"/>
  </w:num>
  <w:num w:numId="8">
    <w:abstractNumId w:val="35"/>
  </w:num>
  <w:num w:numId="9">
    <w:abstractNumId w:val="14"/>
  </w:num>
  <w:num w:numId="10">
    <w:abstractNumId w:val="15"/>
  </w:num>
  <w:num w:numId="11">
    <w:abstractNumId w:val="26"/>
  </w:num>
  <w:num w:numId="12">
    <w:abstractNumId w:val="38"/>
  </w:num>
  <w:num w:numId="13">
    <w:abstractNumId w:val="35"/>
  </w:num>
  <w:num w:numId="14">
    <w:abstractNumId w:val="33"/>
  </w:num>
  <w:num w:numId="15">
    <w:abstractNumId w:val="32"/>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25"/>
  </w:num>
  <w:num w:numId="17">
    <w:abstractNumId w:val="25"/>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8"/>
  </w:num>
  <w:num w:numId="25">
    <w:abstractNumId w:val="39"/>
  </w:num>
  <w:num w:numId="26">
    <w:abstractNumId w:val="7"/>
  </w:num>
  <w:num w:numId="27">
    <w:abstractNumId w:val="20"/>
  </w:num>
  <w:num w:numId="28">
    <w:abstractNumId w:val="18"/>
  </w:num>
  <w:num w:numId="29">
    <w:abstractNumId w:val="24"/>
  </w:num>
  <w:num w:numId="30">
    <w:abstractNumId w:val="27"/>
  </w:num>
  <w:num w:numId="31">
    <w:abstractNumId w:val="3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4"/>
  </w:num>
  <w:num w:numId="35">
    <w:abstractNumId w:val="41"/>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29"/>
  </w:num>
  <w:num w:numId="41">
    <w:abstractNumId w:val="22"/>
  </w:num>
  <w:num w:numId="42">
    <w:abstractNumId w:val="43"/>
  </w:num>
  <w:num w:numId="43">
    <w:abstractNumId w:val="17"/>
  </w:num>
  <w:num w:numId="44">
    <w:abstractNumId w:val="34"/>
  </w:num>
  <w:num w:numId="45">
    <w:abstractNumId w:val="42"/>
  </w:num>
  <w:num w:numId="46">
    <w:abstractNumId w:val="30"/>
  </w:num>
  <w:num w:numId="47">
    <w:abstractNumId w:val="40"/>
  </w:num>
  <w:num w:numId="48">
    <w:abstractNumId w:val="8"/>
  </w:num>
  <w:num w:numId="49">
    <w:abstractNumId w:val="23"/>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proofState w:spelling="clean"/>
  <w:attachedTemplate r:id="rId1"/>
  <w:styleLockTheme/>
  <w:styleLockQFSet/>
  <w:defaultTabStop w:val="360"/>
  <w:hyphenationZone w:val="425"/>
  <w:defaultTableStyle w:val="MMCTable"/>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11A98"/>
    <w:rsid w:val="00012F57"/>
    <w:rsid w:val="0001446E"/>
    <w:rsid w:val="000158F0"/>
    <w:rsid w:val="000168EE"/>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6360A"/>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16F9"/>
    <w:rsid w:val="000D5685"/>
    <w:rsid w:val="000D6F4B"/>
    <w:rsid w:val="000D788E"/>
    <w:rsid w:val="000E0994"/>
    <w:rsid w:val="000E2614"/>
    <w:rsid w:val="000E2ED5"/>
    <w:rsid w:val="000E595C"/>
    <w:rsid w:val="000E5D55"/>
    <w:rsid w:val="000E6EC0"/>
    <w:rsid w:val="000F308D"/>
    <w:rsid w:val="000F4079"/>
    <w:rsid w:val="000F5293"/>
    <w:rsid w:val="00100422"/>
    <w:rsid w:val="0010084C"/>
    <w:rsid w:val="00100E3F"/>
    <w:rsid w:val="001031C2"/>
    <w:rsid w:val="00103E9C"/>
    <w:rsid w:val="00105001"/>
    <w:rsid w:val="001059B4"/>
    <w:rsid w:val="001129B4"/>
    <w:rsid w:val="0011720E"/>
    <w:rsid w:val="00121B33"/>
    <w:rsid w:val="00122068"/>
    <w:rsid w:val="00125A74"/>
    <w:rsid w:val="00126F6D"/>
    <w:rsid w:val="00127D4E"/>
    <w:rsid w:val="00131343"/>
    <w:rsid w:val="00132AF9"/>
    <w:rsid w:val="00134AB0"/>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D2162"/>
    <w:rsid w:val="001D2B6E"/>
    <w:rsid w:val="001D2E4B"/>
    <w:rsid w:val="001D4A07"/>
    <w:rsid w:val="001D5429"/>
    <w:rsid w:val="001E1DFD"/>
    <w:rsid w:val="001E238B"/>
    <w:rsid w:val="001E321B"/>
    <w:rsid w:val="001E3D9D"/>
    <w:rsid w:val="001E5D7E"/>
    <w:rsid w:val="001E6EAB"/>
    <w:rsid w:val="001E7518"/>
    <w:rsid w:val="001F010E"/>
    <w:rsid w:val="001F0376"/>
    <w:rsid w:val="001F0615"/>
    <w:rsid w:val="001F2E7A"/>
    <w:rsid w:val="001F4648"/>
    <w:rsid w:val="001F65DF"/>
    <w:rsid w:val="001F6A20"/>
    <w:rsid w:val="001F7A4F"/>
    <w:rsid w:val="001F7ADE"/>
    <w:rsid w:val="001F7B0D"/>
    <w:rsid w:val="001F7D20"/>
    <w:rsid w:val="002016EE"/>
    <w:rsid w:val="00203DAF"/>
    <w:rsid w:val="00204749"/>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2E45"/>
    <w:rsid w:val="00233C10"/>
    <w:rsid w:val="00235C4C"/>
    <w:rsid w:val="00235E11"/>
    <w:rsid w:val="002412D1"/>
    <w:rsid w:val="002422D3"/>
    <w:rsid w:val="00243F5C"/>
    <w:rsid w:val="00244719"/>
    <w:rsid w:val="00247B1B"/>
    <w:rsid w:val="002513CE"/>
    <w:rsid w:val="00251A62"/>
    <w:rsid w:val="00254369"/>
    <w:rsid w:val="0025592D"/>
    <w:rsid w:val="00260066"/>
    <w:rsid w:val="002613BF"/>
    <w:rsid w:val="002629EE"/>
    <w:rsid w:val="00264808"/>
    <w:rsid w:val="00264993"/>
    <w:rsid w:val="002659EA"/>
    <w:rsid w:val="0026601B"/>
    <w:rsid w:val="00267FDB"/>
    <w:rsid w:val="0027219B"/>
    <w:rsid w:val="002748F2"/>
    <w:rsid w:val="0027644D"/>
    <w:rsid w:val="00276A41"/>
    <w:rsid w:val="00277F38"/>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61C5"/>
    <w:rsid w:val="00310C6B"/>
    <w:rsid w:val="003110F4"/>
    <w:rsid w:val="003121AC"/>
    <w:rsid w:val="00314430"/>
    <w:rsid w:val="00314B58"/>
    <w:rsid w:val="00314EC3"/>
    <w:rsid w:val="003156F3"/>
    <w:rsid w:val="003172F4"/>
    <w:rsid w:val="003207DE"/>
    <w:rsid w:val="00323CDC"/>
    <w:rsid w:val="0032776D"/>
    <w:rsid w:val="003300E7"/>
    <w:rsid w:val="0033193D"/>
    <w:rsid w:val="00332264"/>
    <w:rsid w:val="00334D23"/>
    <w:rsid w:val="00334DFD"/>
    <w:rsid w:val="0033527C"/>
    <w:rsid w:val="00335CA5"/>
    <w:rsid w:val="00335F9E"/>
    <w:rsid w:val="00337D6A"/>
    <w:rsid w:val="003408EF"/>
    <w:rsid w:val="00342183"/>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730"/>
    <w:rsid w:val="003A39FF"/>
    <w:rsid w:val="003A4C83"/>
    <w:rsid w:val="003A5F0B"/>
    <w:rsid w:val="003A6C16"/>
    <w:rsid w:val="003B2334"/>
    <w:rsid w:val="003B4CB1"/>
    <w:rsid w:val="003B5550"/>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8C3"/>
    <w:rsid w:val="004311D0"/>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2BA4"/>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2527"/>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745F"/>
    <w:rsid w:val="005334EA"/>
    <w:rsid w:val="005335CA"/>
    <w:rsid w:val="00534DAF"/>
    <w:rsid w:val="00535C97"/>
    <w:rsid w:val="00536040"/>
    <w:rsid w:val="0053790A"/>
    <w:rsid w:val="00542BB7"/>
    <w:rsid w:val="00543095"/>
    <w:rsid w:val="005432AC"/>
    <w:rsid w:val="005465CD"/>
    <w:rsid w:val="005503E2"/>
    <w:rsid w:val="00550F7F"/>
    <w:rsid w:val="00551041"/>
    <w:rsid w:val="00551CBF"/>
    <w:rsid w:val="005549A4"/>
    <w:rsid w:val="00555EB7"/>
    <w:rsid w:val="0056134C"/>
    <w:rsid w:val="00563600"/>
    <w:rsid w:val="00564A92"/>
    <w:rsid w:val="00570618"/>
    <w:rsid w:val="005706E4"/>
    <w:rsid w:val="005707DD"/>
    <w:rsid w:val="0057386F"/>
    <w:rsid w:val="0057396B"/>
    <w:rsid w:val="005773C9"/>
    <w:rsid w:val="005776CB"/>
    <w:rsid w:val="00582B34"/>
    <w:rsid w:val="00582CF9"/>
    <w:rsid w:val="005851E9"/>
    <w:rsid w:val="0058796C"/>
    <w:rsid w:val="00590579"/>
    <w:rsid w:val="00591691"/>
    <w:rsid w:val="00591C69"/>
    <w:rsid w:val="00591F19"/>
    <w:rsid w:val="0059246E"/>
    <w:rsid w:val="00592EC7"/>
    <w:rsid w:val="005934D5"/>
    <w:rsid w:val="0059401D"/>
    <w:rsid w:val="00596837"/>
    <w:rsid w:val="005A0821"/>
    <w:rsid w:val="005A12B1"/>
    <w:rsid w:val="005A1813"/>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2ED"/>
    <w:rsid w:val="00657271"/>
    <w:rsid w:val="00660149"/>
    <w:rsid w:val="006605F7"/>
    <w:rsid w:val="0066572B"/>
    <w:rsid w:val="00667D42"/>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045B5"/>
    <w:rsid w:val="007101B6"/>
    <w:rsid w:val="00714470"/>
    <w:rsid w:val="0071698D"/>
    <w:rsid w:val="00717A4A"/>
    <w:rsid w:val="00725500"/>
    <w:rsid w:val="00725BFE"/>
    <w:rsid w:val="007306EB"/>
    <w:rsid w:val="0073303F"/>
    <w:rsid w:val="00734C99"/>
    <w:rsid w:val="00736CB9"/>
    <w:rsid w:val="00737DD7"/>
    <w:rsid w:val="007407EA"/>
    <w:rsid w:val="007425DD"/>
    <w:rsid w:val="0074326F"/>
    <w:rsid w:val="007438CD"/>
    <w:rsid w:val="0074473A"/>
    <w:rsid w:val="00750684"/>
    <w:rsid w:val="00752C18"/>
    <w:rsid w:val="0075321C"/>
    <w:rsid w:val="007538BB"/>
    <w:rsid w:val="0075796B"/>
    <w:rsid w:val="00760F57"/>
    <w:rsid w:val="00762FF4"/>
    <w:rsid w:val="00765AC8"/>
    <w:rsid w:val="00770919"/>
    <w:rsid w:val="00772B6A"/>
    <w:rsid w:val="00772F71"/>
    <w:rsid w:val="00775CAF"/>
    <w:rsid w:val="00776C49"/>
    <w:rsid w:val="00781BDB"/>
    <w:rsid w:val="007833F3"/>
    <w:rsid w:val="00783DF7"/>
    <w:rsid w:val="0078543E"/>
    <w:rsid w:val="0078797B"/>
    <w:rsid w:val="00790CC9"/>
    <w:rsid w:val="00792BE5"/>
    <w:rsid w:val="00793316"/>
    <w:rsid w:val="00797DE8"/>
    <w:rsid w:val="007A0602"/>
    <w:rsid w:val="007A1917"/>
    <w:rsid w:val="007A2A75"/>
    <w:rsid w:val="007A3218"/>
    <w:rsid w:val="007A33E5"/>
    <w:rsid w:val="007A427A"/>
    <w:rsid w:val="007A6009"/>
    <w:rsid w:val="007B0CEE"/>
    <w:rsid w:val="007B0DBA"/>
    <w:rsid w:val="007B1F4D"/>
    <w:rsid w:val="007B373B"/>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F0D98"/>
    <w:rsid w:val="007F4041"/>
    <w:rsid w:val="007F459B"/>
    <w:rsid w:val="007F49D6"/>
    <w:rsid w:val="007F4BFD"/>
    <w:rsid w:val="007F62CA"/>
    <w:rsid w:val="008002E3"/>
    <w:rsid w:val="008034D1"/>
    <w:rsid w:val="008035E8"/>
    <w:rsid w:val="00803D0D"/>
    <w:rsid w:val="0080532F"/>
    <w:rsid w:val="0080625E"/>
    <w:rsid w:val="008070B4"/>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6BC0"/>
    <w:rsid w:val="00837195"/>
    <w:rsid w:val="0084322D"/>
    <w:rsid w:val="0084390E"/>
    <w:rsid w:val="00844B3E"/>
    <w:rsid w:val="0084626B"/>
    <w:rsid w:val="0084640C"/>
    <w:rsid w:val="00851571"/>
    <w:rsid w:val="0085216A"/>
    <w:rsid w:val="008558B3"/>
    <w:rsid w:val="00855940"/>
    <w:rsid w:val="00855D55"/>
    <w:rsid w:val="00857543"/>
    <w:rsid w:val="008575CA"/>
    <w:rsid w:val="0085767C"/>
    <w:rsid w:val="0086388A"/>
    <w:rsid w:val="0086389B"/>
    <w:rsid w:val="00864722"/>
    <w:rsid w:val="008654D5"/>
    <w:rsid w:val="008670A8"/>
    <w:rsid w:val="0087099C"/>
    <w:rsid w:val="00870CC4"/>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26BC"/>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4062"/>
    <w:rsid w:val="008F4860"/>
    <w:rsid w:val="008F5731"/>
    <w:rsid w:val="008F6195"/>
    <w:rsid w:val="008F6302"/>
    <w:rsid w:val="00900391"/>
    <w:rsid w:val="00902ACC"/>
    <w:rsid w:val="00903A6E"/>
    <w:rsid w:val="0090553A"/>
    <w:rsid w:val="009063AB"/>
    <w:rsid w:val="00907CB5"/>
    <w:rsid w:val="00911982"/>
    <w:rsid w:val="00911F31"/>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51D26"/>
    <w:rsid w:val="009527EC"/>
    <w:rsid w:val="00952FCD"/>
    <w:rsid w:val="00954CD8"/>
    <w:rsid w:val="00956845"/>
    <w:rsid w:val="0095793D"/>
    <w:rsid w:val="009631D8"/>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2329"/>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2CA7"/>
    <w:rsid w:val="009E5C1A"/>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5C8"/>
    <w:rsid w:val="00A4545B"/>
    <w:rsid w:val="00A522DF"/>
    <w:rsid w:val="00A52C7D"/>
    <w:rsid w:val="00A6158A"/>
    <w:rsid w:val="00A61AB4"/>
    <w:rsid w:val="00A64EE1"/>
    <w:rsid w:val="00A66778"/>
    <w:rsid w:val="00A66EE2"/>
    <w:rsid w:val="00A70106"/>
    <w:rsid w:val="00A71CE3"/>
    <w:rsid w:val="00A722AB"/>
    <w:rsid w:val="00A7249F"/>
    <w:rsid w:val="00A7547B"/>
    <w:rsid w:val="00A75CED"/>
    <w:rsid w:val="00A76C69"/>
    <w:rsid w:val="00A80F44"/>
    <w:rsid w:val="00A81826"/>
    <w:rsid w:val="00A838FE"/>
    <w:rsid w:val="00A84670"/>
    <w:rsid w:val="00A853F5"/>
    <w:rsid w:val="00A85A2E"/>
    <w:rsid w:val="00A86084"/>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0EF9"/>
    <w:rsid w:val="00AB1776"/>
    <w:rsid w:val="00AB1FAB"/>
    <w:rsid w:val="00AB4471"/>
    <w:rsid w:val="00AB605F"/>
    <w:rsid w:val="00AB66BF"/>
    <w:rsid w:val="00AB7EA6"/>
    <w:rsid w:val="00AC204C"/>
    <w:rsid w:val="00AC4457"/>
    <w:rsid w:val="00AC5BE2"/>
    <w:rsid w:val="00AC6E01"/>
    <w:rsid w:val="00AD2047"/>
    <w:rsid w:val="00AD34A3"/>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93DA8"/>
    <w:rsid w:val="00B9412F"/>
    <w:rsid w:val="00B9432E"/>
    <w:rsid w:val="00B94517"/>
    <w:rsid w:val="00B962B5"/>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4B18"/>
    <w:rsid w:val="00BE0899"/>
    <w:rsid w:val="00BE0C5E"/>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525A"/>
    <w:rsid w:val="00C77CC7"/>
    <w:rsid w:val="00C810DA"/>
    <w:rsid w:val="00C81CC1"/>
    <w:rsid w:val="00C8245D"/>
    <w:rsid w:val="00C84030"/>
    <w:rsid w:val="00C84B4B"/>
    <w:rsid w:val="00C84C18"/>
    <w:rsid w:val="00C86E79"/>
    <w:rsid w:val="00C87AF2"/>
    <w:rsid w:val="00C9014B"/>
    <w:rsid w:val="00C9122C"/>
    <w:rsid w:val="00C91D8A"/>
    <w:rsid w:val="00C93549"/>
    <w:rsid w:val="00C96A92"/>
    <w:rsid w:val="00CA032C"/>
    <w:rsid w:val="00CA0BD2"/>
    <w:rsid w:val="00CA18DF"/>
    <w:rsid w:val="00CA1C9A"/>
    <w:rsid w:val="00CA1E16"/>
    <w:rsid w:val="00CA24D6"/>
    <w:rsid w:val="00CA33D0"/>
    <w:rsid w:val="00CA3A96"/>
    <w:rsid w:val="00CB1718"/>
    <w:rsid w:val="00CB5560"/>
    <w:rsid w:val="00CB55CF"/>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07DF3"/>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771D5"/>
    <w:rsid w:val="00D81CEB"/>
    <w:rsid w:val="00D81D6D"/>
    <w:rsid w:val="00D84487"/>
    <w:rsid w:val="00D8500E"/>
    <w:rsid w:val="00D86358"/>
    <w:rsid w:val="00D90B4B"/>
    <w:rsid w:val="00D9226D"/>
    <w:rsid w:val="00D92743"/>
    <w:rsid w:val="00D959C8"/>
    <w:rsid w:val="00DA33B0"/>
    <w:rsid w:val="00DA64CD"/>
    <w:rsid w:val="00DA7A9B"/>
    <w:rsid w:val="00DA7AEA"/>
    <w:rsid w:val="00DB087E"/>
    <w:rsid w:val="00DB0B77"/>
    <w:rsid w:val="00DB17A7"/>
    <w:rsid w:val="00DB3681"/>
    <w:rsid w:val="00DB49FF"/>
    <w:rsid w:val="00DC0CDC"/>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8A8"/>
    <w:rsid w:val="00E21CBC"/>
    <w:rsid w:val="00E24B49"/>
    <w:rsid w:val="00E24F60"/>
    <w:rsid w:val="00E25536"/>
    <w:rsid w:val="00E25573"/>
    <w:rsid w:val="00E26CBD"/>
    <w:rsid w:val="00E27487"/>
    <w:rsid w:val="00E300A4"/>
    <w:rsid w:val="00E30504"/>
    <w:rsid w:val="00E31213"/>
    <w:rsid w:val="00E317BB"/>
    <w:rsid w:val="00E31A39"/>
    <w:rsid w:val="00E326B9"/>
    <w:rsid w:val="00E34302"/>
    <w:rsid w:val="00E34548"/>
    <w:rsid w:val="00E3603D"/>
    <w:rsid w:val="00E4093F"/>
    <w:rsid w:val="00E47D61"/>
    <w:rsid w:val="00E500E3"/>
    <w:rsid w:val="00E51B82"/>
    <w:rsid w:val="00E5251D"/>
    <w:rsid w:val="00E53151"/>
    <w:rsid w:val="00E53A40"/>
    <w:rsid w:val="00E55344"/>
    <w:rsid w:val="00E55AE5"/>
    <w:rsid w:val="00E56695"/>
    <w:rsid w:val="00E61392"/>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2EA4"/>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585D"/>
    <w:rsid w:val="00F15945"/>
    <w:rsid w:val="00F16CEA"/>
    <w:rsid w:val="00F242C8"/>
    <w:rsid w:val="00F2477C"/>
    <w:rsid w:val="00F2622D"/>
    <w:rsid w:val="00F27213"/>
    <w:rsid w:val="00F300D7"/>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1FC0"/>
    <w:rsid w:val="00FA3050"/>
    <w:rsid w:val="00FA3AAE"/>
    <w:rsid w:val="00FA40B8"/>
    <w:rsid w:val="00FA722F"/>
    <w:rsid w:val="00FB0A40"/>
    <w:rsid w:val="00FB290D"/>
    <w:rsid w:val="00FB3398"/>
    <w:rsid w:val="00FB67AA"/>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B9D810"/>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1D5"/>
    <w:rPr>
      <w:rFonts w:cs="Arial"/>
      <w:lang w:val="nl-NL"/>
    </w:rPr>
  </w:style>
  <w:style w:type="paragraph" w:styleId="Heading1">
    <w:name w:val="heading 1"/>
    <w:basedOn w:val="Normal"/>
    <w:next w:val="Normal"/>
    <w:link w:val="Heading1Char"/>
    <w:qFormat/>
    <w:rsid w:val="00100E3F"/>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semiHidden/>
    <w:rsid w:val="00100E3F"/>
    <w:rPr>
      <w:vertAlign w:val="superscript"/>
    </w:rPr>
  </w:style>
  <w:style w:type="paragraph" w:styleId="FootnoteText">
    <w:name w:val="footnote text"/>
    <w:basedOn w:val="Normal"/>
    <w:link w:val="FootnoteTextChar"/>
    <w:semiHidden/>
    <w:qFormat/>
    <w:rsid w:val="00100E3F"/>
    <w:pPr>
      <w:spacing w:after="60" w:line="132" w:lineRule="atLeast"/>
    </w:pPr>
    <w:rPr>
      <w:sz w:val="13"/>
    </w:rPr>
  </w:style>
  <w:style w:type="character" w:customStyle="1" w:styleId="FootnoteTextChar">
    <w:name w:val="Footnote Text Char"/>
    <w:basedOn w:val="DefaultParagraphFont"/>
    <w:link w:val="FootnoteText"/>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uiPriority w:val="2"/>
    <w:rsid w:val="00100E3F"/>
    <w:rPr>
      <w:rFonts w:cs="Arial"/>
      <w:b/>
      <w:color w:val="002C77" w:themeColor="accent1"/>
      <w:sz w:val="56"/>
      <w:szCs w:val="56"/>
      <w:lang w:val="nl-NL"/>
    </w:rPr>
  </w:style>
  <w:style w:type="character" w:customStyle="1" w:styleId="Heading2Char">
    <w:name w:val="Heading 2 Char"/>
    <w:basedOn w:val="DefaultParagraphFont"/>
    <w:link w:val="Heading2"/>
    <w:rsid w:val="00100E3F"/>
    <w:rPr>
      <w:rFonts w:cs="Arial"/>
      <w:b/>
      <w:color w:val="00968F" w:themeColor="accent5"/>
      <w:sz w:val="32"/>
      <w:szCs w:val="28"/>
      <w:lang w:val="nl-NL"/>
    </w:rPr>
  </w:style>
  <w:style w:type="character" w:customStyle="1" w:styleId="Heading3Char">
    <w:name w:val="Heading 3 Char"/>
    <w:basedOn w:val="DefaultParagraphFont"/>
    <w:link w:val="Heading3"/>
    <w:uiPriority w:val="2"/>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100E3F"/>
    <w:rPr>
      <w:rFonts w:cs="Arial"/>
      <w:b/>
      <w:color w:val="002C77" w:themeColor="accent1"/>
      <w:sz w:val="24"/>
      <w:lang w:val="nl-NL"/>
    </w:rPr>
  </w:style>
  <w:style w:type="character" w:customStyle="1" w:styleId="Heading5Char">
    <w:name w:val="Heading 5 Char"/>
    <w:basedOn w:val="DefaultParagraphFont"/>
    <w:link w:val="Heading5"/>
    <w:uiPriority w:val="2"/>
    <w:rsid w:val="00100E3F"/>
    <w:rPr>
      <w:rFonts w:cs="Arial"/>
      <w:b/>
      <w:color w:val="565656" w:themeColor="text2"/>
      <w:lang w:val="nl-NL"/>
    </w:rPr>
  </w:style>
  <w:style w:type="character" w:styleId="Hyperlink">
    <w:name w:val="Hyperlink"/>
    <w:basedOn w:val="DefaultParagraphFont"/>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11"/>
      </w:numPr>
      <w:tabs>
        <w:tab w:val="right" w:leader="dot" w:pos="9350"/>
      </w:tabs>
      <w:spacing w:line="300" w:lineRule="exact"/>
      <w:ind w:right="372"/>
    </w:pPr>
  </w:style>
  <w:style w:type="paragraph" w:styleId="TOC9">
    <w:name w:val="toc 9"/>
    <w:basedOn w:val="Normal"/>
    <w:next w:val="Normal"/>
    <w:uiPriority w:val="39"/>
    <w:rsid w:val="00100E3F"/>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26"/>
      </w:numPr>
      <w:outlineLvl w:val="4"/>
    </w:pPr>
  </w:style>
  <w:style w:type="paragraph" w:styleId="ListBullet2">
    <w:name w:val="List Bullet 2"/>
    <w:basedOn w:val="Normal"/>
    <w:qFormat/>
    <w:rsid w:val="00100E3F"/>
    <w:pPr>
      <w:numPr>
        <w:ilvl w:val="5"/>
        <w:numId w:val="26"/>
      </w:numPr>
      <w:outlineLvl w:val="5"/>
    </w:pPr>
  </w:style>
  <w:style w:type="paragraph" w:styleId="ListBullet3">
    <w:name w:val="List Bullet 3"/>
    <w:basedOn w:val="Normal"/>
    <w:qFormat/>
    <w:rsid w:val="00100E3F"/>
    <w:pPr>
      <w:numPr>
        <w:ilvl w:val="6"/>
        <w:numId w:val="26"/>
      </w:numPr>
      <w:outlineLvl w:val="6"/>
    </w:pPr>
  </w:style>
  <w:style w:type="paragraph" w:styleId="ListBullet4">
    <w:name w:val="List Bullet 4"/>
    <w:basedOn w:val="Normal"/>
    <w:qFormat/>
    <w:rsid w:val="00100E3F"/>
    <w:pPr>
      <w:numPr>
        <w:ilvl w:val="7"/>
        <w:numId w:val="2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7"/>
    <w:semiHidden/>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28"/>
      </w:numPr>
      <w:outlineLvl w:val="5"/>
    </w:pPr>
  </w:style>
  <w:style w:type="paragraph" w:styleId="ListNumber2">
    <w:name w:val="List Number 2"/>
    <w:basedOn w:val="Normal"/>
    <w:semiHidden/>
    <w:qFormat/>
    <w:rsid w:val="00100E3F"/>
    <w:pPr>
      <w:numPr>
        <w:ilvl w:val="6"/>
        <w:numId w:val="28"/>
      </w:numPr>
      <w:outlineLvl w:val="6"/>
    </w:pPr>
  </w:style>
  <w:style w:type="paragraph" w:styleId="ListNumber3">
    <w:name w:val="List Number 3"/>
    <w:basedOn w:val="Normal"/>
    <w:semiHidden/>
    <w:qFormat/>
    <w:rsid w:val="00100E3F"/>
    <w:pPr>
      <w:numPr>
        <w:ilvl w:val="7"/>
        <w:numId w:val="28"/>
      </w:numPr>
      <w:outlineLvl w:val="7"/>
    </w:pPr>
  </w:style>
  <w:style w:type="paragraph" w:styleId="ListNumber4">
    <w:name w:val="List Number 4"/>
    <w:basedOn w:val="Normal"/>
    <w:semiHidden/>
    <w:qFormat/>
    <w:rsid w:val="00100E3F"/>
    <w:pPr>
      <w:numPr>
        <w:ilvl w:val="8"/>
        <w:numId w:val="2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semiHidden/>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paragraph" w:customStyle="1" w:styleId="paragraph">
    <w:name w:val="paragraph"/>
    <w:basedOn w:val="Normal"/>
    <w:rsid w:val="00591691"/>
    <w:pPr>
      <w:spacing w:before="100" w:beforeAutospacing="1" w:after="100" w:afterAutospacing="1" w:line="240" w:lineRule="auto"/>
    </w:pPr>
    <w:rPr>
      <w:rFonts w:ascii="Calibri" w:hAnsi="Calibri" w:cs="Calibri"/>
      <w:color w:val="auto"/>
      <w:lang w:eastAsia="nl-NL"/>
    </w:rPr>
  </w:style>
  <w:style w:type="character" w:customStyle="1" w:styleId="normaltextrun">
    <w:name w:val="normaltextrun"/>
    <w:basedOn w:val="DefaultParagraphFont"/>
    <w:rsid w:val="00591691"/>
  </w:style>
  <w:style w:type="character" w:customStyle="1" w:styleId="eop">
    <w:name w:val="eop"/>
    <w:basedOn w:val="DefaultParagraphFont"/>
    <w:rsid w:val="00591691"/>
  </w:style>
  <w:style w:type="character" w:customStyle="1" w:styleId="scxw148070240">
    <w:name w:val="scxw148070240"/>
    <w:basedOn w:val="DefaultParagraphFont"/>
    <w:rsid w:val="00591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09132">
      <w:bodyDiv w:val="1"/>
      <w:marLeft w:val="0"/>
      <w:marRight w:val="0"/>
      <w:marTop w:val="0"/>
      <w:marBottom w:val="0"/>
      <w:divBdr>
        <w:top w:val="none" w:sz="0" w:space="0" w:color="auto"/>
        <w:left w:val="none" w:sz="0" w:space="0" w:color="auto"/>
        <w:bottom w:val="none" w:sz="0" w:space="0" w:color="auto"/>
        <w:right w:val="none" w:sz="0" w:space="0" w:color="auto"/>
      </w:divBdr>
    </w:div>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510679907">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730887676">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18478271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3B67A7"/>
    <w:rsid w:val="00791CB5"/>
    <w:rsid w:val="00A2714E"/>
    <w:rsid w:val="00A57B02"/>
    <w:rsid w:val="00AF283C"/>
    <w:rsid w:val="00B67C0C"/>
    <w:rsid w:val="00BB7716"/>
    <w:rsid w:val="00E20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4FA9B-BFF3-4604-AD1C-EA9FC916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6</TotalTime>
  <Pages>8</Pages>
  <Words>693</Words>
  <Characters>4857</Characters>
  <Application>Microsoft Office Word</Application>
  <DocSecurity>0</DocSecurity>
  <Lines>233</Lines>
  <Paragraphs>79</Paragraphs>
  <ScaleCrop>false</ScaleCrop>
  <HeadingPairs>
    <vt:vector size="2" baseType="variant">
      <vt:variant>
        <vt:lpstr>Title</vt:lpstr>
      </vt:variant>
      <vt:variant>
        <vt:i4>1</vt:i4>
      </vt:variant>
    </vt:vector>
  </HeadingPairs>
  <TitlesOfParts>
    <vt:vector size="1" baseType="lpstr">
      <vt:lpstr>Report (Vertical)</vt:lpstr>
    </vt:vector>
  </TitlesOfParts>
  <Company>Marsh Nederland</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3</cp:revision>
  <cp:lastPrinted>2023-01-02T18:32:00Z</cp:lastPrinted>
  <dcterms:created xsi:type="dcterms:W3CDTF">2023-01-02T18:34:00Z</dcterms:created>
  <dcterms:modified xsi:type="dcterms:W3CDTF">2023-01-02T18:40:00Z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3 augustus 2022</vt:lpwstr>
  </property>
</Properties>
</file>