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E334B" w14:textId="5898B58D" w:rsidR="00AA656C" w:rsidRPr="00DC0A96" w:rsidRDefault="00555B40" w:rsidP="006A6979">
      <w:pPr>
        <w:pStyle w:val="ReportTitle"/>
        <w:rPr>
          <w:sz w:val="44"/>
          <w:szCs w:val="44"/>
        </w:rPr>
      </w:pPr>
      <w:bookmarkStart w:id="0" w:name="ReportTitle"/>
      <w:r>
        <w:rPr>
          <w:sz w:val="44"/>
          <w:szCs w:val="44"/>
        </w:rPr>
        <w:t>Invuldocumenten</w:t>
      </w:r>
      <w:r>
        <w:rPr>
          <w:sz w:val="44"/>
          <w:szCs w:val="44"/>
        </w:rPr>
        <w:br/>
      </w:r>
      <w:r>
        <w:rPr>
          <w:sz w:val="44"/>
          <w:szCs w:val="44"/>
        </w:rPr>
        <w:br/>
      </w:r>
      <w:r w:rsidR="00DC0A96" w:rsidRPr="00DC0A96">
        <w:rPr>
          <w:sz w:val="44"/>
          <w:szCs w:val="44"/>
        </w:rPr>
        <w:t>Europese Aanbesteding Doorlopende CAR verzekering</w:t>
      </w:r>
      <w:bookmarkEnd w:id="0"/>
    </w:p>
    <w:p w14:paraId="01C27F72" w14:textId="77777777" w:rsidR="00AA656C" w:rsidRPr="006A6979" w:rsidRDefault="00DC0A96" w:rsidP="006A6979">
      <w:pPr>
        <w:pStyle w:val="ReportSubtitle"/>
      </w:pPr>
      <w:bookmarkStart w:id="1" w:name="ReportSubTitle"/>
      <w:r>
        <w:t>Gemeente Zaanstad</w:t>
      </w:r>
      <w:bookmarkEnd w:id="1"/>
    </w:p>
    <w:p w14:paraId="1843BCDF" w14:textId="25916BFC" w:rsidR="00AA656C" w:rsidRPr="006A6979" w:rsidRDefault="0023396A" w:rsidP="006A6979">
      <w:pPr>
        <w:pStyle w:val="Date"/>
      </w:pPr>
      <w:bookmarkStart w:id="2" w:name="Date"/>
      <w:r>
        <w:t>Januari 2023</w:t>
      </w:r>
      <w:bookmarkEnd w:id="2"/>
    </w:p>
    <w:p w14:paraId="79B17619" w14:textId="35DB3BFA" w:rsidR="00406B9B" w:rsidRDefault="00406B9B" w:rsidP="00DC0A96"/>
    <w:p w14:paraId="3698BCE3" w14:textId="5F4BB079" w:rsidR="0023396A" w:rsidRDefault="0023396A" w:rsidP="00DC0A96"/>
    <w:p w14:paraId="75BE01E6" w14:textId="155BBCA2" w:rsidR="0023396A" w:rsidRDefault="0023396A" w:rsidP="00DC0A96"/>
    <w:p w14:paraId="7B6051DD" w14:textId="39318246" w:rsidR="0023396A" w:rsidRDefault="0023396A" w:rsidP="00DC0A96"/>
    <w:p w14:paraId="3B5F7BFD" w14:textId="05BA8996" w:rsidR="0023396A" w:rsidRDefault="0023396A" w:rsidP="00DC0A96"/>
    <w:p w14:paraId="603CF79D" w14:textId="73CC5938" w:rsidR="0023396A" w:rsidRDefault="0023396A" w:rsidP="00DC0A96"/>
    <w:p w14:paraId="0187B547" w14:textId="4E42290D" w:rsidR="0023396A" w:rsidRDefault="0023396A" w:rsidP="00DC0A96"/>
    <w:p w14:paraId="5B2DC3C5" w14:textId="43D39753" w:rsidR="0023396A" w:rsidRDefault="0023396A" w:rsidP="00DC0A96"/>
    <w:p w14:paraId="276114CF" w14:textId="546DF694" w:rsidR="0023396A" w:rsidRDefault="0023396A" w:rsidP="00DC0A96"/>
    <w:p w14:paraId="199962D6" w14:textId="12EE7C68" w:rsidR="0023396A" w:rsidRDefault="0023396A" w:rsidP="00DC0A96"/>
    <w:p w14:paraId="62276D28" w14:textId="25C736A1" w:rsidR="0023396A" w:rsidRDefault="0023396A" w:rsidP="00DC0A96"/>
    <w:p w14:paraId="668790C2" w14:textId="07535C26" w:rsidR="0023396A" w:rsidRPr="0023396A" w:rsidRDefault="0023396A" w:rsidP="00DC0A96">
      <w:pPr>
        <w:rPr>
          <w:color w:val="FFFFFF" w:themeColor="background1"/>
        </w:rPr>
      </w:pPr>
      <w:r w:rsidRPr="0023396A">
        <w:rPr>
          <w:color w:val="FFFFFF" w:themeColor="background1"/>
        </w:rPr>
        <w:t xml:space="preserve">Dossiernummer 370  </w:t>
      </w:r>
    </w:p>
    <w:p w14:paraId="280C9B0A" w14:textId="77777777" w:rsidR="00217284" w:rsidRDefault="00217284" w:rsidP="006A6979"/>
    <w:sdt>
      <w:sdtPr>
        <w:tag w:val="ProtectedSection"/>
        <w:id w:val="-1363044442"/>
        <w:lock w:val="sdtContentLocked"/>
        <w:placeholder>
          <w:docPart w:val="64CA0F6576214A12AE7D71B861065599"/>
        </w:placeholder>
        <w15:appearance w15:val="hidden"/>
      </w:sdtPr>
      <w:sdtEndPr/>
      <w:sdtContent>
        <w:p w14:paraId="06A48F26" w14:textId="77777777" w:rsidR="00D6661C" w:rsidRPr="00217284" w:rsidRDefault="00217284" w:rsidP="006A6979">
          <w:pPr>
            <w:sectPr w:rsidR="00D6661C" w:rsidRPr="00217284" w:rsidSect="00DC0A96">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6" w:name="MMC_Contents" w:displacedByCustomXml="prev"/>
        <w:p w14:paraId="72146757" w14:textId="77777777" w:rsidR="004E0A92" w:rsidRPr="003967FE" w:rsidRDefault="00DC0A96" w:rsidP="009E5C1A">
          <w:pPr>
            <w:pStyle w:val="TOCHeading"/>
          </w:pPr>
          <w:r>
            <w:t>Inhoud</w:t>
          </w:r>
          <w:bookmarkEnd w:id="6"/>
          <w:r w:rsidR="00AF71D4" w:rsidRPr="003967FE">
            <w:t xml:space="preserve"> </w:t>
          </w:r>
          <w:bookmarkStart w:id="7" w:name="TOC_Here"/>
          <w:bookmarkEnd w:id="7"/>
        </w:p>
        <w:p w14:paraId="3EDDDDB2" w14:textId="2EAC9553" w:rsidR="00B5639E" w:rsidRPr="00B5639E" w:rsidRDefault="00B5639E" w:rsidP="00F46203">
          <w:pPr>
            <w:pStyle w:val="TOC1"/>
          </w:pPr>
          <w:r>
            <w:tab/>
            <w:t>Bijlagen</w:t>
          </w:r>
          <w:r>
            <w:tab/>
            <w:t xml:space="preserve"> </w:t>
          </w:r>
        </w:p>
        <w:p w14:paraId="608EC2C3" w14:textId="77777777" w:rsidR="004E0A92" w:rsidRDefault="009569C8" w:rsidP="00ED3C22"/>
      </w:sdtContent>
    </w:sdt>
    <w:p w14:paraId="5FD2AF85" w14:textId="77777777" w:rsidR="006D5A65" w:rsidRDefault="006D5A65" w:rsidP="00ED3C22"/>
    <w:p w14:paraId="30A464BF" w14:textId="77777777" w:rsidR="00217284" w:rsidRDefault="00217284" w:rsidP="00ED3C22"/>
    <w:sdt>
      <w:sdtPr>
        <w:tag w:val="ProtectedSection"/>
        <w:id w:val="304132704"/>
        <w:lock w:val="sdtContentLocked"/>
        <w:placeholder>
          <w:docPart w:val="64CA0F6576214A12AE7D71B861065599"/>
        </w:placeholder>
        <w15:appearance w15:val="hidden"/>
      </w:sdtPr>
      <w:sdtEndPr/>
      <w:sdtContent>
        <w:p w14:paraId="2DB9CEA7" w14:textId="77777777"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14:paraId="44285F5A" w14:textId="314778BC" w:rsidR="003A1031" w:rsidRDefault="00DC0A96" w:rsidP="009532AD">
      <w:pPr>
        <w:pStyle w:val="SectionStart"/>
        <w:numPr>
          <w:ilvl w:val="0"/>
          <w:numId w:val="0"/>
        </w:numPr>
      </w:pPr>
      <w:r w:rsidRPr="00DC0A96">
        <w:lastRenderedPageBreak/>
        <w:t>B</w:t>
      </w:r>
      <w:r w:rsidR="00555B40">
        <w:t>ijlage</w:t>
      </w:r>
      <w:r w:rsidRPr="00DC0A96">
        <w:t>n</w:t>
      </w:r>
      <w:r w:rsidRPr="00DC0A96">
        <w:br/>
      </w:r>
      <w:bookmarkStart w:id="11" w:name="Start"/>
      <w:bookmarkEnd w:id="11"/>
    </w:p>
    <w:p w14:paraId="5BDEE5E5" w14:textId="77777777" w:rsidR="009532AD" w:rsidRPr="0032455B" w:rsidRDefault="009532AD" w:rsidP="009532AD">
      <w:pPr>
        <w:rPr>
          <w:b/>
        </w:rPr>
      </w:pPr>
      <w:r>
        <w:rPr>
          <w:b/>
          <w:sz w:val="20"/>
        </w:rPr>
        <w:br/>
      </w:r>
      <w:r>
        <w:rPr>
          <w:b/>
          <w:sz w:val="20"/>
        </w:rPr>
        <w:br/>
      </w:r>
      <w:r w:rsidRPr="0032455B">
        <w:rPr>
          <w:b/>
        </w:rPr>
        <w:t>Bijlage A</w:t>
      </w:r>
      <w:r w:rsidRPr="0032455B">
        <w:rPr>
          <w:b/>
        </w:rPr>
        <w:tab/>
        <w:t>Inschrijfformulier</w:t>
      </w:r>
    </w:p>
    <w:p w14:paraId="0C00BE67" w14:textId="77777777" w:rsidR="009532AD" w:rsidRPr="0032455B" w:rsidRDefault="009532AD" w:rsidP="009532AD">
      <w:pPr>
        <w:rPr>
          <w:b/>
        </w:rPr>
      </w:pPr>
      <w:r w:rsidRPr="0032455B">
        <w:rPr>
          <w:b/>
        </w:rPr>
        <w:t>Bijlage C</w:t>
      </w:r>
      <w:r w:rsidRPr="0032455B">
        <w:rPr>
          <w:b/>
        </w:rPr>
        <w:tab/>
        <w:t>Verklaring Derde ten behoeve van middelen en/of bekwaamheden</w:t>
      </w:r>
    </w:p>
    <w:p w14:paraId="139534BC" w14:textId="77777777" w:rsidR="009532AD" w:rsidRPr="0032455B" w:rsidRDefault="009532AD" w:rsidP="009532AD">
      <w:pPr>
        <w:rPr>
          <w:b/>
        </w:rPr>
      </w:pPr>
      <w:r w:rsidRPr="0032455B">
        <w:rPr>
          <w:b/>
        </w:rPr>
        <w:t xml:space="preserve">Bijlage </w:t>
      </w:r>
      <w:r w:rsidR="0032455B" w:rsidRPr="0032455B">
        <w:rPr>
          <w:b/>
        </w:rPr>
        <w:t>D</w:t>
      </w:r>
      <w:r w:rsidRPr="0032455B">
        <w:rPr>
          <w:b/>
        </w:rPr>
        <w:t xml:space="preserve"> </w:t>
      </w:r>
      <w:r w:rsidRPr="0032455B">
        <w:rPr>
          <w:b/>
        </w:rPr>
        <w:tab/>
        <w:t>Format referentie</w:t>
      </w:r>
      <w:r w:rsidR="001E5D05">
        <w:rPr>
          <w:b/>
        </w:rPr>
        <w:t xml:space="preserve">document </w:t>
      </w:r>
    </w:p>
    <w:p w14:paraId="60731466" w14:textId="6EF137E9" w:rsidR="009532AD" w:rsidRDefault="009532AD" w:rsidP="009532AD">
      <w:pPr>
        <w:rPr>
          <w:b/>
        </w:rPr>
      </w:pPr>
    </w:p>
    <w:p w14:paraId="39E2701C" w14:textId="77777777" w:rsidR="0032455B" w:rsidRDefault="0032455B" w:rsidP="009532AD">
      <w:pPr>
        <w:rPr>
          <w:b/>
        </w:rPr>
      </w:pPr>
    </w:p>
    <w:p w14:paraId="3EF3C0F5" w14:textId="77777777" w:rsidR="0032455B" w:rsidRDefault="0032455B" w:rsidP="009532AD">
      <w:pPr>
        <w:rPr>
          <w:b/>
        </w:rPr>
      </w:pPr>
    </w:p>
    <w:p w14:paraId="283E483A" w14:textId="77777777" w:rsidR="0032455B" w:rsidRDefault="0032455B" w:rsidP="0032455B">
      <w:pPr>
        <w:rPr>
          <w:b/>
          <w:sz w:val="28"/>
          <w:szCs w:val="28"/>
        </w:rPr>
      </w:pPr>
    </w:p>
    <w:p w14:paraId="7865AF03" w14:textId="77777777" w:rsidR="0032455B" w:rsidRDefault="0032455B" w:rsidP="0032455B">
      <w:pPr>
        <w:rPr>
          <w:b/>
          <w:sz w:val="28"/>
          <w:szCs w:val="28"/>
        </w:rPr>
      </w:pPr>
    </w:p>
    <w:p w14:paraId="6FF7ED0A" w14:textId="77777777" w:rsidR="0032455B" w:rsidRDefault="0032455B" w:rsidP="0032455B">
      <w:pPr>
        <w:rPr>
          <w:b/>
          <w:sz w:val="28"/>
          <w:szCs w:val="28"/>
        </w:rPr>
      </w:pPr>
    </w:p>
    <w:p w14:paraId="154D88A7" w14:textId="77777777" w:rsidR="0032455B" w:rsidRDefault="0032455B" w:rsidP="0032455B">
      <w:pPr>
        <w:rPr>
          <w:b/>
          <w:sz w:val="28"/>
          <w:szCs w:val="28"/>
        </w:rPr>
      </w:pPr>
    </w:p>
    <w:p w14:paraId="5A80376C" w14:textId="77777777" w:rsidR="0032455B" w:rsidRDefault="0032455B" w:rsidP="0032455B">
      <w:pPr>
        <w:rPr>
          <w:b/>
          <w:sz w:val="28"/>
          <w:szCs w:val="28"/>
        </w:rPr>
      </w:pPr>
    </w:p>
    <w:p w14:paraId="03DB1264" w14:textId="77777777" w:rsidR="0032455B" w:rsidRDefault="0032455B" w:rsidP="0032455B">
      <w:pPr>
        <w:rPr>
          <w:b/>
          <w:sz w:val="28"/>
          <w:szCs w:val="28"/>
        </w:rPr>
      </w:pPr>
    </w:p>
    <w:p w14:paraId="065D25E0" w14:textId="77777777" w:rsidR="0032455B" w:rsidRDefault="0032455B" w:rsidP="0032455B">
      <w:pPr>
        <w:rPr>
          <w:b/>
          <w:sz w:val="28"/>
          <w:szCs w:val="28"/>
        </w:rPr>
      </w:pPr>
    </w:p>
    <w:p w14:paraId="3E82C7E9" w14:textId="77777777" w:rsidR="0032455B" w:rsidRDefault="0032455B" w:rsidP="0032455B">
      <w:pPr>
        <w:rPr>
          <w:b/>
          <w:sz w:val="28"/>
          <w:szCs w:val="28"/>
        </w:rPr>
      </w:pPr>
    </w:p>
    <w:p w14:paraId="3A3BFEB3" w14:textId="77777777" w:rsidR="0032455B" w:rsidRDefault="0032455B" w:rsidP="0032455B">
      <w:pPr>
        <w:rPr>
          <w:b/>
          <w:sz w:val="28"/>
          <w:szCs w:val="28"/>
        </w:rPr>
      </w:pPr>
    </w:p>
    <w:p w14:paraId="2AA6F6B0" w14:textId="77777777" w:rsidR="0032455B" w:rsidRDefault="0032455B" w:rsidP="0032455B">
      <w:pPr>
        <w:rPr>
          <w:b/>
          <w:sz w:val="28"/>
          <w:szCs w:val="28"/>
        </w:rPr>
      </w:pPr>
    </w:p>
    <w:p w14:paraId="625299B9" w14:textId="77777777" w:rsidR="0032455B" w:rsidRDefault="0032455B" w:rsidP="0032455B">
      <w:pPr>
        <w:rPr>
          <w:b/>
          <w:sz w:val="28"/>
          <w:szCs w:val="28"/>
        </w:rPr>
      </w:pPr>
    </w:p>
    <w:p w14:paraId="15E03B9B" w14:textId="77777777" w:rsidR="0032455B" w:rsidRDefault="0032455B" w:rsidP="0032455B">
      <w:pPr>
        <w:rPr>
          <w:b/>
          <w:sz w:val="28"/>
          <w:szCs w:val="28"/>
        </w:rPr>
      </w:pPr>
    </w:p>
    <w:p w14:paraId="565B6447" w14:textId="77777777" w:rsidR="0032455B" w:rsidRDefault="0032455B" w:rsidP="0032455B">
      <w:pPr>
        <w:rPr>
          <w:b/>
          <w:sz w:val="28"/>
          <w:szCs w:val="28"/>
        </w:rPr>
      </w:pPr>
    </w:p>
    <w:p w14:paraId="0B22CFC3" w14:textId="77777777" w:rsidR="0032455B" w:rsidRDefault="0032455B" w:rsidP="0032455B">
      <w:pPr>
        <w:rPr>
          <w:b/>
          <w:sz w:val="28"/>
          <w:szCs w:val="28"/>
        </w:rPr>
      </w:pPr>
    </w:p>
    <w:p w14:paraId="518928C1" w14:textId="77777777" w:rsidR="0032455B" w:rsidRDefault="0032455B" w:rsidP="0032455B">
      <w:pPr>
        <w:rPr>
          <w:b/>
          <w:sz w:val="28"/>
          <w:szCs w:val="28"/>
        </w:rPr>
      </w:pPr>
    </w:p>
    <w:p w14:paraId="15ED67CE" w14:textId="77777777" w:rsidR="00BE0DBA" w:rsidRDefault="00BE0DBA" w:rsidP="0032455B">
      <w:pPr>
        <w:rPr>
          <w:b/>
          <w:sz w:val="28"/>
          <w:szCs w:val="28"/>
        </w:rPr>
      </w:pPr>
    </w:p>
    <w:p w14:paraId="4FB40EB2" w14:textId="77777777" w:rsidR="0032455B" w:rsidRDefault="0032455B" w:rsidP="0032455B">
      <w:pPr>
        <w:rPr>
          <w:b/>
          <w:sz w:val="28"/>
          <w:szCs w:val="28"/>
        </w:rPr>
      </w:pPr>
    </w:p>
    <w:p w14:paraId="49A499BB" w14:textId="77777777" w:rsidR="0032455B" w:rsidRDefault="0032455B" w:rsidP="0032455B">
      <w:pPr>
        <w:rPr>
          <w:b/>
          <w:sz w:val="28"/>
          <w:szCs w:val="28"/>
        </w:rPr>
      </w:pPr>
    </w:p>
    <w:p w14:paraId="4AAA7752" w14:textId="3BC2B625" w:rsidR="0032455B" w:rsidRDefault="009569C8" w:rsidP="0032455B">
      <w:pPr>
        <w:rPr>
          <w:b/>
          <w:sz w:val="28"/>
          <w:szCs w:val="28"/>
        </w:rPr>
      </w:pPr>
      <w:r>
        <w:rPr>
          <w:b/>
          <w:sz w:val="28"/>
          <w:szCs w:val="28"/>
        </w:rPr>
        <w:lastRenderedPageBreak/>
        <w:br/>
      </w:r>
      <w:r w:rsidR="0032455B">
        <w:rPr>
          <w:b/>
          <w:sz w:val="28"/>
          <w:szCs w:val="28"/>
        </w:rPr>
        <w:t xml:space="preserve">Bijlage A - Inschrijfformulier </w:t>
      </w:r>
    </w:p>
    <w:p w14:paraId="08B05D35" w14:textId="77777777" w:rsidR="0032455B" w:rsidRPr="00FC77AC" w:rsidRDefault="0032455B" w:rsidP="0032455B">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70F47A9D" w14:textId="77777777" w:rsidR="0032455B" w:rsidRPr="0032455B" w:rsidRDefault="0032455B" w:rsidP="0032455B">
      <w:pPr>
        <w:rPr>
          <w:sz w:val="20"/>
          <w:szCs w:val="20"/>
        </w:rPr>
      </w:pPr>
      <w:r w:rsidRPr="0032455B">
        <w:rPr>
          <w:sz w:val="20"/>
          <w:szCs w:val="20"/>
        </w:rPr>
        <w:t>De hierna te noemen Inschrijver,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433"/>
      </w:tblGrid>
      <w:tr w:rsidR="0032455B" w:rsidRPr="0032455B" w14:paraId="6D1A1AF1" w14:textId="77777777" w:rsidTr="0032455B">
        <w:tc>
          <w:tcPr>
            <w:tcW w:w="4503" w:type="dxa"/>
            <w:tcBorders>
              <w:top w:val="single" w:sz="4" w:space="0" w:color="auto"/>
              <w:left w:val="single" w:sz="4" w:space="0" w:color="auto"/>
              <w:bottom w:val="single" w:sz="4" w:space="0" w:color="auto"/>
              <w:right w:val="single" w:sz="4" w:space="0" w:color="auto"/>
            </w:tcBorders>
            <w:shd w:val="clear" w:color="auto" w:fill="D9D9D9"/>
          </w:tcPr>
          <w:p w14:paraId="6E10DA5C" w14:textId="77777777" w:rsidR="0032455B" w:rsidRPr="0032455B" w:rsidRDefault="0032455B" w:rsidP="0032455B">
            <w:pPr>
              <w:spacing w:line="260" w:lineRule="exact"/>
              <w:rPr>
                <w:sz w:val="20"/>
                <w:szCs w:val="20"/>
              </w:rPr>
            </w:pPr>
            <w:r w:rsidRPr="0032455B">
              <w:rPr>
                <w:sz w:val="20"/>
                <w:szCs w:val="20"/>
              </w:rPr>
              <w:t>Officiële naam en rechtsvorm zelfstandige Inschrijver / deelnemer 1:</w:t>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1795E90B" w14:textId="77777777" w:rsidR="0032455B" w:rsidRPr="0032455B" w:rsidRDefault="0032455B" w:rsidP="0032455B">
            <w:pPr>
              <w:spacing w:line="260" w:lineRule="exact"/>
              <w:rPr>
                <w:sz w:val="20"/>
                <w:szCs w:val="20"/>
              </w:rPr>
            </w:pPr>
          </w:p>
        </w:tc>
      </w:tr>
      <w:tr w:rsidR="0032455B" w:rsidRPr="0032455B" w14:paraId="158588C2" w14:textId="77777777" w:rsidTr="0032455B">
        <w:tc>
          <w:tcPr>
            <w:tcW w:w="4503" w:type="dxa"/>
            <w:tcBorders>
              <w:top w:val="single" w:sz="4" w:space="0" w:color="auto"/>
              <w:left w:val="single" w:sz="4" w:space="0" w:color="auto"/>
              <w:bottom w:val="single" w:sz="4" w:space="0" w:color="auto"/>
              <w:right w:val="single" w:sz="4" w:space="0" w:color="auto"/>
            </w:tcBorders>
            <w:shd w:val="clear" w:color="auto" w:fill="D9D9D9"/>
          </w:tcPr>
          <w:p w14:paraId="1D88887D" w14:textId="47436ACF" w:rsidR="0032455B" w:rsidRPr="0032455B" w:rsidRDefault="0032455B" w:rsidP="0032455B">
            <w:pPr>
              <w:spacing w:line="260" w:lineRule="exact"/>
              <w:rPr>
                <w:sz w:val="20"/>
                <w:szCs w:val="20"/>
              </w:rPr>
            </w:pPr>
            <w:r w:rsidRPr="0032455B">
              <w:rPr>
                <w:sz w:val="20"/>
                <w:szCs w:val="20"/>
              </w:rPr>
              <w:t>Officiële naam en rechtsvorm deelnemer 2:</w:t>
            </w:r>
            <w:r w:rsidR="000223AD">
              <w:rPr>
                <w:sz w:val="20"/>
                <w:szCs w:val="20"/>
              </w:rPr>
              <w:br/>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19E8DD7B" w14:textId="77777777" w:rsidR="0032455B" w:rsidRPr="0032455B" w:rsidRDefault="0032455B" w:rsidP="0032455B">
            <w:pPr>
              <w:spacing w:line="260" w:lineRule="exact"/>
              <w:rPr>
                <w:sz w:val="20"/>
                <w:szCs w:val="20"/>
              </w:rPr>
            </w:pPr>
          </w:p>
        </w:tc>
      </w:tr>
    </w:tbl>
    <w:p w14:paraId="3EDC427C" w14:textId="5E8E9F16" w:rsidR="0032455B" w:rsidRPr="0032455B" w:rsidRDefault="0032455B" w:rsidP="0032455B">
      <w:pPr>
        <w:rPr>
          <w:b/>
          <w:sz w:val="20"/>
          <w:szCs w:val="20"/>
        </w:rPr>
      </w:pPr>
    </w:p>
    <w:p w14:paraId="22EF57E1" w14:textId="7469B85D" w:rsidR="0032455B" w:rsidRPr="0032455B" w:rsidRDefault="0032455B" w:rsidP="0032455B">
      <w:pPr>
        <w:widowControl w:val="0"/>
        <w:numPr>
          <w:ilvl w:val="0"/>
          <w:numId w:val="39"/>
        </w:numPr>
        <w:spacing w:after="0" w:line="280" w:lineRule="atLeast"/>
        <w:rPr>
          <w:sz w:val="20"/>
          <w:szCs w:val="20"/>
        </w:rPr>
      </w:pPr>
      <w:r w:rsidRPr="0032455B">
        <w:rPr>
          <w:sz w:val="20"/>
          <w:szCs w:val="20"/>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r w:rsidR="000223AD">
        <w:rPr>
          <w:sz w:val="20"/>
          <w:szCs w:val="20"/>
        </w:rPr>
        <w:br/>
      </w:r>
    </w:p>
    <w:p w14:paraId="530B1B7E" w14:textId="3ED11E17" w:rsidR="0032455B" w:rsidRPr="0032455B" w:rsidRDefault="0032455B" w:rsidP="0032455B">
      <w:pPr>
        <w:widowControl w:val="0"/>
        <w:numPr>
          <w:ilvl w:val="0"/>
          <w:numId w:val="39"/>
        </w:numPr>
        <w:spacing w:after="0" w:line="280" w:lineRule="atLeast"/>
        <w:rPr>
          <w:sz w:val="20"/>
          <w:szCs w:val="20"/>
        </w:rPr>
      </w:pPr>
      <w:r w:rsidRPr="0032455B">
        <w:rPr>
          <w:sz w:val="20"/>
          <w:szCs w:val="20"/>
        </w:rPr>
        <w:t>Zal op verzoek van Marsh B.V. binnen 7</w:t>
      </w:r>
      <w:r w:rsidRPr="0032455B">
        <w:rPr>
          <w:b/>
          <w:sz w:val="20"/>
          <w:szCs w:val="20"/>
        </w:rPr>
        <w:t xml:space="preserve"> </w:t>
      </w:r>
      <w:r w:rsidRPr="0032455B">
        <w:rPr>
          <w:sz w:val="20"/>
          <w:szCs w:val="20"/>
        </w:rPr>
        <w:t>kalenderdagen de bewijsstukken als vermeld in het hoofdstuk ‘Uitsluitingsgronden en minimale Geschiktheidseisen’ overleggen</w:t>
      </w:r>
      <w:r w:rsidR="000223AD">
        <w:rPr>
          <w:sz w:val="20"/>
          <w:szCs w:val="20"/>
        </w:rPr>
        <w:t>;</w:t>
      </w:r>
      <w:r w:rsidR="000223AD">
        <w:rPr>
          <w:sz w:val="20"/>
          <w:szCs w:val="20"/>
        </w:rPr>
        <w:br/>
      </w:r>
      <w:r w:rsidRPr="0032455B">
        <w:rPr>
          <w:sz w:val="20"/>
          <w:szCs w:val="20"/>
        </w:rPr>
        <w:t xml:space="preserve"> </w:t>
      </w:r>
    </w:p>
    <w:p w14:paraId="6C2A98EC" w14:textId="3C06C459" w:rsidR="0032455B" w:rsidRPr="0032455B" w:rsidRDefault="0032455B" w:rsidP="0032455B">
      <w:pPr>
        <w:widowControl w:val="0"/>
        <w:numPr>
          <w:ilvl w:val="0"/>
          <w:numId w:val="37"/>
        </w:numPr>
        <w:spacing w:after="0" w:line="280" w:lineRule="atLeast"/>
        <w:rPr>
          <w:sz w:val="20"/>
          <w:szCs w:val="20"/>
        </w:rPr>
      </w:pPr>
      <w:r w:rsidRPr="0032455B">
        <w:rPr>
          <w:sz w:val="20"/>
          <w:szCs w:val="20"/>
        </w:rPr>
        <w:t>Verklaart dat Inschrijver zonder enig voorbehoud voldoet aan de eisen aan de opdracht als gesteld in de Uitnodiging tot inschrijving</w:t>
      </w:r>
      <w:r w:rsidR="000223AD">
        <w:rPr>
          <w:sz w:val="20"/>
          <w:szCs w:val="20"/>
        </w:rPr>
        <w:t>;</w:t>
      </w:r>
      <w:r w:rsidR="000223AD">
        <w:rPr>
          <w:sz w:val="20"/>
          <w:szCs w:val="20"/>
        </w:rPr>
        <w:br/>
      </w:r>
      <w:r w:rsidRPr="0032455B">
        <w:rPr>
          <w:sz w:val="20"/>
          <w:szCs w:val="20"/>
        </w:rPr>
        <w:t xml:space="preserve"> </w:t>
      </w:r>
    </w:p>
    <w:p w14:paraId="39398202" w14:textId="7CAD0C23" w:rsidR="0032455B" w:rsidRPr="0032455B" w:rsidRDefault="0032455B" w:rsidP="0032455B">
      <w:pPr>
        <w:widowControl w:val="0"/>
        <w:numPr>
          <w:ilvl w:val="0"/>
          <w:numId w:val="38"/>
        </w:numPr>
        <w:spacing w:after="0" w:line="280" w:lineRule="atLeast"/>
        <w:rPr>
          <w:sz w:val="20"/>
          <w:szCs w:val="20"/>
        </w:rPr>
      </w:pPr>
      <w:r w:rsidRPr="0032455B">
        <w:rPr>
          <w:sz w:val="20"/>
          <w:szCs w:val="20"/>
        </w:rPr>
        <w:t>Gaat onvoorwaardelijk akkoord met alle bepalingen als gesteld in de Uitnodiging tot inschrijving voor deze aanbesteding</w:t>
      </w:r>
      <w:r w:rsidR="000223AD">
        <w:rPr>
          <w:sz w:val="20"/>
          <w:szCs w:val="20"/>
        </w:rPr>
        <w:t>;</w:t>
      </w:r>
      <w:r w:rsidR="000223AD">
        <w:rPr>
          <w:sz w:val="20"/>
          <w:szCs w:val="20"/>
        </w:rPr>
        <w:br/>
      </w:r>
    </w:p>
    <w:p w14:paraId="5E848FAC" w14:textId="77777777" w:rsidR="009569C8" w:rsidRPr="002B07B4" w:rsidRDefault="0032455B" w:rsidP="009569C8">
      <w:pPr>
        <w:widowControl w:val="0"/>
        <w:numPr>
          <w:ilvl w:val="0"/>
          <w:numId w:val="37"/>
        </w:numPr>
        <w:spacing w:after="0" w:line="280" w:lineRule="atLeast"/>
        <w:rPr>
          <w:sz w:val="20"/>
        </w:rPr>
      </w:pPr>
      <w:r w:rsidRPr="0032455B">
        <w:rPr>
          <w:sz w:val="20"/>
          <w:szCs w:val="20"/>
        </w:rPr>
        <w:t xml:space="preserve">Schrijft in </w:t>
      </w:r>
      <w:r w:rsidR="00D01CE1">
        <w:rPr>
          <w:sz w:val="20"/>
          <w:szCs w:val="20"/>
        </w:rPr>
        <w:t>als:</w:t>
      </w:r>
      <w:r w:rsidR="009569C8">
        <w:rPr>
          <w:sz w:val="20"/>
          <w:szCs w:val="20"/>
        </w:rPr>
        <w:br/>
      </w:r>
      <w:r w:rsidR="009569C8" w:rsidRPr="002B07B4">
        <w:rPr>
          <w:sz w:val="20"/>
        </w:rPr>
        <w:t xml:space="preserve">O </w:t>
      </w:r>
      <w:r w:rsidR="009569C8" w:rsidRPr="002B07B4">
        <w:rPr>
          <w:sz w:val="20"/>
        </w:rPr>
        <w:tab/>
        <w:t>Leidende verzekeraar (in co-assurantie) voor</w:t>
      </w:r>
      <w:r w:rsidR="009569C8">
        <w:rPr>
          <w:sz w:val="20"/>
        </w:rPr>
        <w:t>:</w:t>
      </w:r>
      <w:r w:rsidR="009569C8">
        <w:rPr>
          <w:sz w:val="20"/>
        </w:rPr>
        <w:tab/>
      </w:r>
      <w:r w:rsidR="009569C8">
        <w:rPr>
          <w:sz w:val="20"/>
        </w:rPr>
        <w:tab/>
      </w:r>
      <w:r w:rsidR="009569C8">
        <w:rPr>
          <w:sz w:val="20"/>
        </w:rPr>
        <w:tab/>
        <w:t>aandeel:</w:t>
      </w:r>
      <w:r w:rsidR="009569C8">
        <w:rPr>
          <w:sz w:val="20"/>
        </w:rPr>
        <w:tab/>
      </w:r>
      <w:r w:rsidR="009569C8" w:rsidRPr="002B07B4">
        <w:rPr>
          <w:sz w:val="20"/>
        </w:rPr>
        <w:t>…….%</w:t>
      </w:r>
    </w:p>
    <w:p w14:paraId="1E88A1B6" w14:textId="77777777" w:rsidR="009569C8" w:rsidRPr="002B07B4" w:rsidRDefault="009569C8" w:rsidP="009569C8">
      <w:pPr>
        <w:widowControl w:val="0"/>
        <w:spacing w:after="0" w:line="280" w:lineRule="atLeast"/>
        <w:ind w:left="360" w:firstLine="360"/>
        <w:rPr>
          <w:sz w:val="20"/>
        </w:rPr>
      </w:pPr>
      <w:r w:rsidRPr="002B07B4">
        <w:rPr>
          <w:sz w:val="20"/>
        </w:rPr>
        <w:t xml:space="preserve">O </w:t>
      </w:r>
      <w:r w:rsidRPr="002B07B4">
        <w:rPr>
          <w:sz w:val="20"/>
        </w:rPr>
        <w:tab/>
        <w:t>Volgverzekeraar (in co-assurantie) voor</w:t>
      </w:r>
      <w:r>
        <w:rPr>
          <w:sz w:val="20"/>
        </w:rPr>
        <w:t>:</w:t>
      </w:r>
      <w:r>
        <w:rPr>
          <w:sz w:val="20"/>
        </w:rPr>
        <w:tab/>
      </w:r>
      <w:r>
        <w:rPr>
          <w:sz w:val="20"/>
        </w:rPr>
        <w:tab/>
      </w:r>
      <w:r>
        <w:rPr>
          <w:sz w:val="20"/>
        </w:rPr>
        <w:tab/>
      </w:r>
      <w:r>
        <w:rPr>
          <w:sz w:val="20"/>
        </w:rPr>
        <w:tab/>
      </w:r>
      <w:r>
        <w:rPr>
          <w:sz w:val="20"/>
        </w:rPr>
        <w:tab/>
        <w:t>aandeel:</w:t>
      </w:r>
      <w:r>
        <w:rPr>
          <w:sz w:val="20"/>
        </w:rPr>
        <w:tab/>
        <w:t>…….</w:t>
      </w:r>
      <w:r w:rsidRPr="002B07B4">
        <w:rPr>
          <w:sz w:val="20"/>
        </w:rPr>
        <w:t xml:space="preserve">% </w:t>
      </w:r>
    </w:p>
    <w:p w14:paraId="7AB08FFE" w14:textId="77777777" w:rsidR="009569C8" w:rsidRDefault="009569C8" w:rsidP="009569C8">
      <w:pPr>
        <w:widowControl w:val="0"/>
        <w:spacing w:after="0" w:line="280" w:lineRule="atLeast"/>
        <w:ind w:left="720"/>
      </w:pPr>
    </w:p>
    <w:tbl>
      <w:tblPr>
        <w:tblStyle w:val="TableGrid"/>
        <w:tblW w:w="0" w:type="auto"/>
        <w:tblInd w:w="720" w:type="dxa"/>
        <w:tblLook w:val="04A0" w:firstRow="1" w:lastRow="0" w:firstColumn="1" w:lastColumn="0" w:noHBand="0" w:noVBand="1"/>
      </w:tblPr>
      <w:tblGrid>
        <w:gridCol w:w="2092"/>
        <w:gridCol w:w="2130"/>
        <w:gridCol w:w="2131"/>
        <w:gridCol w:w="2131"/>
      </w:tblGrid>
      <w:tr w:rsidR="009569C8" w14:paraId="1FD84936" w14:textId="77777777" w:rsidTr="009569C8">
        <w:tc>
          <w:tcPr>
            <w:tcW w:w="2344" w:type="dxa"/>
            <w:shd w:val="clear" w:color="auto" w:fill="002C77" w:themeFill="accent1"/>
          </w:tcPr>
          <w:p w14:paraId="6290EB0C" w14:textId="77777777" w:rsidR="009569C8" w:rsidRPr="009569C8" w:rsidRDefault="009569C8" w:rsidP="001C0A9B">
            <w:pPr>
              <w:widowControl w:val="0"/>
              <w:spacing w:line="280" w:lineRule="atLeast"/>
              <w:rPr>
                <w:color w:val="FFFFFF" w:themeColor="background1"/>
                <w:sz w:val="18"/>
                <w:szCs w:val="18"/>
              </w:rPr>
            </w:pPr>
            <w:r w:rsidRPr="009569C8">
              <w:rPr>
                <w:color w:val="FFFFFF" w:themeColor="background1"/>
                <w:sz w:val="18"/>
                <w:szCs w:val="18"/>
              </w:rPr>
              <w:t xml:space="preserve">Eigen risico  </w:t>
            </w:r>
          </w:p>
        </w:tc>
        <w:tc>
          <w:tcPr>
            <w:tcW w:w="2344" w:type="dxa"/>
            <w:shd w:val="clear" w:color="auto" w:fill="002C77" w:themeFill="accent1"/>
          </w:tcPr>
          <w:p w14:paraId="6C961B3A" w14:textId="77777777" w:rsidR="009569C8" w:rsidRPr="009569C8" w:rsidRDefault="009569C8" w:rsidP="001C0A9B">
            <w:pPr>
              <w:widowControl w:val="0"/>
              <w:spacing w:line="280" w:lineRule="atLeast"/>
              <w:jc w:val="center"/>
              <w:rPr>
                <w:color w:val="FFFFFF" w:themeColor="background1"/>
                <w:sz w:val="18"/>
                <w:szCs w:val="18"/>
              </w:rPr>
            </w:pPr>
            <w:r w:rsidRPr="009569C8">
              <w:rPr>
                <w:color w:val="FFFFFF" w:themeColor="background1"/>
                <w:sz w:val="18"/>
                <w:szCs w:val="18"/>
              </w:rPr>
              <w:t>Optie 1</w:t>
            </w:r>
          </w:p>
        </w:tc>
        <w:tc>
          <w:tcPr>
            <w:tcW w:w="2345" w:type="dxa"/>
            <w:shd w:val="clear" w:color="auto" w:fill="002C77" w:themeFill="accent1"/>
          </w:tcPr>
          <w:p w14:paraId="559F612D" w14:textId="77777777" w:rsidR="009569C8" w:rsidRPr="009569C8" w:rsidRDefault="009569C8" w:rsidP="001C0A9B">
            <w:pPr>
              <w:widowControl w:val="0"/>
              <w:spacing w:line="280" w:lineRule="atLeast"/>
              <w:jc w:val="center"/>
              <w:rPr>
                <w:color w:val="FFFFFF" w:themeColor="background1"/>
                <w:sz w:val="18"/>
                <w:szCs w:val="18"/>
              </w:rPr>
            </w:pPr>
            <w:r w:rsidRPr="009569C8">
              <w:rPr>
                <w:color w:val="FFFFFF" w:themeColor="background1"/>
                <w:sz w:val="18"/>
                <w:szCs w:val="18"/>
              </w:rPr>
              <w:t>Optie 2</w:t>
            </w:r>
          </w:p>
        </w:tc>
        <w:tc>
          <w:tcPr>
            <w:tcW w:w="2345" w:type="dxa"/>
            <w:shd w:val="clear" w:color="auto" w:fill="002C77" w:themeFill="accent1"/>
          </w:tcPr>
          <w:p w14:paraId="5E5FE4C5" w14:textId="77777777" w:rsidR="009569C8" w:rsidRPr="009569C8" w:rsidRDefault="009569C8" w:rsidP="001C0A9B">
            <w:pPr>
              <w:widowControl w:val="0"/>
              <w:spacing w:line="280" w:lineRule="atLeast"/>
              <w:jc w:val="center"/>
              <w:rPr>
                <w:color w:val="FFFFFF" w:themeColor="background1"/>
                <w:sz w:val="18"/>
                <w:szCs w:val="18"/>
              </w:rPr>
            </w:pPr>
            <w:r w:rsidRPr="009569C8">
              <w:rPr>
                <w:color w:val="FFFFFF" w:themeColor="background1"/>
                <w:sz w:val="18"/>
                <w:szCs w:val="18"/>
              </w:rPr>
              <w:t>Optie 3</w:t>
            </w:r>
          </w:p>
        </w:tc>
      </w:tr>
      <w:tr w:rsidR="009569C8" w14:paraId="4331FA0F" w14:textId="77777777" w:rsidTr="001C0A9B">
        <w:tc>
          <w:tcPr>
            <w:tcW w:w="2344" w:type="dxa"/>
          </w:tcPr>
          <w:p w14:paraId="477D68D2" w14:textId="77777777" w:rsidR="009569C8" w:rsidRPr="002B07B4" w:rsidRDefault="009569C8" w:rsidP="001C0A9B">
            <w:pPr>
              <w:widowControl w:val="0"/>
              <w:spacing w:line="280" w:lineRule="atLeast"/>
              <w:rPr>
                <w:sz w:val="18"/>
                <w:szCs w:val="18"/>
              </w:rPr>
            </w:pPr>
            <w:r w:rsidRPr="002B07B4">
              <w:rPr>
                <w:sz w:val="18"/>
                <w:szCs w:val="18"/>
              </w:rPr>
              <w:t>Sectie I</w:t>
            </w:r>
          </w:p>
        </w:tc>
        <w:tc>
          <w:tcPr>
            <w:tcW w:w="2344" w:type="dxa"/>
          </w:tcPr>
          <w:p w14:paraId="312B0FB7"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20.000,00</w:t>
            </w:r>
          </w:p>
        </w:tc>
        <w:tc>
          <w:tcPr>
            <w:tcW w:w="2345" w:type="dxa"/>
          </w:tcPr>
          <w:p w14:paraId="5C06A7A3"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20.000,00</w:t>
            </w:r>
          </w:p>
        </w:tc>
        <w:tc>
          <w:tcPr>
            <w:tcW w:w="2345" w:type="dxa"/>
          </w:tcPr>
          <w:p w14:paraId="0659EEFC"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20.000,00</w:t>
            </w:r>
          </w:p>
        </w:tc>
      </w:tr>
      <w:tr w:rsidR="009569C8" w14:paraId="0080AF2D" w14:textId="77777777" w:rsidTr="009569C8">
        <w:tc>
          <w:tcPr>
            <w:tcW w:w="2344" w:type="dxa"/>
            <w:shd w:val="clear" w:color="auto" w:fill="D9D9D9" w:themeFill="background1" w:themeFillShade="D9"/>
          </w:tcPr>
          <w:p w14:paraId="6F52FA59" w14:textId="77777777" w:rsidR="009569C8" w:rsidRPr="002B07B4" w:rsidRDefault="009569C8" w:rsidP="001C0A9B">
            <w:pPr>
              <w:widowControl w:val="0"/>
              <w:spacing w:line="280" w:lineRule="atLeast"/>
              <w:rPr>
                <w:sz w:val="18"/>
                <w:szCs w:val="18"/>
              </w:rPr>
            </w:pPr>
            <w:r w:rsidRPr="002B07B4">
              <w:rPr>
                <w:sz w:val="18"/>
                <w:szCs w:val="18"/>
              </w:rPr>
              <w:t>Sectie II</w:t>
            </w:r>
          </w:p>
        </w:tc>
        <w:tc>
          <w:tcPr>
            <w:tcW w:w="2344" w:type="dxa"/>
            <w:shd w:val="clear" w:color="auto" w:fill="D9D9D9" w:themeFill="background1" w:themeFillShade="D9"/>
          </w:tcPr>
          <w:p w14:paraId="5D5B0D8F"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5.000,00</w:t>
            </w:r>
          </w:p>
        </w:tc>
        <w:tc>
          <w:tcPr>
            <w:tcW w:w="2345" w:type="dxa"/>
            <w:shd w:val="clear" w:color="auto" w:fill="D9D9D9" w:themeFill="background1" w:themeFillShade="D9"/>
          </w:tcPr>
          <w:p w14:paraId="09241014"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7.500,00</w:t>
            </w:r>
          </w:p>
        </w:tc>
        <w:tc>
          <w:tcPr>
            <w:tcW w:w="2345" w:type="dxa"/>
            <w:shd w:val="clear" w:color="auto" w:fill="D9D9D9" w:themeFill="background1" w:themeFillShade="D9"/>
          </w:tcPr>
          <w:p w14:paraId="47897CAC"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 xml:space="preserve">10.000,00 </w:t>
            </w:r>
          </w:p>
        </w:tc>
      </w:tr>
      <w:tr w:rsidR="009569C8" w14:paraId="2DB5A990" w14:textId="77777777" w:rsidTr="001C0A9B">
        <w:tc>
          <w:tcPr>
            <w:tcW w:w="2344" w:type="dxa"/>
          </w:tcPr>
          <w:p w14:paraId="63CCF8E8" w14:textId="77777777" w:rsidR="009569C8" w:rsidRPr="002B07B4" w:rsidRDefault="009569C8" w:rsidP="001C0A9B">
            <w:pPr>
              <w:widowControl w:val="0"/>
              <w:spacing w:line="280" w:lineRule="atLeast"/>
              <w:rPr>
                <w:sz w:val="18"/>
                <w:szCs w:val="18"/>
              </w:rPr>
            </w:pPr>
            <w:r w:rsidRPr="002B07B4">
              <w:rPr>
                <w:sz w:val="18"/>
                <w:szCs w:val="18"/>
              </w:rPr>
              <w:t>Sectie III</w:t>
            </w:r>
          </w:p>
        </w:tc>
        <w:tc>
          <w:tcPr>
            <w:tcW w:w="2344" w:type="dxa"/>
          </w:tcPr>
          <w:p w14:paraId="4975D8E3"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5.000,00</w:t>
            </w:r>
          </w:p>
        </w:tc>
        <w:tc>
          <w:tcPr>
            <w:tcW w:w="2345" w:type="dxa"/>
          </w:tcPr>
          <w:p w14:paraId="490E6464"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5.000,00</w:t>
            </w:r>
          </w:p>
        </w:tc>
        <w:tc>
          <w:tcPr>
            <w:tcW w:w="2345" w:type="dxa"/>
          </w:tcPr>
          <w:p w14:paraId="482E27B2"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5.000,00</w:t>
            </w:r>
          </w:p>
        </w:tc>
      </w:tr>
      <w:tr w:rsidR="009569C8" w14:paraId="0942515A" w14:textId="77777777" w:rsidTr="001C0A9B">
        <w:tc>
          <w:tcPr>
            <w:tcW w:w="2344" w:type="dxa"/>
          </w:tcPr>
          <w:p w14:paraId="2D36C13F" w14:textId="77777777" w:rsidR="009569C8" w:rsidRPr="002B07B4" w:rsidRDefault="009569C8" w:rsidP="001C0A9B">
            <w:pPr>
              <w:widowControl w:val="0"/>
              <w:spacing w:line="280" w:lineRule="atLeast"/>
              <w:rPr>
                <w:sz w:val="18"/>
                <w:szCs w:val="18"/>
              </w:rPr>
            </w:pPr>
            <w:r w:rsidRPr="002B07B4">
              <w:rPr>
                <w:sz w:val="18"/>
                <w:szCs w:val="18"/>
              </w:rPr>
              <w:t>Sectie IV</w:t>
            </w:r>
          </w:p>
        </w:tc>
        <w:tc>
          <w:tcPr>
            <w:tcW w:w="2344" w:type="dxa"/>
          </w:tcPr>
          <w:p w14:paraId="28A04FC0"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 xml:space="preserve">250,00 </w:t>
            </w:r>
          </w:p>
        </w:tc>
        <w:tc>
          <w:tcPr>
            <w:tcW w:w="2345" w:type="dxa"/>
          </w:tcPr>
          <w:p w14:paraId="292045A1"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250,00</w:t>
            </w:r>
          </w:p>
        </w:tc>
        <w:tc>
          <w:tcPr>
            <w:tcW w:w="2345" w:type="dxa"/>
          </w:tcPr>
          <w:p w14:paraId="561BF2E6"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250,00</w:t>
            </w:r>
          </w:p>
        </w:tc>
      </w:tr>
      <w:tr w:rsidR="009569C8" w14:paraId="73FBBC8F" w14:textId="77777777" w:rsidTr="001C0A9B">
        <w:tc>
          <w:tcPr>
            <w:tcW w:w="2344" w:type="dxa"/>
          </w:tcPr>
          <w:p w14:paraId="50379D78" w14:textId="77777777" w:rsidR="009569C8" w:rsidRPr="002B07B4" w:rsidRDefault="009569C8" w:rsidP="001C0A9B">
            <w:pPr>
              <w:widowControl w:val="0"/>
              <w:spacing w:line="280" w:lineRule="atLeast"/>
              <w:rPr>
                <w:sz w:val="18"/>
                <w:szCs w:val="18"/>
              </w:rPr>
            </w:pPr>
            <w:r w:rsidRPr="002B07B4">
              <w:rPr>
                <w:sz w:val="18"/>
                <w:szCs w:val="18"/>
              </w:rPr>
              <w:t>Sectie V</w:t>
            </w:r>
          </w:p>
        </w:tc>
        <w:tc>
          <w:tcPr>
            <w:tcW w:w="2344" w:type="dxa"/>
          </w:tcPr>
          <w:p w14:paraId="00A0F225"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5.000,00</w:t>
            </w:r>
          </w:p>
        </w:tc>
        <w:tc>
          <w:tcPr>
            <w:tcW w:w="2345" w:type="dxa"/>
          </w:tcPr>
          <w:p w14:paraId="397617FC"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5.000,00</w:t>
            </w:r>
          </w:p>
        </w:tc>
        <w:tc>
          <w:tcPr>
            <w:tcW w:w="2345" w:type="dxa"/>
          </w:tcPr>
          <w:p w14:paraId="0282EE47" w14:textId="77777777" w:rsidR="009569C8" w:rsidRPr="002B07B4" w:rsidRDefault="009569C8" w:rsidP="001C0A9B">
            <w:pPr>
              <w:widowControl w:val="0"/>
              <w:spacing w:line="280" w:lineRule="atLeast"/>
              <w:rPr>
                <w:sz w:val="18"/>
                <w:szCs w:val="18"/>
              </w:rPr>
            </w:pPr>
            <w:r w:rsidRPr="002B07B4">
              <w:rPr>
                <w:sz w:val="18"/>
                <w:szCs w:val="18"/>
              </w:rPr>
              <w:t xml:space="preserve">EUR   </w:t>
            </w:r>
            <w:r>
              <w:rPr>
                <w:sz w:val="18"/>
                <w:szCs w:val="18"/>
              </w:rPr>
              <w:t xml:space="preserve">            </w:t>
            </w:r>
            <w:r w:rsidRPr="002B07B4">
              <w:rPr>
                <w:sz w:val="18"/>
                <w:szCs w:val="18"/>
              </w:rPr>
              <w:t xml:space="preserve">5.000,00 </w:t>
            </w:r>
          </w:p>
        </w:tc>
      </w:tr>
      <w:tr w:rsidR="009569C8" w14:paraId="158D9000" w14:textId="77777777" w:rsidTr="001C0A9B">
        <w:tc>
          <w:tcPr>
            <w:tcW w:w="2344" w:type="dxa"/>
            <w:shd w:val="clear" w:color="auto" w:fill="DDDDDD" w:themeFill="text2" w:themeFillTint="33"/>
          </w:tcPr>
          <w:p w14:paraId="1B7D9E95" w14:textId="77777777" w:rsidR="009569C8" w:rsidRPr="002B07B4" w:rsidRDefault="009569C8" w:rsidP="001C0A9B">
            <w:pPr>
              <w:widowControl w:val="0"/>
              <w:spacing w:line="280" w:lineRule="atLeast"/>
              <w:rPr>
                <w:sz w:val="18"/>
                <w:szCs w:val="18"/>
              </w:rPr>
            </w:pPr>
            <w:r>
              <w:rPr>
                <w:sz w:val="18"/>
                <w:szCs w:val="18"/>
              </w:rPr>
              <w:t xml:space="preserve">Bruto Premie </w:t>
            </w:r>
          </w:p>
        </w:tc>
        <w:tc>
          <w:tcPr>
            <w:tcW w:w="2344" w:type="dxa"/>
            <w:shd w:val="clear" w:color="auto" w:fill="DDDDDD" w:themeFill="text2" w:themeFillTint="33"/>
          </w:tcPr>
          <w:p w14:paraId="3D39826F" w14:textId="77777777" w:rsidR="009569C8" w:rsidRPr="002B07B4" w:rsidRDefault="009569C8" w:rsidP="001C0A9B">
            <w:pPr>
              <w:widowControl w:val="0"/>
              <w:spacing w:line="280" w:lineRule="atLeast"/>
              <w:jc w:val="center"/>
              <w:rPr>
                <w:sz w:val="18"/>
                <w:szCs w:val="18"/>
              </w:rPr>
            </w:pPr>
            <w:r>
              <w:rPr>
                <w:sz w:val="18"/>
                <w:szCs w:val="18"/>
              </w:rPr>
              <w:t>….,… o/</w:t>
            </w:r>
            <w:proofErr w:type="spellStart"/>
            <w:r>
              <w:rPr>
                <w:sz w:val="18"/>
                <w:szCs w:val="18"/>
              </w:rPr>
              <w:t>oo</w:t>
            </w:r>
            <w:proofErr w:type="spellEnd"/>
          </w:p>
        </w:tc>
        <w:tc>
          <w:tcPr>
            <w:tcW w:w="2345" w:type="dxa"/>
            <w:shd w:val="clear" w:color="auto" w:fill="DDDDDD" w:themeFill="text2" w:themeFillTint="33"/>
          </w:tcPr>
          <w:p w14:paraId="624DC107" w14:textId="77777777" w:rsidR="009569C8" w:rsidRPr="002B07B4" w:rsidRDefault="009569C8" w:rsidP="001C0A9B">
            <w:pPr>
              <w:widowControl w:val="0"/>
              <w:spacing w:line="280" w:lineRule="atLeast"/>
              <w:jc w:val="center"/>
              <w:rPr>
                <w:sz w:val="18"/>
                <w:szCs w:val="18"/>
              </w:rPr>
            </w:pPr>
            <w:r>
              <w:rPr>
                <w:sz w:val="18"/>
                <w:szCs w:val="18"/>
              </w:rPr>
              <w:t>….,… o/</w:t>
            </w:r>
            <w:proofErr w:type="spellStart"/>
            <w:r>
              <w:rPr>
                <w:sz w:val="18"/>
                <w:szCs w:val="18"/>
              </w:rPr>
              <w:t>oo</w:t>
            </w:r>
            <w:proofErr w:type="spellEnd"/>
          </w:p>
        </w:tc>
        <w:tc>
          <w:tcPr>
            <w:tcW w:w="2345" w:type="dxa"/>
            <w:shd w:val="clear" w:color="auto" w:fill="DDDDDD" w:themeFill="text2" w:themeFillTint="33"/>
          </w:tcPr>
          <w:p w14:paraId="5BF3082D" w14:textId="77777777" w:rsidR="009569C8" w:rsidRPr="002B07B4" w:rsidRDefault="009569C8" w:rsidP="001C0A9B">
            <w:pPr>
              <w:widowControl w:val="0"/>
              <w:spacing w:line="280" w:lineRule="atLeast"/>
              <w:jc w:val="center"/>
              <w:rPr>
                <w:sz w:val="18"/>
                <w:szCs w:val="18"/>
              </w:rPr>
            </w:pPr>
            <w:r>
              <w:rPr>
                <w:sz w:val="18"/>
                <w:szCs w:val="18"/>
              </w:rPr>
              <w:t>….,… o/</w:t>
            </w:r>
            <w:proofErr w:type="spellStart"/>
            <w:r>
              <w:rPr>
                <w:sz w:val="18"/>
                <w:szCs w:val="18"/>
              </w:rPr>
              <w:t>oo</w:t>
            </w:r>
            <w:proofErr w:type="spellEnd"/>
          </w:p>
        </w:tc>
      </w:tr>
    </w:tbl>
    <w:p w14:paraId="72DA07D2" w14:textId="77777777" w:rsidR="009569C8" w:rsidRDefault="009569C8" w:rsidP="009569C8">
      <w:pPr>
        <w:widowControl w:val="0"/>
        <w:spacing w:after="0" w:line="280" w:lineRule="atLeast"/>
        <w:ind w:left="720"/>
      </w:pPr>
    </w:p>
    <w:p w14:paraId="316AE97E" w14:textId="77777777" w:rsidR="009569C8" w:rsidRPr="00C13C65" w:rsidRDefault="009569C8" w:rsidP="009569C8">
      <w:pPr>
        <w:widowControl w:val="0"/>
        <w:spacing w:after="0" w:line="280" w:lineRule="atLeast"/>
        <w:ind w:left="720"/>
        <w:rPr>
          <w:sz w:val="20"/>
        </w:rPr>
      </w:pPr>
      <w:r w:rsidRPr="00C13C65">
        <w:rPr>
          <w:sz w:val="20"/>
        </w:rPr>
        <w:t>- Verzekeraars dienen bij de vaststelling van de premie rekening te houden met 17,5%</w:t>
      </w:r>
      <w:r w:rsidRPr="00C13C65">
        <w:rPr>
          <w:sz w:val="20"/>
        </w:rPr>
        <w:br/>
        <w:t xml:space="preserve">  courtage.   </w:t>
      </w:r>
    </w:p>
    <w:p w14:paraId="6E627ADE" w14:textId="1FE64CDA" w:rsidR="009569C8" w:rsidRPr="009569C8" w:rsidRDefault="009569C8" w:rsidP="009569C8">
      <w:pPr>
        <w:autoSpaceDE w:val="0"/>
        <w:autoSpaceDN w:val="0"/>
        <w:adjustRightInd w:val="0"/>
        <w:spacing w:after="0" w:line="240" w:lineRule="auto"/>
        <w:rPr>
          <w:sz w:val="20"/>
          <w:szCs w:val="20"/>
        </w:rPr>
      </w:pPr>
      <w:r>
        <w:rPr>
          <w:sz w:val="20"/>
          <w:szCs w:val="20"/>
        </w:rPr>
        <w:br/>
      </w:r>
      <w:r w:rsidRPr="009569C8">
        <w:rPr>
          <w:sz w:val="20"/>
          <w:szCs w:val="20"/>
        </w:rPr>
        <w:t xml:space="preserve">Zoals u in het Programma van Eisen kunt lezen, wordt u verzocht om via </w:t>
      </w:r>
      <w:r>
        <w:rPr>
          <w:sz w:val="20"/>
          <w:szCs w:val="20"/>
        </w:rPr>
        <w:t xml:space="preserve">dit </w:t>
      </w:r>
      <w:r w:rsidRPr="009569C8">
        <w:rPr>
          <w:sz w:val="20"/>
          <w:szCs w:val="20"/>
        </w:rPr>
        <w:t>Inschrijfformulier (Bijlage A) de premie te offreren bij een drietal opties. Deze opties hebben betrekking op het eigen risico Sectie II (aansprakelijkheid).</w:t>
      </w:r>
      <w:r>
        <w:rPr>
          <w:sz w:val="20"/>
          <w:szCs w:val="20"/>
        </w:rPr>
        <w:t xml:space="preserve"> </w:t>
      </w:r>
      <w:r w:rsidRPr="009569C8">
        <w:rPr>
          <w:sz w:val="20"/>
          <w:szCs w:val="20"/>
        </w:rPr>
        <w:t>Het staat de Aanbestedende dienst vrij om, zonder verdere motivatie, te kiezen voor de in haar ogen meest gunstige optie en de daarbij horende laagste prijs.</w:t>
      </w:r>
      <w:r w:rsidRPr="009569C8">
        <w:rPr>
          <w:b/>
          <w:sz w:val="20"/>
          <w:szCs w:val="20"/>
        </w:rPr>
        <w:t xml:space="preserve"> </w:t>
      </w:r>
      <w:r w:rsidRPr="009569C8">
        <w:rPr>
          <w:sz w:val="20"/>
          <w:szCs w:val="20"/>
        </w:rPr>
        <w:t xml:space="preserve">Inschrijvers zullen zich hieraan confirmeren.  </w:t>
      </w:r>
    </w:p>
    <w:p w14:paraId="412AA425" w14:textId="6EEE2CEE" w:rsidR="000223AD" w:rsidRPr="00D771D5" w:rsidRDefault="000223AD" w:rsidP="000223AD">
      <w:pPr>
        <w:rPr>
          <w:sz w:val="20"/>
          <w:szCs w:val="20"/>
        </w:rPr>
      </w:pPr>
      <w:r w:rsidRPr="00D771D5">
        <w:rPr>
          <w:sz w:val="20"/>
          <w:szCs w:val="20"/>
        </w:rPr>
        <w:lastRenderedPageBreak/>
        <w:t>De aanbestedende dienst wijst inschrijvers op de Circulaire Nieuw sanctiepakket Rusland van 22 juli 2022 (zie hiervoor ook: Aanbestedingsdocument paragraaf 3.</w:t>
      </w:r>
      <w:r>
        <w:rPr>
          <w:sz w:val="20"/>
          <w:szCs w:val="20"/>
        </w:rPr>
        <w:t>9</w:t>
      </w:r>
      <w:r w:rsidRPr="00D771D5">
        <w:rPr>
          <w:sz w:val="20"/>
          <w:szCs w:val="20"/>
        </w:rPr>
        <w:t xml:space="preserve">). </w:t>
      </w:r>
      <w:r>
        <w:rPr>
          <w:sz w:val="20"/>
          <w:szCs w:val="20"/>
        </w:rPr>
        <w:br/>
      </w:r>
      <w:r w:rsidRPr="00D771D5">
        <w:rPr>
          <w:sz w:val="20"/>
          <w:szCs w:val="20"/>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0223AD" w:rsidRPr="00D771D5" w14:paraId="4515F66A" w14:textId="77777777" w:rsidTr="008C7E49">
        <w:tc>
          <w:tcPr>
            <w:tcW w:w="3397" w:type="dxa"/>
            <w:shd w:val="clear" w:color="auto" w:fill="002C77" w:themeFill="accent1"/>
          </w:tcPr>
          <w:p w14:paraId="1BE809B1" w14:textId="77777777" w:rsidR="000223AD" w:rsidRPr="00D771D5" w:rsidRDefault="000223AD" w:rsidP="008C7E49">
            <w:pPr>
              <w:rPr>
                <w:sz w:val="18"/>
                <w:szCs w:val="18"/>
              </w:rPr>
            </w:pPr>
          </w:p>
        </w:tc>
        <w:tc>
          <w:tcPr>
            <w:tcW w:w="4962" w:type="dxa"/>
            <w:shd w:val="clear" w:color="auto" w:fill="002C77" w:themeFill="accent1"/>
          </w:tcPr>
          <w:p w14:paraId="2FC89482" w14:textId="77777777" w:rsidR="000223AD" w:rsidRPr="00D771D5" w:rsidRDefault="000223AD" w:rsidP="008C7E49">
            <w:pPr>
              <w:rPr>
                <w:b/>
                <w:bCs/>
                <w:sz w:val="18"/>
                <w:szCs w:val="18"/>
              </w:rPr>
            </w:pPr>
            <w:r w:rsidRPr="00D771D5">
              <w:rPr>
                <w:b/>
                <w:bCs/>
                <w:color w:val="FFFFFF" w:themeColor="background1"/>
                <w:sz w:val="18"/>
                <w:szCs w:val="18"/>
              </w:rPr>
              <w:t>Ja (indien ja, beschrijf deze situatie)</w:t>
            </w:r>
          </w:p>
        </w:tc>
        <w:tc>
          <w:tcPr>
            <w:tcW w:w="850" w:type="dxa"/>
            <w:shd w:val="clear" w:color="auto" w:fill="002C77" w:themeFill="accent1"/>
          </w:tcPr>
          <w:p w14:paraId="3CF60476" w14:textId="77777777" w:rsidR="000223AD" w:rsidRPr="00D771D5" w:rsidRDefault="000223AD" w:rsidP="008C7E49">
            <w:pPr>
              <w:rPr>
                <w:b/>
                <w:bCs/>
                <w:sz w:val="18"/>
                <w:szCs w:val="18"/>
              </w:rPr>
            </w:pPr>
            <w:r w:rsidRPr="00D771D5">
              <w:rPr>
                <w:b/>
                <w:bCs/>
                <w:color w:val="FFFFFF" w:themeColor="background1"/>
                <w:sz w:val="18"/>
                <w:szCs w:val="18"/>
              </w:rPr>
              <w:t>Nee</w:t>
            </w:r>
          </w:p>
        </w:tc>
      </w:tr>
      <w:tr w:rsidR="000223AD" w:rsidRPr="00D771D5" w14:paraId="0AB5DD16" w14:textId="77777777" w:rsidTr="008C7E49">
        <w:tc>
          <w:tcPr>
            <w:tcW w:w="3397" w:type="dxa"/>
            <w:shd w:val="clear" w:color="auto" w:fill="FFFFFF" w:themeFill="background1"/>
          </w:tcPr>
          <w:p w14:paraId="769B0849" w14:textId="77777777" w:rsidR="000223AD" w:rsidRPr="00D771D5" w:rsidRDefault="000223AD" w:rsidP="008C7E49">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14:paraId="3499D92C" w14:textId="77777777" w:rsidR="000223AD" w:rsidRPr="00D771D5" w:rsidRDefault="000223AD" w:rsidP="008C7E49">
            <w:pPr>
              <w:rPr>
                <w:sz w:val="18"/>
                <w:szCs w:val="18"/>
              </w:rPr>
            </w:pPr>
          </w:p>
          <w:p w14:paraId="0D2D422E" w14:textId="77777777" w:rsidR="000223AD" w:rsidRPr="00D771D5" w:rsidRDefault="000223AD" w:rsidP="008C7E49">
            <w:pPr>
              <w:rPr>
                <w:sz w:val="18"/>
                <w:szCs w:val="18"/>
              </w:rPr>
            </w:pPr>
          </w:p>
          <w:p w14:paraId="1C50A658" w14:textId="77777777" w:rsidR="000223AD" w:rsidRPr="00D771D5" w:rsidRDefault="000223AD" w:rsidP="008C7E49">
            <w:pPr>
              <w:rPr>
                <w:sz w:val="18"/>
                <w:szCs w:val="18"/>
              </w:rPr>
            </w:pPr>
          </w:p>
          <w:p w14:paraId="5D0A4A52" w14:textId="77777777" w:rsidR="000223AD" w:rsidRPr="00D771D5" w:rsidRDefault="000223AD" w:rsidP="008C7E49">
            <w:pPr>
              <w:rPr>
                <w:sz w:val="18"/>
                <w:szCs w:val="18"/>
              </w:rPr>
            </w:pPr>
          </w:p>
        </w:tc>
        <w:tc>
          <w:tcPr>
            <w:tcW w:w="850" w:type="dxa"/>
            <w:shd w:val="clear" w:color="auto" w:fill="FFFFFF" w:themeFill="background1"/>
          </w:tcPr>
          <w:p w14:paraId="6ED20926" w14:textId="77777777" w:rsidR="000223AD" w:rsidRPr="00D771D5" w:rsidRDefault="000223AD" w:rsidP="008C7E49">
            <w:pPr>
              <w:rPr>
                <w:sz w:val="18"/>
                <w:szCs w:val="18"/>
              </w:rPr>
            </w:pPr>
          </w:p>
        </w:tc>
      </w:tr>
      <w:tr w:rsidR="000223AD" w:rsidRPr="006114E2" w14:paraId="3CFC1755" w14:textId="77777777" w:rsidTr="008C7E49">
        <w:tc>
          <w:tcPr>
            <w:tcW w:w="3397" w:type="dxa"/>
            <w:shd w:val="clear" w:color="auto" w:fill="FFFFFF" w:themeFill="background1"/>
          </w:tcPr>
          <w:p w14:paraId="7DEF4637" w14:textId="77777777" w:rsidR="000223AD" w:rsidRPr="006114E2" w:rsidRDefault="000223AD" w:rsidP="008C7E49">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14:paraId="5F65B925" w14:textId="77777777" w:rsidR="000223AD" w:rsidRPr="006114E2" w:rsidRDefault="000223AD" w:rsidP="008C7E49">
            <w:pPr>
              <w:rPr>
                <w:sz w:val="22"/>
                <w:szCs w:val="22"/>
              </w:rPr>
            </w:pPr>
          </w:p>
          <w:p w14:paraId="5C7CA25F" w14:textId="77777777" w:rsidR="000223AD" w:rsidRPr="006114E2" w:rsidRDefault="000223AD" w:rsidP="008C7E49">
            <w:pPr>
              <w:rPr>
                <w:sz w:val="22"/>
                <w:szCs w:val="22"/>
              </w:rPr>
            </w:pPr>
          </w:p>
          <w:p w14:paraId="346DFFDD" w14:textId="77777777" w:rsidR="000223AD" w:rsidRPr="006114E2" w:rsidRDefault="000223AD" w:rsidP="008C7E49">
            <w:pPr>
              <w:rPr>
                <w:sz w:val="22"/>
                <w:szCs w:val="22"/>
              </w:rPr>
            </w:pPr>
          </w:p>
          <w:p w14:paraId="7AFD8398" w14:textId="77777777" w:rsidR="000223AD" w:rsidRPr="006114E2" w:rsidRDefault="000223AD" w:rsidP="008C7E49">
            <w:pPr>
              <w:rPr>
                <w:sz w:val="22"/>
                <w:szCs w:val="22"/>
              </w:rPr>
            </w:pPr>
          </w:p>
        </w:tc>
        <w:tc>
          <w:tcPr>
            <w:tcW w:w="850" w:type="dxa"/>
            <w:shd w:val="clear" w:color="auto" w:fill="FFFFFF" w:themeFill="background1"/>
          </w:tcPr>
          <w:p w14:paraId="6AAE54E7" w14:textId="77777777" w:rsidR="000223AD" w:rsidRPr="006114E2" w:rsidRDefault="000223AD" w:rsidP="008C7E49">
            <w:pPr>
              <w:rPr>
                <w:sz w:val="22"/>
                <w:szCs w:val="22"/>
              </w:rPr>
            </w:pPr>
          </w:p>
        </w:tc>
      </w:tr>
    </w:tbl>
    <w:p w14:paraId="2E17E38F" w14:textId="77777777" w:rsidR="000223AD" w:rsidRPr="00D771D5" w:rsidRDefault="000223AD" w:rsidP="000223AD">
      <w:pPr>
        <w:rPr>
          <w:sz w:val="20"/>
          <w:szCs w:val="20"/>
        </w:rPr>
      </w:pPr>
      <w:r>
        <w:rPr>
          <w:sz w:val="18"/>
          <w:szCs w:val="18"/>
        </w:rPr>
        <w:br/>
      </w:r>
      <w:r>
        <w:rPr>
          <w:sz w:val="18"/>
          <w:szCs w:val="18"/>
        </w:rPr>
        <w:br/>
      </w:r>
      <w:r w:rsidRPr="00D771D5">
        <w:rPr>
          <w:sz w:val="20"/>
          <w:szCs w:val="20"/>
        </w:rPr>
        <w:t xml:space="preserve">Aldus naar waarheid verklaard en rechtsgeldig ondertekend, </w:t>
      </w:r>
    </w:p>
    <w:p w14:paraId="6581A9F5" w14:textId="77777777" w:rsidR="000223AD" w:rsidRPr="00D771D5" w:rsidRDefault="000223AD" w:rsidP="000223AD">
      <w:pPr>
        <w:rPr>
          <w:sz w:val="20"/>
          <w:szCs w:val="20"/>
        </w:rPr>
      </w:pPr>
      <w:r w:rsidRPr="00D771D5">
        <w:rPr>
          <w:sz w:val="20"/>
          <w:szCs w:val="20"/>
        </w:rPr>
        <w:t>Naam rechtsgeldige vertegenwoordiger zelfstandige Inschrijver/ deelnemer:</w:t>
      </w:r>
    </w:p>
    <w:p w14:paraId="3A620102" w14:textId="77777777" w:rsidR="000223AD" w:rsidRPr="00D771D5" w:rsidRDefault="000223AD" w:rsidP="000223AD">
      <w:pPr>
        <w:rPr>
          <w:sz w:val="20"/>
          <w:szCs w:val="20"/>
        </w:rPr>
      </w:pPr>
      <w:r w:rsidRPr="00D771D5">
        <w:rPr>
          <w:sz w:val="20"/>
          <w:szCs w:val="20"/>
        </w:rPr>
        <w:t>Functie:</w:t>
      </w:r>
    </w:p>
    <w:p w14:paraId="5CCD7DDF" w14:textId="77777777" w:rsidR="000223AD" w:rsidRPr="00D771D5" w:rsidRDefault="000223AD" w:rsidP="000223AD">
      <w:pPr>
        <w:rPr>
          <w:sz w:val="20"/>
          <w:szCs w:val="20"/>
        </w:rPr>
      </w:pPr>
      <w:r w:rsidRPr="00D771D5">
        <w:rPr>
          <w:sz w:val="20"/>
          <w:szCs w:val="20"/>
        </w:rPr>
        <w:t>Handtekening:</w:t>
      </w:r>
    </w:p>
    <w:p w14:paraId="5262AD2D" w14:textId="144B4FAF" w:rsidR="000223AD" w:rsidRPr="00D771D5" w:rsidRDefault="000223AD" w:rsidP="000223AD">
      <w:pPr>
        <w:rPr>
          <w:sz w:val="20"/>
          <w:szCs w:val="20"/>
        </w:rPr>
      </w:pPr>
      <w:r w:rsidRPr="00D771D5">
        <w:rPr>
          <w:sz w:val="20"/>
          <w:szCs w:val="20"/>
        </w:rPr>
        <w:t xml:space="preserve">Plaats:                                                                   </w:t>
      </w:r>
      <w:r>
        <w:rPr>
          <w:sz w:val="20"/>
          <w:szCs w:val="20"/>
        </w:rPr>
        <w:br/>
      </w:r>
      <w:r>
        <w:rPr>
          <w:sz w:val="20"/>
          <w:szCs w:val="20"/>
        </w:rPr>
        <w:br/>
      </w:r>
      <w:r w:rsidRPr="00D771D5">
        <w:rPr>
          <w:sz w:val="20"/>
          <w:szCs w:val="20"/>
        </w:rPr>
        <w:t>Datum:</w:t>
      </w:r>
    </w:p>
    <w:p w14:paraId="2E9A7708" w14:textId="77777777" w:rsidR="000223AD" w:rsidRDefault="000223AD" w:rsidP="000223AD">
      <w:pPr>
        <w:rPr>
          <w:b/>
          <w:sz w:val="28"/>
          <w:szCs w:val="28"/>
        </w:rPr>
      </w:pPr>
    </w:p>
    <w:p w14:paraId="35B99CB4" w14:textId="1382B4E0" w:rsidR="0032455B" w:rsidRPr="0032455B" w:rsidRDefault="0032455B" w:rsidP="0032455B">
      <w:pPr>
        <w:rPr>
          <w:sz w:val="20"/>
          <w:szCs w:val="20"/>
        </w:rPr>
      </w:pPr>
      <w:r w:rsidRPr="0032455B">
        <w:rPr>
          <w:sz w:val="20"/>
          <w:szCs w:val="20"/>
        </w:rPr>
        <w:t xml:space="preserve">Aldus naar waarheid verklaard en rechtsgeldig ondertekend, </w:t>
      </w:r>
    </w:p>
    <w:p w14:paraId="2CBD7710" w14:textId="77777777" w:rsidR="0032455B" w:rsidRPr="0032455B" w:rsidRDefault="0032455B" w:rsidP="0032455B">
      <w:pPr>
        <w:rPr>
          <w:sz w:val="20"/>
          <w:szCs w:val="20"/>
        </w:rPr>
      </w:pPr>
      <w:r w:rsidRPr="0032455B">
        <w:rPr>
          <w:sz w:val="20"/>
          <w:szCs w:val="20"/>
        </w:rPr>
        <w:t>Naam rechtsgeldige vertegenwoordiger zelfstandige Inschrijver/ deelnemer 1:</w:t>
      </w:r>
    </w:p>
    <w:p w14:paraId="7B8D7A33" w14:textId="77777777" w:rsidR="0032455B" w:rsidRPr="0032455B" w:rsidRDefault="0032455B" w:rsidP="0032455B">
      <w:pPr>
        <w:rPr>
          <w:sz w:val="20"/>
          <w:szCs w:val="20"/>
        </w:rPr>
      </w:pPr>
      <w:r w:rsidRPr="0032455B">
        <w:rPr>
          <w:sz w:val="20"/>
          <w:szCs w:val="20"/>
        </w:rPr>
        <w:t>Functie:</w:t>
      </w:r>
    </w:p>
    <w:p w14:paraId="7D95EB1D" w14:textId="77777777" w:rsidR="0032455B" w:rsidRPr="0032455B" w:rsidRDefault="0032455B" w:rsidP="0032455B">
      <w:pPr>
        <w:rPr>
          <w:sz w:val="20"/>
          <w:szCs w:val="20"/>
        </w:rPr>
      </w:pPr>
      <w:r w:rsidRPr="0032455B">
        <w:rPr>
          <w:sz w:val="20"/>
          <w:szCs w:val="20"/>
        </w:rPr>
        <w:t>Handtekening:</w:t>
      </w:r>
    </w:p>
    <w:p w14:paraId="7B69A9A6" w14:textId="77777777" w:rsidR="0032455B" w:rsidRPr="0032455B" w:rsidRDefault="0032455B" w:rsidP="0032455B">
      <w:pPr>
        <w:rPr>
          <w:sz w:val="20"/>
          <w:szCs w:val="20"/>
        </w:rPr>
      </w:pPr>
      <w:r w:rsidRPr="0032455B">
        <w:rPr>
          <w:sz w:val="20"/>
          <w:szCs w:val="20"/>
        </w:rPr>
        <w:t>Plaats:</w:t>
      </w:r>
    </w:p>
    <w:p w14:paraId="1F9E37B9" w14:textId="77777777" w:rsidR="0032455B" w:rsidRPr="0032455B" w:rsidRDefault="0032455B" w:rsidP="0032455B">
      <w:pPr>
        <w:rPr>
          <w:sz w:val="20"/>
          <w:szCs w:val="20"/>
        </w:rPr>
      </w:pPr>
      <w:r w:rsidRPr="0032455B">
        <w:rPr>
          <w:sz w:val="20"/>
          <w:szCs w:val="20"/>
        </w:rPr>
        <w:t>Datum:</w:t>
      </w:r>
    </w:p>
    <w:p w14:paraId="13CC75C6" w14:textId="77777777" w:rsidR="0032455B" w:rsidRPr="0032455B" w:rsidRDefault="0032455B" w:rsidP="0032455B">
      <w:pPr>
        <w:rPr>
          <w:sz w:val="20"/>
          <w:szCs w:val="20"/>
        </w:rPr>
      </w:pPr>
    </w:p>
    <w:p w14:paraId="6432553E" w14:textId="77777777" w:rsidR="00BE0DBA" w:rsidRPr="0032455B" w:rsidRDefault="00BE0DBA" w:rsidP="0032455B">
      <w:pPr>
        <w:rPr>
          <w:sz w:val="20"/>
          <w:szCs w:val="20"/>
        </w:rPr>
      </w:pPr>
    </w:p>
    <w:p w14:paraId="780F7254" w14:textId="77777777" w:rsidR="000223AD" w:rsidRDefault="000223AD" w:rsidP="0032455B">
      <w:pPr>
        <w:rPr>
          <w:b/>
          <w:sz w:val="28"/>
          <w:szCs w:val="28"/>
        </w:rPr>
      </w:pPr>
    </w:p>
    <w:p w14:paraId="27EE88A6" w14:textId="77777777" w:rsidR="000223AD" w:rsidRDefault="000223AD" w:rsidP="0032455B">
      <w:pPr>
        <w:rPr>
          <w:b/>
          <w:sz w:val="28"/>
          <w:szCs w:val="28"/>
        </w:rPr>
      </w:pPr>
    </w:p>
    <w:p w14:paraId="121183D8" w14:textId="77777777" w:rsidR="000223AD" w:rsidRDefault="000223AD" w:rsidP="0032455B">
      <w:pPr>
        <w:rPr>
          <w:b/>
          <w:sz w:val="28"/>
          <w:szCs w:val="28"/>
        </w:rPr>
      </w:pPr>
    </w:p>
    <w:p w14:paraId="0D8B0116" w14:textId="77777777" w:rsidR="000223AD" w:rsidRDefault="000223AD" w:rsidP="0032455B">
      <w:pPr>
        <w:rPr>
          <w:b/>
          <w:sz w:val="28"/>
          <w:szCs w:val="28"/>
        </w:rPr>
      </w:pPr>
    </w:p>
    <w:p w14:paraId="33CE4361" w14:textId="77777777" w:rsidR="000223AD" w:rsidRDefault="000223AD" w:rsidP="0032455B">
      <w:pPr>
        <w:rPr>
          <w:b/>
          <w:sz w:val="28"/>
          <w:szCs w:val="28"/>
        </w:rPr>
      </w:pPr>
    </w:p>
    <w:p w14:paraId="2E5A14B3" w14:textId="77777777" w:rsidR="001E5D05" w:rsidRDefault="001E5D05" w:rsidP="001E5D05">
      <w:pPr>
        <w:rPr>
          <w:b/>
          <w:sz w:val="28"/>
          <w:szCs w:val="28"/>
        </w:rPr>
      </w:pPr>
      <w:bookmarkStart w:id="12" w:name="_GoBack"/>
      <w:bookmarkEnd w:id="12"/>
      <w:r>
        <w:rPr>
          <w:b/>
          <w:sz w:val="28"/>
          <w:szCs w:val="28"/>
        </w:rPr>
        <w:lastRenderedPageBreak/>
        <w:t xml:space="preserve">Bijlage C – Verklaring Derde   </w:t>
      </w:r>
    </w:p>
    <w:p w14:paraId="50D8EFF7" w14:textId="77777777" w:rsidR="001E5D05" w:rsidRDefault="001E5D05" w:rsidP="001E5D05">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2D7AC7E0" w14:textId="77777777" w:rsidR="001E5D05" w:rsidRPr="001E5D05" w:rsidRDefault="001E5D05" w:rsidP="001E5D05">
      <w:r w:rsidRPr="001E5D05">
        <w:rPr>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w:t>
      </w:r>
    </w:p>
    <w:p w14:paraId="5A529A7D" w14:textId="77777777" w:rsidR="001E5D05" w:rsidRPr="001E5D05" w:rsidRDefault="001E5D05" w:rsidP="001E5D05">
      <w:pPr>
        <w:rPr>
          <w:sz w:val="20"/>
          <w:szCs w:val="20"/>
        </w:rPr>
      </w:pPr>
      <w:r w:rsidRPr="001E5D05">
        <w:rPr>
          <w:sz w:val="20"/>
          <w:szCs w:val="20"/>
        </w:rPr>
        <w:t>Ondergetekende (naam Derde):…………………………………………………………………………………</w:t>
      </w:r>
    </w:p>
    <w:p w14:paraId="2DFD9D81" w14:textId="77777777" w:rsidR="001E5D05" w:rsidRPr="001E5D05" w:rsidRDefault="001E5D05" w:rsidP="001E5D05">
      <w:pPr>
        <w:rPr>
          <w:sz w:val="20"/>
          <w:szCs w:val="20"/>
        </w:rPr>
      </w:pPr>
      <w:r w:rsidRPr="001E5D05">
        <w:rPr>
          <w:sz w:val="20"/>
          <w:szCs w:val="20"/>
        </w:rPr>
        <w:t>Gevestigd te:……………………………………………………………………………………………………….</w:t>
      </w:r>
    </w:p>
    <w:p w14:paraId="75902D82" w14:textId="77777777" w:rsidR="001E5D05" w:rsidRPr="001E5D05" w:rsidRDefault="001E5D05" w:rsidP="001E5D05">
      <w:pPr>
        <w:rPr>
          <w:sz w:val="20"/>
          <w:szCs w:val="20"/>
        </w:rPr>
      </w:pPr>
      <w:r>
        <w:br/>
      </w:r>
      <w:r w:rsidRPr="001E5D05">
        <w:rPr>
          <w:sz w:val="20"/>
          <w:szCs w:val="20"/>
        </w:rPr>
        <w:t xml:space="preserve">Verklaart dat (invullen naam zelfstandige Inschrijver of lid samenwerkingsverband) </w:t>
      </w:r>
    </w:p>
    <w:p w14:paraId="372ED7A7" w14:textId="77777777" w:rsidR="001E5D05" w:rsidRPr="001E5D05" w:rsidRDefault="001E5D05" w:rsidP="001E5D05">
      <w:pPr>
        <w:rPr>
          <w:sz w:val="20"/>
          <w:szCs w:val="20"/>
        </w:rPr>
      </w:pPr>
      <w:r w:rsidRPr="001E5D05">
        <w:rPr>
          <w:sz w:val="20"/>
          <w:szCs w:val="20"/>
        </w:rPr>
        <w:t>……………………………………………………………………………………………………………</w:t>
      </w:r>
    </w:p>
    <w:p w14:paraId="1B13EC39" w14:textId="77777777" w:rsidR="001E5D05" w:rsidRPr="001E5D05" w:rsidRDefault="001E5D05" w:rsidP="001E5D05">
      <w:pPr>
        <w:rPr>
          <w:sz w:val="20"/>
          <w:szCs w:val="20"/>
        </w:rPr>
      </w:pPr>
      <w:r w:rsidRPr="001E5D05">
        <w:rPr>
          <w:sz w:val="20"/>
          <w:szCs w:val="20"/>
        </w:rPr>
        <w:t>(hierna “Opdrachtnemer”)</w:t>
      </w:r>
    </w:p>
    <w:p w14:paraId="665A1647" w14:textId="77777777" w:rsidR="001E5D05" w:rsidRPr="001E5D05" w:rsidRDefault="001E5D05" w:rsidP="001E5D05">
      <w:pPr>
        <w:rPr>
          <w:sz w:val="20"/>
          <w:szCs w:val="20"/>
        </w:rPr>
      </w:pPr>
      <w:r w:rsidRPr="001E5D05">
        <w:rPr>
          <w:sz w:val="20"/>
          <w:szCs w:val="20"/>
        </w:rPr>
        <w:t>zich met betrekking tot de volgende Geschiktheidseis(en) beroept op de middelen en/of bekwaamheden van ondergetekende:</w:t>
      </w:r>
    </w:p>
    <w:p w14:paraId="29159E40" w14:textId="77777777" w:rsidR="001E5D05" w:rsidRDefault="001E5D05" w:rsidP="001E5D05">
      <w:r>
        <w:t>…………………………………………………………………………………………………………………………………………………………………………………………………………………………</w:t>
      </w:r>
    </w:p>
    <w:p w14:paraId="3D64CBC6" w14:textId="77777777" w:rsidR="001E5D05" w:rsidRPr="001E5D05" w:rsidRDefault="001E5D05" w:rsidP="001E5D05">
      <w:pPr>
        <w:rPr>
          <w:sz w:val="20"/>
          <w:szCs w:val="20"/>
        </w:rPr>
      </w:pPr>
      <w:r w:rsidRPr="001E5D05">
        <w:rPr>
          <w:sz w:val="20"/>
          <w:szCs w:val="20"/>
        </w:rPr>
        <w:t>Bij een eventuele Gunning van de opdracht kan Opdrachtnemer op diens eerste verzoek vrijelijk beschikken over de noodzakelijke middelen en/of bekwaamheden ter voldoening aan deze Geschiktheidseis(en).</w:t>
      </w:r>
    </w:p>
    <w:p w14:paraId="5EEA528E" w14:textId="77777777" w:rsidR="001E5D05" w:rsidRPr="001E5D05" w:rsidRDefault="001E5D05" w:rsidP="001E5D05">
      <w:pPr>
        <w:rPr>
          <w:sz w:val="20"/>
          <w:szCs w:val="20"/>
        </w:rPr>
      </w:pPr>
      <w:r w:rsidRPr="001E5D05">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5E6DF371" w14:textId="77777777" w:rsidR="001E5D05" w:rsidRPr="001E5D05" w:rsidRDefault="001E5D05" w:rsidP="001E5D05">
      <w:pPr>
        <w:rPr>
          <w:sz w:val="20"/>
          <w:szCs w:val="20"/>
        </w:rPr>
      </w:pPr>
      <w:r w:rsidRPr="001E5D05">
        <w:rPr>
          <w:sz w:val="20"/>
          <w:szCs w:val="20"/>
        </w:rPr>
        <w:t xml:space="preserve">Aldus naar waarheid verklaard en rechtsgeldig ondertekend, </w:t>
      </w:r>
    </w:p>
    <w:p w14:paraId="3B21186F" w14:textId="77777777" w:rsidR="001E5D05" w:rsidRPr="001E5D05" w:rsidRDefault="001E5D05" w:rsidP="001E5D05">
      <w:pPr>
        <w:rPr>
          <w:sz w:val="20"/>
          <w:szCs w:val="20"/>
        </w:rPr>
      </w:pPr>
      <w:r w:rsidRPr="001E5D05">
        <w:rPr>
          <w:sz w:val="20"/>
          <w:szCs w:val="20"/>
        </w:rPr>
        <w:t xml:space="preserve">Naam rechtsgeldige vertegenwoordiger van onderneming:  </w:t>
      </w:r>
      <w:r w:rsidRPr="001E5D05">
        <w:rPr>
          <w:sz w:val="20"/>
          <w:szCs w:val="20"/>
        </w:rPr>
        <w:tab/>
      </w:r>
      <w:r w:rsidRPr="001E5D05">
        <w:rPr>
          <w:sz w:val="20"/>
          <w:szCs w:val="20"/>
        </w:rPr>
        <w:tab/>
        <w:t>………………………</w:t>
      </w:r>
      <w:r>
        <w:rPr>
          <w:sz w:val="20"/>
          <w:szCs w:val="20"/>
        </w:rPr>
        <w:t>.</w:t>
      </w:r>
      <w:r w:rsidRPr="001E5D05">
        <w:rPr>
          <w:sz w:val="20"/>
          <w:szCs w:val="20"/>
        </w:rPr>
        <w:t>…………………</w:t>
      </w:r>
    </w:p>
    <w:p w14:paraId="7FB320C1" w14:textId="77777777" w:rsidR="001E5D05" w:rsidRPr="001E5D05" w:rsidRDefault="001E5D05" w:rsidP="001E5D05">
      <w:pPr>
        <w:rPr>
          <w:sz w:val="20"/>
          <w:szCs w:val="20"/>
        </w:rPr>
      </w:pPr>
    </w:p>
    <w:p w14:paraId="15FC826E" w14:textId="77777777" w:rsidR="001E5D05" w:rsidRPr="001E5D05" w:rsidRDefault="001E5D05" w:rsidP="001E5D05">
      <w:pPr>
        <w:rPr>
          <w:sz w:val="20"/>
          <w:szCs w:val="20"/>
        </w:rPr>
      </w:pPr>
      <w:r w:rsidRPr="001E5D05">
        <w:rPr>
          <w:sz w:val="20"/>
          <w:szCs w:val="20"/>
        </w:rPr>
        <w:t xml:space="preserve">Functie:                                      </w:t>
      </w:r>
      <w:r w:rsidRPr="001E5D05">
        <w:rPr>
          <w:sz w:val="20"/>
          <w:szCs w:val="20"/>
        </w:rPr>
        <w:tab/>
      </w:r>
      <w:r w:rsidRPr="001E5D05">
        <w:rPr>
          <w:sz w:val="20"/>
          <w:szCs w:val="20"/>
        </w:rPr>
        <w:tab/>
      </w:r>
      <w:r w:rsidRPr="001E5D05">
        <w:rPr>
          <w:sz w:val="20"/>
          <w:szCs w:val="20"/>
        </w:rPr>
        <w:tab/>
      </w:r>
      <w:r w:rsidRPr="001E5D05">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E5D05">
        <w:rPr>
          <w:sz w:val="20"/>
          <w:szCs w:val="20"/>
        </w:rPr>
        <w:t>………………………</w:t>
      </w:r>
      <w:r>
        <w:rPr>
          <w:sz w:val="20"/>
          <w:szCs w:val="20"/>
        </w:rPr>
        <w:t>.</w:t>
      </w:r>
      <w:r w:rsidRPr="001E5D05">
        <w:rPr>
          <w:sz w:val="20"/>
          <w:szCs w:val="20"/>
        </w:rPr>
        <w:t>…………………</w:t>
      </w:r>
    </w:p>
    <w:p w14:paraId="1324623F" w14:textId="77777777" w:rsidR="001E5D05" w:rsidRPr="001E5D05" w:rsidRDefault="001E5D05" w:rsidP="001E5D05">
      <w:pPr>
        <w:rPr>
          <w:sz w:val="20"/>
          <w:szCs w:val="20"/>
        </w:rPr>
      </w:pPr>
    </w:p>
    <w:p w14:paraId="75D9CBC6" w14:textId="77777777" w:rsidR="001E5D05" w:rsidRPr="00C92E73" w:rsidRDefault="001E5D05" w:rsidP="001E5D05">
      <w:r w:rsidRPr="001E5D05">
        <w:rPr>
          <w:sz w:val="20"/>
          <w:szCs w:val="20"/>
        </w:rPr>
        <w:t xml:space="preserve">Handtekening: </w:t>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Pr="001E5D05">
        <w:rPr>
          <w:sz w:val="20"/>
          <w:szCs w:val="20"/>
        </w:rPr>
        <w:t>………………………………………....</w:t>
      </w:r>
    </w:p>
    <w:p w14:paraId="3F6B504F" w14:textId="77777777" w:rsidR="001E5D05" w:rsidRPr="00C92E73" w:rsidRDefault="001E5D05" w:rsidP="001E5D05"/>
    <w:p w14:paraId="12F4B766" w14:textId="77777777" w:rsidR="001E5D05" w:rsidRPr="00C92E73" w:rsidRDefault="001E5D05" w:rsidP="001E5D05">
      <w:r w:rsidRPr="001E5D05">
        <w:rPr>
          <w:sz w:val="20"/>
          <w:szCs w:val="20"/>
        </w:rPr>
        <w:t>Plaats:</w:t>
      </w:r>
      <w:r w:rsidRPr="001E5D05">
        <w:rPr>
          <w:sz w:val="20"/>
          <w:szCs w:val="20"/>
        </w:rPr>
        <w:tab/>
      </w:r>
      <w:r w:rsidRPr="001E5D05">
        <w:rPr>
          <w:sz w:val="20"/>
          <w:szCs w:val="20"/>
        </w:rPr>
        <w:tab/>
      </w:r>
      <w:r w:rsidRPr="001E5D05">
        <w:rPr>
          <w:sz w:val="20"/>
          <w:szCs w:val="20"/>
        </w:rPr>
        <w:tab/>
      </w:r>
      <w:r w:rsidRPr="00C92E73">
        <w:tab/>
      </w:r>
      <w:r w:rsidRPr="00C92E73">
        <w:tab/>
      </w:r>
      <w:r w:rsidRPr="00C92E73">
        <w:tab/>
      </w:r>
      <w:r w:rsidRPr="00C92E73">
        <w:tab/>
      </w:r>
      <w:r w:rsidRPr="00C92E73">
        <w:tab/>
      </w:r>
      <w:r w:rsidRPr="00C92E73">
        <w:tab/>
      </w:r>
      <w:r w:rsidRPr="00C92E73">
        <w:tab/>
      </w:r>
      <w:r>
        <w:t xml:space="preserve">      </w:t>
      </w:r>
      <w:r>
        <w:tab/>
      </w:r>
      <w:r>
        <w:tab/>
      </w:r>
      <w:r>
        <w:tab/>
        <w:t xml:space="preserve">     </w:t>
      </w:r>
      <w:r w:rsidRPr="00C92E73">
        <w:t>………………………………………</w:t>
      </w:r>
    </w:p>
    <w:p w14:paraId="512C8F95" w14:textId="77777777" w:rsidR="001E5D05" w:rsidRPr="00C92E73" w:rsidRDefault="001E5D05" w:rsidP="001E5D05"/>
    <w:p w14:paraId="358D2491" w14:textId="77777777" w:rsidR="001E5D05" w:rsidRPr="00C92E73" w:rsidRDefault="001E5D05" w:rsidP="001E5D05">
      <w:r w:rsidRPr="001E5D05">
        <w:rPr>
          <w:sz w:val="20"/>
          <w:szCs w:val="20"/>
        </w:rPr>
        <w:t>Datum:</w:t>
      </w:r>
      <w:r w:rsidRPr="00C92E73">
        <w:t xml:space="preserve"> </w:t>
      </w:r>
      <w:r w:rsidRPr="00C92E73">
        <w:tab/>
      </w:r>
      <w:r w:rsidRPr="00C92E73">
        <w:tab/>
      </w:r>
      <w:r w:rsidRPr="00C92E73">
        <w:tab/>
      </w:r>
      <w:r w:rsidRPr="00C92E73">
        <w:tab/>
      </w:r>
      <w:r w:rsidRPr="00C92E73">
        <w:tab/>
      </w:r>
      <w:r w:rsidRPr="00C92E73">
        <w:tab/>
      </w:r>
      <w:r w:rsidRPr="00C92E73">
        <w:tab/>
      </w:r>
      <w:r w:rsidRPr="00C92E73">
        <w:tab/>
      </w:r>
      <w:r w:rsidRPr="00C92E73">
        <w:tab/>
      </w:r>
      <w:r w:rsidRPr="00C92E73">
        <w:tab/>
      </w:r>
      <w:r>
        <w:t xml:space="preserve">                            …</w:t>
      </w:r>
      <w:r w:rsidRPr="00C92E73">
        <w:t>……………………………………</w:t>
      </w:r>
    </w:p>
    <w:p w14:paraId="02C09590" w14:textId="77777777" w:rsidR="00BE0DBA" w:rsidRDefault="00BE0DBA" w:rsidP="001E5D05">
      <w:pPr>
        <w:rPr>
          <w:b/>
          <w:sz w:val="28"/>
          <w:szCs w:val="28"/>
        </w:rPr>
      </w:pPr>
    </w:p>
    <w:p w14:paraId="31366258" w14:textId="77777777" w:rsidR="001E5D05" w:rsidRDefault="001E5D05" w:rsidP="001E5D05">
      <w:pPr>
        <w:rPr>
          <w:b/>
          <w:sz w:val="28"/>
          <w:szCs w:val="28"/>
        </w:rPr>
      </w:pPr>
      <w:r>
        <w:rPr>
          <w:b/>
          <w:sz w:val="28"/>
          <w:szCs w:val="28"/>
        </w:rPr>
        <w:lastRenderedPageBreak/>
        <w:t xml:space="preserve">Bijlage D – Format Referentiedocument  </w:t>
      </w:r>
    </w:p>
    <w:p w14:paraId="0E67AA2F" w14:textId="77777777" w:rsidR="001E5D05" w:rsidRDefault="001E5D05" w:rsidP="001E5D05">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39F879E2" w14:textId="77777777" w:rsidR="001E5D05" w:rsidRPr="004604AE" w:rsidRDefault="001E5D05" w:rsidP="001E5D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1"/>
        <w:gridCol w:w="4509"/>
      </w:tblGrid>
      <w:tr w:rsidR="001E5D05" w:rsidRPr="00CD45C3" w14:paraId="07250450" w14:textId="77777777" w:rsidTr="00FB146D">
        <w:tc>
          <w:tcPr>
            <w:tcW w:w="4551" w:type="dxa"/>
            <w:shd w:val="clear" w:color="auto" w:fill="auto"/>
          </w:tcPr>
          <w:p w14:paraId="0C689E68" w14:textId="77777777" w:rsidR="001E5D05" w:rsidRPr="00CD45C3" w:rsidRDefault="001E5D05" w:rsidP="00FB146D">
            <w:pPr>
              <w:rPr>
                <w:b/>
              </w:rPr>
            </w:pPr>
            <w:r w:rsidRPr="00CD45C3">
              <w:rPr>
                <w:b/>
              </w:rPr>
              <w:t>Referentie Kerncompetentie 1</w:t>
            </w:r>
          </w:p>
        </w:tc>
        <w:tc>
          <w:tcPr>
            <w:tcW w:w="4509" w:type="dxa"/>
            <w:shd w:val="clear" w:color="auto" w:fill="auto"/>
          </w:tcPr>
          <w:p w14:paraId="2491C450" w14:textId="77777777" w:rsidR="001E5D05" w:rsidRPr="00CD45C3" w:rsidRDefault="001E5D05" w:rsidP="00FB146D"/>
        </w:tc>
      </w:tr>
      <w:tr w:rsidR="001E5D05" w:rsidRPr="00CD45C3" w14:paraId="18945845" w14:textId="77777777" w:rsidTr="00FB146D">
        <w:tc>
          <w:tcPr>
            <w:tcW w:w="4551" w:type="dxa"/>
            <w:shd w:val="clear" w:color="auto" w:fill="auto"/>
          </w:tcPr>
          <w:p w14:paraId="32231CF9" w14:textId="77777777" w:rsidR="001E5D05" w:rsidRPr="00CD45C3" w:rsidRDefault="001E5D05" w:rsidP="00FB146D">
            <w:r w:rsidRPr="00CD45C3">
              <w:t>Naam opdrachtgever</w:t>
            </w:r>
          </w:p>
        </w:tc>
        <w:tc>
          <w:tcPr>
            <w:tcW w:w="4509" w:type="dxa"/>
            <w:shd w:val="clear" w:color="auto" w:fill="auto"/>
          </w:tcPr>
          <w:p w14:paraId="081B40DF" w14:textId="77777777" w:rsidR="001E5D05" w:rsidRPr="00CD45C3" w:rsidRDefault="001E5D05" w:rsidP="00FB146D"/>
        </w:tc>
      </w:tr>
      <w:tr w:rsidR="001E5D05" w:rsidRPr="00CD45C3" w14:paraId="662DBB36" w14:textId="77777777" w:rsidTr="00FB146D">
        <w:tc>
          <w:tcPr>
            <w:tcW w:w="4551" w:type="dxa"/>
            <w:shd w:val="clear" w:color="auto" w:fill="auto"/>
          </w:tcPr>
          <w:p w14:paraId="0E0B1DD2" w14:textId="77777777" w:rsidR="001E5D05" w:rsidRPr="00CD45C3" w:rsidRDefault="001E5D05" w:rsidP="00FB146D">
            <w:r w:rsidRPr="00CD45C3">
              <w:t>Plaatsnaam</w:t>
            </w:r>
          </w:p>
        </w:tc>
        <w:tc>
          <w:tcPr>
            <w:tcW w:w="4509" w:type="dxa"/>
            <w:shd w:val="clear" w:color="auto" w:fill="auto"/>
          </w:tcPr>
          <w:p w14:paraId="5B83B118" w14:textId="77777777" w:rsidR="001E5D05" w:rsidRPr="00CD45C3" w:rsidRDefault="001E5D05" w:rsidP="00FB146D"/>
        </w:tc>
      </w:tr>
      <w:tr w:rsidR="001E5D05" w:rsidRPr="00CD45C3" w14:paraId="6A4C85A1" w14:textId="77777777" w:rsidTr="00FB146D">
        <w:tc>
          <w:tcPr>
            <w:tcW w:w="4551" w:type="dxa"/>
            <w:shd w:val="clear" w:color="auto" w:fill="auto"/>
          </w:tcPr>
          <w:p w14:paraId="0373EA20" w14:textId="77777777" w:rsidR="001E5D05" w:rsidRPr="00CD45C3" w:rsidRDefault="001E5D05" w:rsidP="00FB146D">
            <w:r w:rsidRPr="00CD45C3">
              <w:t>Soort verzekeringspakket</w:t>
            </w:r>
          </w:p>
        </w:tc>
        <w:tc>
          <w:tcPr>
            <w:tcW w:w="4509" w:type="dxa"/>
            <w:shd w:val="clear" w:color="auto" w:fill="auto"/>
          </w:tcPr>
          <w:p w14:paraId="10E9897F" w14:textId="77777777" w:rsidR="001E5D05" w:rsidRPr="00CD45C3" w:rsidRDefault="001E5D05" w:rsidP="00FB146D">
            <w:r>
              <w:t>Doorlopende CAR verzekering</w:t>
            </w:r>
          </w:p>
        </w:tc>
      </w:tr>
      <w:tr w:rsidR="001E5D05" w:rsidRPr="00CD45C3" w14:paraId="68866440" w14:textId="77777777" w:rsidTr="00FB146D">
        <w:tc>
          <w:tcPr>
            <w:tcW w:w="4551" w:type="dxa"/>
            <w:shd w:val="clear" w:color="auto" w:fill="auto"/>
          </w:tcPr>
          <w:p w14:paraId="14AF700C" w14:textId="77777777" w:rsidR="001E5D05" w:rsidRPr="00CD45C3" w:rsidRDefault="001E5D05" w:rsidP="00FB146D">
            <w:r w:rsidRPr="00CD45C3">
              <w:t>Aandeel</w:t>
            </w:r>
          </w:p>
        </w:tc>
        <w:tc>
          <w:tcPr>
            <w:tcW w:w="4509" w:type="dxa"/>
            <w:shd w:val="clear" w:color="auto" w:fill="auto"/>
          </w:tcPr>
          <w:p w14:paraId="296A27D2" w14:textId="77777777" w:rsidR="001E5D05" w:rsidRPr="00CD45C3" w:rsidRDefault="001E5D05" w:rsidP="00FB146D"/>
        </w:tc>
      </w:tr>
      <w:tr w:rsidR="001E5D05" w:rsidRPr="00CD45C3" w14:paraId="59CA71ED" w14:textId="77777777" w:rsidTr="00FB146D">
        <w:tc>
          <w:tcPr>
            <w:tcW w:w="4551" w:type="dxa"/>
            <w:shd w:val="clear" w:color="auto" w:fill="auto"/>
          </w:tcPr>
          <w:p w14:paraId="06C0D79A" w14:textId="77777777" w:rsidR="001E5D05" w:rsidRPr="00CD45C3" w:rsidRDefault="001E5D05" w:rsidP="00FB146D">
            <w:r w:rsidRPr="00CD45C3">
              <w:t>Lead/</w:t>
            </w:r>
            <w:proofErr w:type="spellStart"/>
            <w:r w:rsidRPr="00CD45C3">
              <w:t>to</w:t>
            </w:r>
            <w:proofErr w:type="spellEnd"/>
            <w:r w:rsidRPr="00CD45C3">
              <w:t xml:space="preserve"> follow</w:t>
            </w:r>
          </w:p>
        </w:tc>
        <w:tc>
          <w:tcPr>
            <w:tcW w:w="4509" w:type="dxa"/>
            <w:shd w:val="clear" w:color="auto" w:fill="auto"/>
          </w:tcPr>
          <w:p w14:paraId="2F1BD516" w14:textId="77777777" w:rsidR="001E5D05" w:rsidRPr="00CD45C3" w:rsidRDefault="001E5D05" w:rsidP="00FB146D"/>
        </w:tc>
      </w:tr>
    </w:tbl>
    <w:p w14:paraId="46816F22" w14:textId="77777777" w:rsidR="001E5D05" w:rsidRDefault="001E5D05" w:rsidP="009532AD"/>
    <w:p w14:paraId="6E91439D" w14:textId="77777777" w:rsidR="0034291A" w:rsidRDefault="0034291A" w:rsidP="009532AD"/>
    <w:p w14:paraId="55DBDD30" w14:textId="77777777" w:rsidR="0034291A" w:rsidRDefault="0034291A" w:rsidP="009532AD"/>
    <w:p w14:paraId="6EC15DB7" w14:textId="77777777" w:rsidR="0034291A" w:rsidRDefault="0034291A" w:rsidP="009532AD"/>
    <w:p w14:paraId="0B35292C" w14:textId="77777777" w:rsidR="0034291A" w:rsidRDefault="0034291A" w:rsidP="009532AD"/>
    <w:p w14:paraId="117941D9" w14:textId="77777777" w:rsidR="0034291A" w:rsidRDefault="0034291A" w:rsidP="0034291A">
      <w:pPr>
        <w:rPr>
          <w:b/>
          <w:sz w:val="28"/>
          <w:szCs w:val="28"/>
        </w:rPr>
      </w:pPr>
    </w:p>
    <w:p w14:paraId="73DFD288" w14:textId="77777777" w:rsidR="0034291A" w:rsidRDefault="0034291A" w:rsidP="0034291A">
      <w:pPr>
        <w:rPr>
          <w:b/>
          <w:sz w:val="28"/>
          <w:szCs w:val="28"/>
        </w:rPr>
      </w:pPr>
    </w:p>
    <w:p w14:paraId="6C9CAE27" w14:textId="77777777" w:rsidR="0034291A" w:rsidRDefault="0034291A" w:rsidP="0034291A">
      <w:pPr>
        <w:rPr>
          <w:b/>
          <w:sz w:val="28"/>
          <w:szCs w:val="28"/>
        </w:rPr>
      </w:pPr>
    </w:p>
    <w:p w14:paraId="51D20D05" w14:textId="77777777" w:rsidR="0034291A" w:rsidRDefault="0034291A" w:rsidP="0034291A">
      <w:pPr>
        <w:rPr>
          <w:b/>
          <w:sz w:val="28"/>
          <w:szCs w:val="28"/>
        </w:rPr>
      </w:pPr>
    </w:p>
    <w:p w14:paraId="024A6697" w14:textId="77777777" w:rsidR="0034291A" w:rsidRDefault="0034291A" w:rsidP="0034291A">
      <w:pPr>
        <w:rPr>
          <w:b/>
          <w:sz w:val="28"/>
          <w:szCs w:val="28"/>
        </w:rPr>
      </w:pPr>
    </w:p>
    <w:p w14:paraId="7B4E664D" w14:textId="77777777" w:rsidR="0034291A" w:rsidRDefault="0034291A" w:rsidP="0034291A">
      <w:pPr>
        <w:rPr>
          <w:b/>
          <w:sz w:val="28"/>
          <w:szCs w:val="28"/>
        </w:rPr>
      </w:pPr>
    </w:p>
    <w:p w14:paraId="09B781B4" w14:textId="77777777" w:rsidR="0034291A" w:rsidRDefault="0034291A" w:rsidP="0034291A">
      <w:pPr>
        <w:rPr>
          <w:b/>
          <w:sz w:val="28"/>
          <w:szCs w:val="28"/>
        </w:rPr>
      </w:pPr>
    </w:p>
    <w:p w14:paraId="5FF785D2" w14:textId="77777777" w:rsidR="0034291A" w:rsidRDefault="0034291A" w:rsidP="0034291A">
      <w:pPr>
        <w:rPr>
          <w:b/>
          <w:sz w:val="28"/>
          <w:szCs w:val="28"/>
        </w:rPr>
      </w:pPr>
    </w:p>
    <w:p w14:paraId="35D5A24E" w14:textId="77777777" w:rsidR="0034291A" w:rsidRDefault="0034291A" w:rsidP="0034291A">
      <w:pPr>
        <w:rPr>
          <w:b/>
          <w:sz w:val="28"/>
          <w:szCs w:val="28"/>
        </w:rPr>
      </w:pPr>
    </w:p>
    <w:p w14:paraId="5FC05C15" w14:textId="77777777" w:rsidR="0034291A" w:rsidRDefault="0034291A" w:rsidP="0034291A">
      <w:pPr>
        <w:rPr>
          <w:b/>
          <w:sz w:val="28"/>
          <w:szCs w:val="28"/>
        </w:rPr>
      </w:pPr>
    </w:p>
    <w:p w14:paraId="719971FC" w14:textId="77777777" w:rsidR="0034291A" w:rsidRDefault="0034291A" w:rsidP="0034291A">
      <w:pPr>
        <w:rPr>
          <w:b/>
          <w:sz w:val="28"/>
          <w:szCs w:val="28"/>
        </w:rPr>
      </w:pPr>
    </w:p>
    <w:p w14:paraId="29D3B242" w14:textId="77777777" w:rsidR="0034291A" w:rsidRPr="009532AD" w:rsidRDefault="0034291A" w:rsidP="009532AD"/>
    <w:sdt>
      <w:sdtPr>
        <w:tag w:val="ProtectedSection"/>
        <w:id w:val="1797632175"/>
        <w:lock w:val="sdtContentLocked"/>
        <w:placeholder>
          <w:docPart w:val="64CA0F6576214A12AE7D71B861065599"/>
        </w:placeholder>
        <w15:appearance w15:val="hidden"/>
      </w:sdtPr>
      <w:sdtEndPr/>
      <w:sdtContent>
        <w:p w14:paraId="396A5802" w14:textId="77777777" w:rsidR="00D6661C" w:rsidRPr="00217284" w:rsidRDefault="00217284" w:rsidP="00D6661C">
          <w:pPr>
            <w:pStyle w:val="SectionWrapper"/>
            <w:sectPr w:rsidR="00D6661C" w:rsidRPr="00217284" w:rsidSect="00955E97">
              <w:footerReference w:type="default" r:id="rId17"/>
              <w:headerReference w:type="first" r:id="rId18"/>
              <w:footerReference w:type="first" r:id="rId19"/>
              <w:pgSz w:w="11906" w:h="16838" w:code="9"/>
              <w:pgMar w:top="1843" w:right="1274" w:bottom="1418" w:left="1418" w:header="766" w:footer="567" w:gutter="0"/>
              <w:pgNumType w:start="1"/>
              <w:cols w:space="708"/>
              <w:docGrid w:linePitch="360"/>
            </w:sectPr>
          </w:pPr>
          <w:r w:rsidRPr="00217284">
            <w:t xml:space="preserve"> </w:t>
          </w:r>
        </w:p>
      </w:sdtContent>
    </w:sdt>
    <w:p w14:paraId="3FBF09E3" w14:textId="77777777" w:rsidR="008A712B" w:rsidRDefault="00DC0A96" w:rsidP="008A712B">
      <w:pPr>
        <w:pStyle w:val="LegalCompanyName"/>
      </w:pPr>
      <w:bookmarkStart w:id="14" w:name="LegalCompanyName"/>
      <w:r>
        <w:lastRenderedPageBreak/>
        <w:t>Marsh Nederland</w:t>
      </w:r>
      <w:bookmarkEnd w:id="14"/>
    </w:p>
    <w:p w14:paraId="1EEB160B" w14:textId="77777777" w:rsidR="00DC0A96" w:rsidRDefault="00DC0A96" w:rsidP="008A712B">
      <w:pPr>
        <w:pStyle w:val="LegalCompanyAddress"/>
      </w:pPr>
      <w:bookmarkStart w:id="15" w:name="OfficeAddress"/>
      <w:r>
        <w:t>Postbus 232</w:t>
      </w:r>
    </w:p>
    <w:p w14:paraId="3BB96FE6" w14:textId="77777777" w:rsidR="008A712B" w:rsidRDefault="00DC0A96" w:rsidP="008A712B">
      <w:pPr>
        <w:pStyle w:val="LegalCompanyAddress"/>
      </w:pPr>
      <w:r>
        <w:t>3000 AE  Rotterdam</w:t>
      </w:r>
      <w:bookmarkEnd w:id="15"/>
    </w:p>
    <w:p w14:paraId="5406A478" w14:textId="77777777" w:rsidR="008A712B" w:rsidRDefault="00DC0A96" w:rsidP="008A712B">
      <w:pPr>
        <w:pStyle w:val="LegalCompanyAddress"/>
      </w:pPr>
      <w:bookmarkStart w:id="16" w:name="WebsiteAddress"/>
      <w:r>
        <w:t>www.marsh.nl</w:t>
      </w:r>
      <w:bookmarkEnd w:id="16"/>
    </w:p>
    <w:p w14:paraId="1DE0683C" w14:textId="77777777" w:rsidR="00D375F0" w:rsidRPr="00D375F0" w:rsidRDefault="00D375F0" w:rsidP="0001446E"/>
    <w:p w14:paraId="450B9B11" w14:textId="77777777" w:rsidR="00DC0A96" w:rsidRDefault="00DC0A96" w:rsidP="0001446E">
      <w:pPr>
        <w:pStyle w:val="Legalcopy"/>
      </w:pPr>
      <w:bookmarkStart w:id="17" w:name="LegalText"/>
      <w:r>
        <w:t xml:space="preserve">Bezoekadres: Marsh B.V., Groot Handelsgebouw, Conradstraat 18, 3013 AP  Rotterdam </w:t>
      </w:r>
    </w:p>
    <w:p w14:paraId="6948A9C6" w14:textId="77777777" w:rsidR="00DC0A96" w:rsidRPr="00DC0A96" w:rsidRDefault="00DC0A96" w:rsidP="0001446E">
      <w:pPr>
        <w:pStyle w:val="Legalcopy"/>
        <w:rPr>
          <w:lang w:val="en-US"/>
        </w:rPr>
      </w:pPr>
      <w:r w:rsidRPr="00DC0A96">
        <w:rPr>
          <w:lang w:val="en-US"/>
        </w:rPr>
        <w:t>Bank: ABN-</w:t>
      </w:r>
      <w:proofErr w:type="spellStart"/>
      <w:r w:rsidRPr="00DC0A96">
        <w:rPr>
          <w:lang w:val="en-US"/>
        </w:rPr>
        <w:t>Amro</w:t>
      </w:r>
      <w:proofErr w:type="spellEnd"/>
      <w:r w:rsidRPr="00DC0A96">
        <w:rPr>
          <w:lang w:val="en-US"/>
        </w:rPr>
        <w:t xml:space="preserve"> IBAN NL17 ABNA 0259 9909 06 BIC ABNANL2A </w:t>
      </w:r>
    </w:p>
    <w:p w14:paraId="23A5FF87" w14:textId="77777777" w:rsidR="00D375F0" w:rsidRPr="00D375F0" w:rsidRDefault="00DC0A96" w:rsidP="0001446E">
      <w:pPr>
        <w:pStyle w:val="Legalcopy"/>
      </w:pPr>
      <w:r>
        <w:t>Handelsregister Rotterdam nr. 24120005, AFM vergunning nr. 12010064</w:t>
      </w:r>
      <w:bookmarkEnd w:id="17"/>
    </w:p>
    <w:p w14:paraId="3248956B" w14:textId="77777777" w:rsidR="00D375F0" w:rsidRPr="00D375F0" w:rsidRDefault="00DC0A96" w:rsidP="00903A6E">
      <w:pPr>
        <w:pStyle w:val="Copyright"/>
      </w:pPr>
      <w:bookmarkStart w:id="18" w:name="Copyright"/>
      <w:r>
        <w:t>Copyright © 2023 Marsh Nederland. Alle rechten voorbehouden.</w:t>
      </w:r>
      <w:bookmarkEnd w:id="18"/>
    </w:p>
    <w:p w14:paraId="2598E644" w14:textId="77777777" w:rsidR="00D375F0" w:rsidRPr="00D375F0" w:rsidRDefault="00D375F0" w:rsidP="00725BFE"/>
    <w:p w14:paraId="75C6819C" w14:textId="77777777" w:rsidR="00456EA6" w:rsidRPr="00D375F0" w:rsidRDefault="00080BED" w:rsidP="00903A6E">
      <w:bookmarkStart w:id="19" w:name="ExternalEndorsement"/>
      <w:r>
        <w:t xml:space="preserve">   </w:t>
      </w:r>
      <w:bookmarkEnd w:id="19"/>
    </w:p>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DF6AC" w14:textId="77777777" w:rsidR="00FB146D" w:rsidRDefault="00FB146D" w:rsidP="00ED3C22">
      <w:r>
        <w:separator/>
      </w:r>
    </w:p>
  </w:endnote>
  <w:endnote w:type="continuationSeparator" w:id="0">
    <w:p w14:paraId="6AE8213A" w14:textId="77777777" w:rsidR="00FB146D" w:rsidRDefault="00FB146D" w:rsidP="00ED3C22">
      <w:r>
        <w:continuationSeparator/>
      </w:r>
    </w:p>
    <w:p w14:paraId="664F9B77" w14:textId="77777777" w:rsidR="00FB146D" w:rsidRDefault="00FB146D"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98651" w14:textId="77777777" w:rsidR="00FB146D" w:rsidRDefault="00FB14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31F32" w14:textId="77777777" w:rsidR="00FB146D" w:rsidRDefault="00FB14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B146D" w:rsidRPr="00D01CE1" w14:paraId="771D54BD" w14:textId="77777777" w:rsidTr="00DC0A96">
      <w:trPr>
        <w:trHeight w:hRule="exact" w:val="600"/>
      </w:trPr>
      <w:tc>
        <w:tcPr>
          <w:tcW w:w="5000" w:type="pct"/>
          <w:vAlign w:val="bottom"/>
        </w:tcPr>
        <w:p w14:paraId="53B2380E" w14:textId="77777777" w:rsidR="00FB146D" w:rsidRDefault="00FB146D" w:rsidP="00DC0A96">
          <w:pPr>
            <w:pStyle w:val="BusinessOf"/>
          </w:pPr>
          <w:bookmarkStart w:id="5" w:name="BusinessOfText"/>
          <w:r>
            <w:t>A business of Marsh McLennan</w:t>
          </w:r>
          <w:bookmarkEnd w:id="5"/>
        </w:p>
      </w:tc>
    </w:tr>
  </w:tbl>
  <w:p w14:paraId="3B48C6D4" w14:textId="77777777" w:rsidR="00FB146D" w:rsidRPr="00DC0A96" w:rsidRDefault="00FB146D"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FB146D" w14:paraId="15216EA6" w14:textId="77777777" w:rsidTr="00582B34">
      <w:tc>
        <w:tcPr>
          <w:tcW w:w="4814" w:type="dxa"/>
        </w:tcPr>
        <w:p w14:paraId="40B23325" w14:textId="77777777" w:rsidR="00FB146D" w:rsidRDefault="00FB146D" w:rsidP="00903A6E">
          <w:pPr>
            <w:pStyle w:val="CompanyName"/>
          </w:pPr>
          <w:bookmarkStart w:id="10" w:name="CompanyName"/>
          <w:r>
            <w:t>Marsh</w:t>
          </w:r>
          <w:bookmarkEnd w:id="10"/>
        </w:p>
      </w:tc>
      <w:tc>
        <w:tcPr>
          <w:tcW w:w="4814" w:type="dxa"/>
        </w:tcPr>
        <w:p w14:paraId="0F60F19B" w14:textId="700A3152" w:rsidR="00FB146D" w:rsidRPr="00396ACC" w:rsidRDefault="00FB146D"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9569C8">
            <w:rPr>
              <w:rStyle w:val="PageNumber"/>
              <w:noProof/>
            </w:rPr>
            <w:t>i</w:t>
          </w:r>
          <w:r w:rsidRPr="00396ACC">
            <w:rPr>
              <w:rStyle w:val="PageNumber"/>
            </w:rPr>
            <w:fldChar w:fldCharType="end"/>
          </w:r>
        </w:p>
      </w:tc>
    </w:tr>
  </w:tbl>
  <w:p w14:paraId="3E9E97A4" w14:textId="77777777" w:rsidR="00FB146D" w:rsidRPr="00E817E0" w:rsidRDefault="00FB146D"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15"/>
      <w:gridCol w:w="4599"/>
    </w:tblGrid>
    <w:tr w:rsidR="00FB146D" w14:paraId="6E6E433D" w14:textId="77777777" w:rsidTr="00582B34">
      <w:tc>
        <w:tcPr>
          <w:tcW w:w="4814" w:type="dxa"/>
        </w:tcPr>
        <w:p w14:paraId="306DE652" w14:textId="77777777" w:rsidR="00FB146D" w:rsidRDefault="00FB146D" w:rsidP="00903A6E">
          <w:pPr>
            <w:pStyle w:val="CompanyName"/>
          </w:pPr>
          <w:bookmarkStart w:id="13" w:name="CompanyNameBodyFooter"/>
          <w:r>
            <w:t>Marsh</w:t>
          </w:r>
          <w:bookmarkEnd w:id="13"/>
        </w:p>
      </w:tc>
      <w:tc>
        <w:tcPr>
          <w:tcW w:w="4814" w:type="dxa"/>
        </w:tcPr>
        <w:p w14:paraId="03299CBA" w14:textId="5C213752" w:rsidR="00FB146D" w:rsidRPr="00396ACC" w:rsidRDefault="00FB146D"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9569C8">
            <w:rPr>
              <w:rStyle w:val="PageNumber"/>
              <w:noProof/>
            </w:rPr>
            <w:t>5</w:t>
          </w:r>
          <w:r w:rsidRPr="00396ACC">
            <w:rPr>
              <w:rStyle w:val="PageNumber"/>
            </w:rPr>
            <w:fldChar w:fldCharType="end"/>
          </w:r>
        </w:p>
      </w:tc>
    </w:tr>
  </w:tbl>
  <w:p w14:paraId="171679CB" w14:textId="77777777" w:rsidR="00FB146D" w:rsidRPr="00E817E0" w:rsidRDefault="00FB146D"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4454" w14:textId="77777777" w:rsidR="00FB146D" w:rsidRPr="00D6661C" w:rsidRDefault="00FB146D"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70479" w14:textId="77777777" w:rsidR="00FB146D" w:rsidRPr="006D30AD" w:rsidRDefault="00FB146D" w:rsidP="001F0615">
    <w:pPr>
      <w:pStyle w:val="BusinessOfBack"/>
    </w:pPr>
    <w:bookmarkStart w:id="21" w:name="BusinessOfTextBack"/>
    <w:r>
      <w:t>A business of Marsh McLennan</w:t>
    </w:r>
    <w:bookmarkEnd w:id="21"/>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84DDD" w14:textId="77777777" w:rsidR="00FB146D" w:rsidRPr="00D6661C" w:rsidRDefault="00FB146D"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D5A64" w14:textId="77777777" w:rsidR="00FB146D" w:rsidRDefault="00FB146D" w:rsidP="00ED3C22">
      <w:r>
        <w:separator/>
      </w:r>
    </w:p>
  </w:footnote>
  <w:footnote w:type="continuationSeparator" w:id="0">
    <w:p w14:paraId="437248C8" w14:textId="77777777" w:rsidR="00FB146D" w:rsidRDefault="00FB146D" w:rsidP="00ED3C22">
      <w:r>
        <w:continuationSeparator/>
      </w:r>
    </w:p>
    <w:p w14:paraId="125EE691" w14:textId="77777777" w:rsidR="00FB146D" w:rsidRDefault="00FB146D"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E3D47" w14:textId="77777777" w:rsidR="00FB146D" w:rsidRDefault="00FB14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963B" w14:textId="77777777" w:rsidR="00FB146D" w:rsidRDefault="00FB1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F302" w14:textId="77777777" w:rsidR="00FB146D" w:rsidRDefault="00FB146D" w:rsidP="00483B25">
    <w:pPr>
      <w:pStyle w:val="LogoHide"/>
    </w:pPr>
    <w:bookmarkStart w:id="3" w:name="Logo"/>
    <w:r>
      <w:rPr>
        <w:lang w:val="nl-NL" w:eastAsia="nl-NL"/>
      </w:rPr>
      <w:drawing>
        <wp:anchor distT="0" distB="0" distL="114300" distR="114300" simplePos="0" relativeHeight="251660288" behindDoc="0" locked="0" layoutInCell="1" allowOverlap="1" wp14:anchorId="2FF501B3" wp14:editId="654EF70F">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14:anchorId="2168DBC9" wp14:editId="4EC45F9F">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14:paraId="3B785AD6" w14:textId="77777777" w:rsidR="00FB146D" w:rsidRPr="001129B4" w:rsidRDefault="00FB146D" w:rsidP="001129B4">
    <w:pPr>
      <w:pStyle w:val="OperatingUnitBusinessLine"/>
    </w:pPr>
    <w:bookmarkStart w:id="4" w:name="UpperRightText"/>
    <w:bookmarkEnd w:id="4"/>
    <w:r>
      <w:rPr>
        <w:lang w:val="nl-NL" w:eastAsia="nl-NL"/>
      </w:rPr>
      <w:drawing>
        <wp:anchor distT="0" distB="0" distL="114300" distR="114300" simplePos="0" relativeHeight="251661312" behindDoc="1" locked="0" layoutInCell="0" allowOverlap="1" wp14:anchorId="5E953A0A" wp14:editId="1DE08553">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FB146D" w:rsidRPr="006D30AD" w14:paraId="5036EB5C" w14:textId="77777777" w:rsidTr="00582B34">
      <w:tc>
        <w:tcPr>
          <w:tcW w:w="2499" w:type="pct"/>
        </w:tcPr>
        <w:p w14:paraId="19AFC4AA" w14:textId="77777777" w:rsidR="00FB146D" w:rsidRPr="006D30AD" w:rsidRDefault="00FB146D" w:rsidP="00F27213">
          <w:pPr>
            <w:pStyle w:val="ReportCrossRef"/>
          </w:pPr>
          <w:bookmarkStart w:id="8" w:name="AbbreviatedReportTitle"/>
          <w:r>
            <w:t>Europese Aanbesteding Doorlopende CAR verzekering</w:t>
          </w:r>
          <w:bookmarkEnd w:id="8"/>
        </w:p>
      </w:tc>
      <w:tc>
        <w:tcPr>
          <w:tcW w:w="2501" w:type="pct"/>
        </w:tcPr>
        <w:p w14:paraId="0718746B" w14:textId="77777777" w:rsidR="00FB146D" w:rsidRPr="006D30AD" w:rsidRDefault="00FB146D" w:rsidP="00F27213">
          <w:pPr>
            <w:pStyle w:val="ClientNameCrossRef"/>
          </w:pPr>
          <w:bookmarkStart w:id="9" w:name="AbbreviatedClientName"/>
          <w:r>
            <w:t>Gemeente Zaanstad</w:t>
          </w:r>
          <w:bookmarkEnd w:id="9"/>
        </w:p>
      </w:tc>
    </w:tr>
  </w:tbl>
  <w:p w14:paraId="65F014FE" w14:textId="77777777" w:rsidR="00FB146D" w:rsidRDefault="00FB146D" w:rsidP="00ED3C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E8AD" w14:textId="77777777" w:rsidR="00FB146D" w:rsidRPr="00D6661C" w:rsidRDefault="00FB146D"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BA5B" w14:textId="77777777" w:rsidR="00FB146D" w:rsidRPr="00D6661C" w:rsidRDefault="00FB146D"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66044" w14:textId="77777777" w:rsidR="00FB146D" w:rsidRDefault="00FB146D" w:rsidP="000158F0">
    <w:pPr>
      <w:pStyle w:val="LogoHide"/>
    </w:pPr>
    <w:bookmarkStart w:id="20" w:name="LogoBack"/>
    <w:r>
      <w:rPr>
        <w:lang w:val="nl-NL" w:eastAsia="nl-NL"/>
      </w:rPr>
      <w:drawing>
        <wp:anchor distT="0" distB="0" distL="114300" distR="114300" simplePos="0" relativeHeight="251659264" behindDoc="0" locked="0" layoutInCell="1" allowOverlap="1" wp14:anchorId="49678603" wp14:editId="238CF829">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0"/>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E047" w14:textId="77777777" w:rsidR="00FB146D" w:rsidRPr="00D6661C" w:rsidRDefault="00FB146D"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7882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0E4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C814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708E6150"/>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646845BC"/>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24091320"/>
    <w:multiLevelType w:val="singleLevel"/>
    <w:tmpl w:val="3574FF28"/>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2" w15:restartNumberingAfterBreak="0">
    <w:nsid w:val="244F13DF"/>
    <w:multiLevelType w:val="multilevel"/>
    <w:tmpl w:val="1C5A2D6C"/>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0087F"/>
    <w:multiLevelType w:val="singleLevel"/>
    <w:tmpl w:val="AC445998"/>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4"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4755C1"/>
    <w:multiLevelType w:val="multilevel"/>
    <w:tmpl w:val="5E46357A"/>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6" w15:restartNumberingAfterBreak="0">
    <w:nsid w:val="2E9D7EC0"/>
    <w:multiLevelType w:val="multilevel"/>
    <w:tmpl w:val="7D46788C"/>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17" w15:restartNumberingAfterBreak="0">
    <w:nsid w:val="3839285F"/>
    <w:multiLevelType w:val="multilevel"/>
    <w:tmpl w:val="64B6097A"/>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8" w15:restartNumberingAfterBreak="0">
    <w:nsid w:val="39257FC2"/>
    <w:multiLevelType w:val="multilevel"/>
    <w:tmpl w:val="F8ECF8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360"/>
        </w:tabs>
        <w:ind w:left="360" w:hanging="360"/>
      </w:pPr>
      <w:rPr>
        <w:rFonts w:ascii="Symbol" w:hAnsi="Symbol" w:hint="default"/>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9" w15:restartNumberingAfterBreak="0">
    <w:nsid w:val="422A0216"/>
    <w:multiLevelType w:val="multilevel"/>
    <w:tmpl w:val="E85A4B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E1358"/>
    <w:multiLevelType w:val="multilevel"/>
    <w:tmpl w:val="E06E5F44"/>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2"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4"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6" w15:restartNumberingAfterBreak="0">
    <w:nsid w:val="625C3197"/>
    <w:multiLevelType w:val="multilevel"/>
    <w:tmpl w:val="BE5C7C42"/>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7" w15:restartNumberingAfterBreak="0">
    <w:nsid w:val="66186296"/>
    <w:multiLevelType w:val="singleLevel"/>
    <w:tmpl w:val="2B2C8ECC"/>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677E2CB1"/>
    <w:multiLevelType w:val="multilevel"/>
    <w:tmpl w:val="F86012A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AF932A6"/>
    <w:multiLevelType w:val="singleLevel"/>
    <w:tmpl w:val="E49A86A8"/>
    <w:lvl w:ilvl="0">
      <w:start w:val="1"/>
      <w:numFmt w:val="upperLetter"/>
      <w:lvlText w:val="Appendix %1"/>
      <w:lvlJc w:val="left"/>
      <w:pPr>
        <w:tabs>
          <w:tab w:val="num" w:pos="0"/>
        </w:tabs>
        <w:ind w:left="0" w:firstLine="0"/>
      </w:pPr>
      <w:rPr>
        <w:rFonts w:hint="default"/>
      </w:rPr>
    </w:lvl>
  </w:abstractNum>
  <w:abstractNum w:abstractNumId="30" w15:restartNumberingAfterBreak="0">
    <w:nsid w:val="6D0C248B"/>
    <w:multiLevelType w:val="multilevel"/>
    <w:tmpl w:val="24820F1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D509BA"/>
    <w:multiLevelType w:val="singleLevel"/>
    <w:tmpl w:val="3A0AF96C"/>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33" w15:restartNumberingAfterBreak="0">
    <w:nsid w:val="784E111C"/>
    <w:multiLevelType w:val="singleLevel"/>
    <w:tmpl w:val="4F2E2FF0"/>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4" w15:restartNumberingAfterBreak="0">
    <w:nsid w:val="7C4D77DC"/>
    <w:multiLevelType w:val="multilevel"/>
    <w:tmpl w:val="7F36D8BE"/>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num w:numId="1">
    <w:abstractNumId w:val="29"/>
  </w:num>
  <w:num w:numId="2">
    <w:abstractNumId w:val="23"/>
  </w:num>
  <w:num w:numId="3">
    <w:abstractNumId w:val="19"/>
  </w:num>
  <w:num w:numId="4">
    <w:abstractNumId w:val="10"/>
  </w:num>
  <w:num w:numId="5">
    <w:abstractNumId w:val="24"/>
  </w:num>
  <w:num w:numId="6">
    <w:abstractNumId w:val="14"/>
  </w:num>
  <w:num w:numId="7">
    <w:abstractNumId w:val="7"/>
  </w:num>
  <w:num w:numId="8">
    <w:abstractNumId w:val="27"/>
  </w:num>
  <w:num w:numId="9">
    <w:abstractNumId w:val="11"/>
  </w:num>
  <w:num w:numId="10">
    <w:abstractNumId w:val="13"/>
  </w:num>
  <w:num w:numId="11">
    <w:abstractNumId w:val="20"/>
  </w:num>
  <w:num w:numId="12">
    <w:abstractNumId w:val="30"/>
  </w:num>
  <w:num w:numId="13">
    <w:abstractNumId w:val="27"/>
  </w:num>
  <w:num w:numId="14">
    <w:abstractNumId w:val="25"/>
  </w:num>
  <w:num w:numId="15">
    <w:abstractNumId w:val="24"/>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19"/>
  </w:num>
  <w:num w:numId="17">
    <w:abstractNumId w:val="19"/>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2"/>
  </w:num>
  <w:num w:numId="25">
    <w:abstractNumId w:val="31"/>
  </w:num>
  <w:num w:numId="26">
    <w:abstractNumId w:val="16"/>
  </w:num>
  <w:num w:numId="27">
    <w:abstractNumId w:val="28"/>
  </w:num>
  <w:num w:numId="28">
    <w:abstractNumId w:val="15"/>
  </w:num>
  <w:num w:numId="29">
    <w:abstractNumId w:val="21"/>
  </w:num>
  <w:num w:numId="30">
    <w:abstractNumId w:val="32"/>
  </w:num>
  <w:num w:numId="31">
    <w:abstractNumId w:val="3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18"/>
  </w:num>
  <w:num w:numId="35">
    <w:abstractNumId w:val="12"/>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proofState w:spelling="clean"/>
  <w:attachedTemplate r:id="rId1"/>
  <w:styleLockTheme/>
  <w:styleLockQFSet/>
  <w:defaultTabStop w:val="360"/>
  <w:hyphenationZone w:val="425"/>
  <w:defaultTableStyle w:val="MMCTable"/>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96"/>
    <w:rsid w:val="00001F0C"/>
    <w:rsid w:val="000033DF"/>
    <w:rsid w:val="00011A98"/>
    <w:rsid w:val="00012F57"/>
    <w:rsid w:val="0001446E"/>
    <w:rsid w:val="000158F0"/>
    <w:rsid w:val="000168EE"/>
    <w:rsid w:val="000208E0"/>
    <w:rsid w:val="0002107C"/>
    <w:rsid w:val="00021C2C"/>
    <w:rsid w:val="000223AD"/>
    <w:rsid w:val="00022D49"/>
    <w:rsid w:val="000235DF"/>
    <w:rsid w:val="000242BC"/>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5685"/>
    <w:rsid w:val="000D6F4B"/>
    <w:rsid w:val="000E0994"/>
    <w:rsid w:val="000E2614"/>
    <w:rsid w:val="000E2ED5"/>
    <w:rsid w:val="000E595C"/>
    <w:rsid w:val="000E5D55"/>
    <w:rsid w:val="000E6EC0"/>
    <w:rsid w:val="000F308D"/>
    <w:rsid w:val="000F4079"/>
    <w:rsid w:val="000F5293"/>
    <w:rsid w:val="00100422"/>
    <w:rsid w:val="0010084C"/>
    <w:rsid w:val="001031C2"/>
    <w:rsid w:val="00103E9C"/>
    <w:rsid w:val="00105001"/>
    <w:rsid w:val="001059B4"/>
    <w:rsid w:val="001129B4"/>
    <w:rsid w:val="0011720E"/>
    <w:rsid w:val="00125A74"/>
    <w:rsid w:val="00126F6D"/>
    <w:rsid w:val="00127D4E"/>
    <w:rsid w:val="00131343"/>
    <w:rsid w:val="00132AF9"/>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234"/>
    <w:rsid w:val="001C6440"/>
    <w:rsid w:val="001D2162"/>
    <w:rsid w:val="001D2B6E"/>
    <w:rsid w:val="001D2E4B"/>
    <w:rsid w:val="001D4A07"/>
    <w:rsid w:val="001D5429"/>
    <w:rsid w:val="001E1DFD"/>
    <w:rsid w:val="001E238B"/>
    <w:rsid w:val="001E321B"/>
    <w:rsid w:val="001E3D9D"/>
    <w:rsid w:val="001E5D05"/>
    <w:rsid w:val="001E5D7E"/>
    <w:rsid w:val="001E6EAB"/>
    <w:rsid w:val="001E7518"/>
    <w:rsid w:val="001F0376"/>
    <w:rsid w:val="001F0615"/>
    <w:rsid w:val="001F2E7A"/>
    <w:rsid w:val="001F4648"/>
    <w:rsid w:val="001F65DF"/>
    <w:rsid w:val="001F6A20"/>
    <w:rsid w:val="001F7A4F"/>
    <w:rsid w:val="001F7ADE"/>
    <w:rsid w:val="001F7D20"/>
    <w:rsid w:val="002016EE"/>
    <w:rsid w:val="00203961"/>
    <w:rsid w:val="00203DAF"/>
    <w:rsid w:val="00204749"/>
    <w:rsid w:val="00205554"/>
    <w:rsid w:val="00205B34"/>
    <w:rsid w:val="00206F4C"/>
    <w:rsid w:val="00212331"/>
    <w:rsid w:val="00212728"/>
    <w:rsid w:val="00212D16"/>
    <w:rsid w:val="00213060"/>
    <w:rsid w:val="00216306"/>
    <w:rsid w:val="00217284"/>
    <w:rsid w:val="00220478"/>
    <w:rsid w:val="00224BCF"/>
    <w:rsid w:val="0022714A"/>
    <w:rsid w:val="00227E06"/>
    <w:rsid w:val="00230B1F"/>
    <w:rsid w:val="00230FFD"/>
    <w:rsid w:val="00232E45"/>
    <w:rsid w:val="0023396A"/>
    <w:rsid w:val="00233C10"/>
    <w:rsid w:val="00235C4C"/>
    <w:rsid w:val="00235E11"/>
    <w:rsid w:val="002412D1"/>
    <w:rsid w:val="002422D3"/>
    <w:rsid w:val="00243F5C"/>
    <w:rsid w:val="00244719"/>
    <w:rsid w:val="00247B1B"/>
    <w:rsid w:val="00251A62"/>
    <w:rsid w:val="00253DDB"/>
    <w:rsid w:val="00254369"/>
    <w:rsid w:val="0025592D"/>
    <w:rsid w:val="00260066"/>
    <w:rsid w:val="002613BF"/>
    <w:rsid w:val="002629EE"/>
    <w:rsid w:val="00264808"/>
    <w:rsid w:val="00264993"/>
    <w:rsid w:val="002659EA"/>
    <w:rsid w:val="0026601B"/>
    <w:rsid w:val="00267FDB"/>
    <w:rsid w:val="0027219B"/>
    <w:rsid w:val="002748F2"/>
    <w:rsid w:val="00276A41"/>
    <w:rsid w:val="00277F38"/>
    <w:rsid w:val="00281712"/>
    <w:rsid w:val="00281721"/>
    <w:rsid w:val="00281F61"/>
    <w:rsid w:val="00281F93"/>
    <w:rsid w:val="00282240"/>
    <w:rsid w:val="00283604"/>
    <w:rsid w:val="00286C93"/>
    <w:rsid w:val="00287F74"/>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C030A"/>
    <w:rsid w:val="002C132A"/>
    <w:rsid w:val="002C1BEF"/>
    <w:rsid w:val="002C2470"/>
    <w:rsid w:val="002C46D9"/>
    <w:rsid w:val="002C4FC9"/>
    <w:rsid w:val="002C7DBB"/>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61C5"/>
    <w:rsid w:val="00307C5E"/>
    <w:rsid w:val="00310C6B"/>
    <w:rsid w:val="003110F4"/>
    <w:rsid w:val="00314430"/>
    <w:rsid w:val="00314B58"/>
    <w:rsid w:val="00314EC3"/>
    <w:rsid w:val="003156F3"/>
    <w:rsid w:val="003172F4"/>
    <w:rsid w:val="00317E4A"/>
    <w:rsid w:val="003207DE"/>
    <w:rsid w:val="00323CDC"/>
    <w:rsid w:val="0032455B"/>
    <w:rsid w:val="0032776D"/>
    <w:rsid w:val="003300E7"/>
    <w:rsid w:val="0033193D"/>
    <w:rsid w:val="00332264"/>
    <w:rsid w:val="00334D23"/>
    <w:rsid w:val="00334DFD"/>
    <w:rsid w:val="0033527C"/>
    <w:rsid w:val="00335CA5"/>
    <w:rsid w:val="00335F9E"/>
    <w:rsid w:val="00337D6A"/>
    <w:rsid w:val="003408EF"/>
    <w:rsid w:val="00342183"/>
    <w:rsid w:val="0034291A"/>
    <w:rsid w:val="003532B9"/>
    <w:rsid w:val="003561F7"/>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4CB1"/>
    <w:rsid w:val="003B5550"/>
    <w:rsid w:val="003C06CD"/>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79C7"/>
    <w:rsid w:val="0042230E"/>
    <w:rsid w:val="00425504"/>
    <w:rsid w:val="004300E2"/>
    <w:rsid w:val="004305BA"/>
    <w:rsid w:val="004308C3"/>
    <w:rsid w:val="004311D0"/>
    <w:rsid w:val="00434C79"/>
    <w:rsid w:val="00437963"/>
    <w:rsid w:val="00437A27"/>
    <w:rsid w:val="00441240"/>
    <w:rsid w:val="00442D43"/>
    <w:rsid w:val="00446CB8"/>
    <w:rsid w:val="00450894"/>
    <w:rsid w:val="004512C4"/>
    <w:rsid w:val="0045176C"/>
    <w:rsid w:val="00451B40"/>
    <w:rsid w:val="00452447"/>
    <w:rsid w:val="00452C21"/>
    <w:rsid w:val="00453A76"/>
    <w:rsid w:val="00453EE9"/>
    <w:rsid w:val="00454613"/>
    <w:rsid w:val="0045476F"/>
    <w:rsid w:val="00456EA6"/>
    <w:rsid w:val="0046158D"/>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0260"/>
    <w:rsid w:val="00521494"/>
    <w:rsid w:val="00522413"/>
    <w:rsid w:val="0052299F"/>
    <w:rsid w:val="0052416E"/>
    <w:rsid w:val="0052745F"/>
    <w:rsid w:val="005334EA"/>
    <w:rsid w:val="005335CA"/>
    <w:rsid w:val="00534DAF"/>
    <w:rsid w:val="00535C97"/>
    <w:rsid w:val="00536040"/>
    <w:rsid w:val="0053790A"/>
    <w:rsid w:val="00542BB7"/>
    <w:rsid w:val="005432AC"/>
    <w:rsid w:val="005465CD"/>
    <w:rsid w:val="005503E2"/>
    <w:rsid w:val="00550F7F"/>
    <w:rsid w:val="00551041"/>
    <w:rsid w:val="00551CBF"/>
    <w:rsid w:val="00555B40"/>
    <w:rsid w:val="00555EB7"/>
    <w:rsid w:val="0056134C"/>
    <w:rsid w:val="00563600"/>
    <w:rsid w:val="00564A92"/>
    <w:rsid w:val="00570618"/>
    <w:rsid w:val="005706E4"/>
    <w:rsid w:val="005707DD"/>
    <w:rsid w:val="0057386F"/>
    <w:rsid w:val="005773C9"/>
    <w:rsid w:val="005776CB"/>
    <w:rsid w:val="00582B34"/>
    <w:rsid w:val="00582CF9"/>
    <w:rsid w:val="005851E9"/>
    <w:rsid w:val="00590579"/>
    <w:rsid w:val="00591C69"/>
    <w:rsid w:val="00591F19"/>
    <w:rsid w:val="0059246E"/>
    <w:rsid w:val="00592EC7"/>
    <w:rsid w:val="005934D5"/>
    <w:rsid w:val="0059401D"/>
    <w:rsid w:val="00596837"/>
    <w:rsid w:val="005A0821"/>
    <w:rsid w:val="005A12B1"/>
    <w:rsid w:val="005A1885"/>
    <w:rsid w:val="005A2DD5"/>
    <w:rsid w:val="005A312D"/>
    <w:rsid w:val="005A465B"/>
    <w:rsid w:val="005A69DD"/>
    <w:rsid w:val="005A7609"/>
    <w:rsid w:val="005B26EE"/>
    <w:rsid w:val="005B569F"/>
    <w:rsid w:val="005C0086"/>
    <w:rsid w:val="005C1058"/>
    <w:rsid w:val="005C18AD"/>
    <w:rsid w:val="005C2BB5"/>
    <w:rsid w:val="005C4AA7"/>
    <w:rsid w:val="005C7FC8"/>
    <w:rsid w:val="005D0B8F"/>
    <w:rsid w:val="005D2F5A"/>
    <w:rsid w:val="005D34B6"/>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7D0A"/>
    <w:rsid w:val="00631C31"/>
    <w:rsid w:val="00632347"/>
    <w:rsid w:val="006360FC"/>
    <w:rsid w:val="006405EA"/>
    <w:rsid w:val="006413D9"/>
    <w:rsid w:val="00642BBA"/>
    <w:rsid w:val="00647860"/>
    <w:rsid w:val="0065310E"/>
    <w:rsid w:val="006532ED"/>
    <w:rsid w:val="00655D09"/>
    <w:rsid w:val="00657271"/>
    <w:rsid w:val="00660149"/>
    <w:rsid w:val="006605F7"/>
    <w:rsid w:val="0066572B"/>
    <w:rsid w:val="00671DE6"/>
    <w:rsid w:val="0067395D"/>
    <w:rsid w:val="006747BE"/>
    <w:rsid w:val="00675324"/>
    <w:rsid w:val="00677767"/>
    <w:rsid w:val="00677986"/>
    <w:rsid w:val="0068086B"/>
    <w:rsid w:val="00681075"/>
    <w:rsid w:val="00684D91"/>
    <w:rsid w:val="006858A1"/>
    <w:rsid w:val="00690774"/>
    <w:rsid w:val="006934D5"/>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101B6"/>
    <w:rsid w:val="00714470"/>
    <w:rsid w:val="00717A4A"/>
    <w:rsid w:val="00725500"/>
    <w:rsid w:val="00725BFE"/>
    <w:rsid w:val="007306EB"/>
    <w:rsid w:val="0073303F"/>
    <w:rsid w:val="00734C99"/>
    <w:rsid w:val="00736CB9"/>
    <w:rsid w:val="00737DD7"/>
    <w:rsid w:val="007407EA"/>
    <w:rsid w:val="007425DD"/>
    <w:rsid w:val="007438CD"/>
    <w:rsid w:val="0074473A"/>
    <w:rsid w:val="00750684"/>
    <w:rsid w:val="00752C18"/>
    <w:rsid w:val="0075321C"/>
    <w:rsid w:val="007538BB"/>
    <w:rsid w:val="0075796B"/>
    <w:rsid w:val="00760F57"/>
    <w:rsid w:val="00762FF4"/>
    <w:rsid w:val="00765AC8"/>
    <w:rsid w:val="00770919"/>
    <w:rsid w:val="00772B6A"/>
    <w:rsid w:val="00775CAF"/>
    <w:rsid w:val="00776C49"/>
    <w:rsid w:val="00781BDB"/>
    <w:rsid w:val="00781E61"/>
    <w:rsid w:val="007833F3"/>
    <w:rsid w:val="00783DF7"/>
    <w:rsid w:val="0078543E"/>
    <w:rsid w:val="0078797B"/>
    <w:rsid w:val="00790CC9"/>
    <w:rsid w:val="00792BE5"/>
    <w:rsid w:val="00793316"/>
    <w:rsid w:val="00797DE8"/>
    <w:rsid w:val="007A0602"/>
    <w:rsid w:val="007A1917"/>
    <w:rsid w:val="007A2A75"/>
    <w:rsid w:val="007A3218"/>
    <w:rsid w:val="007A33E5"/>
    <w:rsid w:val="007A6009"/>
    <w:rsid w:val="007B0CEE"/>
    <w:rsid w:val="007B0DBA"/>
    <w:rsid w:val="007B1F4D"/>
    <w:rsid w:val="007B373B"/>
    <w:rsid w:val="007B48C2"/>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F0D98"/>
    <w:rsid w:val="007F459B"/>
    <w:rsid w:val="007F49D6"/>
    <w:rsid w:val="007F4BFD"/>
    <w:rsid w:val="007F62CA"/>
    <w:rsid w:val="008035E8"/>
    <w:rsid w:val="00803D0D"/>
    <w:rsid w:val="0080532F"/>
    <w:rsid w:val="0080625E"/>
    <w:rsid w:val="008070B4"/>
    <w:rsid w:val="00811842"/>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7195"/>
    <w:rsid w:val="0084322D"/>
    <w:rsid w:val="0084390E"/>
    <w:rsid w:val="00844B3E"/>
    <w:rsid w:val="0084640C"/>
    <w:rsid w:val="00851571"/>
    <w:rsid w:val="0085216A"/>
    <w:rsid w:val="008558B3"/>
    <w:rsid w:val="00855940"/>
    <w:rsid w:val="00855D55"/>
    <w:rsid w:val="00857543"/>
    <w:rsid w:val="008575CA"/>
    <w:rsid w:val="0085767C"/>
    <w:rsid w:val="0086389B"/>
    <w:rsid w:val="00864722"/>
    <w:rsid w:val="008654D5"/>
    <w:rsid w:val="008670A8"/>
    <w:rsid w:val="0087099C"/>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4062"/>
    <w:rsid w:val="008F4860"/>
    <w:rsid w:val="008F5731"/>
    <w:rsid w:val="008F6195"/>
    <w:rsid w:val="008F6302"/>
    <w:rsid w:val="00900391"/>
    <w:rsid w:val="00902ACC"/>
    <w:rsid w:val="00903A6E"/>
    <w:rsid w:val="0090553A"/>
    <w:rsid w:val="009063AB"/>
    <w:rsid w:val="00907CB5"/>
    <w:rsid w:val="00911982"/>
    <w:rsid w:val="00913524"/>
    <w:rsid w:val="00913BA8"/>
    <w:rsid w:val="00913E8B"/>
    <w:rsid w:val="0091492D"/>
    <w:rsid w:val="009161A0"/>
    <w:rsid w:val="00917A5A"/>
    <w:rsid w:val="00921C3E"/>
    <w:rsid w:val="00922488"/>
    <w:rsid w:val="00924765"/>
    <w:rsid w:val="00924993"/>
    <w:rsid w:val="00925907"/>
    <w:rsid w:val="0093134A"/>
    <w:rsid w:val="00931D23"/>
    <w:rsid w:val="00932C07"/>
    <w:rsid w:val="00934322"/>
    <w:rsid w:val="00936C31"/>
    <w:rsid w:val="00941D86"/>
    <w:rsid w:val="00951D26"/>
    <w:rsid w:val="009527EC"/>
    <w:rsid w:val="00952FCD"/>
    <w:rsid w:val="009532AD"/>
    <w:rsid w:val="00954CD8"/>
    <w:rsid w:val="00955E97"/>
    <w:rsid w:val="009569C8"/>
    <w:rsid w:val="0095793D"/>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6B1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5C1A"/>
    <w:rsid w:val="009F0363"/>
    <w:rsid w:val="009F080B"/>
    <w:rsid w:val="009F23BE"/>
    <w:rsid w:val="009F2D53"/>
    <w:rsid w:val="009F4B69"/>
    <w:rsid w:val="009F6737"/>
    <w:rsid w:val="009F77D8"/>
    <w:rsid w:val="00A0067D"/>
    <w:rsid w:val="00A029D0"/>
    <w:rsid w:val="00A0408A"/>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3441F"/>
    <w:rsid w:val="00A40D29"/>
    <w:rsid w:val="00A416A6"/>
    <w:rsid w:val="00A42CAA"/>
    <w:rsid w:val="00A445C8"/>
    <w:rsid w:val="00A522DF"/>
    <w:rsid w:val="00A6158A"/>
    <w:rsid w:val="00A61AB4"/>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50C02"/>
    <w:rsid w:val="00B52DE4"/>
    <w:rsid w:val="00B544CF"/>
    <w:rsid w:val="00B54853"/>
    <w:rsid w:val="00B560BF"/>
    <w:rsid w:val="00B5639E"/>
    <w:rsid w:val="00B578EE"/>
    <w:rsid w:val="00B60884"/>
    <w:rsid w:val="00B748FA"/>
    <w:rsid w:val="00B75265"/>
    <w:rsid w:val="00B8013B"/>
    <w:rsid w:val="00B82BC8"/>
    <w:rsid w:val="00B84775"/>
    <w:rsid w:val="00B85130"/>
    <w:rsid w:val="00B85455"/>
    <w:rsid w:val="00B93DA8"/>
    <w:rsid w:val="00B9412F"/>
    <w:rsid w:val="00B9432E"/>
    <w:rsid w:val="00B94517"/>
    <w:rsid w:val="00B9693F"/>
    <w:rsid w:val="00B96D24"/>
    <w:rsid w:val="00BA2C07"/>
    <w:rsid w:val="00BA2E41"/>
    <w:rsid w:val="00BA341D"/>
    <w:rsid w:val="00BA5EE9"/>
    <w:rsid w:val="00BA6794"/>
    <w:rsid w:val="00BA68C9"/>
    <w:rsid w:val="00BB1CA8"/>
    <w:rsid w:val="00BB1EAA"/>
    <w:rsid w:val="00BB2467"/>
    <w:rsid w:val="00BB2B3F"/>
    <w:rsid w:val="00BB4CF4"/>
    <w:rsid w:val="00BB5323"/>
    <w:rsid w:val="00BB6571"/>
    <w:rsid w:val="00BC0202"/>
    <w:rsid w:val="00BC0A07"/>
    <w:rsid w:val="00BC1A22"/>
    <w:rsid w:val="00BC25A5"/>
    <w:rsid w:val="00BC3393"/>
    <w:rsid w:val="00BC34C6"/>
    <w:rsid w:val="00BC42B0"/>
    <w:rsid w:val="00BC65B6"/>
    <w:rsid w:val="00BC7AE4"/>
    <w:rsid w:val="00BD0CBD"/>
    <w:rsid w:val="00BD19F0"/>
    <w:rsid w:val="00BD4B18"/>
    <w:rsid w:val="00BE0899"/>
    <w:rsid w:val="00BE0C5E"/>
    <w:rsid w:val="00BE0DBA"/>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7CC7"/>
    <w:rsid w:val="00C810DA"/>
    <w:rsid w:val="00C84030"/>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A4BE0"/>
    <w:rsid w:val="00CB1718"/>
    <w:rsid w:val="00CB5560"/>
    <w:rsid w:val="00CB55CF"/>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1CE1"/>
    <w:rsid w:val="00D0376E"/>
    <w:rsid w:val="00D06510"/>
    <w:rsid w:val="00D06B38"/>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81CEB"/>
    <w:rsid w:val="00D81D6D"/>
    <w:rsid w:val="00D84487"/>
    <w:rsid w:val="00D8500E"/>
    <w:rsid w:val="00D86358"/>
    <w:rsid w:val="00D90B4B"/>
    <w:rsid w:val="00D9226D"/>
    <w:rsid w:val="00D92743"/>
    <w:rsid w:val="00D959C8"/>
    <w:rsid w:val="00DA33B0"/>
    <w:rsid w:val="00DA64CD"/>
    <w:rsid w:val="00DA7A9B"/>
    <w:rsid w:val="00DA7AEA"/>
    <w:rsid w:val="00DB087E"/>
    <w:rsid w:val="00DB17A7"/>
    <w:rsid w:val="00DB3681"/>
    <w:rsid w:val="00DB49FF"/>
    <w:rsid w:val="00DC0A96"/>
    <w:rsid w:val="00DC0CDC"/>
    <w:rsid w:val="00DC221B"/>
    <w:rsid w:val="00DC3D72"/>
    <w:rsid w:val="00DC4B58"/>
    <w:rsid w:val="00DC5AD2"/>
    <w:rsid w:val="00DC61D7"/>
    <w:rsid w:val="00DC682C"/>
    <w:rsid w:val="00DC73DA"/>
    <w:rsid w:val="00DD0A6B"/>
    <w:rsid w:val="00DD3C98"/>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661"/>
    <w:rsid w:val="00E20EAB"/>
    <w:rsid w:val="00E21CBC"/>
    <w:rsid w:val="00E24B49"/>
    <w:rsid w:val="00E24F60"/>
    <w:rsid w:val="00E25536"/>
    <w:rsid w:val="00E27487"/>
    <w:rsid w:val="00E300A4"/>
    <w:rsid w:val="00E30504"/>
    <w:rsid w:val="00E31213"/>
    <w:rsid w:val="00E317BB"/>
    <w:rsid w:val="00E31A39"/>
    <w:rsid w:val="00E34302"/>
    <w:rsid w:val="00E34548"/>
    <w:rsid w:val="00E3603D"/>
    <w:rsid w:val="00E4056A"/>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53B"/>
    <w:rsid w:val="00F01497"/>
    <w:rsid w:val="00F022DD"/>
    <w:rsid w:val="00F128C1"/>
    <w:rsid w:val="00F1585D"/>
    <w:rsid w:val="00F15945"/>
    <w:rsid w:val="00F16CEA"/>
    <w:rsid w:val="00F242C8"/>
    <w:rsid w:val="00F2477C"/>
    <w:rsid w:val="00F2622D"/>
    <w:rsid w:val="00F27213"/>
    <w:rsid w:val="00F300D7"/>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3050"/>
    <w:rsid w:val="00FA3AAE"/>
    <w:rsid w:val="00FA40B8"/>
    <w:rsid w:val="00FA722F"/>
    <w:rsid w:val="00FB0A40"/>
    <w:rsid w:val="00FB146D"/>
    <w:rsid w:val="00FB290D"/>
    <w:rsid w:val="00FB3398"/>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54A8"/>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D1F4E"/>
  <w15:chartTrackingRefBased/>
  <w15:docId w15:val="{525A9F4E-CA30-408C-B043-5136B87B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91A"/>
    <w:rPr>
      <w:rFonts w:cs="Arial"/>
      <w:lang w:val="nl-NL"/>
    </w:rPr>
  </w:style>
  <w:style w:type="paragraph" w:styleId="Heading1">
    <w:name w:val="heading 1"/>
    <w:basedOn w:val="Normal"/>
    <w:next w:val="Normal"/>
    <w:link w:val="Heading1Char"/>
    <w:qFormat/>
    <w:rsid w:val="00DC0A96"/>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DC0A96"/>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DC0A96"/>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DC0A96"/>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DC0A96"/>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DC0A96"/>
    <w:rPr>
      <w:rFonts w:eastAsia="Times New Roman" w:cs="Arial"/>
      <w:szCs w:val="20"/>
      <w:lang w:val="nl-NL"/>
    </w:rPr>
  </w:style>
  <w:style w:type="character" w:styleId="PageNumber">
    <w:name w:val="page number"/>
    <w:basedOn w:val="DefaultParagraphFont"/>
    <w:uiPriority w:val="25"/>
    <w:semiHidden/>
    <w:rsid w:val="00DC0A96"/>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DC0A96"/>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DC0A96"/>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DC0A96"/>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DC0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DC0A96"/>
    <w:rPr>
      <w:rFonts w:ascii="Tahoma" w:hAnsi="Tahoma" w:cs="Tahoma"/>
      <w:sz w:val="16"/>
      <w:szCs w:val="16"/>
    </w:rPr>
  </w:style>
  <w:style w:type="paragraph" w:customStyle="1" w:styleId="BusinessLine">
    <w:name w:val="Business Line"/>
    <w:basedOn w:val="Base"/>
    <w:semiHidden/>
    <w:rsid w:val="00DC0A96"/>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DC0A96"/>
    <w:pPr>
      <w:spacing w:after="0" w:line="200" w:lineRule="atLeast"/>
      <w:jc w:val="right"/>
    </w:pPr>
    <w:rPr>
      <w:sz w:val="16"/>
    </w:rPr>
  </w:style>
  <w:style w:type="paragraph" w:customStyle="1" w:styleId="CompanyName">
    <w:name w:val="Company Name"/>
    <w:basedOn w:val="Base"/>
    <w:uiPriority w:val="25"/>
    <w:semiHidden/>
    <w:rsid w:val="00DC0A96"/>
    <w:pPr>
      <w:spacing w:after="0" w:line="240" w:lineRule="auto"/>
    </w:pPr>
    <w:rPr>
      <w:sz w:val="16"/>
    </w:rPr>
  </w:style>
  <w:style w:type="paragraph" w:customStyle="1" w:styleId="ClientName">
    <w:name w:val="Client Name"/>
    <w:basedOn w:val="Base"/>
    <w:uiPriority w:val="20"/>
    <w:rsid w:val="00DC0A96"/>
    <w:pPr>
      <w:spacing w:after="0" w:line="240" w:lineRule="auto"/>
      <w:ind w:right="2260"/>
    </w:pPr>
    <w:rPr>
      <w:b/>
      <w:color w:val="FFFFFF"/>
      <w:sz w:val="28"/>
    </w:rPr>
  </w:style>
  <w:style w:type="paragraph" w:customStyle="1" w:styleId="LetterDate">
    <w:name w:val="Letter Date"/>
    <w:basedOn w:val="Base"/>
    <w:next w:val="Normal"/>
    <w:uiPriority w:val="99"/>
    <w:semiHidden/>
    <w:rsid w:val="00DC0A96"/>
    <w:pPr>
      <w:spacing w:line="360" w:lineRule="atLeast"/>
    </w:pPr>
    <w:rPr>
      <w:sz w:val="24"/>
      <w:lang w:val="en-GB"/>
    </w:rPr>
  </w:style>
  <w:style w:type="paragraph" w:styleId="Date">
    <w:name w:val="Date"/>
    <w:basedOn w:val="Base"/>
    <w:next w:val="Normal"/>
    <w:link w:val="DateChar"/>
    <w:uiPriority w:val="21"/>
    <w:rsid w:val="00DC0A96"/>
    <w:pPr>
      <w:spacing w:line="360" w:lineRule="atLeast"/>
      <w:ind w:right="2260"/>
    </w:pPr>
    <w:rPr>
      <w:color w:val="FFFFFF"/>
      <w:sz w:val="24"/>
    </w:rPr>
  </w:style>
  <w:style w:type="character" w:customStyle="1" w:styleId="DateChar">
    <w:name w:val="Date Char"/>
    <w:basedOn w:val="DefaultParagraphFont"/>
    <w:link w:val="Date"/>
    <w:uiPriority w:val="21"/>
    <w:rsid w:val="00DC0A96"/>
    <w:rPr>
      <w:rFonts w:eastAsia="Times New Roman" w:cs="Arial"/>
      <w:color w:val="FFFFFF"/>
      <w:sz w:val="24"/>
      <w:szCs w:val="20"/>
      <w:lang w:val="nl-NL"/>
    </w:rPr>
  </w:style>
  <w:style w:type="paragraph" w:customStyle="1" w:styleId="ReportSubtitle">
    <w:name w:val="Report Subtitle"/>
    <w:basedOn w:val="Base"/>
    <w:next w:val="Date"/>
    <w:uiPriority w:val="20"/>
    <w:rsid w:val="00DC0A96"/>
    <w:pPr>
      <w:spacing w:after="600" w:line="240" w:lineRule="auto"/>
      <w:ind w:right="2260"/>
    </w:pPr>
    <w:rPr>
      <w:color w:val="FFFFFF"/>
      <w:sz w:val="48"/>
      <w:szCs w:val="48"/>
    </w:rPr>
  </w:style>
  <w:style w:type="paragraph" w:customStyle="1" w:styleId="Filestamp">
    <w:name w:val="Filestamp"/>
    <w:basedOn w:val="Base"/>
    <w:uiPriority w:val="25"/>
    <w:semiHidden/>
    <w:unhideWhenUsed/>
    <w:rsid w:val="00DC0A96"/>
    <w:pPr>
      <w:spacing w:after="0" w:line="140" w:lineRule="atLeast"/>
    </w:pPr>
    <w:rPr>
      <w:noProof/>
      <w:sz w:val="13"/>
    </w:rPr>
  </w:style>
  <w:style w:type="character" w:styleId="FollowedHyperlink">
    <w:name w:val="FollowedHyperlink"/>
    <w:basedOn w:val="DefaultParagraphFont"/>
    <w:uiPriority w:val="99"/>
    <w:rsid w:val="00DC0A96"/>
    <w:rPr>
      <w:rFonts w:ascii="Arial" w:hAnsi="Arial"/>
      <w:color w:val="8246AF"/>
      <w:sz w:val="22"/>
      <w:u w:val="single"/>
    </w:rPr>
  </w:style>
  <w:style w:type="paragraph" w:styleId="Footer">
    <w:name w:val="footer"/>
    <w:basedOn w:val="Normal"/>
    <w:link w:val="FooterChar"/>
    <w:uiPriority w:val="23"/>
    <w:semiHidden/>
    <w:rsid w:val="00DC0A96"/>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DC0A96"/>
    <w:rPr>
      <w:color w:val="949494" w:themeColor="background2"/>
      <w:sz w:val="16"/>
      <w:szCs w:val="16"/>
    </w:rPr>
  </w:style>
  <w:style w:type="paragraph" w:customStyle="1" w:styleId="Footer-Pagenumber">
    <w:name w:val="Footer - Page number"/>
    <w:basedOn w:val="Footer"/>
    <w:uiPriority w:val="23"/>
    <w:qFormat/>
    <w:rsid w:val="00DC0A96"/>
    <w:pPr>
      <w:jc w:val="right"/>
    </w:pPr>
  </w:style>
  <w:style w:type="character" w:styleId="FootnoteReference">
    <w:name w:val="footnote reference"/>
    <w:basedOn w:val="DefaultParagraphFont"/>
    <w:semiHidden/>
    <w:rsid w:val="00DC0A96"/>
    <w:rPr>
      <w:vertAlign w:val="superscript"/>
    </w:rPr>
  </w:style>
  <w:style w:type="paragraph" w:styleId="FootnoteText">
    <w:name w:val="footnote text"/>
    <w:basedOn w:val="Normal"/>
    <w:link w:val="FootnoteTextChar"/>
    <w:semiHidden/>
    <w:qFormat/>
    <w:rsid w:val="00DC0A96"/>
    <w:pPr>
      <w:spacing w:after="60" w:line="132" w:lineRule="atLeast"/>
    </w:pPr>
    <w:rPr>
      <w:sz w:val="13"/>
    </w:rPr>
  </w:style>
  <w:style w:type="character" w:customStyle="1" w:styleId="FootnoteTextChar">
    <w:name w:val="Footnote Text Char"/>
    <w:basedOn w:val="DefaultParagraphFont"/>
    <w:link w:val="FootnoteText"/>
    <w:semiHidden/>
    <w:rsid w:val="00DC0A96"/>
    <w:rPr>
      <w:rFonts w:cs="Arial"/>
      <w:sz w:val="13"/>
      <w:lang w:val="nl-NL"/>
    </w:rPr>
  </w:style>
  <w:style w:type="paragraph" w:styleId="Header">
    <w:name w:val="header"/>
    <w:basedOn w:val="Normal"/>
    <w:link w:val="HeaderChar"/>
    <w:uiPriority w:val="23"/>
    <w:semiHidden/>
    <w:rsid w:val="00DC0A96"/>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DC0A96"/>
    <w:rPr>
      <w:color w:val="949494" w:themeColor="background2"/>
      <w:sz w:val="16"/>
    </w:rPr>
  </w:style>
  <w:style w:type="character" w:customStyle="1" w:styleId="Heading1Char">
    <w:name w:val="Heading 1 Char"/>
    <w:basedOn w:val="DefaultParagraphFont"/>
    <w:link w:val="Heading1"/>
    <w:uiPriority w:val="2"/>
    <w:rsid w:val="00DC0A96"/>
    <w:rPr>
      <w:rFonts w:cs="Arial"/>
      <w:b/>
      <w:color w:val="002C77" w:themeColor="accent1"/>
      <w:sz w:val="56"/>
      <w:szCs w:val="56"/>
      <w:lang w:val="nl-NL"/>
    </w:rPr>
  </w:style>
  <w:style w:type="character" w:customStyle="1" w:styleId="Heading2Char">
    <w:name w:val="Heading 2 Char"/>
    <w:basedOn w:val="DefaultParagraphFont"/>
    <w:link w:val="Heading2"/>
    <w:uiPriority w:val="2"/>
    <w:rsid w:val="00DC0A96"/>
    <w:rPr>
      <w:rFonts w:cs="Arial"/>
      <w:b/>
      <w:color w:val="00968F" w:themeColor="accent5"/>
      <w:sz w:val="32"/>
      <w:szCs w:val="28"/>
      <w:lang w:val="nl-NL"/>
    </w:rPr>
  </w:style>
  <w:style w:type="character" w:customStyle="1" w:styleId="Heading3Char">
    <w:name w:val="Heading 3 Char"/>
    <w:basedOn w:val="DefaultParagraphFont"/>
    <w:link w:val="Heading3"/>
    <w:uiPriority w:val="2"/>
    <w:rsid w:val="00DC0A96"/>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DC0A96"/>
    <w:rPr>
      <w:rFonts w:cs="Arial"/>
      <w:b/>
      <w:color w:val="002C77" w:themeColor="accent1"/>
      <w:sz w:val="24"/>
      <w:lang w:val="nl-NL"/>
    </w:rPr>
  </w:style>
  <w:style w:type="character" w:customStyle="1" w:styleId="Heading5Char">
    <w:name w:val="Heading 5 Char"/>
    <w:basedOn w:val="DefaultParagraphFont"/>
    <w:link w:val="Heading5"/>
    <w:uiPriority w:val="2"/>
    <w:rsid w:val="00DC0A96"/>
    <w:rPr>
      <w:rFonts w:cs="Arial"/>
      <w:b/>
      <w:color w:val="565656" w:themeColor="text2"/>
      <w:lang w:val="nl-NL"/>
    </w:rPr>
  </w:style>
  <w:style w:type="character" w:styleId="Hyperlink">
    <w:name w:val="Hyperlink"/>
    <w:basedOn w:val="DefaultParagraphFont"/>
    <w:uiPriority w:val="99"/>
    <w:rsid w:val="00DC0A96"/>
    <w:rPr>
      <w:rFonts w:ascii="Arial" w:hAnsi="Arial"/>
      <w:color w:val="2C6EF2"/>
      <w:sz w:val="22"/>
      <w:u w:val="single"/>
    </w:rPr>
  </w:style>
  <w:style w:type="paragraph" w:customStyle="1" w:styleId="SectionIntro">
    <w:name w:val="Section Intro"/>
    <w:basedOn w:val="Normal"/>
    <w:next w:val="Normal"/>
    <w:qFormat/>
    <w:rsid w:val="00DC0A96"/>
    <w:pPr>
      <w:spacing w:after="320" w:line="360" w:lineRule="atLeast"/>
    </w:pPr>
    <w:rPr>
      <w:color w:val="002C77" w:themeColor="accent1"/>
      <w:sz w:val="28"/>
    </w:rPr>
  </w:style>
  <w:style w:type="paragraph" w:customStyle="1" w:styleId="Legalcopy">
    <w:name w:val="Legal copy"/>
    <w:basedOn w:val="Base"/>
    <w:rsid w:val="00DC0A96"/>
    <w:pPr>
      <w:spacing w:after="90" w:line="200" w:lineRule="atLeast"/>
    </w:pPr>
    <w:rPr>
      <w:color w:val="002C77" w:themeColor="accent1"/>
      <w:sz w:val="14"/>
    </w:rPr>
  </w:style>
  <w:style w:type="paragraph" w:customStyle="1" w:styleId="BusinessOf">
    <w:name w:val="Business Of"/>
    <w:basedOn w:val="Base"/>
    <w:semiHidden/>
    <w:rsid w:val="00DC0A96"/>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DC0A96"/>
    <w:pPr>
      <w:jc w:val="right"/>
    </w:pPr>
    <w:rPr>
      <w:noProof/>
    </w:rPr>
  </w:style>
  <w:style w:type="paragraph" w:customStyle="1" w:styleId="NormalIndent1">
    <w:name w:val="Normal Indent 1"/>
    <w:basedOn w:val="Normal"/>
    <w:qFormat/>
    <w:rsid w:val="00DC0A96"/>
    <w:pPr>
      <w:spacing w:line="240" w:lineRule="auto"/>
      <w:ind w:left="360"/>
    </w:pPr>
  </w:style>
  <w:style w:type="paragraph" w:customStyle="1" w:styleId="NormalIndent2">
    <w:name w:val="Normal Indent 2"/>
    <w:basedOn w:val="Normal"/>
    <w:qFormat/>
    <w:rsid w:val="00DC0A96"/>
    <w:pPr>
      <w:spacing w:line="240" w:lineRule="auto"/>
      <w:ind w:left="720"/>
    </w:pPr>
  </w:style>
  <w:style w:type="paragraph" w:customStyle="1" w:styleId="NormalIndent3">
    <w:name w:val="Normal Indent 3"/>
    <w:basedOn w:val="Normal"/>
    <w:qFormat/>
    <w:rsid w:val="00DC0A96"/>
    <w:pPr>
      <w:spacing w:line="240" w:lineRule="auto"/>
      <w:ind w:left="1080"/>
    </w:pPr>
  </w:style>
  <w:style w:type="paragraph" w:customStyle="1" w:styleId="NormalIndent4">
    <w:name w:val="Normal Indent 4"/>
    <w:basedOn w:val="Normal"/>
    <w:qFormat/>
    <w:rsid w:val="00DC0A96"/>
    <w:pPr>
      <w:spacing w:line="240" w:lineRule="auto"/>
      <w:ind w:left="1440"/>
    </w:pPr>
  </w:style>
  <w:style w:type="paragraph" w:styleId="NoteHeading">
    <w:name w:val="Note Heading"/>
    <w:basedOn w:val="Normal"/>
    <w:next w:val="NoteText"/>
    <w:link w:val="NoteHeadingChar"/>
    <w:qFormat/>
    <w:rsid w:val="00DC0A96"/>
    <w:rPr>
      <w:b/>
    </w:rPr>
  </w:style>
  <w:style w:type="character" w:customStyle="1" w:styleId="NoteHeadingChar">
    <w:name w:val="Note Heading Char"/>
    <w:basedOn w:val="DefaultParagraphFont"/>
    <w:link w:val="NoteHeading"/>
    <w:uiPriority w:val="31"/>
    <w:semiHidden/>
    <w:rsid w:val="00DC0A96"/>
    <w:rPr>
      <w:rFonts w:cs="Arial"/>
      <w:b/>
      <w:lang w:val="nl-NL"/>
    </w:rPr>
  </w:style>
  <w:style w:type="paragraph" w:customStyle="1" w:styleId="NoteText">
    <w:name w:val="Note Text"/>
    <w:basedOn w:val="Normal"/>
    <w:qFormat/>
    <w:rsid w:val="00DC0A96"/>
  </w:style>
  <w:style w:type="character" w:styleId="PlaceholderText">
    <w:name w:val="Placeholder Text"/>
    <w:basedOn w:val="DefaultParagraphFont"/>
    <w:uiPriority w:val="99"/>
    <w:semiHidden/>
    <w:rsid w:val="00DC0A96"/>
    <w:rPr>
      <w:color w:val="808080"/>
    </w:rPr>
  </w:style>
  <w:style w:type="paragraph" w:customStyle="1" w:styleId="SectionWrapper">
    <w:name w:val="Section Wrapper"/>
    <w:basedOn w:val="Normal"/>
    <w:next w:val="Normal"/>
    <w:uiPriority w:val="3"/>
    <w:rsid w:val="00DC0A96"/>
    <w:pPr>
      <w:spacing w:after="0" w:line="20" w:lineRule="exact"/>
    </w:pPr>
    <w:rPr>
      <w:sz w:val="2"/>
    </w:rPr>
  </w:style>
  <w:style w:type="paragraph" w:customStyle="1" w:styleId="ReportCrossRef">
    <w:name w:val="Report Cross Ref"/>
    <w:basedOn w:val="Base"/>
    <w:uiPriority w:val="31"/>
    <w:semiHidden/>
    <w:rsid w:val="00DC0A96"/>
    <w:pPr>
      <w:spacing w:after="0" w:line="200" w:lineRule="atLeast"/>
    </w:pPr>
    <w:rPr>
      <w:sz w:val="16"/>
    </w:rPr>
  </w:style>
  <w:style w:type="paragraph" w:customStyle="1" w:styleId="SectionStart">
    <w:name w:val="Section Start"/>
    <w:basedOn w:val="Normal"/>
    <w:next w:val="Heading1"/>
    <w:qFormat/>
    <w:rsid w:val="00DC0A96"/>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59"/>
    <w:rsid w:val="00DC0A96"/>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DC0A96"/>
    <w:rPr>
      <w:rFonts w:ascii="Arial" w:hAnsi="Arial"/>
      <w:sz w:val="22"/>
      <w:szCs w:val="20"/>
    </w:rPr>
  </w:style>
  <w:style w:type="paragraph" w:styleId="TOC1">
    <w:name w:val="toc 1"/>
    <w:basedOn w:val="Normal"/>
    <w:next w:val="Normal"/>
    <w:uiPriority w:val="39"/>
    <w:rsid w:val="00DC0A96"/>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DC0A96"/>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DC0A96"/>
    <w:pPr>
      <w:numPr>
        <w:numId w:val="11"/>
      </w:numPr>
      <w:tabs>
        <w:tab w:val="right" w:leader="dot" w:pos="9350"/>
      </w:tabs>
      <w:spacing w:line="300" w:lineRule="exact"/>
      <w:ind w:right="372"/>
    </w:pPr>
  </w:style>
  <w:style w:type="paragraph" w:styleId="TOC9">
    <w:name w:val="toc 9"/>
    <w:basedOn w:val="Normal"/>
    <w:next w:val="Normal"/>
    <w:uiPriority w:val="39"/>
    <w:rsid w:val="00DC0A96"/>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DC0A96"/>
    <w:pPr>
      <w:spacing w:after="480" w:line="360" w:lineRule="atLeast"/>
    </w:pPr>
    <w:rPr>
      <w:b/>
      <w:color w:val="002C77" w:themeColor="accent1"/>
      <w:sz w:val="56"/>
      <w:szCs w:val="56"/>
    </w:rPr>
  </w:style>
  <w:style w:type="paragraph" w:styleId="MacroText">
    <w:name w:val="macro"/>
    <w:link w:val="MacroTextChar"/>
    <w:semiHidden/>
    <w:rsid w:val="00DC0A96"/>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DC0A96"/>
    <w:rPr>
      <w:rFonts w:ascii="Consolas" w:eastAsia="Times New Roman" w:hAnsi="Consolas" w:cs="Arial"/>
      <w:sz w:val="20"/>
      <w:szCs w:val="20"/>
    </w:rPr>
  </w:style>
  <w:style w:type="paragraph" w:styleId="ListBullet">
    <w:name w:val="List Bullet"/>
    <w:basedOn w:val="Normal"/>
    <w:qFormat/>
    <w:rsid w:val="00DC0A96"/>
    <w:pPr>
      <w:numPr>
        <w:ilvl w:val="4"/>
        <w:numId w:val="26"/>
      </w:numPr>
      <w:outlineLvl w:val="4"/>
    </w:pPr>
  </w:style>
  <w:style w:type="paragraph" w:styleId="ListBullet2">
    <w:name w:val="List Bullet 2"/>
    <w:basedOn w:val="Normal"/>
    <w:qFormat/>
    <w:rsid w:val="00DC0A96"/>
    <w:pPr>
      <w:numPr>
        <w:ilvl w:val="5"/>
        <w:numId w:val="26"/>
      </w:numPr>
      <w:outlineLvl w:val="5"/>
    </w:pPr>
  </w:style>
  <w:style w:type="paragraph" w:styleId="ListBullet3">
    <w:name w:val="List Bullet 3"/>
    <w:basedOn w:val="Normal"/>
    <w:qFormat/>
    <w:rsid w:val="00DC0A96"/>
    <w:pPr>
      <w:numPr>
        <w:ilvl w:val="6"/>
        <w:numId w:val="26"/>
      </w:numPr>
      <w:outlineLvl w:val="6"/>
    </w:pPr>
  </w:style>
  <w:style w:type="paragraph" w:styleId="ListBullet4">
    <w:name w:val="List Bullet 4"/>
    <w:basedOn w:val="Normal"/>
    <w:qFormat/>
    <w:rsid w:val="00DC0A96"/>
    <w:pPr>
      <w:numPr>
        <w:ilvl w:val="7"/>
        <w:numId w:val="26"/>
      </w:numPr>
      <w:outlineLvl w:val="7"/>
    </w:pPr>
  </w:style>
  <w:style w:type="paragraph" w:customStyle="1" w:styleId="ReportTitle">
    <w:name w:val="Report Title"/>
    <w:basedOn w:val="Base"/>
    <w:next w:val="ReportSubtitle"/>
    <w:uiPriority w:val="20"/>
    <w:rsid w:val="00DC0A96"/>
    <w:pPr>
      <w:spacing w:after="240" w:line="240" w:lineRule="auto"/>
      <w:ind w:right="2260"/>
    </w:pPr>
    <w:rPr>
      <w:b/>
      <w:bCs/>
      <w:color w:val="FFFFFF"/>
      <w:sz w:val="76"/>
      <w:szCs w:val="76"/>
    </w:rPr>
  </w:style>
  <w:style w:type="table" w:styleId="GridTable1Light-Accent3">
    <w:name w:val="Grid Table 1 Light Accent 3"/>
    <w:basedOn w:val="TableNormal"/>
    <w:uiPriority w:val="46"/>
    <w:rsid w:val="00DC0A96"/>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DC0A96"/>
    <w:rPr>
      <w:sz w:val="16"/>
      <w:szCs w:val="16"/>
    </w:rPr>
  </w:style>
  <w:style w:type="paragraph" w:styleId="CommentText">
    <w:name w:val="annotation text"/>
    <w:basedOn w:val="Normal"/>
    <w:link w:val="CommentTextChar"/>
    <w:uiPriority w:val="99"/>
    <w:semiHidden/>
    <w:rsid w:val="00DC0A96"/>
    <w:pPr>
      <w:spacing w:line="240" w:lineRule="auto"/>
    </w:pPr>
  </w:style>
  <w:style w:type="character" w:customStyle="1" w:styleId="CommentTextChar">
    <w:name w:val="Comment Text Char"/>
    <w:basedOn w:val="DefaultParagraphFont"/>
    <w:link w:val="CommentText"/>
    <w:uiPriority w:val="99"/>
    <w:semiHidden/>
    <w:rsid w:val="00DC0A96"/>
  </w:style>
  <w:style w:type="paragraph" w:styleId="CommentSubject">
    <w:name w:val="annotation subject"/>
    <w:basedOn w:val="CommentText"/>
    <w:next w:val="CommentText"/>
    <w:link w:val="CommentSubjectChar"/>
    <w:uiPriority w:val="99"/>
    <w:semiHidden/>
    <w:rsid w:val="00DC0A96"/>
    <w:rPr>
      <w:b/>
      <w:bCs/>
    </w:rPr>
  </w:style>
  <w:style w:type="character" w:customStyle="1" w:styleId="CommentSubjectChar">
    <w:name w:val="Comment Subject Char"/>
    <w:basedOn w:val="CommentTextChar"/>
    <w:link w:val="CommentSubject"/>
    <w:uiPriority w:val="99"/>
    <w:semiHidden/>
    <w:rsid w:val="00DC0A96"/>
    <w:rPr>
      <w:b/>
      <w:bCs/>
    </w:rPr>
  </w:style>
  <w:style w:type="paragraph" w:styleId="ListParagraph">
    <w:name w:val="List Paragraph"/>
    <w:basedOn w:val="Normal"/>
    <w:uiPriority w:val="34"/>
    <w:qFormat/>
    <w:rsid w:val="00DC0A96"/>
    <w:pPr>
      <w:ind w:left="720"/>
      <w:contextualSpacing/>
    </w:pPr>
  </w:style>
  <w:style w:type="paragraph" w:customStyle="1" w:styleId="Endorsementtext">
    <w:name w:val="Endorsement text"/>
    <w:basedOn w:val="Footer"/>
    <w:uiPriority w:val="32"/>
    <w:semiHidden/>
    <w:qFormat/>
    <w:rsid w:val="00DC0A96"/>
    <w:rPr>
      <w:color w:val="FFFFFF" w:themeColor="background1"/>
      <w:sz w:val="20"/>
      <w:szCs w:val="20"/>
    </w:rPr>
  </w:style>
  <w:style w:type="paragraph" w:styleId="NormalWeb">
    <w:name w:val="Normal (Web)"/>
    <w:basedOn w:val="Normal"/>
    <w:uiPriority w:val="99"/>
    <w:semiHidden/>
    <w:rsid w:val="00DC0A9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DC0A96"/>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DC0A96"/>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DC0A96"/>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DC0A96"/>
    <w:rPr>
      <w:rFonts w:eastAsia="Times New Roman" w:cs="Arial"/>
      <w:b/>
      <w:color w:val="002C77" w:themeColor="accent1"/>
      <w:szCs w:val="20"/>
      <w:lang w:val="nl-NL"/>
    </w:rPr>
  </w:style>
  <w:style w:type="paragraph" w:customStyle="1" w:styleId="LogoHide">
    <w:name w:val="Logo Hide"/>
    <w:basedOn w:val="Base"/>
    <w:semiHidden/>
    <w:rsid w:val="00DC0A96"/>
    <w:pPr>
      <w:spacing w:line="20" w:lineRule="exact"/>
    </w:pPr>
    <w:rPr>
      <w:rFonts w:cs="Times New Roman"/>
      <w:noProof/>
      <w:sz w:val="2"/>
      <w:lang w:val="en-US"/>
    </w:rPr>
  </w:style>
  <w:style w:type="paragraph" w:customStyle="1" w:styleId="Copyright">
    <w:name w:val="Copyright"/>
    <w:basedOn w:val="Base"/>
    <w:uiPriority w:val="3"/>
    <w:rsid w:val="00DC0A96"/>
    <w:pPr>
      <w:spacing w:after="90" w:line="200" w:lineRule="atLeast"/>
    </w:pPr>
    <w:rPr>
      <w:color w:val="002C77" w:themeColor="accent1"/>
      <w:sz w:val="14"/>
    </w:rPr>
  </w:style>
  <w:style w:type="table" w:styleId="TableGridLight">
    <w:name w:val="Grid Table Light"/>
    <w:basedOn w:val="TableNormal"/>
    <w:uiPriority w:val="40"/>
    <w:rsid w:val="00DC0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DC0A96"/>
    <w:pPr>
      <w:spacing w:after="0" w:line="240" w:lineRule="auto"/>
    </w:pPr>
    <w:rPr>
      <w:noProof/>
      <w:color w:val="002C77" w:themeColor="accent1"/>
      <w:sz w:val="20"/>
    </w:rPr>
  </w:style>
  <w:style w:type="paragraph" w:styleId="EndnoteText">
    <w:name w:val="endnote text"/>
    <w:basedOn w:val="Normal"/>
    <w:link w:val="EndnoteTextChar"/>
    <w:semiHidden/>
    <w:qFormat/>
    <w:rsid w:val="00DC0A96"/>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DC0A96"/>
    <w:rPr>
      <w:rFonts w:cs="Arial"/>
      <w:sz w:val="13"/>
      <w:szCs w:val="20"/>
      <w:lang w:val="nl-NL"/>
    </w:rPr>
  </w:style>
  <w:style w:type="character" w:styleId="EndnoteReference">
    <w:name w:val="endnote reference"/>
    <w:basedOn w:val="DefaultParagraphFont"/>
    <w:uiPriority w:val="99"/>
    <w:semiHidden/>
    <w:rsid w:val="00DC0A96"/>
    <w:rPr>
      <w:vertAlign w:val="superscript"/>
    </w:rPr>
  </w:style>
  <w:style w:type="table" w:customStyle="1" w:styleId="MMCTextTable">
    <w:name w:val="MMC Text Table"/>
    <w:basedOn w:val="MMCTable2"/>
    <w:uiPriority w:val="99"/>
    <w:rsid w:val="00DC0A96"/>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DC0A96"/>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DC0A96"/>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DC0A96"/>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DC0A96"/>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DC0A96"/>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DC0A96"/>
    <w:rPr>
      <w:b/>
    </w:rPr>
  </w:style>
  <w:style w:type="character" w:customStyle="1" w:styleId="BaseBoldChar">
    <w:name w:val="Base Bold Char"/>
    <w:basedOn w:val="DefaultParagraphFont"/>
    <w:link w:val="BaseBold"/>
    <w:rsid w:val="00DC0A96"/>
    <w:rPr>
      <w:rFonts w:cs="Arial"/>
      <w:b/>
      <w:lang w:val="nl-NL"/>
    </w:rPr>
  </w:style>
  <w:style w:type="paragraph" w:styleId="ListNumber">
    <w:name w:val="List Number"/>
    <w:basedOn w:val="Normal"/>
    <w:semiHidden/>
    <w:qFormat/>
    <w:rsid w:val="00DC0A96"/>
    <w:pPr>
      <w:numPr>
        <w:ilvl w:val="5"/>
        <w:numId w:val="28"/>
      </w:numPr>
      <w:outlineLvl w:val="5"/>
    </w:pPr>
  </w:style>
  <w:style w:type="paragraph" w:styleId="ListNumber2">
    <w:name w:val="List Number 2"/>
    <w:basedOn w:val="Normal"/>
    <w:semiHidden/>
    <w:qFormat/>
    <w:rsid w:val="00DC0A96"/>
    <w:pPr>
      <w:numPr>
        <w:ilvl w:val="6"/>
        <w:numId w:val="28"/>
      </w:numPr>
      <w:outlineLvl w:val="6"/>
    </w:pPr>
  </w:style>
  <w:style w:type="paragraph" w:styleId="ListNumber3">
    <w:name w:val="List Number 3"/>
    <w:basedOn w:val="Normal"/>
    <w:semiHidden/>
    <w:qFormat/>
    <w:rsid w:val="00DC0A96"/>
    <w:pPr>
      <w:numPr>
        <w:ilvl w:val="7"/>
        <w:numId w:val="28"/>
      </w:numPr>
      <w:outlineLvl w:val="7"/>
    </w:pPr>
  </w:style>
  <w:style w:type="paragraph" w:styleId="ListNumber4">
    <w:name w:val="List Number 4"/>
    <w:basedOn w:val="Normal"/>
    <w:semiHidden/>
    <w:qFormat/>
    <w:rsid w:val="00DC0A96"/>
    <w:pPr>
      <w:numPr>
        <w:ilvl w:val="8"/>
        <w:numId w:val="28"/>
      </w:numPr>
      <w:outlineLvl w:val="8"/>
    </w:pPr>
  </w:style>
  <w:style w:type="paragraph" w:customStyle="1" w:styleId="Questions">
    <w:name w:val="Questions"/>
    <w:basedOn w:val="Normal"/>
    <w:next w:val="Normal"/>
    <w:link w:val="QuestionsChar"/>
    <w:qFormat/>
    <w:rsid w:val="00DC0A96"/>
    <w:pPr>
      <w:keepNext/>
    </w:pPr>
    <w:rPr>
      <w:b/>
      <w:color w:val="565656" w:themeColor="text2"/>
    </w:rPr>
  </w:style>
  <w:style w:type="character" w:customStyle="1" w:styleId="QuestionsChar">
    <w:name w:val="Questions Char"/>
    <w:basedOn w:val="DefaultParagraphFont"/>
    <w:link w:val="Questions"/>
    <w:rsid w:val="00DC0A96"/>
    <w:rPr>
      <w:rFonts w:cs="Arial"/>
      <w:b/>
      <w:color w:val="565656" w:themeColor="text2"/>
      <w:lang w:val="nl-NL"/>
    </w:rPr>
  </w:style>
  <w:style w:type="paragraph" w:styleId="Quote">
    <w:name w:val="Quote"/>
    <w:basedOn w:val="Normal"/>
    <w:next w:val="Normal"/>
    <w:link w:val="QuoteChar"/>
    <w:semiHidden/>
    <w:qFormat/>
    <w:rsid w:val="00DC0A96"/>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DC0A96"/>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DC0A96"/>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DC0A96"/>
    <w:rPr>
      <w:rFonts w:cs="Arial"/>
      <w:lang w:val="nl-NL"/>
    </w:rPr>
  </w:style>
  <w:style w:type="paragraph" w:customStyle="1" w:styleId="TableBullet2">
    <w:name w:val="Table Bullet 2"/>
    <w:basedOn w:val="Normal"/>
    <w:link w:val="TableBullet2Char"/>
    <w:semiHidden/>
    <w:unhideWhenUsed/>
    <w:qFormat/>
    <w:rsid w:val="00DC0A96"/>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DC0A96"/>
    <w:rPr>
      <w:rFonts w:cs="Arial"/>
      <w:lang w:val="nl-NL"/>
    </w:rPr>
  </w:style>
  <w:style w:type="paragraph" w:customStyle="1" w:styleId="TableBullet3">
    <w:name w:val="Table Bullet 3"/>
    <w:basedOn w:val="Normal"/>
    <w:link w:val="TableBullet3Char"/>
    <w:semiHidden/>
    <w:unhideWhenUsed/>
    <w:qFormat/>
    <w:rsid w:val="00DC0A96"/>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DC0A96"/>
    <w:rPr>
      <w:rFonts w:cs="Arial"/>
      <w:lang w:val="nl-NL"/>
    </w:rPr>
  </w:style>
  <w:style w:type="paragraph" w:customStyle="1" w:styleId="TableBullet4">
    <w:name w:val="Table Bullet 4"/>
    <w:basedOn w:val="Normal"/>
    <w:link w:val="TableBullet4Char"/>
    <w:semiHidden/>
    <w:unhideWhenUsed/>
    <w:qFormat/>
    <w:rsid w:val="00DC0A96"/>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DC0A96"/>
    <w:rPr>
      <w:rFonts w:cs="Arial"/>
      <w:lang w:val="nl-NL"/>
    </w:rPr>
  </w:style>
  <w:style w:type="paragraph" w:customStyle="1" w:styleId="TableHeadingText">
    <w:name w:val="Table Heading Text"/>
    <w:basedOn w:val="Normal"/>
    <w:link w:val="TableHeadingTextChar"/>
    <w:qFormat/>
    <w:rsid w:val="00DC0A96"/>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DC0A96"/>
    <w:rPr>
      <w:rFonts w:cs="Arial"/>
      <w:b/>
      <w:color w:val="FFFFFF" w:themeColor="background1"/>
      <w:lang w:val="nl-NL"/>
    </w:rPr>
  </w:style>
  <w:style w:type="paragraph" w:customStyle="1" w:styleId="TableText">
    <w:name w:val="Table Text"/>
    <w:basedOn w:val="Normal"/>
    <w:link w:val="TableTextChar"/>
    <w:qFormat/>
    <w:rsid w:val="00DC0A96"/>
    <w:pPr>
      <w:spacing w:before="40" w:after="40" w:line="240" w:lineRule="auto"/>
    </w:pPr>
  </w:style>
  <w:style w:type="character" w:customStyle="1" w:styleId="TableTextChar">
    <w:name w:val="Table Text Char"/>
    <w:basedOn w:val="DefaultParagraphFont"/>
    <w:link w:val="TableText"/>
    <w:rsid w:val="00DC0A96"/>
    <w:rPr>
      <w:rFonts w:cs="Arial"/>
      <w:lang w:val="nl-NL"/>
    </w:rPr>
  </w:style>
  <w:style w:type="paragraph" w:styleId="Bibliography">
    <w:name w:val="Bibliography"/>
    <w:basedOn w:val="Normal"/>
    <w:next w:val="Normal"/>
    <w:uiPriority w:val="38"/>
    <w:semiHidden/>
    <w:rsid w:val="00DC0A96"/>
  </w:style>
  <w:style w:type="character" w:styleId="BookTitle">
    <w:name w:val="Book Title"/>
    <w:basedOn w:val="DefaultParagraphFont"/>
    <w:uiPriority w:val="36"/>
    <w:semiHidden/>
    <w:qFormat/>
    <w:rsid w:val="00DC0A96"/>
    <w:rPr>
      <w:b/>
      <w:bCs/>
      <w:i/>
      <w:iCs/>
      <w:spacing w:val="5"/>
    </w:rPr>
  </w:style>
  <w:style w:type="paragraph" w:styleId="Caption">
    <w:name w:val="caption"/>
    <w:basedOn w:val="Normal"/>
    <w:next w:val="Normal"/>
    <w:uiPriority w:val="36"/>
    <w:semiHidden/>
    <w:qFormat/>
    <w:rsid w:val="00DC0A96"/>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DC0A9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C0A96"/>
    <w:rPr>
      <w:rFonts w:ascii="Segoe UI" w:hAnsi="Segoe UI" w:cs="Segoe UI"/>
      <w:sz w:val="16"/>
      <w:szCs w:val="16"/>
      <w:lang w:val="nl-NL"/>
    </w:rPr>
  </w:style>
  <w:style w:type="paragraph" w:styleId="NoSpacing">
    <w:name w:val="No Spacing"/>
    <w:uiPriority w:val="1"/>
    <w:semiHidden/>
    <w:rsid w:val="00DC0A96"/>
    <w:pPr>
      <w:spacing w:after="0" w:line="240" w:lineRule="auto"/>
    </w:pPr>
    <w:rPr>
      <w:rFonts w:cs="Arial"/>
      <w:lang w:val="nl-NL"/>
    </w:rPr>
  </w:style>
  <w:style w:type="paragraph" w:styleId="TableofAuthorities">
    <w:name w:val="table of authorities"/>
    <w:basedOn w:val="Normal"/>
    <w:next w:val="Normal"/>
    <w:uiPriority w:val="99"/>
    <w:semiHidden/>
    <w:rsid w:val="00DC0A96"/>
    <w:pPr>
      <w:spacing w:after="0"/>
      <w:ind w:left="220" w:hanging="220"/>
    </w:pPr>
  </w:style>
  <w:style w:type="paragraph" w:styleId="TableofFigures">
    <w:name w:val="table of figures"/>
    <w:basedOn w:val="Normal"/>
    <w:next w:val="Normal"/>
    <w:uiPriority w:val="99"/>
    <w:semiHidden/>
    <w:rsid w:val="00DC0A96"/>
    <w:pPr>
      <w:spacing w:after="0"/>
    </w:pPr>
  </w:style>
  <w:style w:type="paragraph" w:styleId="TOAHeading">
    <w:name w:val="toa heading"/>
    <w:basedOn w:val="Normal"/>
    <w:next w:val="Normal"/>
    <w:uiPriority w:val="99"/>
    <w:semiHidden/>
    <w:rsid w:val="00DC0A96"/>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DC0A96"/>
  </w:style>
  <w:style w:type="paragraph" w:styleId="HTMLAddress">
    <w:name w:val="HTML Address"/>
    <w:basedOn w:val="Normal"/>
    <w:link w:val="HTMLAddressChar"/>
    <w:uiPriority w:val="99"/>
    <w:semiHidden/>
    <w:rsid w:val="00DC0A96"/>
    <w:pPr>
      <w:spacing w:after="0" w:line="240" w:lineRule="auto"/>
    </w:pPr>
    <w:rPr>
      <w:i/>
      <w:iCs/>
    </w:rPr>
  </w:style>
  <w:style w:type="character" w:customStyle="1" w:styleId="HTMLAddressChar">
    <w:name w:val="HTML Address Char"/>
    <w:basedOn w:val="DefaultParagraphFont"/>
    <w:link w:val="HTMLAddress"/>
    <w:uiPriority w:val="99"/>
    <w:semiHidden/>
    <w:rsid w:val="00DC0A96"/>
    <w:rPr>
      <w:rFonts w:cs="Arial"/>
      <w:i/>
      <w:iCs/>
      <w:lang w:val="nl-NL"/>
    </w:rPr>
  </w:style>
  <w:style w:type="character" w:styleId="HTMLCite">
    <w:name w:val="HTML Cite"/>
    <w:basedOn w:val="DefaultParagraphFont"/>
    <w:uiPriority w:val="99"/>
    <w:semiHidden/>
    <w:rsid w:val="00DC0A96"/>
    <w:rPr>
      <w:i/>
      <w:iCs/>
    </w:rPr>
  </w:style>
  <w:style w:type="character" w:styleId="HTMLCode">
    <w:name w:val="HTML Code"/>
    <w:basedOn w:val="DefaultParagraphFont"/>
    <w:uiPriority w:val="99"/>
    <w:semiHidden/>
    <w:rsid w:val="00DC0A96"/>
    <w:rPr>
      <w:rFonts w:ascii="Consolas" w:hAnsi="Consolas"/>
      <w:sz w:val="20"/>
      <w:szCs w:val="20"/>
    </w:rPr>
  </w:style>
  <w:style w:type="character" w:styleId="HTMLDefinition">
    <w:name w:val="HTML Definition"/>
    <w:basedOn w:val="DefaultParagraphFont"/>
    <w:uiPriority w:val="99"/>
    <w:semiHidden/>
    <w:rsid w:val="00DC0A96"/>
    <w:rPr>
      <w:i/>
      <w:iCs/>
    </w:rPr>
  </w:style>
  <w:style w:type="character" w:styleId="HTMLKeyboard">
    <w:name w:val="HTML Keyboard"/>
    <w:basedOn w:val="DefaultParagraphFont"/>
    <w:uiPriority w:val="99"/>
    <w:semiHidden/>
    <w:rsid w:val="00DC0A96"/>
    <w:rPr>
      <w:rFonts w:ascii="Consolas" w:hAnsi="Consolas"/>
      <w:sz w:val="20"/>
      <w:szCs w:val="20"/>
    </w:rPr>
  </w:style>
  <w:style w:type="paragraph" w:styleId="HTMLPreformatted">
    <w:name w:val="HTML Preformatted"/>
    <w:basedOn w:val="Normal"/>
    <w:link w:val="HTMLPreformattedChar"/>
    <w:uiPriority w:val="99"/>
    <w:semiHidden/>
    <w:rsid w:val="00DC0A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0A96"/>
    <w:rPr>
      <w:rFonts w:ascii="Consolas" w:hAnsi="Consolas" w:cs="Arial"/>
      <w:sz w:val="20"/>
      <w:szCs w:val="20"/>
      <w:lang w:val="nl-NL"/>
    </w:rPr>
  </w:style>
  <w:style w:type="character" w:styleId="HTMLSample">
    <w:name w:val="HTML Sample"/>
    <w:basedOn w:val="DefaultParagraphFont"/>
    <w:uiPriority w:val="99"/>
    <w:semiHidden/>
    <w:rsid w:val="00DC0A96"/>
    <w:rPr>
      <w:rFonts w:ascii="Consolas" w:hAnsi="Consolas"/>
      <w:sz w:val="24"/>
      <w:szCs w:val="24"/>
    </w:rPr>
  </w:style>
  <w:style w:type="character" w:styleId="HTMLTypewriter">
    <w:name w:val="HTML Typewriter"/>
    <w:basedOn w:val="DefaultParagraphFont"/>
    <w:uiPriority w:val="99"/>
    <w:semiHidden/>
    <w:rsid w:val="00DC0A96"/>
    <w:rPr>
      <w:rFonts w:ascii="Consolas" w:hAnsi="Consolas"/>
      <w:sz w:val="20"/>
      <w:szCs w:val="20"/>
    </w:rPr>
  </w:style>
  <w:style w:type="character" w:styleId="HTMLVariable">
    <w:name w:val="HTML Variable"/>
    <w:basedOn w:val="DefaultParagraphFont"/>
    <w:uiPriority w:val="99"/>
    <w:semiHidden/>
    <w:rsid w:val="00DC0A96"/>
    <w:rPr>
      <w:i/>
      <w:iCs/>
    </w:rPr>
  </w:style>
  <w:style w:type="paragraph" w:styleId="Index1">
    <w:name w:val="index 1"/>
    <w:basedOn w:val="Normal"/>
    <w:next w:val="Normal"/>
    <w:autoRedefine/>
    <w:uiPriority w:val="99"/>
    <w:semiHidden/>
    <w:rsid w:val="00DC0A96"/>
    <w:pPr>
      <w:spacing w:after="0" w:line="240" w:lineRule="auto"/>
      <w:ind w:left="220" w:hanging="220"/>
    </w:pPr>
  </w:style>
  <w:style w:type="paragraph" w:styleId="Index2">
    <w:name w:val="index 2"/>
    <w:basedOn w:val="Normal"/>
    <w:next w:val="Normal"/>
    <w:autoRedefine/>
    <w:uiPriority w:val="99"/>
    <w:semiHidden/>
    <w:rsid w:val="00DC0A96"/>
    <w:pPr>
      <w:spacing w:after="0" w:line="240" w:lineRule="auto"/>
      <w:ind w:left="440" w:hanging="220"/>
    </w:pPr>
  </w:style>
  <w:style w:type="paragraph" w:styleId="Index3">
    <w:name w:val="index 3"/>
    <w:basedOn w:val="Normal"/>
    <w:next w:val="Normal"/>
    <w:autoRedefine/>
    <w:uiPriority w:val="99"/>
    <w:semiHidden/>
    <w:rsid w:val="00DC0A96"/>
    <w:pPr>
      <w:spacing w:after="0" w:line="240" w:lineRule="auto"/>
      <w:ind w:left="660" w:hanging="220"/>
    </w:pPr>
  </w:style>
  <w:style w:type="paragraph" w:styleId="Index4">
    <w:name w:val="index 4"/>
    <w:basedOn w:val="Normal"/>
    <w:next w:val="Normal"/>
    <w:autoRedefine/>
    <w:uiPriority w:val="99"/>
    <w:semiHidden/>
    <w:rsid w:val="00DC0A96"/>
    <w:pPr>
      <w:spacing w:after="0" w:line="240" w:lineRule="auto"/>
      <w:ind w:left="880" w:hanging="220"/>
    </w:pPr>
  </w:style>
  <w:style w:type="paragraph" w:styleId="Index5">
    <w:name w:val="index 5"/>
    <w:basedOn w:val="Normal"/>
    <w:next w:val="Normal"/>
    <w:autoRedefine/>
    <w:uiPriority w:val="99"/>
    <w:semiHidden/>
    <w:rsid w:val="00DC0A96"/>
    <w:pPr>
      <w:spacing w:after="0" w:line="240" w:lineRule="auto"/>
      <w:ind w:left="1100" w:hanging="220"/>
    </w:pPr>
  </w:style>
  <w:style w:type="paragraph" w:styleId="Index6">
    <w:name w:val="index 6"/>
    <w:basedOn w:val="Normal"/>
    <w:next w:val="Normal"/>
    <w:autoRedefine/>
    <w:uiPriority w:val="99"/>
    <w:semiHidden/>
    <w:rsid w:val="00DC0A96"/>
    <w:pPr>
      <w:spacing w:after="0" w:line="240" w:lineRule="auto"/>
      <w:ind w:left="1320" w:hanging="220"/>
    </w:pPr>
  </w:style>
  <w:style w:type="paragraph" w:styleId="Index7">
    <w:name w:val="index 7"/>
    <w:basedOn w:val="Normal"/>
    <w:next w:val="Normal"/>
    <w:autoRedefine/>
    <w:uiPriority w:val="99"/>
    <w:semiHidden/>
    <w:rsid w:val="00DC0A96"/>
    <w:pPr>
      <w:spacing w:after="0" w:line="240" w:lineRule="auto"/>
      <w:ind w:left="1540" w:hanging="220"/>
    </w:pPr>
  </w:style>
  <w:style w:type="paragraph" w:styleId="Index8">
    <w:name w:val="index 8"/>
    <w:basedOn w:val="Normal"/>
    <w:next w:val="Normal"/>
    <w:autoRedefine/>
    <w:uiPriority w:val="99"/>
    <w:semiHidden/>
    <w:rsid w:val="00DC0A96"/>
    <w:pPr>
      <w:spacing w:after="0" w:line="240" w:lineRule="auto"/>
      <w:ind w:left="1760" w:hanging="220"/>
    </w:pPr>
  </w:style>
  <w:style w:type="paragraph" w:styleId="Index9">
    <w:name w:val="index 9"/>
    <w:basedOn w:val="Normal"/>
    <w:next w:val="Normal"/>
    <w:autoRedefine/>
    <w:uiPriority w:val="99"/>
    <w:semiHidden/>
    <w:rsid w:val="00DC0A96"/>
    <w:pPr>
      <w:spacing w:after="0" w:line="240" w:lineRule="auto"/>
      <w:ind w:left="1980" w:hanging="220"/>
    </w:pPr>
  </w:style>
  <w:style w:type="paragraph" w:styleId="IndexHeading">
    <w:name w:val="index heading"/>
    <w:basedOn w:val="Normal"/>
    <w:next w:val="Index1"/>
    <w:uiPriority w:val="99"/>
    <w:semiHidden/>
    <w:rsid w:val="00DC0A96"/>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DC0A96"/>
    <w:rPr>
      <w:i/>
      <w:iCs/>
      <w:color w:val="002C77" w:themeColor="accent1"/>
    </w:rPr>
  </w:style>
  <w:style w:type="paragraph" w:styleId="IntenseQuote">
    <w:name w:val="Intense Quote"/>
    <w:basedOn w:val="Normal"/>
    <w:next w:val="Normal"/>
    <w:link w:val="IntenseQuoteChar"/>
    <w:uiPriority w:val="33"/>
    <w:semiHidden/>
    <w:qFormat/>
    <w:rsid w:val="00DC0A96"/>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DC0A96"/>
    <w:rPr>
      <w:rFonts w:cs="Arial"/>
      <w:i/>
      <w:iCs/>
      <w:color w:val="002C77" w:themeColor="accent1"/>
      <w:lang w:val="nl-NL"/>
    </w:rPr>
  </w:style>
  <w:style w:type="character" w:styleId="IntenseReference">
    <w:name w:val="Intense Reference"/>
    <w:basedOn w:val="DefaultParagraphFont"/>
    <w:uiPriority w:val="35"/>
    <w:semiHidden/>
    <w:qFormat/>
    <w:rsid w:val="00DC0A96"/>
    <w:rPr>
      <w:b/>
      <w:bCs/>
      <w:smallCaps/>
      <w:color w:val="002C77" w:themeColor="accent1"/>
      <w:spacing w:val="5"/>
    </w:rPr>
  </w:style>
  <w:style w:type="character" w:styleId="SubtleEmphasis">
    <w:name w:val="Subtle Emphasis"/>
    <w:basedOn w:val="DefaultParagraphFont"/>
    <w:uiPriority w:val="99"/>
    <w:semiHidden/>
    <w:qFormat/>
    <w:rsid w:val="00DC0A96"/>
    <w:rPr>
      <w:i/>
      <w:iCs/>
      <w:color w:val="575757" w:themeColor="text1" w:themeTint="BF"/>
    </w:rPr>
  </w:style>
  <w:style w:type="character" w:styleId="SubtleReference">
    <w:name w:val="Subtle Reference"/>
    <w:basedOn w:val="DefaultParagraphFont"/>
    <w:uiPriority w:val="34"/>
    <w:semiHidden/>
    <w:qFormat/>
    <w:rsid w:val="00DC0A96"/>
    <w:rPr>
      <w:smallCaps/>
      <w:color w:val="6E6E6E"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CA0F6576214A12AE7D71B861065599"/>
        <w:category>
          <w:name w:val="General"/>
          <w:gallery w:val="placeholder"/>
        </w:category>
        <w:types>
          <w:type w:val="bbPlcHdr"/>
        </w:types>
        <w:behaviors>
          <w:behavior w:val="content"/>
        </w:behaviors>
        <w:guid w:val="{C2E71A8C-B220-46DB-AF40-C3536724EEF4}"/>
      </w:docPartPr>
      <w:docPartBody>
        <w:p w:rsidR="00B168F0" w:rsidRDefault="00B168F0">
          <w:pPr>
            <w:pStyle w:val="64CA0F6576214A12AE7D71B861065599"/>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8F0"/>
    <w:rsid w:val="00B16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4CA0F6576214A12AE7D71B861065599">
    <w:name w:val="64CA0F6576214A12AE7D71B861065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2E84-BF54-4A51-A5FB-6A476C0F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34</TotalTime>
  <Pages>8</Pages>
  <Words>698</Words>
  <Characters>4783</Characters>
  <Application>Microsoft Office Word</Application>
  <DocSecurity>0</DocSecurity>
  <Lines>251</Lines>
  <Paragraphs>102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Nederland</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Doorlopende CAR verzekering</dc:subject>
  <dc:creator>Paul Drijver</dc:creator>
  <cp:keywords/>
  <dc:description>MMC Templates_x000d_
Marsh &amp; McLennan Companies</dc:description>
  <cp:lastModifiedBy>Drijver, Paul</cp:lastModifiedBy>
  <cp:revision>5</cp:revision>
  <cp:lastPrinted>2023-01-18T16:15:00Z</cp:lastPrinted>
  <dcterms:created xsi:type="dcterms:W3CDTF">2023-01-18T16:17:00Z</dcterms:created>
  <dcterms:modified xsi:type="dcterms:W3CDTF">2023-02-06T12:30:00Z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2023-01-03T09:39:47Z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ff276b48-adde-40ec-84c2-3d7fa8609db7</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3 januari 2023</vt:lpwstr>
  </property>
</Properties>
</file>