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47810" w14:textId="77777777" w:rsidR="0030091D" w:rsidRPr="00121EB2" w:rsidRDefault="0030091D"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40EABE5" w14:textId="77777777" w:rsidR="0030091D" w:rsidRPr="00121EB2" w:rsidRDefault="0030091D"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1E53EDF" w14:textId="77777777" w:rsidR="0030091D" w:rsidRPr="009C5FF6" w:rsidRDefault="0030091D" w:rsidP="00895F3A">
      <w:pPr>
        <w:rPr>
          <w:rFonts w:asciiTheme="minorHAnsi" w:hAnsiTheme="minorHAnsi" w:cstheme="minorHAnsi"/>
          <w:b/>
          <w:sz w:val="22"/>
          <w:szCs w:val="22"/>
        </w:rPr>
      </w:pPr>
    </w:p>
    <w:p w14:paraId="22A999DA" w14:textId="0AB4851E" w:rsidR="0030091D" w:rsidRDefault="0030091D" w:rsidP="00121EB2">
      <w:pPr>
        <w:rPr>
          <w:rFonts w:asciiTheme="minorHAnsi" w:hAnsiTheme="minorHAnsi" w:cstheme="minorHAnsi"/>
          <w:sz w:val="22"/>
          <w:szCs w:val="22"/>
        </w:rPr>
      </w:pPr>
      <w:r w:rsidRPr="009C5FF6">
        <w:rPr>
          <w:rFonts w:ascii="Calibri" w:hAnsi="Calibri" w:cs="Arial"/>
          <w:b/>
          <w:sz w:val="24"/>
          <w:szCs w:val="24"/>
        </w:rPr>
        <w:t xml:space="preserve">Verklaring voldaan aan geschiktheidseisen met betrekking tot de Europese Aanbesteding </w:t>
      </w:r>
      <w:r w:rsidR="009C5FF6" w:rsidRPr="009C5FF6">
        <w:rPr>
          <w:rFonts w:ascii="Calibri" w:hAnsi="Calibri" w:cs="Arial"/>
          <w:b/>
          <w:sz w:val="24"/>
          <w:szCs w:val="24"/>
        </w:rPr>
        <w:t>2022-LM6700</w:t>
      </w:r>
      <w:r w:rsidRPr="009C5FF6">
        <w:rPr>
          <w:rFonts w:ascii="Calibri" w:hAnsi="Calibri" w:cs="Arial"/>
          <w:b/>
          <w:sz w:val="24"/>
          <w:szCs w:val="24"/>
        </w:rPr>
        <w:t xml:space="preserve"> ten behoeve van </w:t>
      </w:r>
      <w:r w:rsidR="009C5FF6" w:rsidRPr="009C5FF6">
        <w:rPr>
          <w:rFonts w:ascii="Calibri" w:hAnsi="Calibri" w:cs="Arial"/>
          <w:b/>
          <w:sz w:val="24"/>
          <w:szCs w:val="24"/>
        </w:rPr>
        <w:t xml:space="preserve">RSG </w:t>
      </w:r>
      <w:proofErr w:type="spellStart"/>
      <w:r w:rsidR="009C5FF6" w:rsidRPr="009C5FF6">
        <w:rPr>
          <w:rFonts w:ascii="Calibri" w:hAnsi="Calibri" w:cs="Arial"/>
          <w:b/>
          <w:sz w:val="24"/>
          <w:szCs w:val="24"/>
        </w:rPr>
        <w:t>Wolfsbos</w:t>
      </w:r>
      <w:proofErr w:type="spellEnd"/>
      <w:r w:rsidRPr="009C5FF6">
        <w:rPr>
          <w:rFonts w:ascii="Calibri" w:hAnsi="Calibri" w:cs="Arial"/>
          <w:b/>
          <w:sz w:val="24"/>
          <w:szCs w:val="24"/>
        </w:rPr>
        <w:t>.</w:t>
      </w:r>
      <w:r w:rsidRPr="00BF5D75">
        <w:rPr>
          <w:rFonts w:ascii="Calibri" w:hAnsi="Calibri" w:cs="Arial"/>
          <w:b/>
          <w:sz w:val="24"/>
          <w:szCs w:val="24"/>
        </w:rPr>
        <w:br/>
      </w:r>
    </w:p>
    <w:p w14:paraId="5F7FF372" w14:textId="77777777" w:rsidR="0030091D" w:rsidRPr="002146DC" w:rsidRDefault="0030091D"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AAB3F8B" w14:textId="77777777" w:rsidR="0030091D" w:rsidRPr="002146DC" w:rsidRDefault="0030091D" w:rsidP="00895F3A">
      <w:pPr>
        <w:rPr>
          <w:rFonts w:asciiTheme="minorHAnsi" w:hAnsiTheme="minorHAnsi" w:cstheme="minorHAnsi"/>
          <w:sz w:val="22"/>
          <w:szCs w:val="22"/>
        </w:rPr>
      </w:pPr>
    </w:p>
    <w:p w14:paraId="26B19D40" w14:textId="77777777" w:rsidR="0030091D" w:rsidRPr="002146DC" w:rsidRDefault="0030091D"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6EA6D5B" w14:textId="77777777" w:rsidR="0030091D" w:rsidRPr="002146DC" w:rsidRDefault="0030091D" w:rsidP="00895F3A">
      <w:pPr>
        <w:keepNext/>
        <w:jc w:val="both"/>
        <w:outlineLvl w:val="5"/>
        <w:rPr>
          <w:rFonts w:asciiTheme="minorHAnsi" w:hAnsiTheme="minorHAnsi" w:cstheme="minorHAnsi"/>
          <w:b/>
          <w:bCs/>
          <w:sz w:val="22"/>
          <w:szCs w:val="22"/>
        </w:rPr>
      </w:pPr>
    </w:p>
    <w:p w14:paraId="6A71EC03" w14:textId="77777777" w:rsidR="0030091D" w:rsidRPr="002146DC" w:rsidRDefault="0030091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F781285" w14:textId="77777777" w:rsidR="0030091D" w:rsidRDefault="0030091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C6B5395" w14:textId="77777777" w:rsidR="0030091D" w:rsidRPr="002146DC" w:rsidRDefault="0030091D"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C7237BF" w14:textId="77777777" w:rsidR="0030091D" w:rsidRPr="002146DC" w:rsidRDefault="0030091D" w:rsidP="00895F3A">
      <w:pPr>
        <w:jc w:val="both"/>
        <w:rPr>
          <w:rFonts w:asciiTheme="minorHAnsi" w:hAnsiTheme="minorHAnsi" w:cstheme="minorHAnsi"/>
          <w:sz w:val="22"/>
          <w:szCs w:val="22"/>
        </w:rPr>
      </w:pPr>
    </w:p>
    <w:p w14:paraId="34D17234" w14:textId="77777777" w:rsidR="0030091D" w:rsidRPr="002146DC" w:rsidRDefault="0030091D"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62170A3B" w14:textId="77777777" w:rsidR="0030091D" w:rsidRPr="002146DC" w:rsidRDefault="0030091D" w:rsidP="00895F3A">
      <w:pPr>
        <w:rPr>
          <w:rFonts w:asciiTheme="minorHAnsi" w:eastAsia="MS Mincho" w:hAnsiTheme="minorHAnsi" w:cstheme="minorHAnsi"/>
          <w:bCs/>
          <w:sz w:val="22"/>
          <w:szCs w:val="22"/>
        </w:rPr>
      </w:pPr>
    </w:p>
    <w:p w14:paraId="28F0755E" w14:textId="77777777" w:rsidR="0030091D" w:rsidRPr="00C0118D" w:rsidRDefault="0030091D"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2BD35B43" w14:textId="77777777" w:rsidR="0030091D" w:rsidRPr="00C0118D" w:rsidRDefault="0030091D" w:rsidP="00895F3A">
      <w:pPr>
        <w:ind w:left="426"/>
        <w:rPr>
          <w:rFonts w:asciiTheme="minorHAnsi" w:eastAsia="MS Mincho" w:hAnsiTheme="minorHAnsi" w:cstheme="minorHAnsi"/>
          <w:bCs/>
          <w:sz w:val="22"/>
          <w:szCs w:val="22"/>
        </w:rPr>
      </w:pPr>
    </w:p>
    <w:p w14:paraId="6660D116" w14:textId="77777777" w:rsidR="0030091D" w:rsidRPr="00C0118D" w:rsidRDefault="0030091D"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B42183A" w14:textId="77777777" w:rsidR="0030091D" w:rsidRPr="00C0118D" w:rsidRDefault="0030091D" w:rsidP="00895F3A">
      <w:pPr>
        <w:ind w:left="426"/>
        <w:rPr>
          <w:rFonts w:asciiTheme="minorHAnsi" w:eastAsia="MS Mincho" w:hAnsiTheme="minorHAnsi" w:cstheme="minorHAnsi"/>
          <w:bCs/>
          <w:sz w:val="22"/>
          <w:szCs w:val="22"/>
        </w:rPr>
      </w:pPr>
    </w:p>
    <w:p w14:paraId="21A83DBE" w14:textId="77777777" w:rsidR="0030091D" w:rsidRPr="009C5FF6" w:rsidRDefault="0030091D"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9C5FF6">
        <w:rPr>
          <w:rFonts w:asciiTheme="minorHAnsi" w:eastAsia="MS Mincho" w:hAnsiTheme="minorHAnsi" w:cstheme="minorHAnsi"/>
          <w:bCs/>
          <w:sz w:val="22"/>
          <w:szCs w:val="22"/>
        </w:rPr>
        <w:t>circa 60% is van de onderhavige opdracht gelet op aard, omzet en omvang.</w:t>
      </w:r>
    </w:p>
    <w:p w14:paraId="4E555F3D" w14:textId="77777777" w:rsidR="0030091D" w:rsidRDefault="0030091D"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30091D" w14:paraId="2DE4A176"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3C33905C" w14:textId="77777777" w:rsidR="0030091D" w:rsidRPr="00BF5D75" w:rsidRDefault="0030091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2135F42A" w14:textId="77777777" w:rsidR="0030091D" w:rsidRDefault="0030091D"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30091D" w14:paraId="13A9F5D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712FA2B" w14:textId="77777777" w:rsidR="0030091D" w:rsidRPr="00BF5D75" w:rsidRDefault="0030091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E141657" w14:textId="77777777" w:rsidR="0030091D" w:rsidRDefault="0030091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30091D" w14:paraId="08F15406"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7A4880FB" w14:textId="77777777" w:rsidR="0030091D" w:rsidRPr="00BF5D75" w:rsidRDefault="0030091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A891B83" w14:textId="77777777" w:rsidR="0030091D" w:rsidRDefault="0030091D"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30091D" w14:paraId="277003B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D311F15" w14:textId="77777777" w:rsidR="0030091D" w:rsidRPr="00BF5D75" w:rsidRDefault="0030091D"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082253F" w14:textId="77777777" w:rsidR="0030091D" w:rsidRDefault="0030091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BDBB9B4" w14:textId="77777777" w:rsidR="0030091D" w:rsidRDefault="0030091D"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F4C18DE" w14:textId="77777777" w:rsidR="0030091D" w:rsidRDefault="0030091D" w:rsidP="00BE1A92">
      <w:pPr>
        <w:pStyle w:val="Koptekst"/>
        <w:tabs>
          <w:tab w:val="clear" w:pos="4536"/>
          <w:tab w:val="clear" w:pos="9072"/>
          <w:tab w:val="left" w:pos="1276"/>
        </w:tabs>
        <w:rPr>
          <w:rFonts w:ascii="Calibri" w:hAnsi="Calibri" w:cs="Arial"/>
          <w:sz w:val="22"/>
          <w:szCs w:val="22"/>
        </w:rPr>
        <w:sectPr w:rsidR="0030091D" w:rsidSect="00584A86">
          <w:headerReference w:type="default" r:id="rId8"/>
          <w:footerReference w:type="default" r:id="rId9"/>
          <w:pgSz w:w="11906" w:h="16838" w:code="9"/>
          <w:pgMar w:top="1985" w:right="926" w:bottom="567" w:left="1418" w:header="708" w:footer="708" w:gutter="0"/>
          <w:pgNumType w:start="1"/>
          <w:cols w:space="708"/>
        </w:sectPr>
      </w:pPr>
    </w:p>
    <w:p w14:paraId="7562C0C1" w14:textId="77777777" w:rsidR="0030091D" w:rsidRPr="005A61C6" w:rsidRDefault="0030091D" w:rsidP="00BE1A92">
      <w:pPr>
        <w:pStyle w:val="Koptekst"/>
        <w:tabs>
          <w:tab w:val="clear" w:pos="4536"/>
          <w:tab w:val="clear" w:pos="9072"/>
          <w:tab w:val="left" w:pos="1276"/>
        </w:tabs>
        <w:rPr>
          <w:rFonts w:ascii="Calibri" w:hAnsi="Calibri" w:cs="Arial"/>
          <w:sz w:val="22"/>
          <w:szCs w:val="22"/>
        </w:rPr>
      </w:pPr>
    </w:p>
    <w:sectPr w:rsidR="0030091D" w:rsidRPr="005A61C6" w:rsidSect="0030091D">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E87DD" w14:textId="77777777" w:rsidR="0030091D" w:rsidRDefault="0030091D">
      <w:r>
        <w:separator/>
      </w:r>
    </w:p>
  </w:endnote>
  <w:endnote w:type="continuationSeparator" w:id="0">
    <w:p w14:paraId="36FA74F6" w14:textId="77777777" w:rsidR="0030091D" w:rsidRDefault="0030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AC7C" w14:textId="77777777" w:rsidR="0030091D" w:rsidRDefault="0030091D">
    <w:pPr>
      <w:pStyle w:val="Voettekst"/>
    </w:pPr>
    <w:r>
      <w:rPr>
        <w:noProof/>
      </w:rPr>
      <w:drawing>
        <wp:anchor distT="0" distB="0" distL="114300" distR="114300" simplePos="0" relativeHeight="251663360" behindDoc="1" locked="0" layoutInCell="1" allowOverlap="1" wp14:anchorId="222A5466" wp14:editId="4CF4828E">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34D6" w14:textId="77777777" w:rsidR="00BF5D75" w:rsidRDefault="00121EB2">
    <w:pPr>
      <w:pStyle w:val="Voettekst"/>
    </w:pPr>
    <w:r>
      <w:rPr>
        <w:noProof/>
      </w:rPr>
      <w:drawing>
        <wp:anchor distT="0" distB="0" distL="114300" distR="114300" simplePos="0" relativeHeight="251660288" behindDoc="1" locked="0" layoutInCell="1" allowOverlap="1" wp14:anchorId="048273BC" wp14:editId="1B9EACC5">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9B096" w14:textId="77777777" w:rsidR="0030091D" w:rsidRDefault="0030091D">
      <w:r>
        <w:separator/>
      </w:r>
    </w:p>
  </w:footnote>
  <w:footnote w:type="continuationSeparator" w:id="0">
    <w:p w14:paraId="4141393D" w14:textId="77777777" w:rsidR="0030091D" w:rsidRDefault="00300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CA5D7" w14:textId="77777777" w:rsidR="0030091D" w:rsidRDefault="0030091D">
    <w:pPr>
      <w:pStyle w:val="Koptekst"/>
    </w:pPr>
    <w:r>
      <w:rPr>
        <w:noProof/>
      </w:rPr>
      <w:drawing>
        <wp:anchor distT="0" distB="0" distL="114300" distR="114300" simplePos="0" relativeHeight="251662336" behindDoc="1" locked="0" layoutInCell="1" allowOverlap="1" wp14:anchorId="25C27BEC" wp14:editId="3118DEDB">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FB60" w14:textId="77777777" w:rsidR="00121EB2" w:rsidRDefault="00121EB2">
    <w:pPr>
      <w:pStyle w:val="Koptekst"/>
    </w:pPr>
    <w:r>
      <w:rPr>
        <w:noProof/>
      </w:rPr>
      <w:drawing>
        <wp:anchor distT="0" distB="0" distL="114300" distR="114300" simplePos="0" relativeHeight="251659264" behindDoc="1" locked="0" layoutInCell="1" allowOverlap="1" wp14:anchorId="5B414F96" wp14:editId="73970AB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2368243">
    <w:abstractNumId w:val="2"/>
  </w:num>
  <w:num w:numId="2" w16cid:durableId="480848491">
    <w:abstractNumId w:val="1"/>
  </w:num>
  <w:num w:numId="3" w16cid:durableId="118413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091D"/>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C5FF6"/>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504E7"/>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0C396"/>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255</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2022-09-23T09:51:00Z</dcterms:created>
  <dcterms:modified xsi:type="dcterms:W3CDTF">2022-09-23T09:52:00Z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