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81452" w14:textId="3BF78294" w:rsidR="007861C0" w:rsidRDefault="00A11DBA" w:rsidP="00B74867">
      <w:pPr>
        <w:pStyle w:val="Lucide1"/>
        <w:spacing w:line="276" w:lineRule="auto"/>
      </w:pPr>
      <w:r>
        <w:t xml:space="preserve">Bijlage 01 </w:t>
      </w:r>
      <w:r w:rsidR="12EC6EAB">
        <w:t>Scope</w:t>
      </w:r>
      <w:r w:rsidR="59BF4DFA">
        <w:t>beschrijving</w:t>
      </w:r>
      <w:r w:rsidR="65ACFFAA">
        <w:t xml:space="preserve"> </w:t>
      </w:r>
      <w:r w:rsidR="00EF4AFA">
        <w:t xml:space="preserve">Verwerken </w:t>
      </w:r>
      <w:r w:rsidR="65ACFFAA">
        <w:t>Poststromen 2023</w:t>
      </w:r>
    </w:p>
    <w:p w14:paraId="17DDA84A" w14:textId="00D3A9F3" w:rsidR="1F782197" w:rsidRDefault="003719D1" w:rsidP="00B74867">
      <w:pPr>
        <w:pStyle w:val="Lucstandaard"/>
        <w:spacing w:line="276" w:lineRule="auto"/>
      </w:pPr>
      <w:r>
        <w:t>Definitief</w:t>
      </w:r>
    </w:p>
    <w:p w14:paraId="7893C282" w14:textId="6F54CA1C" w:rsidR="00E41D7C" w:rsidRDefault="00EF4AFA" w:rsidP="00166719">
      <w:pPr>
        <w:pStyle w:val="Kop2"/>
        <w:numPr>
          <w:ilvl w:val="0"/>
          <w:numId w:val="0"/>
        </w:numPr>
        <w:spacing w:line="276" w:lineRule="auto"/>
      </w:pPr>
      <w:r>
        <w:t>Scop</w:t>
      </w:r>
      <w:r w:rsidR="00976083">
        <w:t>ebeschrijving</w:t>
      </w:r>
    </w:p>
    <w:p w14:paraId="027A8F49" w14:textId="17A59F4F" w:rsidR="009C1B21" w:rsidRPr="009C1B21" w:rsidRDefault="00DD5E33" w:rsidP="009C1B21">
      <w:pPr>
        <w:pStyle w:val="Lucstandaard"/>
        <w:spacing w:line="276" w:lineRule="auto"/>
        <w:rPr>
          <w:rFonts w:ascii="Arial" w:hAnsi="Arial" w:cstheme="minorBidi"/>
          <w:sz w:val="18"/>
          <w:szCs w:val="22"/>
          <w:lang w:val="nl"/>
        </w:rPr>
      </w:pPr>
      <w:r w:rsidRPr="009C1B21">
        <w:rPr>
          <w:rFonts w:ascii="Arial" w:hAnsi="Arial" w:cstheme="minorBidi"/>
          <w:sz w:val="18"/>
          <w:szCs w:val="22"/>
          <w:lang w:val="nl"/>
        </w:rPr>
        <w:t xml:space="preserve">De </w:t>
      </w:r>
      <w:r w:rsidR="00C514AF" w:rsidRPr="009C1B21">
        <w:rPr>
          <w:rFonts w:ascii="Arial" w:hAnsi="Arial" w:cstheme="minorBidi"/>
          <w:sz w:val="18"/>
          <w:szCs w:val="22"/>
          <w:lang w:val="nl"/>
        </w:rPr>
        <w:t xml:space="preserve">te gunnen </w:t>
      </w:r>
      <w:r w:rsidR="00B07F20">
        <w:rPr>
          <w:rFonts w:ascii="Arial" w:hAnsi="Arial" w:cstheme="minorBidi"/>
          <w:sz w:val="18"/>
          <w:szCs w:val="22"/>
          <w:lang w:val="nl"/>
        </w:rPr>
        <w:t>Inschrijver</w:t>
      </w:r>
      <w:r w:rsidR="008D3790" w:rsidRPr="009C1B21">
        <w:rPr>
          <w:rFonts w:ascii="Arial" w:hAnsi="Arial" w:cstheme="minorBidi"/>
          <w:sz w:val="18"/>
          <w:szCs w:val="22"/>
          <w:lang w:val="nl"/>
        </w:rPr>
        <w:t xml:space="preserve"> dient </w:t>
      </w:r>
      <w:r w:rsidR="00207108" w:rsidRPr="009C1B21">
        <w:rPr>
          <w:rFonts w:ascii="Arial" w:hAnsi="Arial" w:cstheme="minorBidi"/>
          <w:sz w:val="18"/>
          <w:szCs w:val="22"/>
          <w:lang w:val="nl"/>
        </w:rPr>
        <w:t>de volgende</w:t>
      </w:r>
      <w:r w:rsidR="005F63E8" w:rsidRPr="009C1B21">
        <w:rPr>
          <w:rFonts w:ascii="Arial" w:hAnsi="Arial" w:cstheme="minorBidi"/>
          <w:sz w:val="18"/>
          <w:szCs w:val="22"/>
          <w:lang w:val="nl"/>
        </w:rPr>
        <w:t xml:space="preserve"> </w:t>
      </w:r>
      <w:r w:rsidR="00480252" w:rsidRPr="009C1B21">
        <w:rPr>
          <w:rFonts w:ascii="Arial" w:hAnsi="Arial" w:cstheme="minorBidi"/>
          <w:sz w:val="18"/>
          <w:szCs w:val="22"/>
          <w:lang w:val="nl"/>
        </w:rPr>
        <w:t>dienstverleningscomponenten</w:t>
      </w:r>
      <w:r w:rsidR="0022280C" w:rsidRPr="009C1B21">
        <w:rPr>
          <w:rFonts w:ascii="Arial" w:hAnsi="Arial" w:cstheme="minorBidi"/>
          <w:sz w:val="18"/>
          <w:szCs w:val="22"/>
          <w:lang w:val="nl"/>
        </w:rPr>
        <w:t xml:space="preserve"> te leveren</w:t>
      </w:r>
      <w:r w:rsidR="009C1B21" w:rsidRPr="009C1B21">
        <w:rPr>
          <w:rFonts w:ascii="Arial" w:hAnsi="Arial" w:cstheme="minorBidi"/>
          <w:sz w:val="18"/>
          <w:szCs w:val="22"/>
          <w:lang w:val="nl"/>
        </w:rPr>
        <w:t xml:space="preserve"> waarbij ook flexibiliteit </w:t>
      </w:r>
      <w:r w:rsidR="009C1B21">
        <w:rPr>
          <w:rFonts w:ascii="Arial" w:hAnsi="Arial" w:cstheme="minorBidi"/>
          <w:sz w:val="18"/>
          <w:szCs w:val="22"/>
          <w:lang w:val="nl"/>
        </w:rPr>
        <w:t>van belang is</w:t>
      </w:r>
      <w:r w:rsidR="003755AC">
        <w:rPr>
          <w:rFonts w:ascii="Arial" w:hAnsi="Arial" w:cstheme="minorBidi"/>
          <w:sz w:val="18"/>
          <w:szCs w:val="22"/>
          <w:lang w:val="nl"/>
        </w:rPr>
        <w:t xml:space="preserve"> </w:t>
      </w:r>
      <w:r w:rsidR="005E0FB8">
        <w:rPr>
          <w:rFonts w:ascii="Arial" w:hAnsi="Arial" w:cstheme="minorBidi"/>
          <w:sz w:val="18"/>
          <w:szCs w:val="22"/>
          <w:lang w:val="nl"/>
        </w:rPr>
        <w:t xml:space="preserve">in </w:t>
      </w:r>
      <w:r w:rsidR="009C1B21" w:rsidRPr="009C1B21">
        <w:rPr>
          <w:rFonts w:ascii="Arial" w:hAnsi="Arial" w:cstheme="minorBidi"/>
          <w:sz w:val="18"/>
          <w:szCs w:val="22"/>
          <w:lang w:val="nl"/>
        </w:rPr>
        <w:t>de dienstverlening</w:t>
      </w:r>
      <w:r w:rsidR="003755AC">
        <w:rPr>
          <w:rFonts w:ascii="Arial" w:hAnsi="Arial" w:cstheme="minorBidi"/>
          <w:sz w:val="18"/>
          <w:szCs w:val="22"/>
          <w:lang w:val="nl"/>
        </w:rPr>
        <w:t>:</w:t>
      </w:r>
    </w:p>
    <w:p w14:paraId="21B7383B" w14:textId="32D78829" w:rsidR="00D041AD" w:rsidRPr="009C1B21" w:rsidRDefault="00D041AD" w:rsidP="00166719">
      <w:pPr>
        <w:spacing w:line="276" w:lineRule="auto"/>
        <w:rPr>
          <w:rFonts w:eastAsiaTheme="minorHAnsi" w:cstheme="minorBidi"/>
          <w:snapToGrid/>
          <w:kern w:val="0"/>
          <w:szCs w:val="22"/>
          <w:lang w:val="nl"/>
        </w:rPr>
      </w:pPr>
    </w:p>
    <w:p w14:paraId="4D6299ED" w14:textId="38BBD446" w:rsidR="00E41D7C" w:rsidRPr="00B93261" w:rsidRDefault="00A52B1C" w:rsidP="00B93261">
      <w:pPr>
        <w:pStyle w:val="Lijstalinea"/>
        <w:numPr>
          <w:ilvl w:val="0"/>
          <w:numId w:val="15"/>
        </w:numPr>
        <w:spacing w:line="276" w:lineRule="auto"/>
        <w:rPr>
          <w:lang w:val="nl"/>
        </w:rPr>
      </w:pPr>
      <w:r w:rsidRPr="00A52B1C">
        <w:rPr>
          <w:lang w:val="nl"/>
        </w:rPr>
        <w:t xml:space="preserve">Verwerking digitale bestanden </w:t>
      </w:r>
      <w:r w:rsidR="008343DB">
        <w:rPr>
          <w:lang w:val="nl"/>
        </w:rPr>
        <w:t xml:space="preserve">van het Kadaster </w:t>
      </w:r>
      <w:r w:rsidR="004F5E79" w:rsidRPr="00B93261">
        <w:rPr>
          <w:lang w:val="nl"/>
        </w:rPr>
        <w:t>(XML en PDF/A)</w:t>
      </w:r>
      <w:r w:rsidR="003B6E58">
        <w:rPr>
          <w:lang w:val="nl"/>
        </w:rPr>
        <w:t>*</w:t>
      </w:r>
    </w:p>
    <w:p w14:paraId="4DA0FD7E" w14:textId="1A92432B" w:rsidR="00E855E1" w:rsidRPr="00B93261" w:rsidRDefault="61C22E64" w:rsidP="00B93261">
      <w:pPr>
        <w:pStyle w:val="Lijstalinea"/>
        <w:numPr>
          <w:ilvl w:val="0"/>
          <w:numId w:val="15"/>
        </w:numPr>
        <w:spacing w:line="276" w:lineRule="auto"/>
        <w:rPr>
          <w:lang w:val="nl"/>
        </w:rPr>
      </w:pPr>
      <w:r w:rsidRPr="20C00BF1">
        <w:rPr>
          <w:lang w:val="nl"/>
        </w:rPr>
        <w:t>Levering van b</w:t>
      </w:r>
      <w:r w:rsidR="000271CA" w:rsidRPr="20C00BF1">
        <w:rPr>
          <w:lang w:val="nl"/>
        </w:rPr>
        <w:t>lanco</w:t>
      </w:r>
      <w:r w:rsidR="000271CA" w:rsidRPr="00B93261">
        <w:rPr>
          <w:lang w:val="nl"/>
        </w:rPr>
        <w:t xml:space="preserve"> p</w:t>
      </w:r>
      <w:r w:rsidR="00E855E1" w:rsidRPr="00B93261">
        <w:rPr>
          <w:lang w:val="nl"/>
        </w:rPr>
        <w:t>apier op A4</w:t>
      </w:r>
      <w:r w:rsidR="008A18AE">
        <w:rPr>
          <w:lang w:val="nl"/>
        </w:rPr>
        <w:t xml:space="preserve"> en A3</w:t>
      </w:r>
      <w:r w:rsidR="000271CA" w:rsidRPr="00B93261">
        <w:rPr>
          <w:lang w:val="nl"/>
        </w:rPr>
        <w:t xml:space="preserve"> formaat</w:t>
      </w:r>
    </w:p>
    <w:p w14:paraId="5AF1C039" w14:textId="14396B3E" w:rsidR="00DF4948" w:rsidRPr="00B50BF3" w:rsidRDefault="4114A0FD" w:rsidP="00B93261">
      <w:pPr>
        <w:pStyle w:val="Lijstalinea"/>
        <w:numPr>
          <w:ilvl w:val="0"/>
          <w:numId w:val="15"/>
        </w:numPr>
        <w:spacing w:line="276" w:lineRule="auto"/>
        <w:rPr>
          <w:lang w:val="nl"/>
        </w:rPr>
      </w:pPr>
      <w:r w:rsidRPr="20C00BF1">
        <w:rPr>
          <w:lang w:val="nl"/>
        </w:rPr>
        <w:t>Levering van k</w:t>
      </w:r>
      <w:r w:rsidR="00DF4948" w:rsidRPr="20C00BF1">
        <w:rPr>
          <w:lang w:val="nl"/>
        </w:rPr>
        <w:t>ant</w:t>
      </w:r>
      <w:r w:rsidR="00DF4948" w:rsidRPr="00B93261">
        <w:rPr>
          <w:lang w:val="nl"/>
        </w:rPr>
        <w:t xml:space="preserve"> en klare </w:t>
      </w:r>
      <w:r w:rsidR="001C6013">
        <w:rPr>
          <w:lang w:val="nl"/>
        </w:rPr>
        <w:t xml:space="preserve"> </w:t>
      </w:r>
      <w:r w:rsidR="00001C09" w:rsidRPr="00300374">
        <w:rPr>
          <w:lang w:val="nl"/>
        </w:rPr>
        <w:t>en</w:t>
      </w:r>
      <w:r w:rsidR="00DF4948" w:rsidRPr="00300374">
        <w:rPr>
          <w:lang w:val="nl"/>
        </w:rPr>
        <w:t xml:space="preserve">veloppen </w:t>
      </w:r>
      <w:r w:rsidR="007719A8" w:rsidRPr="00300374">
        <w:rPr>
          <w:lang w:val="nl"/>
        </w:rPr>
        <w:t>op C4 en C5 formaat</w:t>
      </w:r>
      <w:r w:rsidR="008B32F4" w:rsidRPr="00300374">
        <w:rPr>
          <w:lang w:val="nl"/>
        </w:rPr>
        <w:t>, met dan wel zonder venster</w:t>
      </w:r>
      <w:r w:rsidR="00396ABE" w:rsidRPr="00300374">
        <w:rPr>
          <w:lang w:val="nl"/>
        </w:rPr>
        <w:t xml:space="preserve"> aan de </w:t>
      </w:r>
      <w:r w:rsidR="00396ABE" w:rsidRPr="00B50BF3">
        <w:rPr>
          <w:lang w:val="nl"/>
        </w:rPr>
        <w:t>linkerkant van de envelop</w:t>
      </w:r>
      <w:r w:rsidR="008B32F4" w:rsidRPr="00B50BF3">
        <w:rPr>
          <w:lang w:val="nl"/>
        </w:rPr>
        <w:t xml:space="preserve">, </w:t>
      </w:r>
      <w:r w:rsidR="00DF4948" w:rsidRPr="00B50BF3">
        <w:rPr>
          <w:lang w:val="nl"/>
        </w:rPr>
        <w:t xml:space="preserve">ter </w:t>
      </w:r>
      <w:r w:rsidR="00B93261" w:rsidRPr="00B50BF3">
        <w:rPr>
          <w:lang w:val="nl"/>
        </w:rPr>
        <w:t>bevoorrading van diverse Kadaster kantoren</w:t>
      </w:r>
    </w:p>
    <w:p w14:paraId="0A9AD36E" w14:textId="544E2E5F" w:rsidR="008C373D" w:rsidRPr="00B50BF3" w:rsidRDefault="008C373D" w:rsidP="00B93261">
      <w:pPr>
        <w:pStyle w:val="Lijstalinea"/>
        <w:numPr>
          <w:ilvl w:val="0"/>
          <w:numId w:val="15"/>
        </w:numPr>
        <w:spacing w:line="276" w:lineRule="auto"/>
        <w:rPr>
          <w:lang w:val="nl"/>
        </w:rPr>
      </w:pPr>
      <w:r w:rsidRPr="00B50BF3">
        <w:rPr>
          <w:lang w:val="nl"/>
        </w:rPr>
        <w:t>P</w:t>
      </w:r>
      <w:r w:rsidR="00095FA1" w:rsidRPr="00B50BF3">
        <w:rPr>
          <w:lang w:val="nl"/>
        </w:rPr>
        <w:t>a</w:t>
      </w:r>
      <w:r w:rsidRPr="00B50BF3">
        <w:rPr>
          <w:lang w:val="nl"/>
        </w:rPr>
        <w:t>pier</w:t>
      </w:r>
      <w:r w:rsidR="004E4702" w:rsidRPr="00B50BF3">
        <w:rPr>
          <w:lang w:val="nl"/>
        </w:rPr>
        <w:t xml:space="preserve">, inkt en gom </w:t>
      </w:r>
      <w:r w:rsidRPr="00B50BF3">
        <w:rPr>
          <w:lang w:val="nl"/>
        </w:rPr>
        <w:t xml:space="preserve">voor </w:t>
      </w:r>
      <w:r w:rsidR="00095FA1" w:rsidRPr="00B50BF3">
        <w:rPr>
          <w:lang w:val="nl"/>
        </w:rPr>
        <w:t>het vervaardigen in de couverteerstraat van de</w:t>
      </w:r>
      <w:r w:rsidR="004E4702" w:rsidRPr="00B50BF3">
        <w:rPr>
          <w:lang w:val="nl"/>
        </w:rPr>
        <w:t xml:space="preserve"> Kadaster uitingen </w:t>
      </w:r>
      <w:r w:rsidR="00EF3510" w:rsidRPr="00B50BF3">
        <w:rPr>
          <w:lang w:val="nl"/>
        </w:rPr>
        <w:t>en de</w:t>
      </w:r>
      <w:r w:rsidR="00095FA1" w:rsidRPr="00B50BF3">
        <w:rPr>
          <w:lang w:val="nl"/>
        </w:rPr>
        <w:t xml:space="preserve"> enveloppen</w:t>
      </w:r>
      <w:r w:rsidR="001D75CC" w:rsidRPr="00B50BF3">
        <w:rPr>
          <w:lang w:val="nl"/>
        </w:rPr>
        <w:t>.</w:t>
      </w:r>
    </w:p>
    <w:p w14:paraId="7794A2F4" w14:textId="3665873B" w:rsidR="00AF77C6" w:rsidRPr="00B50BF3" w:rsidRDefault="00AF77C6" w:rsidP="00B93261">
      <w:pPr>
        <w:pStyle w:val="Lijstalinea"/>
        <w:numPr>
          <w:ilvl w:val="0"/>
          <w:numId w:val="15"/>
        </w:numPr>
        <w:spacing w:line="276" w:lineRule="auto"/>
        <w:rPr>
          <w:lang w:val="nl"/>
        </w:rPr>
      </w:pPr>
      <w:r w:rsidRPr="00B50BF3">
        <w:rPr>
          <w:lang w:val="nl"/>
        </w:rPr>
        <w:t>Print</w:t>
      </w:r>
      <w:r w:rsidR="00EA2B5C" w:rsidRPr="00B50BF3">
        <w:rPr>
          <w:lang w:val="nl"/>
        </w:rPr>
        <w:t>/druk</w:t>
      </w:r>
      <w:r w:rsidRPr="00B50BF3">
        <w:rPr>
          <w:lang w:val="nl"/>
        </w:rPr>
        <w:t>capaciteit</w:t>
      </w:r>
      <w:r w:rsidR="00EA2B5C" w:rsidRPr="00B50BF3">
        <w:rPr>
          <w:lang w:val="nl"/>
        </w:rPr>
        <w:t xml:space="preserve"> voor het </w:t>
      </w:r>
      <w:r w:rsidR="008A18AE" w:rsidRPr="00B50BF3">
        <w:rPr>
          <w:lang w:val="nl"/>
        </w:rPr>
        <w:t xml:space="preserve">in </w:t>
      </w:r>
      <w:r w:rsidR="004C6308" w:rsidRPr="00B50BF3">
        <w:rPr>
          <w:lang w:val="nl"/>
        </w:rPr>
        <w:t>4-kleuren</w:t>
      </w:r>
      <w:r w:rsidR="008A18AE" w:rsidRPr="00B50BF3">
        <w:rPr>
          <w:lang w:val="nl"/>
        </w:rPr>
        <w:t xml:space="preserve"> </w:t>
      </w:r>
      <w:r w:rsidR="00EA2B5C" w:rsidRPr="00B50BF3">
        <w:rPr>
          <w:lang w:val="nl"/>
        </w:rPr>
        <w:t>vervaardigen van de diverse soorten uitingen</w:t>
      </w:r>
      <w:r w:rsidR="00EB345C" w:rsidRPr="00B50BF3">
        <w:rPr>
          <w:lang w:val="nl"/>
        </w:rPr>
        <w:t>, enkel- en dubbelzijdig</w:t>
      </w:r>
    </w:p>
    <w:p w14:paraId="5E76869E" w14:textId="7EAAA5A7" w:rsidR="00D458F8" w:rsidRDefault="005037EA" w:rsidP="00B93261">
      <w:pPr>
        <w:pStyle w:val="Lijstalinea"/>
        <w:numPr>
          <w:ilvl w:val="0"/>
          <w:numId w:val="15"/>
        </w:numPr>
        <w:spacing w:line="276" w:lineRule="auto"/>
        <w:rPr>
          <w:lang w:val="nl"/>
        </w:rPr>
      </w:pPr>
      <w:r w:rsidRPr="006134D5">
        <w:rPr>
          <w:rFonts w:cs="Arial"/>
          <w:lang w:val="nl-NL"/>
        </w:rPr>
        <w:t xml:space="preserve">Gereed maken voor </w:t>
      </w:r>
      <w:r w:rsidRPr="00DE5C35">
        <w:rPr>
          <w:rFonts w:cs="Arial"/>
          <w:lang w:val="nl-NL"/>
        </w:rPr>
        <w:t>fysieke verzending</w:t>
      </w:r>
      <w:r w:rsidR="00C056A1" w:rsidRPr="00DE5C35">
        <w:rPr>
          <w:rFonts w:cs="Arial"/>
          <w:lang w:val="nl-NL"/>
        </w:rPr>
        <w:t xml:space="preserve">, </w:t>
      </w:r>
      <w:proofErr w:type="spellStart"/>
      <w:r w:rsidR="00C056A1" w:rsidRPr="00DE5C35">
        <w:rPr>
          <w:rFonts w:cs="Arial"/>
          <w:lang w:val="nl-NL"/>
        </w:rPr>
        <w:t>incusief</w:t>
      </w:r>
      <w:proofErr w:type="spellEnd"/>
      <w:r w:rsidR="00C056A1" w:rsidRPr="00DE5C35">
        <w:rPr>
          <w:rFonts w:cs="Arial"/>
          <w:lang w:val="nl-NL"/>
        </w:rPr>
        <w:t xml:space="preserve"> de daarvoor </w:t>
      </w:r>
      <w:proofErr w:type="spellStart"/>
      <w:r w:rsidR="00C056A1" w:rsidRPr="00DE5C35">
        <w:rPr>
          <w:rFonts w:cs="Arial"/>
          <w:lang w:val="nl-NL"/>
        </w:rPr>
        <w:t>benodige</w:t>
      </w:r>
      <w:proofErr w:type="spellEnd"/>
      <w:r w:rsidR="00C056A1" w:rsidRPr="00DE5C35">
        <w:rPr>
          <w:rFonts w:cs="Arial"/>
          <w:lang w:val="nl-NL"/>
        </w:rPr>
        <w:t xml:space="preserve"> verpakkingsmaterialen</w:t>
      </w:r>
      <w:r w:rsidRPr="00DE5C35">
        <w:rPr>
          <w:rFonts w:cs="Arial"/>
          <w:lang w:val="nl-NL"/>
        </w:rPr>
        <w:t xml:space="preserve"> </w:t>
      </w:r>
      <w:r w:rsidR="2F862670" w:rsidRPr="00DE5C35">
        <w:rPr>
          <w:rFonts w:cs="Arial"/>
          <w:lang w:val="nl-NL"/>
        </w:rPr>
        <w:t>(al of</w:t>
      </w:r>
      <w:r w:rsidR="2F862670" w:rsidRPr="006134D5">
        <w:rPr>
          <w:rFonts w:cs="Arial"/>
          <w:lang w:val="nl-NL"/>
        </w:rPr>
        <w:t xml:space="preserve"> niet per aangetekende post) </w:t>
      </w:r>
      <w:r w:rsidR="003561D3" w:rsidRPr="003C13C8">
        <w:rPr>
          <w:lang w:val="nl"/>
        </w:rPr>
        <w:t>van</w:t>
      </w:r>
      <w:r w:rsidR="003561D3" w:rsidRPr="00B93261">
        <w:rPr>
          <w:lang w:val="nl"/>
        </w:rPr>
        <w:t xml:space="preserve"> de gecouverteerde post aan de </w:t>
      </w:r>
      <w:r w:rsidR="007125EF" w:rsidRPr="00B93261">
        <w:rPr>
          <w:lang w:val="nl"/>
        </w:rPr>
        <w:t>postverzendings</w:t>
      </w:r>
      <w:r w:rsidR="001D75CC" w:rsidRPr="00B93261">
        <w:rPr>
          <w:lang w:val="nl"/>
        </w:rPr>
        <w:t>dien</w:t>
      </w:r>
      <w:r w:rsidR="00EA2B5C">
        <w:rPr>
          <w:lang w:val="nl"/>
        </w:rPr>
        <w:t>st</w:t>
      </w:r>
      <w:r w:rsidR="001D75CC" w:rsidRPr="00B93261">
        <w:rPr>
          <w:lang w:val="nl"/>
        </w:rPr>
        <w:t xml:space="preserve"> (momenteel PostNL</w:t>
      </w:r>
      <w:r w:rsidR="001D75CC" w:rsidRPr="20C00BF1">
        <w:rPr>
          <w:lang w:val="nl"/>
        </w:rPr>
        <w:t>)</w:t>
      </w:r>
    </w:p>
    <w:p w14:paraId="657ECF48" w14:textId="2CABC145" w:rsidR="00A14A5C" w:rsidRDefault="00A14A5C" w:rsidP="00B93261">
      <w:pPr>
        <w:pStyle w:val="Lijstalinea"/>
        <w:numPr>
          <w:ilvl w:val="0"/>
          <w:numId w:val="15"/>
        </w:numPr>
        <w:spacing w:line="276" w:lineRule="auto"/>
        <w:rPr>
          <w:lang w:val="nl"/>
        </w:rPr>
      </w:pPr>
      <w:r>
        <w:rPr>
          <w:lang w:val="nl"/>
        </w:rPr>
        <w:t>Vervoeren van de uitingen naar een PostNL distributie</w:t>
      </w:r>
      <w:r w:rsidR="0004250F">
        <w:rPr>
          <w:lang w:val="nl"/>
        </w:rPr>
        <w:t>punt</w:t>
      </w:r>
      <w:r w:rsidR="009C4FBA">
        <w:rPr>
          <w:lang w:val="nl"/>
        </w:rPr>
        <w:t>(en)</w:t>
      </w:r>
    </w:p>
    <w:p w14:paraId="68E4745D" w14:textId="329EB1EB" w:rsidR="00CA341A" w:rsidRPr="00B93261" w:rsidRDefault="00CA341A" w:rsidP="00B93261">
      <w:pPr>
        <w:pStyle w:val="Lijstalinea"/>
        <w:numPr>
          <w:ilvl w:val="0"/>
          <w:numId w:val="15"/>
        </w:numPr>
        <w:spacing w:line="276" w:lineRule="auto"/>
        <w:rPr>
          <w:lang w:val="nl"/>
        </w:rPr>
      </w:pPr>
      <w:r w:rsidRPr="00CA341A">
        <w:rPr>
          <w:lang w:val="nl"/>
        </w:rPr>
        <w:t>Digitale verzending via de Berichtenbox</w:t>
      </w:r>
    </w:p>
    <w:p w14:paraId="3C5481D4" w14:textId="7BFBF790" w:rsidR="0071644B" w:rsidRPr="00B93261" w:rsidRDefault="00A8140E" w:rsidP="0071644B">
      <w:pPr>
        <w:pStyle w:val="Lijstalinea"/>
        <w:numPr>
          <w:ilvl w:val="0"/>
          <w:numId w:val="15"/>
        </w:numPr>
        <w:spacing w:line="276" w:lineRule="auto"/>
        <w:rPr>
          <w:lang w:val="nl"/>
        </w:rPr>
      </w:pPr>
      <w:r>
        <w:rPr>
          <w:lang w:val="nl"/>
        </w:rPr>
        <w:t>Online k</w:t>
      </w:r>
      <w:r w:rsidR="001D75CC" w:rsidRPr="00B93261">
        <w:rPr>
          <w:lang w:val="nl"/>
        </w:rPr>
        <w:t>lantportaal</w:t>
      </w:r>
      <w:r w:rsidR="008629F3" w:rsidRPr="00B93261">
        <w:rPr>
          <w:lang w:val="nl"/>
        </w:rPr>
        <w:t xml:space="preserve"> 24/7</w:t>
      </w:r>
    </w:p>
    <w:p w14:paraId="58C7FFCB" w14:textId="2F64C5A8" w:rsidR="001D75CC" w:rsidRDefault="0071644B" w:rsidP="00B93261">
      <w:pPr>
        <w:pStyle w:val="Lijstalinea"/>
        <w:numPr>
          <w:ilvl w:val="0"/>
          <w:numId w:val="15"/>
        </w:numPr>
        <w:spacing w:line="276" w:lineRule="auto"/>
        <w:rPr>
          <w:lang w:val="nl"/>
        </w:rPr>
      </w:pPr>
      <w:r>
        <w:rPr>
          <w:lang w:val="nl"/>
        </w:rPr>
        <w:t xml:space="preserve">Adequate </w:t>
      </w:r>
      <w:r w:rsidR="004E5888">
        <w:rPr>
          <w:lang w:val="nl"/>
        </w:rPr>
        <w:t>r</w:t>
      </w:r>
      <w:r w:rsidRPr="00B93261">
        <w:rPr>
          <w:lang w:val="nl"/>
        </w:rPr>
        <w:t xml:space="preserve">apportage </w:t>
      </w:r>
    </w:p>
    <w:p w14:paraId="1D1AF824" w14:textId="7650085A" w:rsidR="004F5587" w:rsidRPr="003B6E58" w:rsidRDefault="001A142A" w:rsidP="004F5587">
      <w:pPr>
        <w:pStyle w:val="Lijstalinea"/>
        <w:numPr>
          <w:ilvl w:val="0"/>
          <w:numId w:val="15"/>
        </w:numPr>
        <w:spacing w:line="276" w:lineRule="auto"/>
        <w:rPr>
          <w:lang w:val="nl"/>
        </w:rPr>
      </w:pPr>
      <w:r>
        <w:rPr>
          <w:lang w:val="nl"/>
        </w:rPr>
        <w:t xml:space="preserve">Implementatie capaciteit om dit allemaal op </w:t>
      </w:r>
      <w:r w:rsidR="58684FE6" w:rsidRPr="79885A6D">
        <w:rPr>
          <w:lang w:val="nl"/>
        </w:rPr>
        <w:t>efficiënte</w:t>
      </w:r>
      <w:r>
        <w:rPr>
          <w:lang w:val="nl"/>
        </w:rPr>
        <w:t xml:space="preserve"> wijze </w:t>
      </w:r>
      <w:r w:rsidR="00001D99">
        <w:rPr>
          <w:lang w:val="nl"/>
        </w:rPr>
        <w:t xml:space="preserve">en op tijd </w:t>
      </w:r>
      <w:r>
        <w:rPr>
          <w:lang w:val="nl"/>
        </w:rPr>
        <w:t>mogelijk</w:t>
      </w:r>
      <w:r w:rsidR="25B7E13D" w:rsidRPr="79885A6D">
        <w:rPr>
          <w:lang w:val="nl"/>
        </w:rPr>
        <w:t xml:space="preserve"> maken</w:t>
      </w:r>
      <w:r w:rsidR="001B0F63">
        <w:rPr>
          <w:lang w:val="nl"/>
        </w:rPr>
        <w:t>.</w:t>
      </w:r>
    </w:p>
    <w:p w14:paraId="6C0496CE" w14:textId="5E577D13" w:rsidR="00D54358" w:rsidRDefault="003B6E58" w:rsidP="004F5587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*</w:t>
      </w:r>
      <w:r w:rsidR="004F5587" w:rsidRPr="004F5587">
        <w:rPr>
          <w:rFonts w:ascii="Arial" w:hAnsi="Arial" w:cs="Arial"/>
          <w:sz w:val="18"/>
          <w:szCs w:val="18"/>
        </w:rPr>
        <w:t xml:space="preserve">Voor alle ICT technische specificaties: zie </w:t>
      </w:r>
      <w:r w:rsidR="004F5587" w:rsidRPr="00990496">
        <w:rPr>
          <w:rFonts w:ascii="Arial" w:hAnsi="Arial" w:cs="Arial"/>
          <w:b/>
          <w:bCs/>
          <w:sz w:val="18"/>
          <w:szCs w:val="18"/>
        </w:rPr>
        <w:t xml:space="preserve">Bijlage </w:t>
      </w:r>
      <w:r w:rsidR="00990496" w:rsidRPr="00990496">
        <w:rPr>
          <w:rFonts w:ascii="Arial" w:hAnsi="Arial" w:cs="Arial"/>
          <w:b/>
          <w:bCs/>
          <w:sz w:val="18"/>
          <w:szCs w:val="18"/>
        </w:rPr>
        <w:t>27</w:t>
      </w:r>
      <w:r w:rsidR="009D121D">
        <w:rPr>
          <w:rFonts w:ascii="Arial" w:hAnsi="Arial" w:cs="Arial"/>
          <w:sz w:val="18"/>
          <w:szCs w:val="18"/>
        </w:rPr>
        <w:t xml:space="preserve"> Technisch koppelvlak.</w:t>
      </w:r>
    </w:p>
    <w:p w14:paraId="117A6D24" w14:textId="7B5EA936" w:rsidR="006F6116" w:rsidRDefault="006F6116" w:rsidP="004F5587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</w:p>
    <w:p w14:paraId="5DE6C067" w14:textId="77777777" w:rsidR="00A76261" w:rsidRPr="00CB7870" w:rsidRDefault="00A76261" w:rsidP="00CB7870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</w:p>
    <w:p w14:paraId="12574DA0" w14:textId="0FFD1CEC" w:rsidR="00A76261" w:rsidRPr="00F413CA" w:rsidRDefault="00A76261" w:rsidP="00A76261">
      <w:pPr>
        <w:pStyle w:val="Lucstandaard"/>
        <w:spacing w:line="276" w:lineRule="auto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S</w:t>
      </w:r>
      <w:r w:rsidRPr="00F413CA">
        <w:rPr>
          <w:rFonts w:ascii="Arial" w:hAnsi="Arial" w:cs="Arial"/>
          <w:b/>
          <w:bCs/>
          <w:sz w:val="18"/>
          <w:szCs w:val="18"/>
        </w:rPr>
        <w:t>oorten uitingen</w:t>
      </w:r>
      <w:r>
        <w:rPr>
          <w:rFonts w:ascii="Arial" w:hAnsi="Arial" w:cs="Arial"/>
          <w:b/>
          <w:bCs/>
          <w:sz w:val="18"/>
          <w:szCs w:val="18"/>
        </w:rPr>
        <w:t xml:space="preserve"> en geschatte aantallen</w:t>
      </w:r>
      <w:r w:rsidRPr="00F413CA">
        <w:rPr>
          <w:rFonts w:ascii="Arial" w:hAnsi="Arial" w:cs="Arial"/>
          <w:b/>
          <w:bCs/>
          <w:sz w:val="18"/>
          <w:szCs w:val="18"/>
        </w:rPr>
        <w:t>:</w:t>
      </w:r>
      <w:r w:rsidRPr="20C00BF1">
        <w:rPr>
          <w:rFonts w:ascii="Arial" w:hAnsi="Arial" w:cs="Arial"/>
          <w:sz w:val="18"/>
          <w:szCs w:val="18"/>
        </w:rPr>
        <w:t xml:space="preserve"> </w:t>
      </w:r>
    </w:p>
    <w:p w14:paraId="68E196D0" w14:textId="51E6F5DE" w:rsidR="00FB42E7" w:rsidRPr="00955AC7" w:rsidRDefault="00C83EE2" w:rsidP="00166719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 w:rsidRPr="00955AC7">
        <w:rPr>
          <w:rFonts w:ascii="Arial" w:hAnsi="Arial" w:cs="Arial"/>
          <w:sz w:val="18"/>
          <w:szCs w:val="18"/>
        </w:rPr>
        <w:t>H</w:t>
      </w:r>
      <w:r w:rsidR="00825FD0" w:rsidRPr="00955AC7">
        <w:rPr>
          <w:rFonts w:ascii="Arial" w:hAnsi="Arial" w:cs="Arial"/>
          <w:sz w:val="18"/>
          <w:szCs w:val="18"/>
        </w:rPr>
        <w:t xml:space="preserve">et Kadaster verstuurd </w:t>
      </w:r>
      <w:r w:rsidR="00464A5B" w:rsidRPr="00955AC7">
        <w:rPr>
          <w:rFonts w:ascii="Arial" w:hAnsi="Arial" w:cs="Arial"/>
          <w:sz w:val="18"/>
          <w:szCs w:val="18"/>
        </w:rPr>
        <w:t>onderstaande</w:t>
      </w:r>
      <w:r w:rsidR="003F8646" w:rsidRPr="00955AC7">
        <w:rPr>
          <w:rFonts w:ascii="Arial" w:hAnsi="Arial" w:cs="Arial"/>
          <w:sz w:val="18"/>
          <w:szCs w:val="18"/>
        </w:rPr>
        <w:t xml:space="preserve"> </w:t>
      </w:r>
      <w:r w:rsidR="00FB42E7" w:rsidRPr="00955AC7">
        <w:rPr>
          <w:rFonts w:ascii="Arial" w:hAnsi="Arial" w:cs="Arial"/>
          <w:sz w:val="18"/>
          <w:szCs w:val="18"/>
        </w:rPr>
        <w:t xml:space="preserve">soorten </w:t>
      </w:r>
      <w:r w:rsidR="00825FD0" w:rsidRPr="00955AC7">
        <w:rPr>
          <w:rFonts w:ascii="Arial" w:hAnsi="Arial" w:cs="Arial"/>
          <w:sz w:val="18"/>
          <w:szCs w:val="18"/>
        </w:rPr>
        <w:t xml:space="preserve">inhoudelijke </w:t>
      </w:r>
      <w:r w:rsidR="003F8646" w:rsidRPr="00955AC7">
        <w:rPr>
          <w:rFonts w:ascii="Arial" w:hAnsi="Arial" w:cs="Arial"/>
          <w:sz w:val="18"/>
          <w:szCs w:val="18"/>
        </w:rPr>
        <w:t>uitingen</w:t>
      </w:r>
      <w:r w:rsidR="00B90D71" w:rsidRPr="00955AC7">
        <w:rPr>
          <w:rFonts w:ascii="Arial" w:hAnsi="Arial" w:cs="Arial"/>
          <w:sz w:val="18"/>
          <w:szCs w:val="18"/>
        </w:rPr>
        <w:t xml:space="preserve"> met daarachter de geschatte aantallen per jaar</w:t>
      </w:r>
      <w:r w:rsidR="000B652F">
        <w:rPr>
          <w:rFonts w:ascii="Arial" w:hAnsi="Arial" w:cs="Arial"/>
          <w:sz w:val="18"/>
          <w:szCs w:val="18"/>
        </w:rPr>
        <w:t xml:space="preserve"> op basis van de standaard</w:t>
      </w:r>
      <w:r w:rsidR="00464A5B" w:rsidRPr="00955AC7">
        <w:rPr>
          <w:rFonts w:ascii="Arial" w:hAnsi="Arial" w:cs="Arial"/>
          <w:sz w:val="18"/>
          <w:szCs w:val="18"/>
        </w:rPr>
        <w:t>:</w:t>
      </w:r>
    </w:p>
    <w:p w14:paraId="46702E17" w14:textId="5187D3E7" w:rsidR="2549AD07" w:rsidRDefault="2549AD07" w:rsidP="0095478C">
      <w:pPr>
        <w:pStyle w:val="Lucstandaard"/>
        <w:spacing w:line="276" w:lineRule="auto"/>
        <w:rPr>
          <w:rFonts w:ascii="Arial" w:hAnsi="Arial" w:cs="Arial"/>
          <w:i/>
          <w:iCs/>
          <w:strike/>
          <w:sz w:val="18"/>
          <w:szCs w:val="18"/>
          <w:highlight w:val="yellow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48"/>
        <w:gridCol w:w="2141"/>
        <w:gridCol w:w="984"/>
        <w:gridCol w:w="1231"/>
        <w:gridCol w:w="1266"/>
        <w:gridCol w:w="1231"/>
        <w:gridCol w:w="1377"/>
      </w:tblGrid>
      <w:tr w:rsidR="002A77C9" w:rsidRPr="002F6951" w14:paraId="23CC2C6B" w14:textId="77777777" w:rsidTr="00695994">
        <w:tc>
          <w:tcPr>
            <w:tcW w:w="548" w:type="dxa"/>
          </w:tcPr>
          <w:p w14:paraId="1166C036" w14:textId="44105BD2" w:rsidR="002A77C9" w:rsidRPr="002F6951" w:rsidRDefault="006661C8" w:rsidP="003F7739">
            <w:pPr>
              <w:pStyle w:val="Lucstandaard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2F6951">
              <w:rPr>
                <w:rFonts w:ascii="Arial" w:hAnsi="Arial" w:cs="Arial"/>
                <w:b/>
                <w:bCs/>
                <w:sz w:val="18"/>
                <w:szCs w:val="18"/>
              </w:rPr>
              <w:t>nr</w:t>
            </w:r>
            <w:proofErr w:type="spellEnd"/>
          </w:p>
        </w:tc>
        <w:tc>
          <w:tcPr>
            <w:tcW w:w="2141" w:type="dxa"/>
          </w:tcPr>
          <w:p w14:paraId="2DE8924A" w14:textId="456E0304" w:rsidR="002A77C9" w:rsidRPr="002F6951" w:rsidRDefault="006661C8" w:rsidP="00681BA1">
            <w:pPr>
              <w:pStyle w:val="Lucstandaard"/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6951">
              <w:rPr>
                <w:rFonts w:ascii="Arial" w:hAnsi="Arial" w:cs="Arial"/>
                <w:b/>
                <w:bCs/>
                <w:sz w:val="18"/>
                <w:szCs w:val="18"/>
              </w:rPr>
              <w:t>Soort</w:t>
            </w:r>
            <w:r w:rsidR="00B47A7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uiting</w:t>
            </w:r>
          </w:p>
        </w:tc>
        <w:tc>
          <w:tcPr>
            <w:tcW w:w="984" w:type="dxa"/>
          </w:tcPr>
          <w:p w14:paraId="4E40DCFA" w14:textId="6AB8E495" w:rsidR="002A77C9" w:rsidRPr="000A726F" w:rsidRDefault="000B2342" w:rsidP="0095478C">
            <w:pPr>
              <w:pStyle w:val="Lucstandaard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A726F">
              <w:rPr>
                <w:rFonts w:ascii="Arial" w:hAnsi="Arial" w:cs="Arial"/>
                <w:b/>
                <w:bCs/>
                <w:sz w:val="18"/>
                <w:szCs w:val="18"/>
              </w:rPr>
              <w:t>Aantal stuks</w:t>
            </w:r>
            <w:r w:rsidR="0068101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per jaar</w:t>
            </w:r>
          </w:p>
        </w:tc>
        <w:tc>
          <w:tcPr>
            <w:tcW w:w="1231" w:type="dxa"/>
          </w:tcPr>
          <w:p w14:paraId="296A3039" w14:textId="3BFE4F2F" w:rsidR="002A77C9" w:rsidRPr="002F6951" w:rsidRDefault="00627BB1" w:rsidP="0095478C">
            <w:pPr>
              <w:pStyle w:val="Lucstandaard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Standaard a</w:t>
            </w:r>
            <w:r w:rsidR="000B2342" w:rsidRPr="002F695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antal </w:t>
            </w:r>
            <w:r w:rsidR="00534EC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A4</w:t>
            </w:r>
            <w:r w:rsidR="0095478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0B2342" w:rsidRPr="002F6951">
              <w:rPr>
                <w:rFonts w:ascii="Arial" w:hAnsi="Arial" w:cs="Arial"/>
                <w:b/>
                <w:bCs/>
                <w:sz w:val="18"/>
                <w:szCs w:val="18"/>
              </w:rPr>
              <w:t>bedrukte pagina’s</w:t>
            </w:r>
          </w:p>
        </w:tc>
        <w:tc>
          <w:tcPr>
            <w:tcW w:w="1266" w:type="dxa"/>
          </w:tcPr>
          <w:p w14:paraId="6B015475" w14:textId="77777777" w:rsidR="002A77C9" w:rsidRDefault="002C5CE6" w:rsidP="00681BA1">
            <w:pPr>
              <w:pStyle w:val="Lucstandaard"/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D4BC2">
              <w:rPr>
                <w:rFonts w:ascii="Arial" w:hAnsi="Arial" w:cs="Arial"/>
                <w:b/>
                <w:bCs/>
                <w:sz w:val="18"/>
                <w:szCs w:val="18"/>
              </w:rPr>
              <w:t>Enkel</w:t>
            </w:r>
            <w:r w:rsidR="000B5B87"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  <w:r w:rsidRPr="003D4B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of dubbelzijdig</w:t>
            </w:r>
          </w:p>
          <w:p w14:paraId="69C8C688" w14:textId="2863C45B" w:rsidR="000B5B87" w:rsidRPr="003D4BC2" w:rsidRDefault="000B5B87" w:rsidP="00681BA1">
            <w:pPr>
              <w:pStyle w:val="Lucstandaard"/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Zie ook C hieronder</w:t>
            </w:r>
          </w:p>
        </w:tc>
        <w:tc>
          <w:tcPr>
            <w:tcW w:w="1231" w:type="dxa"/>
          </w:tcPr>
          <w:p w14:paraId="567548B7" w14:textId="22BF7239" w:rsidR="002A77C9" w:rsidRPr="002F6951" w:rsidRDefault="0065363A" w:rsidP="00681BA1">
            <w:pPr>
              <w:pStyle w:val="Lucstandaard"/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4-kleuren</w:t>
            </w:r>
            <w:r w:rsidR="002F6951" w:rsidRPr="002F695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of zwart/wit</w:t>
            </w:r>
          </w:p>
        </w:tc>
        <w:tc>
          <w:tcPr>
            <w:tcW w:w="1377" w:type="dxa"/>
          </w:tcPr>
          <w:p w14:paraId="6C73713D" w14:textId="065A7C13" w:rsidR="002A77C9" w:rsidRPr="002F6951" w:rsidRDefault="002F6951" w:rsidP="00681BA1">
            <w:pPr>
              <w:pStyle w:val="Lucstandaard"/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6951">
              <w:rPr>
                <w:rFonts w:ascii="Arial" w:hAnsi="Arial" w:cs="Arial"/>
                <w:b/>
                <w:bCs/>
                <w:sz w:val="18"/>
                <w:szCs w:val="18"/>
              </w:rPr>
              <w:t>O</w:t>
            </w:r>
            <w:r w:rsidR="00267702">
              <w:rPr>
                <w:rFonts w:ascii="Arial" w:hAnsi="Arial" w:cs="Arial"/>
                <w:b/>
                <w:bCs/>
                <w:sz w:val="18"/>
                <w:szCs w:val="18"/>
              </w:rPr>
              <w:t>pmerkingen</w:t>
            </w:r>
          </w:p>
        </w:tc>
      </w:tr>
      <w:tr w:rsidR="002A77C9" w:rsidRPr="00614E6A" w14:paraId="2A8DB62E" w14:textId="77777777" w:rsidTr="00695994">
        <w:tc>
          <w:tcPr>
            <w:tcW w:w="548" w:type="dxa"/>
          </w:tcPr>
          <w:p w14:paraId="6AD0D711" w14:textId="738D2BCF" w:rsidR="002A77C9" w:rsidRPr="00614E6A" w:rsidRDefault="00614E6A" w:rsidP="003F7739">
            <w:pPr>
              <w:pStyle w:val="Lucstandaard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4E6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141" w:type="dxa"/>
          </w:tcPr>
          <w:p w14:paraId="56B277CC" w14:textId="77777777" w:rsidR="002A77C9" w:rsidRDefault="00614E6A" w:rsidP="00681BA1">
            <w:pPr>
              <w:pStyle w:val="Lucstandaard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Kennisgeving</w:t>
            </w:r>
            <w:r w:rsidR="005C4682">
              <w:rPr>
                <w:rFonts w:ascii="Arial" w:hAnsi="Arial" w:cs="Arial"/>
                <w:sz w:val="18"/>
                <w:szCs w:val="18"/>
              </w:rPr>
              <w:t xml:space="preserve"> per post</w:t>
            </w:r>
          </w:p>
          <w:p w14:paraId="5E77955A" w14:textId="77777777" w:rsidR="004C1CCA" w:rsidRDefault="005C4682" w:rsidP="00681BA1">
            <w:pPr>
              <w:pStyle w:val="Lucstandaard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Kennisgeving</w:t>
            </w:r>
            <w:r w:rsidR="0069599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C1CCA">
              <w:rPr>
                <w:rFonts w:ascii="Arial" w:hAnsi="Arial" w:cs="Arial"/>
                <w:sz w:val="18"/>
                <w:szCs w:val="18"/>
              </w:rPr>
              <w:t xml:space="preserve">   </w:t>
            </w:r>
          </w:p>
          <w:p w14:paraId="68D78AFA" w14:textId="7B17E34A" w:rsidR="005C4682" w:rsidRPr="00614E6A" w:rsidRDefault="005C4682" w:rsidP="00681BA1">
            <w:pPr>
              <w:pStyle w:val="Lucstandaard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per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Berichtenbox</w:t>
            </w:r>
            <w:proofErr w:type="spellEnd"/>
          </w:p>
        </w:tc>
        <w:tc>
          <w:tcPr>
            <w:tcW w:w="984" w:type="dxa"/>
          </w:tcPr>
          <w:p w14:paraId="651C3B7F" w14:textId="77777777" w:rsidR="002A77C9" w:rsidRPr="000A726F" w:rsidRDefault="005C4682" w:rsidP="0095478C">
            <w:pPr>
              <w:pStyle w:val="Lucstandaard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726F">
              <w:rPr>
                <w:rFonts w:ascii="Arial" w:hAnsi="Arial" w:cs="Arial"/>
                <w:sz w:val="18"/>
                <w:szCs w:val="18"/>
              </w:rPr>
              <w:t>900.000</w:t>
            </w:r>
          </w:p>
          <w:p w14:paraId="754D25CB" w14:textId="77777777" w:rsidR="002C5CE6" w:rsidRPr="000A726F" w:rsidRDefault="002C5CE6" w:rsidP="0095478C">
            <w:pPr>
              <w:pStyle w:val="Lucstandaard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FFB96ED" w14:textId="4133D1AD" w:rsidR="002C5CE6" w:rsidRPr="000A726F" w:rsidRDefault="002C5CE6" w:rsidP="0095478C">
            <w:pPr>
              <w:pStyle w:val="Lucstandaard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726F">
              <w:rPr>
                <w:rFonts w:ascii="Arial" w:hAnsi="Arial" w:cs="Arial"/>
                <w:sz w:val="18"/>
                <w:szCs w:val="18"/>
              </w:rPr>
              <w:t>450.000</w:t>
            </w:r>
          </w:p>
        </w:tc>
        <w:tc>
          <w:tcPr>
            <w:tcW w:w="1231" w:type="dxa"/>
          </w:tcPr>
          <w:p w14:paraId="4A7C2338" w14:textId="54A5C7F5" w:rsidR="002A77C9" w:rsidRDefault="00D37537" w:rsidP="0095478C">
            <w:pPr>
              <w:pStyle w:val="Lucstandaard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55AFF05E" w14:textId="77777777" w:rsidR="008F5B05" w:rsidRDefault="008F5B05" w:rsidP="0095478C">
            <w:pPr>
              <w:pStyle w:val="Lucstandaard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1D9D079" w14:textId="48542590" w:rsidR="008F5B05" w:rsidRPr="00614E6A" w:rsidRDefault="00D37537" w:rsidP="0095478C">
            <w:pPr>
              <w:pStyle w:val="Lucstandaard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266" w:type="dxa"/>
          </w:tcPr>
          <w:p w14:paraId="3C383DEF" w14:textId="77777777" w:rsidR="002A77C9" w:rsidRPr="003D4BC2" w:rsidRDefault="007D5C27" w:rsidP="00681BA1">
            <w:pPr>
              <w:pStyle w:val="Lucstandaard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3D4BC2">
              <w:rPr>
                <w:rFonts w:ascii="Arial" w:hAnsi="Arial" w:cs="Arial"/>
                <w:sz w:val="18"/>
                <w:szCs w:val="18"/>
              </w:rPr>
              <w:t>Enkelzijdig</w:t>
            </w:r>
          </w:p>
          <w:p w14:paraId="05271399" w14:textId="77777777" w:rsidR="008F5B05" w:rsidRPr="003D4BC2" w:rsidRDefault="008F5B05" w:rsidP="00681BA1">
            <w:pPr>
              <w:pStyle w:val="Lucstandaard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  <w:p w14:paraId="7C1F8BA5" w14:textId="52293E3B" w:rsidR="008F5B05" w:rsidRPr="003D4BC2" w:rsidRDefault="008F5B05" w:rsidP="00681BA1">
            <w:pPr>
              <w:pStyle w:val="Lucstandaard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D4BC2">
              <w:rPr>
                <w:rFonts w:ascii="Arial" w:hAnsi="Arial" w:cs="Arial"/>
                <w:sz w:val="18"/>
                <w:szCs w:val="18"/>
              </w:rPr>
              <w:t>nvt</w:t>
            </w:r>
            <w:proofErr w:type="spellEnd"/>
          </w:p>
        </w:tc>
        <w:tc>
          <w:tcPr>
            <w:tcW w:w="1231" w:type="dxa"/>
          </w:tcPr>
          <w:p w14:paraId="64D8C266" w14:textId="7E8A813B" w:rsidR="002A77C9" w:rsidRDefault="0065363A" w:rsidP="00681BA1">
            <w:pPr>
              <w:pStyle w:val="Lucstandaard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4-kleuren</w:t>
            </w:r>
          </w:p>
          <w:p w14:paraId="14EC2E38" w14:textId="77777777" w:rsidR="008F5B05" w:rsidRDefault="008F5B05" w:rsidP="00681BA1">
            <w:pPr>
              <w:pStyle w:val="Lucstandaard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  <w:p w14:paraId="613D230A" w14:textId="63BEBD7F" w:rsidR="008F5B05" w:rsidRPr="00614E6A" w:rsidRDefault="008F5B05" w:rsidP="00681BA1">
            <w:pPr>
              <w:pStyle w:val="Lucstandaard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nvt</w:t>
            </w:r>
            <w:proofErr w:type="spellEnd"/>
          </w:p>
        </w:tc>
        <w:tc>
          <w:tcPr>
            <w:tcW w:w="1377" w:type="dxa"/>
          </w:tcPr>
          <w:p w14:paraId="01761845" w14:textId="77777777" w:rsidR="002A77C9" w:rsidRPr="00614E6A" w:rsidRDefault="002A77C9" w:rsidP="00681BA1">
            <w:pPr>
              <w:pStyle w:val="Lucstandaard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A77C9" w:rsidRPr="00614E6A" w14:paraId="14E475AD" w14:textId="77777777" w:rsidTr="00695994">
        <w:tc>
          <w:tcPr>
            <w:tcW w:w="548" w:type="dxa"/>
          </w:tcPr>
          <w:p w14:paraId="1992D583" w14:textId="7CA0C2AF" w:rsidR="002A77C9" w:rsidRPr="00614E6A" w:rsidRDefault="003F7739" w:rsidP="003F7739">
            <w:pPr>
              <w:pStyle w:val="Lucstandaard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141" w:type="dxa"/>
          </w:tcPr>
          <w:p w14:paraId="3115B68E" w14:textId="08CA3F5A" w:rsidR="002A77C9" w:rsidRPr="000C7296" w:rsidRDefault="00FC3F84" w:rsidP="00681BA1">
            <w:pPr>
              <w:pStyle w:val="Lucstandaard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0C7296">
              <w:rPr>
                <w:rFonts w:ascii="Arial" w:hAnsi="Arial" w:cs="Arial"/>
                <w:sz w:val="18"/>
                <w:szCs w:val="18"/>
              </w:rPr>
              <w:t>Aanwijsbrief</w:t>
            </w:r>
          </w:p>
        </w:tc>
        <w:tc>
          <w:tcPr>
            <w:tcW w:w="984" w:type="dxa"/>
          </w:tcPr>
          <w:p w14:paraId="29092B02" w14:textId="48418E66" w:rsidR="002A77C9" w:rsidRPr="000A726F" w:rsidRDefault="002F6951" w:rsidP="0095478C">
            <w:pPr>
              <w:pStyle w:val="Lucstandaard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726F">
              <w:rPr>
                <w:rFonts w:ascii="Arial" w:hAnsi="Arial" w:cs="Arial"/>
                <w:sz w:val="18"/>
                <w:szCs w:val="18"/>
              </w:rPr>
              <w:t>80.000</w:t>
            </w:r>
          </w:p>
        </w:tc>
        <w:tc>
          <w:tcPr>
            <w:tcW w:w="1231" w:type="dxa"/>
          </w:tcPr>
          <w:p w14:paraId="5FC3BD82" w14:textId="5F31CDC4" w:rsidR="002A77C9" w:rsidRPr="000C7296" w:rsidRDefault="00D37537" w:rsidP="0095478C">
            <w:pPr>
              <w:pStyle w:val="Lucstandaard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7296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266" w:type="dxa"/>
          </w:tcPr>
          <w:p w14:paraId="734A1B3F" w14:textId="1E8B7797" w:rsidR="002A77C9" w:rsidRPr="003D4BC2" w:rsidRDefault="00971B5A" w:rsidP="00681BA1">
            <w:pPr>
              <w:pStyle w:val="Lucstandaard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3D4BC2">
              <w:rPr>
                <w:rFonts w:ascii="Arial" w:hAnsi="Arial" w:cs="Arial"/>
                <w:sz w:val="18"/>
                <w:szCs w:val="18"/>
              </w:rPr>
              <w:t>Enkelzijdig</w:t>
            </w:r>
          </w:p>
        </w:tc>
        <w:tc>
          <w:tcPr>
            <w:tcW w:w="1231" w:type="dxa"/>
          </w:tcPr>
          <w:p w14:paraId="7D044182" w14:textId="6434FC74" w:rsidR="002A77C9" w:rsidRPr="00614E6A" w:rsidRDefault="0065363A" w:rsidP="00681BA1">
            <w:pPr>
              <w:pStyle w:val="Lucstandaard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5363A">
              <w:rPr>
                <w:rFonts w:ascii="Arial" w:hAnsi="Arial" w:cs="Arial"/>
                <w:sz w:val="18"/>
                <w:szCs w:val="18"/>
              </w:rPr>
              <w:t>4-kleuren</w:t>
            </w:r>
          </w:p>
        </w:tc>
        <w:tc>
          <w:tcPr>
            <w:tcW w:w="1377" w:type="dxa"/>
          </w:tcPr>
          <w:p w14:paraId="275221B9" w14:textId="77777777" w:rsidR="002A77C9" w:rsidRPr="00614E6A" w:rsidRDefault="002A77C9" w:rsidP="00681BA1">
            <w:pPr>
              <w:pStyle w:val="Lucstandaard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A77C9" w:rsidRPr="00614E6A" w14:paraId="73C66301" w14:textId="77777777" w:rsidTr="00695994">
        <w:tc>
          <w:tcPr>
            <w:tcW w:w="548" w:type="dxa"/>
          </w:tcPr>
          <w:p w14:paraId="1B831B8E" w14:textId="3E59A970" w:rsidR="002A77C9" w:rsidRPr="00614E6A" w:rsidRDefault="003F7739" w:rsidP="003F7739">
            <w:pPr>
              <w:pStyle w:val="Lucstandaard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141" w:type="dxa"/>
          </w:tcPr>
          <w:p w14:paraId="0FC4E8C9" w14:textId="72CB31BC" w:rsidR="002A77C9" w:rsidRPr="000C7296" w:rsidRDefault="00FC3F84" w:rsidP="00681BA1">
            <w:pPr>
              <w:pStyle w:val="Lucstandaard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0C7296">
              <w:rPr>
                <w:rFonts w:ascii="Arial" w:hAnsi="Arial" w:cs="Arial"/>
                <w:sz w:val="18"/>
                <w:szCs w:val="18"/>
              </w:rPr>
              <w:t>Tervisielegging</w:t>
            </w:r>
          </w:p>
        </w:tc>
        <w:tc>
          <w:tcPr>
            <w:tcW w:w="984" w:type="dxa"/>
          </w:tcPr>
          <w:p w14:paraId="10232477" w14:textId="0D5E5564" w:rsidR="002A77C9" w:rsidRPr="000A726F" w:rsidRDefault="000478A2" w:rsidP="0095478C">
            <w:pPr>
              <w:pStyle w:val="Lucstandaard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726F">
              <w:rPr>
                <w:rFonts w:ascii="Arial" w:hAnsi="Arial" w:cs="Arial"/>
                <w:sz w:val="18"/>
                <w:szCs w:val="18"/>
              </w:rPr>
              <w:t>3</w:t>
            </w:r>
            <w:r w:rsidR="00065036" w:rsidRPr="000A726F">
              <w:rPr>
                <w:rFonts w:ascii="Arial" w:hAnsi="Arial" w:cs="Arial"/>
                <w:sz w:val="18"/>
                <w:szCs w:val="18"/>
              </w:rPr>
              <w:t>5</w:t>
            </w:r>
            <w:r w:rsidRPr="000A726F"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  <w:tc>
          <w:tcPr>
            <w:tcW w:w="1231" w:type="dxa"/>
          </w:tcPr>
          <w:p w14:paraId="2F3A9A9C" w14:textId="14AFCAD9" w:rsidR="002A77C9" w:rsidRPr="000C7296" w:rsidRDefault="00D37537" w:rsidP="0095478C">
            <w:pPr>
              <w:pStyle w:val="Lucstandaard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7296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266" w:type="dxa"/>
          </w:tcPr>
          <w:p w14:paraId="764A210B" w14:textId="365D804B" w:rsidR="002A77C9" w:rsidRPr="003D4BC2" w:rsidRDefault="00A65B8B" w:rsidP="00681BA1">
            <w:pPr>
              <w:pStyle w:val="Lucstandaard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3D4BC2">
              <w:rPr>
                <w:rFonts w:ascii="Arial" w:hAnsi="Arial" w:cs="Arial"/>
                <w:sz w:val="18"/>
                <w:szCs w:val="18"/>
              </w:rPr>
              <w:t>Enkelzijdig</w:t>
            </w:r>
          </w:p>
        </w:tc>
        <w:tc>
          <w:tcPr>
            <w:tcW w:w="1231" w:type="dxa"/>
          </w:tcPr>
          <w:p w14:paraId="14E2A30D" w14:textId="0BB2171F" w:rsidR="002A77C9" w:rsidRPr="00614E6A" w:rsidRDefault="0065363A" w:rsidP="00681BA1">
            <w:pPr>
              <w:pStyle w:val="Lucstandaard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5363A">
              <w:rPr>
                <w:rFonts w:ascii="Arial" w:hAnsi="Arial" w:cs="Arial"/>
                <w:sz w:val="18"/>
                <w:szCs w:val="18"/>
              </w:rPr>
              <w:t>4-kleuren</w:t>
            </w:r>
          </w:p>
        </w:tc>
        <w:tc>
          <w:tcPr>
            <w:tcW w:w="1377" w:type="dxa"/>
          </w:tcPr>
          <w:p w14:paraId="5595ED88" w14:textId="77777777" w:rsidR="002A77C9" w:rsidRPr="00614E6A" w:rsidRDefault="002A77C9" w:rsidP="00681BA1">
            <w:pPr>
              <w:pStyle w:val="Lucstandaard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C3F84" w:rsidRPr="00614E6A" w14:paraId="691D4B0F" w14:textId="77777777" w:rsidTr="00695994">
        <w:tc>
          <w:tcPr>
            <w:tcW w:w="548" w:type="dxa"/>
          </w:tcPr>
          <w:p w14:paraId="112AD8CE" w14:textId="10C5FCE4" w:rsidR="00FC3F84" w:rsidRPr="004F1790" w:rsidRDefault="003F7739" w:rsidP="003F7739">
            <w:pPr>
              <w:pStyle w:val="Lucstandaard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179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141" w:type="dxa"/>
          </w:tcPr>
          <w:p w14:paraId="33CC0FA2" w14:textId="1466505A" w:rsidR="00FC3F84" w:rsidRPr="004F1790" w:rsidRDefault="00FC3F84" w:rsidP="00681BA1">
            <w:pPr>
              <w:pStyle w:val="Lucstandaard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F1790">
              <w:rPr>
                <w:rFonts w:ascii="Arial" w:hAnsi="Arial" w:cs="Arial"/>
                <w:sz w:val="18"/>
                <w:szCs w:val="18"/>
              </w:rPr>
              <w:t>Fa</w:t>
            </w:r>
            <w:r w:rsidR="000478A2" w:rsidRPr="004F1790">
              <w:rPr>
                <w:rFonts w:ascii="Arial" w:hAnsi="Arial" w:cs="Arial"/>
                <w:sz w:val="18"/>
                <w:szCs w:val="18"/>
              </w:rPr>
              <w:t>c</w:t>
            </w:r>
            <w:r w:rsidRPr="004F1790">
              <w:rPr>
                <w:rFonts w:ascii="Arial" w:hAnsi="Arial" w:cs="Arial"/>
                <w:sz w:val="18"/>
                <w:szCs w:val="18"/>
              </w:rPr>
              <w:t>tuur</w:t>
            </w:r>
          </w:p>
        </w:tc>
        <w:tc>
          <w:tcPr>
            <w:tcW w:w="984" w:type="dxa"/>
          </w:tcPr>
          <w:p w14:paraId="3680930E" w14:textId="7F39AD30" w:rsidR="00FC3F84" w:rsidRPr="004F1790" w:rsidRDefault="00DE3E6E" w:rsidP="0095478C">
            <w:pPr>
              <w:pStyle w:val="Lucstandaard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1790">
              <w:rPr>
                <w:rFonts w:ascii="Arial" w:hAnsi="Arial" w:cs="Arial"/>
                <w:sz w:val="18"/>
                <w:szCs w:val="18"/>
              </w:rPr>
              <w:t>20</w:t>
            </w:r>
            <w:r w:rsidR="000478A2" w:rsidRPr="004F1790"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  <w:tc>
          <w:tcPr>
            <w:tcW w:w="1231" w:type="dxa"/>
          </w:tcPr>
          <w:p w14:paraId="7D965012" w14:textId="7A45CED3" w:rsidR="00FC3F84" w:rsidRPr="004F1790" w:rsidRDefault="008D7A9C" w:rsidP="0095478C">
            <w:pPr>
              <w:pStyle w:val="Lucstandaard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179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266" w:type="dxa"/>
          </w:tcPr>
          <w:p w14:paraId="0A8AABBE" w14:textId="540E55B3" w:rsidR="00FC3F84" w:rsidRPr="003D4BC2" w:rsidRDefault="008D7A9C" w:rsidP="00681BA1">
            <w:pPr>
              <w:pStyle w:val="Lucstandaard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3D4BC2">
              <w:rPr>
                <w:rFonts w:ascii="Arial" w:hAnsi="Arial" w:cs="Arial"/>
                <w:sz w:val="18"/>
                <w:szCs w:val="18"/>
              </w:rPr>
              <w:t>Enkelzijdig</w:t>
            </w:r>
          </w:p>
        </w:tc>
        <w:tc>
          <w:tcPr>
            <w:tcW w:w="1231" w:type="dxa"/>
          </w:tcPr>
          <w:p w14:paraId="04EB4C67" w14:textId="35D7D5BE" w:rsidR="00FC3F84" w:rsidRPr="004F1790" w:rsidRDefault="008B6F89" w:rsidP="00681BA1">
            <w:pPr>
              <w:pStyle w:val="Lucstandaard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F1790">
              <w:rPr>
                <w:rFonts w:ascii="Arial" w:hAnsi="Arial" w:cs="Arial"/>
                <w:sz w:val="18"/>
                <w:szCs w:val="18"/>
              </w:rPr>
              <w:t>4-kleuren</w:t>
            </w:r>
          </w:p>
        </w:tc>
        <w:tc>
          <w:tcPr>
            <w:tcW w:w="1377" w:type="dxa"/>
          </w:tcPr>
          <w:p w14:paraId="51DEBD9F" w14:textId="77777777" w:rsidR="00FC3F84" w:rsidRPr="00614E6A" w:rsidRDefault="00FC3F84" w:rsidP="00681BA1">
            <w:pPr>
              <w:pStyle w:val="Lucstandaard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C3F84" w:rsidRPr="00614E6A" w14:paraId="086CBB2E" w14:textId="77777777" w:rsidTr="00695994">
        <w:tc>
          <w:tcPr>
            <w:tcW w:w="548" w:type="dxa"/>
          </w:tcPr>
          <w:p w14:paraId="67843EB0" w14:textId="16836A15" w:rsidR="00FC3F84" w:rsidRPr="004F1790" w:rsidRDefault="003F7739" w:rsidP="003F7739">
            <w:pPr>
              <w:pStyle w:val="Lucstandaard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1790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2141" w:type="dxa"/>
          </w:tcPr>
          <w:p w14:paraId="5765C3E5" w14:textId="07B610B7" w:rsidR="00FC3F84" w:rsidRPr="004F1790" w:rsidRDefault="00FC3F84" w:rsidP="00681BA1">
            <w:pPr>
              <w:pStyle w:val="Lucstandaard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F1790">
              <w:rPr>
                <w:rFonts w:ascii="Arial" w:hAnsi="Arial" w:cs="Arial"/>
                <w:sz w:val="18"/>
                <w:szCs w:val="18"/>
              </w:rPr>
              <w:t>Aanmaning</w:t>
            </w:r>
          </w:p>
        </w:tc>
        <w:tc>
          <w:tcPr>
            <w:tcW w:w="984" w:type="dxa"/>
          </w:tcPr>
          <w:p w14:paraId="76191FD9" w14:textId="38897B0F" w:rsidR="00FC3F84" w:rsidRPr="004F1790" w:rsidRDefault="000478A2" w:rsidP="0095478C">
            <w:pPr>
              <w:pStyle w:val="Lucstandaard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1790">
              <w:rPr>
                <w:rFonts w:ascii="Arial" w:hAnsi="Arial" w:cs="Arial"/>
                <w:sz w:val="18"/>
                <w:szCs w:val="18"/>
              </w:rPr>
              <w:t>6.000</w:t>
            </w:r>
          </w:p>
        </w:tc>
        <w:tc>
          <w:tcPr>
            <w:tcW w:w="1231" w:type="dxa"/>
          </w:tcPr>
          <w:p w14:paraId="3CE7CB1B" w14:textId="35616230" w:rsidR="00FC3F84" w:rsidRPr="004F1790" w:rsidRDefault="00D4452B" w:rsidP="0095478C">
            <w:pPr>
              <w:pStyle w:val="Lucstandaard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1790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266" w:type="dxa"/>
          </w:tcPr>
          <w:p w14:paraId="2367ADA4" w14:textId="1689FCA4" w:rsidR="00FC3F84" w:rsidRPr="003D4BC2" w:rsidRDefault="00D4452B" w:rsidP="00681BA1">
            <w:pPr>
              <w:pStyle w:val="Lucstandaard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3D4BC2">
              <w:rPr>
                <w:rFonts w:ascii="Arial" w:hAnsi="Arial" w:cs="Arial"/>
                <w:sz w:val="18"/>
                <w:szCs w:val="18"/>
              </w:rPr>
              <w:t>Enkelzijdig</w:t>
            </w:r>
          </w:p>
        </w:tc>
        <w:tc>
          <w:tcPr>
            <w:tcW w:w="1231" w:type="dxa"/>
          </w:tcPr>
          <w:p w14:paraId="5B7D3675" w14:textId="75EA7912" w:rsidR="00FC3F84" w:rsidRPr="004F1790" w:rsidRDefault="00D4452B" w:rsidP="00681BA1">
            <w:pPr>
              <w:pStyle w:val="Lucstandaard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F1790">
              <w:rPr>
                <w:rFonts w:ascii="Arial" w:hAnsi="Arial" w:cs="Arial"/>
                <w:sz w:val="18"/>
                <w:szCs w:val="18"/>
              </w:rPr>
              <w:t>4-kleuren</w:t>
            </w:r>
          </w:p>
        </w:tc>
        <w:tc>
          <w:tcPr>
            <w:tcW w:w="1377" w:type="dxa"/>
          </w:tcPr>
          <w:p w14:paraId="6D9F0416" w14:textId="77777777" w:rsidR="00FC3F84" w:rsidRPr="00614E6A" w:rsidRDefault="00FC3F84" w:rsidP="00681BA1">
            <w:pPr>
              <w:pStyle w:val="Lucstandaard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F7739" w:rsidRPr="00614E6A" w14:paraId="7DE2EC5C" w14:textId="77777777" w:rsidTr="00695994">
        <w:tc>
          <w:tcPr>
            <w:tcW w:w="548" w:type="dxa"/>
          </w:tcPr>
          <w:p w14:paraId="6BA109A5" w14:textId="4A896465" w:rsidR="003F7739" w:rsidRPr="004F1790" w:rsidRDefault="003F7739" w:rsidP="003F7739">
            <w:pPr>
              <w:pStyle w:val="Lucstandaard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1790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141" w:type="dxa"/>
          </w:tcPr>
          <w:p w14:paraId="1BFBF46F" w14:textId="4F597590" w:rsidR="003F7739" w:rsidRPr="004F1790" w:rsidRDefault="003F7739" w:rsidP="00681BA1">
            <w:pPr>
              <w:pStyle w:val="Lucstandaard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F1790">
              <w:rPr>
                <w:rFonts w:ascii="Arial" w:hAnsi="Arial" w:cs="Arial"/>
                <w:sz w:val="18"/>
                <w:szCs w:val="18"/>
              </w:rPr>
              <w:t>Ad-hoc verzending</w:t>
            </w:r>
          </w:p>
        </w:tc>
        <w:tc>
          <w:tcPr>
            <w:tcW w:w="984" w:type="dxa"/>
          </w:tcPr>
          <w:p w14:paraId="2BDCFE26" w14:textId="521C5ACE" w:rsidR="003F7739" w:rsidRPr="004F1790" w:rsidRDefault="00D25D0F" w:rsidP="0095478C">
            <w:pPr>
              <w:pStyle w:val="Lucstandaard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1790">
              <w:rPr>
                <w:rFonts w:ascii="Arial" w:hAnsi="Arial" w:cs="Arial"/>
                <w:sz w:val="18"/>
                <w:szCs w:val="18"/>
              </w:rPr>
              <w:t>15.000</w:t>
            </w:r>
          </w:p>
        </w:tc>
        <w:tc>
          <w:tcPr>
            <w:tcW w:w="1231" w:type="dxa"/>
          </w:tcPr>
          <w:p w14:paraId="580EB7A4" w14:textId="6F0F8120" w:rsidR="003F7739" w:rsidRPr="004F1790" w:rsidRDefault="008E71BE" w:rsidP="0095478C">
            <w:pPr>
              <w:pStyle w:val="Lucstandaard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1790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266" w:type="dxa"/>
          </w:tcPr>
          <w:p w14:paraId="47A8057D" w14:textId="712CFD29" w:rsidR="003F7739" w:rsidRPr="003D4BC2" w:rsidRDefault="008E71BE" w:rsidP="00681BA1">
            <w:pPr>
              <w:pStyle w:val="Lucstandaard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3D4BC2">
              <w:rPr>
                <w:rFonts w:ascii="Arial" w:hAnsi="Arial" w:cs="Arial"/>
                <w:sz w:val="18"/>
                <w:szCs w:val="18"/>
              </w:rPr>
              <w:t>Enkelzij</w:t>
            </w:r>
            <w:r w:rsidR="005E45DD" w:rsidRPr="003D4BC2">
              <w:rPr>
                <w:rFonts w:ascii="Arial" w:hAnsi="Arial" w:cs="Arial"/>
                <w:sz w:val="18"/>
                <w:szCs w:val="18"/>
              </w:rPr>
              <w:t>dig</w:t>
            </w:r>
          </w:p>
        </w:tc>
        <w:tc>
          <w:tcPr>
            <w:tcW w:w="1231" w:type="dxa"/>
          </w:tcPr>
          <w:p w14:paraId="13E7705E" w14:textId="026C4C9B" w:rsidR="003F7739" w:rsidRPr="004F1790" w:rsidRDefault="005E45DD" w:rsidP="00681BA1">
            <w:pPr>
              <w:pStyle w:val="Lucstandaard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F1790">
              <w:rPr>
                <w:rFonts w:ascii="Arial" w:hAnsi="Arial" w:cs="Arial"/>
                <w:sz w:val="18"/>
                <w:szCs w:val="18"/>
              </w:rPr>
              <w:t>4</w:t>
            </w:r>
            <w:r w:rsidR="001539B8">
              <w:rPr>
                <w:rFonts w:ascii="Arial" w:hAnsi="Arial" w:cs="Arial"/>
                <w:sz w:val="18"/>
                <w:szCs w:val="18"/>
              </w:rPr>
              <w:t>-</w:t>
            </w:r>
            <w:r w:rsidRPr="004F1790">
              <w:rPr>
                <w:rFonts w:ascii="Arial" w:hAnsi="Arial" w:cs="Arial"/>
                <w:sz w:val="18"/>
                <w:szCs w:val="18"/>
              </w:rPr>
              <w:t>kleuren</w:t>
            </w:r>
          </w:p>
        </w:tc>
        <w:tc>
          <w:tcPr>
            <w:tcW w:w="1377" w:type="dxa"/>
          </w:tcPr>
          <w:p w14:paraId="30CE8577" w14:textId="2F147191" w:rsidR="003F7739" w:rsidRPr="00614E6A" w:rsidRDefault="00D25D0F" w:rsidP="00681BA1">
            <w:pPr>
              <w:pStyle w:val="Lucstandaard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Zoals aangetekende stukken</w:t>
            </w:r>
          </w:p>
        </w:tc>
      </w:tr>
      <w:tr w:rsidR="00E708A1" w:rsidRPr="00614E6A" w14:paraId="1381AE41" w14:textId="77777777" w:rsidTr="00695994">
        <w:tc>
          <w:tcPr>
            <w:tcW w:w="548" w:type="dxa"/>
          </w:tcPr>
          <w:p w14:paraId="2B1D0E61" w14:textId="29B792D6" w:rsidR="00E708A1" w:rsidRDefault="00E708A1" w:rsidP="003F7739">
            <w:pPr>
              <w:pStyle w:val="Lucstandaard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7 </w:t>
            </w:r>
          </w:p>
        </w:tc>
        <w:tc>
          <w:tcPr>
            <w:tcW w:w="2141" w:type="dxa"/>
          </w:tcPr>
          <w:p w14:paraId="14BD6347" w14:textId="39C28610" w:rsidR="00E708A1" w:rsidRPr="000C7296" w:rsidRDefault="00E708A1" w:rsidP="00681BA1">
            <w:pPr>
              <w:pStyle w:val="Lucstandaard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0C7296">
              <w:rPr>
                <w:rFonts w:ascii="Arial" w:hAnsi="Arial" w:cs="Arial"/>
                <w:sz w:val="18"/>
                <w:szCs w:val="18"/>
              </w:rPr>
              <w:t>A5 bijsluiters</w:t>
            </w:r>
            <w:r w:rsidR="00480900" w:rsidRPr="000C7296">
              <w:rPr>
                <w:rFonts w:ascii="Arial" w:hAnsi="Arial" w:cs="Arial"/>
                <w:sz w:val="18"/>
                <w:szCs w:val="18"/>
              </w:rPr>
              <w:t>, gevouwen drukwerk</w:t>
            </w:r>
          </w:p>
        </w:tc>
        <w:tc>
          <w:tcPr>
            <w:tcW w:w="984" w:type="dxa"/>
          </w:tcPr>
          <w:p w14:paraId="40964B92" w14:textId="5D1FA044" w:rsidR="00E708A1" w:rsidRPr="000C7296" w:rsidRDefault="002A0AB9" w:rsidP="0095478C">
            <w:pPr>
              <w:pStyle w:val="Lucstandaard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7296">
              <w:rPr>
                <w:rFonts w:ascii="Arial" w:hAnsi="Arial" w:cs="Arial"/>
                <w:sz w:val="18"/>
                <w:szCs w:val="18"/>
              </w:rPr>
              <w:t>1</w:t>
            </w:r>
            <w:r w:rsidR="00C93D9E" w:rsidRPr="000C7296">
              <w:rPr>
                <w:rFonts w:ascii="Arial" w:hAnsi="Arial" w:cs="Arial"/>
                <w:sz w:val="18"/>
                <w:szCs w:val="18"/>
              </w:rPr>
              <w:t>20</w:t>
            </w:r>
            <w:r w:rsidRPr="000C7296">
              <w:rPr>
                <w:rFonts w:ascii="Arial" w:hAnsi="Arial" w:cs="Arial"/>
                <w:sz w:val="18"/>
                <w:szCs w:val="18"/>
              </w:rPr>
              <w:t>.000</w:t>
            </w:r>
          </w:p>
        </w:tc>
        <w:tc>
          <w:tcPr>
            <w:tcW w:w="1231" w:type="dxa"/>
          </w:tcPr>
          <w:p w14:paraId="60DE0364" w14:textId="77777777" w:rsidR="00E708A1" w:rsidRPr="000C7296" w:rsidRDefault="00E708A1" w:rsidP="0095478C">
            <w:pPr>
              <w:pStyle w:val="Lucstandaard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6" w:type="dxa"/>
          </w:tcPr>
          <w:p w14:paraId="40350DFC" w14:textId="77777777" w:rsidR="00E708A1" w:rsidRPr="0095478C" w:rsidRDefault="00E708A1" w:rsidP="00681BA1">
            <w:pPr>
              <w:pStyle w:val="Lucstandaard"/>
              <w:spacing w:line="276" w:lineRule="auto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231" w:type="dxa"/>
          </w:tcPr>
          <w:p w14:paraId="4E6663A6" w14:textId="77777777" w:rsidR="00E708A1" w:rsidRPr="0095478C" w:rsidRDefault="00E708A1" w:rsidP="00681BA1">
            <w:pPr>
              <w:pStyle w:val="Lucstandaard"/>
              <w:spacing w:line="276" w:lineRule="auto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377" w:type="dxa"/>
          </w:tcPr>
          <w:p w14:paraId="4909AEBF" w14:textId="2657CF76" w:rsidR="00E708A1" w:rsidRDefault="00B3432E" w:rsidP="00681BA1">
            <w:pPr>
              <w:pStyle w:val="Lucstandaard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Deze worden door het </w:t>
            </w:r>
            <w:r>
              <w:rPr>
                <w:rFonts w:ascii="Arial" w:hAnsi="Arial" w:cs="Arial"/>
                <w:sz w:val="18"/>
                <w:szCs w:val="18"/>
              </w:rPr>
              <w:lastRenderedPageBreak/>
              <w:t>kadaster aangeleverd en dienen alleen ingesto</w:t>
            </w:r>
            <w:r w:rsidR="00C93D9E">
              <w:rPr>
                <w:rFonts w:ascii="Arial" w:hAnsi="Arial" w:cs="Arial"/>
                <w:sz w:val="18"/>
                <w:szCs w:val="18"/>
              </w:rPr>
              <w:t>k</w:t>
            </w:r>
            <w:r>
              <w:rPr>
                <w:rFonts w:ascii="Arial" w:hAnsi="Arial" w:cs="Arial"/>
                <w:sz w:val="18"/>
                <w:szCs w:val="18"/>
              </w:rPr>
              <w:t>en te worden in de enveloppen.</w:t>
            </w:r>
          </w:p>
        </w:tc>
      </w:tr>
    </w:tbl>
    <w:p w14:paraId="2B461C01" w14:textId="77777777" w:rsidR="0038311A" w:rsidRDefault="0038311A" w:rsidP="00A4160F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</w:p>
    <w:p w14:paraId="13411345" w14:textId="694D46C9" w:rsidR="00A4160F" w:rsidRDefault="00A4160F" w:rsidP="00A4160F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 w:rsidRPr="006A51A7">
        <w:rPr>
          <w:rFonts w:ascii="Arial" w:hAnsi="Arial" w:cs="Arial"/>
          <w:sz w:val="18"/>
          <w:szCs w:val="18"/>
        </w:rPr>
        <w:t xml:space="preserve">Aan de geschatte </w:t>
      </w:r>
      <w:r>
        <w:rPr>
          <w:rFonts w:ascii="Arial" w:hAnsi="Arial" w:cs="Arial"/>
          <w:sz w:val="18"/>
          <w:szCs w:val="18"/>
        </w:rPr>
        <w:t>aantallen</w:t>
      </w:r>
      <w:r w:rsidRPr="006A51A7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kan Inschrijver</w:t>
      </w:r>
      <w:r w:rsidRPr="006A51A7">
        <w:rPr>
          <w:rFonts w:ascii="Arial" w:hAnsi="Arial" w:cs="Arial"/>
          <w:sz w:val="18"/>
          <w:szCs w:val="18"/>
        </w:rPr>
        <w:t xml:space="preserve"> geen rechten </w:t>
      </w:r>
      <w:r>
        <w:rPr>
          <w:rFonts w:ascii="Arial" w:hAnsi="Arial" w:cs="Arial"/>
          <w:sz w:val="18"/>
          <w:szCs w:val="18"/>
        </w:rPr>
        <w:t>ontlenen</w:t>
      </w:r>
      <w:r w:rsidR="00645590">
        <w:rPr>
          <w:rFonts w:ascii="Arial" w:hAnsi="Arial" w:cs="Arial"/>
          <w:sz w:val="18"/>
          <w:szCs w:val="18"/>
        </w:rPr>
        <w:t xml:space="preserve">, mede vanwege de </w:t>
      </w:r>
      <w:proofErr w:type="spellStart"/>
      <w:r w:rsidR="00645590">
        <w:rPr>
          <w:rFonts w:ascii="Arial" w:hAnsi="Arial" w:cs="Arial"/>
          <w:sz w:val="18"/>
          <w:szCs w:val="18"/>
        </w:rPr>
        <w:t>breedmaatscha</w:t>
      </w:r>
      <w:r w:rsidR="0013105C">
        <w:rPr>
          <w:rFonts w:ascii="Arial" w:hAnsi="Arial" w:cs="Arial"/>
          <w:sz w:val="18"/>
          <w:szCs w:val="18"/>
        </w:rPr>
        <w:t>ppelijk</w:t>
      </w:r>
      <w:proofErr w:type="spellEnd"/>
      <w:r w:rsidR="0013105C">
        <w:rPr>
          <w:rFonts w:ascii="Arial" w:hAnsi="Arial" w:cs="Arial"/>
          <w:sz w:val="18"/>
          <w:szCs w:val="18"/>
        </w:rPr>
        <w:t xml:space="preserve"> </w:t>
      </w:r>
      <w:r w:rsidR="005E74FA">
        <w:rPr>
          <w:rFonts w:ascii="Arial" w:hAnsi="Arial" w:cs="Arial"/>
          <w:sz w:val="18"/>
          <w:szCs w:val="18"/>
        </w:rPr>
        <w:t>trend</w:t>
      </w:r>
      <w:r w:rsidR="0013105C">
        <w:rPr>
          <w:rFonts w:ascii="Arial" w:hAnsi="Arial" w:cs="Arial"/>
          <w:sz w:val="18"/>
          <w:szCs w:val="18"/>
        </w:rPr>
        <w:t xml:space="preserve"> dat er steeds minder fysieke post verzonden wordt in </w:t>
      </w:r>
      <w:r w:rsidR="0013105C" w:rsidRPr="00614768">
        <w:rPr>
          <w:rFonts w:ascii="Arial" w:hAnsi="Arial" w:cs="Arial"/>
          <w:sz w:val="18"/>
          <w:szCs w:val="18"/>
        </w:rPr>
        <w:t>Nederland</w:t>
      </w:r>
      <w:r w:rsidR="005E74FA" w:rsidRPr="00614768">
        <w:rPr>
          <w:rFonts w:ascii="Arial" w:hAnsi="Arial" w:cs="Arial"/>
          <w:sz w:val="18"/>
          <w:szCs w:val="18"/>
        </w:rPr>
        <w:t>.</w:t>
      </w:r>
      <w:r w:rsidR="00C45CFB" w:rsidRPr="00614768">
        <w:rPr>
          <w:rFonts w:ascii="Arial" w:hAnsi="Arial" w:cs="Arial"/>
          <w:sz w:val="18"/>
          <w:szCs w:val="18"/>
        </w:rPr>
        <w:t xml:space="preserve"> </w:t>
      </w:r>
      <w:r w:rsidR="007105D2" w:rsidRPr="00614768">
        <w:rPr>
          <w:rFonts w:ascii="Arial" w:hAnsi="Arial" w:cs="Arial"/>
          <w:sz w:val="18"/>
          <w:szCs w:val="18"/>
        </w:rPr>
        <w:t>D</w:t>
      </w:r>
      <w:r w:rsidR="00C45CFB" w:rsidRPr="00614768">
        <w:rPr>
          <w:rFonts w:ascii="Arial" w:hAnsi="Arial" w:cs="Arial"/>
          <w:sz w:val="18"/>
          <w:szCs w:val="18"/>
        </w:rPr>
        <w:t xml:space="preserve">e aantallen </w:t>
      </w:r>
      <w:r w:rsidR="007105D2" w:rsidRPr="00614768">
        <w:rPr>
          <w:rFonts w:ascii="Arial" w:hAnsi="Arial" w:cs="Arial"/>
          <w:sz w:val="18"/>
          <w:szCs w:val="18"/>
        </w:rPr>
        <w:t xml:space="preserve">zijn </w:t>
      </w:r>
      <w:r w:rsidR="00C45CFB" w:rsidRPr="00614768">
        <w:rPr>
          <w:rFonts w:ascii="Arial" w:hAnsi="Arial" w:cs="Arial"/>
          <w:sz w:val="18"/>
          <w:szCs w:val="18"/>
        </w:rPr>
        <w:t xml:space="preserve">ook afhankelijk van het aantal akten dat het Kadaster passeert en daarop </w:t>
      </w:r>
      <w:r w:rsidR="007105D2" w:rsidRPr="00614768">
        <w:rPr>
          <w:rFonts w:ascii="Arial" w:hAnsi="Arial" w:cs="Arial"/>
          <w:sz w:val="18"/>
          <w:szCs w:val="18"/>
        </w:rPr>
        <w:t xml:space="preserve">heeft het Kadaster </w:t>
      </w:r>
      <w:r w:rsidR="00C45CFB" w:rsidRPr="00614768">
        <w:rPr>
          <w:rFonts w:ascii="Arial" w:hAnsi="Arial" w:cs="Arial"/>
          <w:sz w:val="18"/>
          <w:szCs w:val="18"/>
        </w:rPr>
        <w:t>geen invloed</w:t>
      </w:r>
      <w:r w:rsidR="007105D2" w:rsidRPr="00614768">
        <w:rPr>
          <w:rFonts w:ascii="Arial" w:hAnsi="Arial" w:cs="Arial"/>
          <w:sz w:val="18"/>
          <w:szCs w:val="18"/>
        </w:rPr>
        <w:t>.</w:t>
      </w:r>
    </w:p>
    <w:p w14:paraId="05904AEC" w14:textId="77777777" w:rsidR="005E74FA" w:rsidRPr="006A51A7" w:rsidRDefault="005E74FA" w:rsidP="00A4160F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</w:p>
    <w:p w14:paraId="1AAE8B2A" w14:textId="7CA3773E" w:rsidR="00D9704F" w:rsidRDefault="002A513F" w:rsidP="00166719">
      <w:pPr>
        <w:pStyle w:val="Lucstandaard"/>
        <w:spacing w:line="276" w:lineRule="auto"/>
        <w:rPr>
          <w:rFonts w:ascii="Arial" w:hAnsi="Arial" w:cs="Arial"/>
          <w:b/>
          <w:bCs/>
          <w:sz w:val="18"/>
          <w:szCs w:val="18"/>
        </w:rPr>
      </w:pPr>
      <w:r w:rsidRPr="00784D78">
        <w:rPr>
          <w:rFonts w:ascii="Arial" w:hAnsi="Arial" w:cs="Arial"/>
          <w:b/>
          <w:bCs/>
          <w:sz w:val="18"/>
          <w:szCs w:val="18"/>
        </w:rPr>
        <w:t xml:space="preserve">Voor </w:t>
      </w:r>
      <w:r w:rsidR="008F7A37">
        <w:rPr>
          <w:rFonts w:ascii="Arial" w:hAnsi="Arial" w:cs="Arial"/>
          <w:b/>
          <w:bCs/>
          <w:sz w:val="18"/>
          <w:szCs w:val="18"/>
        </w:rPr>
        <w:t>de</w:t>
      </w:r>
      <w:r w:rsidRPr="00784D78">
        <w:rPr>
          <w:rFonts w:ascii="Arial" w:hAnsi="Arial" w:cs="Arial"/>
          <w:b/>
          <w:bCs/>
          <w:sz w:val="18"/>
          <w:szCs w:val="18"/>
        </w:rPr>
        <w:t xml:space="preserve"> </w:t>
      </w:r>
      <w:proofErr w:type="spellStart"/>
      <w:r w:rsidRPr="00784D78">
        <w:rPr>
          <w:rFonts w:ascii="Arial" w:hAnsi="Arial" w:cs="Arial"/>
          <w:b/>
          <w:bCs/>
          <w:sz w:val="18"/>
          <w:szCs w:val="18"/>
        </w:rPr>
        <w:t>hierbovenvermelde</w:t>
      </w:r>
      <w:proofErr w:type="spellEnd"/>
      <w:r w:rsidRPr="00784D78">
        <w:rPr>
          <w:rFonts w:ascii="Arial" w:hAnsi="Arial" w:cs="Arial"/>
          <w:b/>
          <w:bCs/>
          <w:sz w:val="18"/>
          <w:szCs w:val="18"/>
        </w:rPr>
        <w:t xml:space="preserve"> uitingen geld</w:t>
      </w:r>
      <w:r w:rsidR="00BF376E">
        <w:rPr>
          <w:rFonts w:ascii="Arial" w:hAnsi="Arial" w:cs="Arial"/>
          <w:b/>
          <w:bCs/>
          <w:sz w:val="18"/>
          <w:szCs w:val="18"/>
        </w:rPr>
        <w:t>en de volgende karakteristieken</w:t>
      </w:r>
      <w:r w:rsidRPr="00784D78">
        <w:rPr>
          <w:rFonts w:ascii="Arial" w:hAnsi="Arial" w:cs="Arial"/>
          <w:b/>
          <w:bCs/>
          <w:sz w:val="18"/>
          <w:szCs w:val="18"/>
        </w:rPr>
        <w:t>:</w:t>
      </w:r>
    </w:p>
    <w:p w14:paraId="44896350" w14:textId="77777777" w:rsidR="00DA2164" w:rsidRDefault="00DA2164" w:rsidP="00166719">
      <w:pPr>
        <w:pStyle w:val="Lucstandaard"/>
        <w:spacing w:line="276" w:lineRule="auto"/>
        <w:rPr>
          <w:rFonts w:ascii="Arial" w:hAnsi="Arial" w:cs="Arial"/>
          <w:b/>
          <w:bCs/>
          <w:sz w:val="18"/>
          <w:szCs w:val="18"/>
        </w:rPr>
      </w:pPr>
    </w:p>
    <w:p w14:paraId="3EE08DC5" w14:textId="44FAF957" w:rsidR="005D2F15" w:rsidRDefault="008C5B41" w:rsidP="00DA2164">
      <w:pPr>
        <w:pStyle w:val="Lucstandaard"/>
        <w:spacing w:line="276" w:lineRule="auto"/>
        <w:rPr>
          <w:rFonts w:ascii="Arial" w:hAnsi="Arial" w:cs="Arial"/>
          <w:b/>
          <w:bCs/>
          <w:sz w:val="18"/>
          <w:szCs w:val="18"/>
        </w:rPr>
      </w:pPr>
      <w:r w:rsidRPr="008C5B41">
        <w:rPr>
          <w:rFonts w:ascii="Arial" w:hAnsi="Arial" w:cs="Arial"/>
          <w:b/>
          <w:bCs/>
          <w:sz w:val="18"/>
          <w:szCs w:val="18"/>
        </w:rPr>
        <w:t xml:space="preserve">A </w:t>
      </w:r>
      <w:r w:rsidR="00D22FA3">
        <w:rPr>
          <w:rFonts w:ascii="Arial" w:hAnsi="Arial" w:cs="Arial"/>
          <w:b/>
          <w:bCs/>
          <w:sz w:val="18"/>
          <w:szCs w:val="18"/>
        </w:rPr>
        <w:tab/>
      </w:r>
      <w:r w:rsidR="005D2F15">
        <w:rPr>
          <w:rFonts w:ascii="Arial" w:hAnsi="Arial" w:cs="Arial"/>
          <w:b/>
          <w:bCs/>
          <w:sz w:val="18"/>
          <w:szCs w:val="18"/>
        </w:rPr>
        <w:t>Formaten</w:t>
      </w:r>
    </w:p>
    <w:p w14:paraId="705440C2" w14:textId="748A87F6" w:rsidR="005D2F15" w:rsidRPr="00F039B5" w:rsidRDefault="005D2F15" w:rsidP="00DA2164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 w:rsidRPr="00F039B5">
        <w:rPr>
          <w:rFonts w:ascii="Arial" w:hAnsi="Arial" w:cs="Arial"/>
          <w:sz w:val="18"/>
          <w:szCs w:val="18"/>
        </w:rPr>
        <w:t xml:space="preserve">A4 vellen, </w:t>
      </w:r>
      <w:r w:rsidR="00495976" w:rsidRPr="00F039B5">
        <w:rPr>
          <w:rFonts w:ascii="Arial" w:hAnsi="Arial" w:cs="Arial"/>
          <w:sz w:val="18"/>
          <w:szCs w:val="18"/>
        </w:rPr>
        <w:t xml:space="preserve">hebben de afmeting 210 mm breed en 297 mm </w:t>
      </w:r>
      <w:r w:rsidR="00410741" w:rsidRPr="00F039B5">
        <w:rPr>
          <w:rFonts w:ascii="Arial" w:hAnsi="Arial" w:cs="Arial"/>
          <w:sz w:val="18"/>
          <w:szCs w:val="18"/>
        </w:rPr>
        <w:t>lang</w:t>
      </w:r>
    </w:p>
    <w:p w14:paraId="5E50866A" w14:textId="474D2FB5" w:rsidR="00495976" w:rsidRDefault="00495976" w:rsidP="00DA2164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 w:rsidRPr="00F039B5">
        <w:rPr>
          <w:rFonts w:ascii="Arial" w:hAnsi="Arial" w:cs="Arial"/>
          <w:sz w:val="18"/>
          <w:szCs w:val="18"/>
        </w:rPr>
        <w:t>A</w:t>
      </w:r>
      <w:r w:rsidR="000172CA" w:rsidRPr="00F039B5">
        <w:rPr>
          <w:rFonts w:ascii="Arial" w:hAnsi="Arial" w:cs="Arial"/>
          <w:sz w:val="18"/>
          <w:szCs w:val="18"/>
        </w:rPr>
        <w:t xml:space="preserve">3 vellen, hebben de afmeting 297 mm breed en </w:t>
      </w:r>
      <w:r w:rsidR="00410741" w:rsidRPr="00F039B5">
        <w:rPr>
          <w:rFonts w:ascii="Arial" w:hAnsi="Arial" w:cs="Arial"/>
          <w:sz w:val="18"/>
          <w:szCs w:val="18"/>
        </w:rPr>
        <w:t>410 mm lang</w:t>
      </w:r>
    </w:p>
    <w:p w14:paraId="5ED19C18" w14:textId="77777777" w:rsidR="00F039B5" w:rsidRDefault="00F039B5" w:rsidP="00DA2164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</w:p>
    <w:p w14:paraId="145C0580" w14:textId="23845791" w:rsidR="00DA3251" w:rsidRDefault="00DA3251" w:rsidP="00DA2164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C5 enveloppen</w:t>
      </w:r>
      <w:r w:rsidR="00575AF4">
        <w:rPr>
          <w:rFonts w:ascii="Arial" w:hAnsi="Arial" w:cs="Arial"/>
          <w:sz w:val="18"/>
          <w:szCs w:val="18"/>
        </w:rPr>
        <w:t xml:space="preserve">, hebben de afmeting van </w:t>
      </w:r>
      <w:r w:rsidR="00414804">
        <w:rPr>
          <w:rFonts w:ascii="Arial" w:hAnsi="Arial" w:cs="Arial"/>
          <w:sz w:val="18"/>
          <w:szCs w:val="18"/>
        </w:rPr>
        <w:t xml:space="preserve">162 * </w:t>
      </w:r>
      <w:r w:rsidR="003E238C">
        <w:rPr>
          <w:rFonts w:ascii="Arial" w:hAnsi="Arial" w:cs="Arial"/>
          <w:sz w:val="18"/>
          <w:szCs w:val="18"/>
        </w:rPr>
        <w:t>229 mm</w:t>
      </w:r>
    </w:p>
    <w:p w14:paraId="063BF71E" w14:textId="3B610F3F" w:rsidR="00800537" w:rsidRDefault="00800537" w:rsidP="00800537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C4 enveloppen</w:t>
      </w:r>
      <w:r w:rsidR="00601D30">
        <w:rPr>
          <w:rFonts w:ascii="Arial" w:hAnsi="Arial" w:cs="Arial"/>
          <w:sz w:val="18"/>
          <w:szCs w:val="18"/>
        </w:rPr>
        <w:t xml:space="preserve"> klein</w:t>
      </w:r>
      <w:r>
        <w:rPr>
          <w:rFonts w:ascii="Arial" w:hAnsi="Arial" w:cs="Arial"/>
          <w:sz w:val="18"/>
          <w:szCs w:val="18"/>
        </w:rPr>
        <w:t xml:space="preserve">, </w:t>
      </w:r>
      <w:r w:rsidRPr="00575AF4">
        <w:rPr>
          <w:rFonts w:ascii="Arial" w:hAnsi="Arial" w:cs="Arial"/>
          <w:sz w:val="18"/>
          <w:szCs w:val="18"/>
        </w:rPr>
        <w:t>hebben de afmeting van</w:t>
      </w:r>
      <w:r>
        <w:rPr>
          <w:rFonts w:ascii="Arial" w:hAnsi="Arial" w:cs="Arial"/>
          <w:sz w:val="18"/>
          <w:szCs w:val="18"/>
        </w:rPr>
        <w:t xml:space="preserve"> 2</w:t>
      </w:r>
      <w:r w:rsidR="001160E0">
        <w:rPr>
          <w:rFonts w:ascii="Arial" w:hAnsi="Arial" w:cs="Arial"/>
          <w:sz w:val="18"/>
          <w:szCs w:val="18"/>
        </w:rPr>
        <w:t>1</w:t>
      </w:r>
      <w:r>
        <w:rPr>
          <w:rFonts w:ascii="Arial" w:hAnsi="Arial" w:cs="Arial"/>
          <w:sz w:val="18"/>
          <w:szCs w:val="18"/>
        </w:rPr>
        <w:t>9 * 3</w:t>
      </w:r>
      <w:r w:rsidR="00C05368">
        <w:rPr>
          <w:rFonts w:ascii="Arial" w:hAnsi="Arial" w:cs="Arial"/>
          <w:sz w:val="18"/>
          <w:szCs w:val="18"/>
        </w:rPr>
        <w:t>10</w:t>
      </w:r>
      <w:r>
        <w:rPr>
          <w:rFonts w:ascii="Arial" w:hAnsi="Arial" w:cs="Arial"/>
          <w:sz w:val="18"/>
          <w:szCs w:val="18"/>
        </w:rPr>
        <w:t xml:space="preserve"> mm</w:t>
      </w:r>
    </w:p>
    <w:p w14:paraId="093251BA" w14:textId="6D9C372E" w:rsidR="00CD16C5" w:rsidRDefault="00CD16C5" w:rsidP="00800537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C4 enveloppen groot hebben de afmeting van</w:t>
      </w:r>
      <w:r w:rsidR="00893F5D">
        <w:rPr>
          <w:rFonts w:ascii="Arial" w:hAnsi="Arial" w:cs="Arial"/>
          <w:sz w:val="18"/>
          <w:szCs w:val="18"/>
        </w:rPr>
        <w:t xml:space="preserve"> 239 * </w:t>
      </w:r>
      <w:r w:rsidR="004E1B03">
        <w:rPr>
          <w:rFonts w:ascii="Arial" w:hAnsi="Arial" w:cs="Arial"/>
          <w:sz w:val="18"/>
          <w:szCs w:val="18"/>
        </w:rPr>
        <w:t>340 mm</w:t>
      </w:r>
    </w:p>
    <w:p w14:paraId="1B270A0C" w14:textId="1222F8F1" w:rsidR="00001FB5" w:rsidRDefault="00001FB5" w:rsidP="00800537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 w:rsidRPr="00001FB5">
        <w:rPr>
          <w:rFonts w:ascii="Arial" w:hAnsi="Arial" w:cs="Arial"/>
          <w:sz w:val="18"/>
          <w:szCs w:val="18"/>
        </w:rPr>
        <w:t>C4 enveloppen</w:t>
      </w:r>
      <w:r w:rsidR="00AF2D27">
        <w:rPr>
          <w:rFonts w:ascii="Arial" w:hAnsi="Arial" w:cs="Arial"/>
          <w:sz w:val="18"/>
          <w:szCs w:val="18"/>
        </w:rPr>
        <w:t xml:space="preserve"> met </w:t>
      </w:r>
      <w:r w:rsidR="00D000E7">
        <w:rPr>
          <w:rFonts w:ascii="Arial" w:hAnsi="Arial" w:cs="Arial"/>
          <w:sz w:val="18"/>
          <w:szCs w:val="18"/>
        </w:rPr>
        <w:t xml:space="preserve">harmonica bodem, </w:t>
      </w:r>
      <w:r w:rsidRPr="00001FB5">
        <w:rPr>
          <w:rFonts w:ascii="Arial" w:hAnsi="Arial" w:cs="Arial"/>
          <w:sz w:val="18"/>
          <w:szCs w:val="18"/>
        </w:rPr>
        <w:t xml:space="preserve">hebben de afmeting van 229 * </w:t>
      </w:r>
      <w:r w:rsidRPr="00DA0F62">
        <w:rPr>
          <w:rFonts w:ascii="Arial" w:hAnsi="Arial" w:cs="Arial"/>
          <w:sz w:val="18"/>
          <w:szCs w:val="18"/>
        </w:rPr>
        <w:t xml:space="preserve">342 </w:t>
      </w:r>
      <w:r w:rsidR="00D000E7" w:rsidRPr="00DA0F62">
        <w:rPr>
          <w:rFonts w:ascii="Arial" w:hAnsi="Arial" w:cs="Arial"/>
          <w:sz w:val="18"/>
          <w:szCs w:val="18"/>
        </w:rPr>
        <w:t>* 20</w:t>
      </w:r>
      <w:r w:rsidR="006960DC" w:rsidRPr="00DA0F62">
        <w:rPr>
          <w:rFonts w:ascii="Arial" w:hAnsi="Arial" w:cs="Arial"/>
          <w:sz w:val="18"/>
          <w:szCs w:val="18"/>
        </w:rPr>
        <w:t>/25</w:t>
      </w:r>
      <w:r w:rsidR="00D000E7" w:rsidRPr="00DA0F62">
        <w:rPr>
          <w:rFonts w:ascii="Arial" w:hAnsi="Arial" w:cs="Arial"/>
          <w:sz w:val="18"/>
          <w:szCs w:val="18"/>
        </w:rPr>
        <w:t xml:space="preserve"> </w:t>
      </w:r>
      <w:r w:rsidRPr="00DA0F62">
        <w:rPr>
          <w:rFonts w:ascii="Arial" w:hAnsi="Arial" w:cs="Arial"/>
          <w:sz w:val="18"/>
          <w:szCs w:val="18"/>
        </w:rPr>
        <w:t>mm</w:t>
      </w:r>
    </w:p>
    <w:p w14:paraId="328072FE" w14:textId="77777777" w:rsidR="00001FB5" w:rsidRDefault="00001FB5" w:rsidP="00800537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</w:p>
    <w:p w14:paraId="5293234F" w14:textId="77777777" w:rsidR="00096EF9" w:rsidRDefault="00096EF9" w:rsidP="00800537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</w:p>
    <w:p w14:paraId="726192BC" w14:textId="30852F80" w:rsidR="00800537" w:rsidRPr="00BD1594" w:rsidRDefault="00800537" w:rsidP="00DA2164">
      <w:pPr>
        <w:pStyle w:val="Lucstandaard"/>
        <w:spacing w:line="276" w:lineRule="auto"/>
        <w:rPr>
          <w:rFonts w:ascii="Arial" w:hAnsi="Arial" w:cs="Arial"/>
          <w:b/>
          <w:bCs/>
          <w:sz w:val="18"/>
          <w:szCs w:val="18"/>
        </w:rPr>
      </w:pPr>
      <w:r w:rsidRPr="00BD1594">
        <w:rPr>
          <w:rFonts w:ascii="Arial" w:hAnsi="Arial" w:cs="Arial"/>
          <w:b/>
          <w:bCs/>
          <w:sz w:val="18"/>
          <w:szCs w:val="18"/>
        </w:rPr>
        <w:t xml:space="preserve">B </w:t>
      </w:r>
      <w:r w:rsidR="00356219">
        <w:rPr>
          <w:rFonts w:ascii="Arial" w:hAnsi="Arial" w:cs="Arial"/>
          <w:b/>
          <w:bCs/>
          <w:sz w:val="18"/>
          <w:szCs w:val="18"/>
        </w:rPr>
        <w:tab/>
      </w:r>
      <w:r w:rsidRPr="00BD1594">
        <w:rPr>
          <w:rFonts w:ascii="Arial" w:hAnsi="Arial" w:cs="Arial"/>
          <w:b/>
          <w:bCs/>
          <w:sz w:val="18"/>
          <w:szCs w:val="18"/>
        </w:rPr>
        <w:t xml:space="preserve">Uitvoeringen van de </w:t>
      </w:r>
      <w:r w:rsidR="00AA4E97" w:rsidRPr="00BD1594">
        <w:rPr>
          <w:rFonts w:ascii="Arial" w:hAnsi="Arial" w:cs="Arial"/>
          <w:b/>
          <w:bCs/>
          <w:sz w:val="18"/>
          <w:szCs w:val="18"/>
        </w:rPr>
        <w:t>C5 en C4 enveloppen</w:t>
      </w:r>
    </w:p>
    <w:p w14:paraId="4037EEBC" w14:textId="32A6843C" w:rsidR="002A185F" w:rsidRPr="002A185F" w:rsidRDefault="002A185F" w:rsidP="002A185F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 w:rsidRPr="002A185F">
        <w:rPr>
          <w:rFonts w:ascii="Arial" w:hAnsi="Arial" w:cs="Arial"/>
          <w:sz w:val="18"/>
          <w:szCs w:val="18"/>
        </w:rPr>
        <w:t>C5 enveloppen met venster</w:t>
      </w:r>
      <w:r w:rsidR="00494E9A">
        <w:rPr>
          <w:rFonts w:ascii="Arial" w:hAnsi="Arial" w:cs="Arial"/>
          <w:sz w:val="18"/>
          <w:szCs w:val="18"/>
        </w:rPr>
        <w:t xml:space="preserve">, </w:t>
      </w:r>
      <w:r w:rsidR="00494E9A">
        <w:rPr>
          <w:rFonts w:ascii="Arial" w:hAnsi="Arial" w:cs="Arial"/>
          <w:sz w:val="18"/>
          <w:szCs w:val="18"/>
        </w:rPr>
        <w:tab/>
      </w:r>
      <w:r w:rsidR="00494E9A">
        <w:rPr>
          <w:rFonts w:ascii="Arial" w:hAnsi="Arial" w:cs="Arial"/>
          <w:sz w:val="18"/>
          <w:szCs w:val="18"/>
        </w:rPr>
        <w:tab/>
      </w:r>
      <w:r w:rsidR="00494E9A">
        <w:rPr>
          <w:rFonts w:ascii="Arial" w:hAnsi="Arial" w:cs="Arial"/>
          <w:sz w:val="18"/>
          <w:szCs w:val="18"/>
        </w:rPr>
        <w:tab/>
      </w:r>
    </w:p>
    <w:p w14:paraId="3CCE8787" w14:textId="28405215" w:rsidR="002A185F" w:rsidRPr="002A185F" w:rsidRDefault="002A185F" w:rsidP="002A185F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 w:rsidRPr="002A185F">
        <w:rPr>
          <w:rFonts w:ascii="Arial" w:hAnsi="Arial" w:cs="Arial"/>
          <w:sz w:val="18"/>
          <w:szCs w:val="18"/>
        </w:rPr>
        <w:t xml:space="preserve">C5 </w:t>
      </w:r>
      <w:r w:rsidRPr="00AC6FA7">
        <w:rPr>
          <w:rFonts w:ascii="Arial" w:hAnsi="Arial" w:cs="Arial"/>
          <w:sz w:val="18"/>
          <w:szCs w:val="18"/>
        </w:rPr>
        <w:t>enveloppen p</w:t>
      </w:r>
      <w:r w:rsidR="007E673F" w:rsidRPr="00AC6FA7">
        <w:rPr>
          <w:rFonts w:ascii="Arial" w:hAnsi="Arial" w:cs="Arial"/>
          <w:sz w:val="18"/>
          <w:szCs w:val="18"/>
        </w:rPr>
        <w:t>r</w:t>
      </w:r>
      <w:r w:rsidRPr="00AC6FA7">
        <w:rPr>
          <w:rFonts w:ascii="Arial" w:hAnsi="Arial" w:cs="Arial"/>
          <w:sz w:val="18"/>
          <w:szCs w:val="18"/>
        </w:rPr>
        <w:t>iority</w:t>
      </w:r>
      <w:r w:rsidRPr="002A185F">
        <w:rPr>
          <w:rFonts w:ascii="Arial" w:hAnsi="Arial" w:cs="Arial"/>
          <w:sz w:val="18"/>
          <w:szCs w:val="18"/>
        </w:rPr>
        <w:t xml:space="preserve"> </w:t>
      </w:r>
      <w:r w:rsidR="005E46A1">
        <w:rPr>
          <w:rFonts w:ascii="Arial" w:hAnsi="Arial" w:cs="Arial"/>
          <w:sz w:val="18"/>
          <w:szCs w:val="18"/>
        </w:rPr>
        <w:t xml:space="preserve">opdruk </w:t>
      </w:r>
      <w:r w:rsidRPr="002A185F">
        <w:rPr>
          <w:rFonts w:ascii="Arial" w:hAnsi="Arial" w:cs="Arial"/>
          <w:sz w:val="18"/>
          <w:szCs w:val="18"/>
        </w:rPr>
        <w:t>met venster</w:t>
      </w:r>
      <w:r w:rsidR="00494E9A">
        <w:rPr>
          <w:rFonts w:ascii="Arial" w:hAnsi="Arial" w:cs="Arial"/>
          <w:sz w:val="18"/>
          <w:szCs w:val="18"/>
        </w:rPr>
        <w:t xml:space="preserve"> </w:t>
      </w:r>
      <w:r w:rsidR="00494E9A">
        <w:rPr>
          <w:rFonts w:ascii="Arial" w:hAnsi="Arial" w:cs="Arial"/>
          <w:sz w:val="18"/>
          <w:szCs w:val="18"/>
        </w:rPr>
        <w:tab/>
      </w:r>
    </w:p>
    <w:p w14:paraId="4C85BABC" w14:textId="77777777" w:rsidR="002A185F" w:rsidRDefault="002A185F" w:rsidP="002A185F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 w:rsidRPr="002A185F">
        <w:rPr>
          <w:rFonts w:ascii="Arial" w:hAnsi="Arial" w:cs="Arial"/>
          <w:sz w:val="18"/>
          <w:szCs w:val="18"/>
        </w:rPr>
        <w:t>C5 enveloppen zonder venster</w:t>
      </w:r>
    </w:p>
    <w:p w14:paraId="30C4D2AD" w14:textId="77777777" w:rsidR="002A185F" w:rsidRDefault="002A185F" w:rsidP="002A185F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</w:p>
    <w:p w14:paraId="41599F1B" w14:textId="0E38A3F5" w:rsidR="002A185F" w:rsidRDefault="002A185F" w:rsidP="002A185F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 w:rsidRPr="002A185F">
        <w:rPr>
          <w:rFonts w:ascii="Arial" w:hAnsi="Arial" w:cs="Arial"/>
          <w:sz w:val="18"/>
          <w:szCs w:val="18"/>
        </w:rPr>
        <w:t>C4 enveloppen</w:t>
      </w:r>
      <w:r w:rsidR="007B7BBE">
        <w:rPr>
          <w:rFonts w:ascii="Arial" w:hAnsi="Arial" w:cs="Arial"/>
          <w:sz w:val="18"/>
          <w:szCs w:val="18"/>
        </w:rPr>
        <w:t xml:space="preserve"> klein, </w:t>
      </w:r>
      <w:r w:rsidRPr="002A185F">
        <w:rPr>
          <w:rFonts w:ascii="Arial" w:hAnsi="Arial" w:cs="Arial"/>
          <w:sz w:val="18"/>
          <w:szCs w:val="18"/>
        </w:rPr>
        <w:t>klep aan de kort zijde</w:t>
      </w:r>
      <w:r w:rsidR="00DE3168">
        <w:rPr>
          <w:rFonts w:ascii="Arial" w:hAnsi="Arial" w:cs="Arial"/>
          <w:sz w:val="18"/>
          <w:szCs w:val="18"/>
        </w:rPr>
        <w:t>.</w:t>
      </w:r>
    </w:p>
    <w:p w14:paraId="4E9A94BB" w14:textId="2AED8651" w:rsidR="007B0E7E" w:rsidRPr="002A185F" w:rsidRDefault="007B0E7E" w:rsidP="002A185F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 w:rsidRPr="007B0E7E">
        <w:rPr>
          <w:rFonts w:ascii="Arial" w:hAnsi="Arial" w:cs="Arial"/>
          <w:sz w:val="18"/>
          <w:szCs w:val="18"/>
        </w:rPr>
        <w:t xml:space="preserve">C4 enveloppen </w:t>
      </w:r>
      <w:r>
        <w:rPr>
          <w:rFonts w:ascii="Arial" w:hAnsi="Arial" w:cs="Arial"/>
          <w:sz w:val="18"/>
          <w:szCs w:val="18"/>
        </w:rPr>
        <w:t>groot</w:t>
      </w:r>
      <w:r w:rsidRPr="007B0E7E">
        <w:rPr>
          <w:rFonts w:ascii="Arial" w:hAnsi="Arial" w:cs="Arial"/>
          <w:sz w:val="18"/>
          <w:szCs w:val="18"/>
        </w:rPr>
        <w:t>, klep aan de kort zijde</w:t>
      </w:r>
      <w:r>
        <w:rPr>
          <w:rFonts w:ascii="Arial" w:hAnsi="Arial" w:cs="Arial"/>
          <w:sz w:val="18"/>
          <w:szCs w:val="18"/>
        </w:rPr>
        <w:t>, met retouradres “” Postbus 9046, 7300 GH A</w:t>
      </w:r>
      <w:r w:rsidR="00F51189">
        <w:rPr>
          <w:rFonts w:ascii="Arial" w:hAnsi="Arial" w:cs="Arial"/>
          <w:sz w:val="18"/>
          <w:szCs w:val="18"/>
        </w:rPr>
        <w:t xml:space="preserve">peldoorn” </w:t>
      </w:r>
      <w:r>
        <w:rPr>
          <w:rFonts w:ascii="Arial" w:hAnsi="Arial" w:cs="Arial"/>
          <w:sz w:val="18"/>
          <w:szCs w:val="18"/>
        </w:rPr>
        <w:t xml:space="preserve">op de klep </w:t>
      </w:r>
    </w:p>
    <w:p w14:paraId="1DF9D455" w14:textId="77777777" w:rsidR="005D2F15" w:rsidRDefault="005D2F15" w:rsidP="00DA2164">
      <w:pPr>
        <w:pStyle w:val="Lucstandaard"/>
        <w:spacing w:line="276" w:lineRule="auto"/>
        <w:rPr>
          <w:rFonts w:ascii="Arial" w:hAnsi="Arial" w:cs="Arial"/>
          <w:b/>
          <w:bCs/>
          <w:sz w:val="18"/>
          <w:szCs w:val="18"/>
        </w:rPr>
      </w:pPr>
    </w:p>
    <w:p w14:paraId="64F36711" w14:textId="77777777" w:rsidR="005D2F15" w:rsidRDefault="005D2F15" w:rsidP="00DA2164">
      <w:pPr>
        <w:pStyle w:val="Lucstandaard"/>
        <w:spacing w:line="276" w:lineRule="auto"/>
        <w:rPr>
          <w:rFonts w:ascii="Arial" w:hAnsi="Arial" w:cs="Arial"/>
          <w:b/>
          <w:bCs/>
          <w:sz w:val="18"/>
          <w:szCs w:val="18"/>
        </w:rPr>
      </w:pPr>
    </w:p>
    <w:p w14:paraId="6088DDB2" w14:textId="395608B4" w:rsidR="00DA2164" w:rsidRPr="008C5B41" w:rsidRDefault="00356219" w:rsidP="00DA2164">
      <w:pPr>
        <w:pStyle w:val="Lucstandaard"/>
        <w:spacing w:line="276" w:lineRule="auto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C</w:t>
      </w:r>
      <w:r w:rsidR="007A4B28">
        <w:rPr>
          <w:rFonts w:ascii="Arial" w:hAnsi="Arial" w:cs="Arial"/>
          <w:b/>
          <w:bCs/>
          <w:sz w:val="18"/>
          <w:szCs w:val="18"/>
        </w:rPr>
        <w:t xml:space="preserve"> </w:t>
      </w:r>
      <w:r w:rsidR="00D22FA3">
        <w:rPr>
          <w:rFonts w:ascii="Arial" w:hAnsi="Arial" w:cs="Arial"/>
          <w:b/>
          <w:bCs/>
          <w:sz w:val="18"/>
          <w:szCs w:val="18"/>
        </w:rPr>
        <w:tab/>
      </w:r>
      <w:r w:rsidR="008C5B41" w:rsidRPr="008C5B41">
        <w:rPr>
          <w:rFonts w:ascii="Arial" w:hAnsi="Arial" w:cs="Arial"/>
          <w:b/>
          <w:bCs/>
          <w:sz w:val="18"/>
          <w:szCs w:val="18"/>
        </w:rPr>
        <w:t>D</w:t>
      </w:r>
      <w:r w:rsidR="00DA2164" w:rsidRPr="008C5B41">
        <w:rPr>
          <w:rFonts w:ascii="Arial" w:hAnsi="Arial" w:cs="Arial"/>
          <w:b/>
          <w:bCs/>
          <w:sz w:val="18"/>
          <w:szCs w:val="18"/>
        </w:rPr>
        <w:t>e print configuratie (enkelzijdig/dubbelzijdig</w:t>
      </w:r>
      <w:r w:rsidR="004F56B2">
        <w:rPr>
          <w:rFonts w:ascii="Arial" w:hAnsi="Arial" w:cs="Arial"/>
          <w:b/>
          <w:bCs/>
          <w:sz w:val="18"/>
          <w:szCs w:val="18"/>
        </w:rPr>
        <w:t>*</w:t>
      </w:r>
      <w:r w:rsidR="00DA2164" w:rsidRPr="008C5B41">
        <w:rPr>
          <w:rFonts w:ascii="Arial" w:hAnsi="Arial" w:cs="Arial"/>
          <w:b/>
          <w:bCs/>
          <w:sz w:val="18"/>
          <w:szCs w:val="18"/>
        </w:rPr>
        <w:t xml:space="preserve">, </w:t>
      </w:r>
      <w:r w:rsidR="00C60C91">
        <w:rPr>
          <w:rFonts w:ascii="Arial" w:hAnsi="Arial" w:cs="Arial"/>
          <w:b/>
          <w:bCs/>
          <w:sz w:val="18"/>
          <w:szCs w:val="18"/>
        </w:rPr>
        <w:t>4-</w:t>
      </w:r>
      <w:r w:rsidR="00DA2164" w:rsidRPr="008C5B41">
        <w:rPr>
          <w:rFonts w:ascii="Arial" w:hAnsi="Arial" w:cs="Arial"/>
          <w:b/>
          <w:bCs/>
          <w:sz w:val="18"/>
          <w:szCs w:val="18"/>
        </w:rPr>
        <w:t>kleur</w:t>
      </w:r>
      <w:r w:rsidR="00C60C91">
        <w:rPr>
          <w:rFonts w:ascii="Arial" w:hAnsi="Arial" w:cs="Arial"/>
          <w:b/>
          <w:bCs/>
          <w:sz w:val="18"/>
          <w:szCs w:val="18"/>
        </w:rPr>
        <w:t>en</w:t>
      </w:r>
      <w:r w:rsidR="00DA2164" w:rsidRPr="008C5B41">
        <w:rPr>
          <w:rFonts w:ascii="Arial" w:hAnsi="Arial" w:cs="Arial"/>
          <w:b/>
          <w:bCs/>
          <w:sz w:val="18"/>
          <w:szCs w:val="18"/>
        </w:rPr>
        <w:t>/zwart)</w:t>
      </w:r>
    </w:p>
    <w:p w14:paraId="10C4B09D" w14:textId="6E374805" w:rsidR="00DA2164" w:rsidRPr="00AC3970" w:rsidRDefault="004645B2" w:rsidP="00DA2164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</w:t>
      </w:r>
      <w:r w:rsidR="00DA2164" w:rsidRPr="00AC3970">
        <w:rPr>
          <w:rFonts w:ascii="Arial" w:hAnsi="Arial" w:cs="Arial"/>
          <w:sz w:val="18"/>
          <w:szCs w:val="18"/>
        </w:rPr>
        <w:t xml:space="preserve">ennisgevingen </w:t>
      </w:r>
      <w:r w:rsidR="00F57CDC">
        <w:rPr>
          <w:rFonts w:ascii="Arial" w:hAnsi="Arial" w:cs="Arial"/>
          <w:sz w:val="18"/>
          <w:szCs w:val="18"/>
        </w:rPr>
        <w:tab/>
      </w:r>
      <w:r w:rsidR="00F57CDC">
        <w:rPr>
          <w:rFonts w:ascii="Arial" w:hAnsi="Arial" w:cs="Arial"/>
          <w:sz w:val="18"/>
          <w:szCs w:val="18"/>
        </w:rPr>
        <w:tab/>
      </w:r>
      <w:r w:rsidR="00F57CDC">
        <w:rPr>
          <w:rFonts w:ascii="Arial" w:hAnsi="Arial" w:cs="Arial"/>
          <w:sz w:val="18"/>
          <w:szCs w:val="18"/>
        </w:rPr>
        <w:tab/>
      </w:r>
      <w:r w:rsidR="00DA2164" w:rsidRPr="00AC3970">
        <w:rPr>
          <w:rFonts w:ascii="Arial" w:hAnsi="Arial" w:cs="Arial"/>
          <w:sz w:val="18"/>
          <w:szCs w:val="18"/>
        </w:rPr>
        <w:t xml:space="preserve">worden </w:t>
      </w:r>
      <w:r w:rsidR="004602A4">
        <w:rPr>
          <w:rFonts w:ascii="Arial" w:hAnsi="Arial" w:cs="Arial"/>
          <w:sz w:val="18"/>
          <w:szCs w:val="18"/>
        </w:rPr>
        <w:t>enk</w:t>
      </w:r>
      <w:r w:rsidR="00DA2164" w:rsidRPr="00AC3970">
        <w:rPr>
          <w:rFonts w:ascii="Arial" w:hAnsi="Arial" w:cs="Arial"/>
          <w:sz w:val="18"/>
          <w:szCs w:val="18"/>
        </w:rPr>
        <w:t xml:space="preserve">elzijdig in </w:t>
      </w:r>
      <w:r w:rsidR="005E31CE">
        <w:rPr>
          <w:rFonts w:ascii="Arial" w:hAnsi="Arial" w:cs="Arial"/>
          <w:sz w:val="18"/>
          <w:szCs w:val="18"/>
        </w:rPr>
        <w:t>4-</w:t>
      </w:r>
      <w:r w:rsidR="00DA2164" w:rsidRPr="00AC3970">
        <w:rPr>
          <w:rFonts w:ascii="Arial" w:hAnsi="Arial" w:cs="Arial"/>
          <w:sz w:val="18"/>
          <w:szCs w:val="18"/>
        </w:rPr>
        <w:t>kleur</w:t>
      </w:r>
      <w:r w:rsidR="005E31CE">
        <w:rPr>
          <w:rFonts w:ascii="Arial" w:hAnsi="Arial" w:cs="Arial"/>
          <w:sz w:val="18"/>
          <w:szCs w:val="18"/>
        </w:rPr>
        <w:t>en</w:t>
      </w:r>
      <w:r w:rsidR="00DA2164" w:rsidRPr="00AC3970">
        <w:rPr>
          <w:rFonts w:ascii="Arial" w:hAnsi="Arial" w:cs="Arial"/>
          <w:sz w:val="18"/>
          <w:szCs w:val="18"/>
        </w:rPr>
        <w:t xml:space="preserve"> </w:t>
      </w:r>
      <w:r w:rsidR="005E31CE" w:rsidRPr="005E31CE">
        <w:rPr>
          <w:rFonts w:ascii="Arial" w:hAnsi="Arial" w:cs="Arial"/>
          <w:sz w:val="18"/>
          <w:szCs w:val="18"/>
        </w:rPr>
        <w:t>gedrukt/geprint</w:t>
      </w:r>
    </w:p>
    <w:p w14:paraId="64B840B0" w14:textId="7CDA5DB0" w:rsidR="00DA2164" w:rsidRPr="00F50301" w:rsidRDefault="004645B2" w:rsidP="00DA2164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 w:rsidRPr="00F50301">
        <w:rPr>
          <w:rFonts w:ascii="Arial" w:hAnsi="Arial" w:cs="Arial"/>
          <w:sz w:val="18"/>
          <w:szCs w:val="18"/>
        </w:rPr>
        <w:t xml:space="preserve">Aanwijsbrieven </w:t>
      </w:r>
      <w:r w:rsidR="00F57CDC" w:rsidRPr="00F50301">
        <w:rPr>
          <w:rFonts w:ascii="Arial" w:hAnsi="Arial" w:cs="Arial"/>
          <w:sz w:val="18"/>
          <w:szCs w:val="18"/>
        </w:rPr>
        <w:tab/>
      </w:r>
      <w:r w:rsidR="00F57CDC" w:rsidRPr="00F50301">
        <w:rPr>
          <w:rFonts w:ascii="Arial" w:hAnsi="Arial" w:cs="Arial"/>
          <w:sz w:val="18"/>
          <w:szCs w:val="18"/>
        </w:rPr>
        <w:tab/>
      </w:r>
      <w:r w:rsidR="00F57CDC" w:rsidRPr="00F50301">
        <w:rPr>
          <w:rFonts w:ascii="Arial" w:hAnsi="Arial" w:cs="Arial"/>
          <w:sz w:val="18"/>
          <w:szCs w:val="18"/>
        </w:rPr>
        <w:tab/>
      </w:r>
      <w:r w:rsidRPr="00F50301">
        <w:rPr>
          <w:rFonts w:ascii="Arial" w:hAnsi="Arial" w:cs="Arial"/>
          <w:sz w:val="18"/>
          <w:szCs w:val="18"/>
        </w:rPr>
        <w:t xml:space="preserve">worden </w:t>
      </w:r>
      <w:r w:rsidR="004602A4" w:rsidRPr="00F50301">
        <w:rPr>
          <w:rFonts w:ascii="Arial" w:hAnsi="Arial" w:cs="Arial"/>
          <w:sz w:val="18"/>
          <w:szCs w:val="18"/>
        </w:rPr>
        <w:t>enk</w:t>
      </w:r>
      <w:r w:rsidRPr="00F50301">
        <w:rPr>
          <w:rFonts w:ascii="Arial" w:hAnsi="Arial" w:cs="Arial"/>
          <w:sz w:val="18"/>
          <w:szCs w:val="18"/>
        </w:rPr>
        <w:t xml:space="preserve">elzijdig in </w:t>
      </w:r>
      <w:r w:rsidR="005E31CE" w:rsidRPr="00F50301">
        <w:rPr>
          <w:rFonts w:ascii="Arial" w:hAnsi="Arial" w:cs="Arial"/>
          <w:sz w:val="18"/>
          <w:szCs w:val="18"/>
        </w:rPr>
        <w:t>4-</w:t>
      </w:r>
      <w:r w:rsidRPr="00F50301">
        <w:rPr>
          <w:rFonts w:ascii="Arial" w:hAnsi="Arial" w:cs="Arial"/>
          <w:sz w:val="18"/>
          <w:szCs w:val="18"/>
        </w:rPr>
        <w:t>kleur</w:t>
      </w:r>
      <w:r w:rsidR="005E31CE" w:rsidRPr="00F50301">
        <w:rPr>
          <w:rFonts w:ascii="Arial" w:hAnsi="Arial" w:cs="Arial"/>
          <w:sz w:val="18"/>
          <w:szCs w:val="18"/>
        </w:rPr>
        <w:t>en</w:t>
      </w:r>
      <w:r w:rsidRPr="00F50301">
        <w:rPr>
          <w:rFonts w:ascii="Arial" w:hAnsi="Arial" w:cs="Arial"/>
          <w:sz w:val="18"/>
          <w:szCs w:val="18"/>
        </w:rPr>
        <w:t xml:space="preserve"> </w:t>
      </w:r>
      <w:r w:rsidR="005E31CE" w:rsidRPr="00F50301">
        <w:rPr>
          <w:rFonts w:ascii="Arial" w:hAnsi="Arial" w:cs="Arial"/>
          <w:sz w:val="18"/>
          <w:szCs w:val="18"/>
        </w:rPr>
        <w:t>gedrukt/geprint</w:t>
      </w:r>
    </w:p>
    <w:p w14:paraId="591592D0" w14:textId="7A7A5760" w:rsidR="004645B2" w:rsidRPr="00F50301" w:rsidRDefault="004645B2" w:rsidP="00DA2164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F50301">
        <w:rPr>
          <w:rFonts w:ascii="Arial" w:hAnsi="Arial" w:cs="Arial"/>
          <w:sz w:val="18"/>
          <w:szCs w:val="18"/>
        </w:rPr>
        <w:t>Tervi</w:t>
      </w:r>
      <w:r w:rsidR="00586F6F" w:rsidRPr="00F50301">
        <w:rPr>
          <w:rFonts w:ascii="Arial" w:hAnsi="Arial" w:cs="Arial"/>
          <w:sz w:val="18"/>
          <w:szCs w:val="18"/>
        </w:rPr>
        <w:t>sielegging</w:t>
      </w:r>
      <w:r w:rsidR="00F57CDC" w:rsidRPr="00F50301">
        <w:rPr>
          <w:rFonts w:ascii="Arial" w:hAnsi="Arial" w:cs="Arial"/>
          <w:sz w:val="18"/>
          <w:szCs w:val="18"/>
        </w:rPr>
        <w:t>en</w:t>
      </w:r>
      <w:proofErr w:type="spellEnd"/>
      <w:r w:rsidR="00F57CDC" w:rsidRPr="00F50301">
        <w:rPr>
          <w:rFonts w:ascii="Arial" w:hAnsi="Arial" w:cs="Arial"/>
          <w:sz w:val="18"/>
          <w:szCs w:val="18"/>
        </w:rPr>
        <w:tab/>
      </w:r>
      <w:r w:rsidR="00F57CDC" w:rsidRPr="00F50301">
        <w:rPr>
          <w:rFonts w:ascii="Arial" w:hAnsi="Arial" w:cs="Arial"/>
          <w:sz w:val="18"/>
          <w:szCs w:val="18"/>
        </w:rPr>
        <w:tab/>
      </w:r>
      <w:r w:rsidR="00F50301" w:rsidRPr="00F50301">
        <w:rPr>
          <w:rFonts w:ascii="Arial" w:hAnsi="Arial" w:cs="Arial"/>
          <w:sz w:val="18"/>
          <w:szCs w:val="18"/>
        </w:rPr>
        <w:t>worden enkelzijdig in 4-kleuren gedrukt/geprint</w:t>
      </w:r>
    </w:p>
    <w:p w14:paraId="1A2D3CD7" w14:textId="77777777" w:rsidR="00F50301" w:rsidRPr="00F50301" w:rsidRDefault="00586F6F" w:rsidP="00DA2164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 w:rsidRPr="00F50301">
        <w:rPr>
          <w:rFonts w:ascii="Arial" w:hAnsi="Arial" w:cs="Arial"/>
          <w:sz w:val="18"/>
          <w:szCs w:val="18"/>
        </w:rPr>
        <w:t>Factu</w:t>
      </w:r>
      <w:r w:rsidR="00F57CDC" w:rsidRPr="00F50301">
        <w:rPr>
          <w:rFonts w:ascii="Arial" w:hAnsi="Arial" w:cs="Arial"/>
          <w:sz w:val="18"/>
          <w:szCs w:val="18"/>
        </w:rPr>
        <w:t>ren</w:t>
      </w:r>
      <w:r w:rsidR="00F57CDC" w:rsidRPr="00F50301">
        <w:rPr>
          <w:rFonts w:ascii="Arial" w:hAnsi="Arial" w:cs="Arial"/>
          <w:sz w:val="18"/>
          <w:szCs w:val="18"/>
        </w:rPr>
        <w:tab/>
      </w:r>
      <w:r w:rsidR="00F57CDC" w:rsidRPr="00F50301">
        <w:rPr>
          <w:rFonts w:ascii="Arial" w:hAnsi="Arial" w:cs="Arial"/>
          <w:sz w:val="18"/>
          <w:szCs w:val="18"/>
        </w:rPr>
        <w:tab/>
      </w:r>
      <w:r w:rsidR="00F57CDC" w:rsidRPr="00F50301">
        <w:rPr>
          <w:rFonts w:ascii="Arial" w:hAnsi="Arial" w:cs="Arial"/>
          <w:sz w:val="18"/>
          <w:szCs w:val="18"/>
        </w:rPr>
        <w:tab/>
      </w:r>
      <w:r w:rsidR="00F57CDC" w:rsidRPr="00F50301">
        <w:rPr>
          <w:rFonts w:ascii="Arial" w:hAnsi="Arial" w:cs="Arial"/>
          <w:sz w:val="18"/>
          <w:szCs w:val="18"/>
        </w:rPr>
        <w:tab/>
      </w:r>
      <w:r w:rsidR="00F57CDC" w:rsidRPr="00F50301">
        <w:rPr>
          <w:rFonts w:ascii="Arial" w:hAnsi="Arial" w:cs="Arial"/>
          <w:sz w:val="18"/>
          <w:szCs w:val="18"/>
        </w:rPr>
        <w:tab/>
      </w:r>
      <w:r w:rsidR="00F50301" w:rsidRPr="00F50301">
        <w:rPr>
          <w:rFonts w:ascii="Arial" w:hAnsi="Arial" w:cs="Arial"/>
          <w:sz w:val="18"/>
          <w:szCs w:val="18"/>
        </w:rPr>
        <w:t xml:space="preserve">worden enkelzijdig in 4-kleuren gedrukt/geprint </w:t>
      </w:r>
    </w:p>
    <w:p w14:paraId="0942A1B9" w14:textId="77777777" w:rsidR="00F50301" w:rsidRPr="00F50301" w:rsidRDefault="00586F6F" w:rsidP="00DA2164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 w:rsidRPr="00F50301">
        <w:rPr>
          <w:rFonts w:ascii="Arial" w:hAnsi="Arial" w:cs="Arial"/>
          <w:sz w:val="18"/>
          <w:szCs w:val="18"/>
        </w:rPr>
        <w:t>Aanmaning</w:t>
      </w:r>
      <w:r w:rsidR="00F57CDC" w:rsidRPr="00F50301">
        <w:rPr>
          <w:rFonts w:ascii="Arial" w:hAnsi="Arial" w:cs="Arial"/>
          <w:sz w:val="18"/>
          <w:szCs w:val="18"/>
        </w:rPr>
        <w:t>en</w:t>
      </w:r>
      <w:r w:rsidR="00F57CDC" w:rsidRPr="00F50301">
        <w:rPr>
          <w:rFonts w:ascii="Arial" w:hAnsi="Arial" w:cs="Arial"/>
          <w:sz w:val="18"/>
          <w:szCs w:val="18"/>
        </w:rPr>
        <w:tab/>
      </w:r>
      <w:r w:rsidR="00F57CDC" w:rsidRPr="00F50301">
        <w:rPr>
          <w:rFonts w:ascii="Arial" w:hAnsi="Arial" w:cs="Arial"/>
          <w:sz w:val="18"/>
          <w:szCs w:val="18"/>
        </w:rPr>
        <w:tab/>
      </w:r>
      <w:r w:rsidR="00F57CDC" w:rsidRPr="00F50301">
        <w:rPr>
          <w:rFonts w:ascii="Arial" w:hAnsi="Arial" w:cs="Arial"/>
          <w:sz w:val="18"/>
          <w:szCs w:val="18"/>
        </w:rPr>
        <w:tab/>
      </w:r>
      <w:r w:rsidR="00F57CDC" w:rsidRPr="00F50301">
        <w:rPr>
          <w:rFonts w:ascii="Arial" w:hAnsi="Arial" w:cs="Arial"/>
          <w:sz w:val="18"/>
          <w:szCs w:val="18"/>
        </w:rPr>
        <w:tab/>
      </w:r>
      <w:r w:rsidR="00F50301" w:rsidRPr="00F50301">
        <w:rPr>
          <w:rFonts w:ascii="Arial" w:hAnsi="Arial" w:cs="Arial"/>
          <w:sz w:val="18"/>
          <w:szCs w:val="18"/>
        </w:rPr>
        <w:t xml:space="preserve">worden enkelzijdig in 4-kleuren gedrukt/geprint </w:t>
      </w:r>
    </w:p>
    <w:p w14:paraId="65E5D452" w14:textId="353D3C64" w:rsidR="00586F6F" w:rsidRDefault="00586F6F" w:rsidP="00DA2164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 w:rsidRPr="00F50301">
        <w:rPr>
          <w:rFonts w:ascii="Arial" w:hAnsi="Arial" w:cs="Arial"/>
          <w:sz w:val="18"/>
          <w:szCs w:val="18"/>
        </w:rPr>
        <w:t>Ad</w:t>
      </w:r>
      <w:r w:rsidR="00F57CDC" w:rsidRPr="00F50301">
        <w:rPr>
          <w:rFonts w:ascii="Arial" w:hAnsi="Arial" w:cs="Arial"/>
          <w:sz w:val="18"/>
          <w:szCs w:val="18"/>
        </w:rPr>
        <w:t>-hoc verzendingen</w:t>
      </w:r>
      <w:r w:rsidR="00F57CDC" w:rsidRPr="00F50301">
        <w:rPr>
          <w:rFonts w:ascii="Arial" w:hAnsi="Arial" w:cs="Arial"/>
          <w:sz w:val="18"/>
          <w:szCs w:val="18"/>
        </w:rPr>
        <w:tab/>
      </w:r>
      <w:r w:rsidR="00A83090" w:rsidRPr="00F50301">
        <w:rPr>
          <w:rFonts w:ascii="Arial" w:hAnsi="Arial" w:cs="Arial"/>
          <w:sz w:val="18"/>
          <w:szCs w:val="18"/>
        </w:rPr>
        <w:t>kunnen</w:t>
      </w:r>
      <w:r w:rsidR="00A83090">
        <w:rPr>
          <w:rFonts w:ascii="Arial" w:hAnsi="Arial" w:cs="Arial"/>
          <w:sz w:val="18"/>
          <w:szCs w:val="18"/>
        </w:rPr>
        <w:t xml:space="preserve"> </w:t>
      </w:r>
      <w:r w:rsidR="002D149C">
        <w:rPr>
          <w:rFonts w:ascii="Arial" w:hAnsi="Arial" w:cs="Arial"/>
          <w:sz w:val="18"/>
          <w:szCs w:val="18"/>
        </w:rPr>
        <w:t xml:space="preserve">enkel of dubbelzijdig zijn, </w:t>
      </w:r>
      <w:r w:rsidR="00960C9E">
        <w:rPr>
          <w:rFonts w:ascii="Arial" w:hAnsi="Arial" w:cs="Arial"/>
          <w:sz w:val="18"/>
          <w:szCs w:val="18"/>
        </w:rPr>
        <w:t xml:space="preserve">in </w:t>
      </w:r>
      <w:r w:rsidR="002D149C">
        <w:rPr>
          <w:rFonts w:ascii="Arial" w:hAnsi="Arial" w:cs="Arial"/>
          <w:sz w:val="18"/>
          <w:szCs w:val="18"/>
        </w:rPr>
        <w:t xml:space="preserve">zwart/wit of in </w:t>
      </w:r>
      <w:r w:rsidR="0025611A">
        <w:rPr>
          <w:rFonts w:ascii="Arial" w:hAnsi="Arial" w:cs="Arial"/>
          <w:sz w:val="18"/>
          <w:szCs w:val="18"/>
        </w:rPr>
        <w:t>4-</w:t>
      </w:r>
      <w:r w:rsidR="002D149C">
        <w:rPr>
          <w:rFonts w:ascii="Arial" w:hAnsi="Arial" w:cs="Arial"/>
          <w:sz w:val="18"/>
          <w:szCs w:val="18"/>
        </w:rPr>
        <w:t>kleur</w:t>
      </w:r>
      <w:r w:rsidR="0025611A">
        <w:rPr>
          <w:rFonts w:ascii="Arial" w:hAnsi="Arial" w:cs="Arial"/>
          <w:sz w:val="18"/>
          <w:szCs w:val="18"/>
        </w:rPr>
        <w:t>en</w:t>
      </w:r>
      <w:r w:rsidR="00960C9E">
        <w:rPr>
          <w:rFonts w:ascii="Arial" w:hAnsi="Arial" w:cs="Arial"/>
          <w:sz w:val="18"/>
          <w:szCs w:val="18"/>
        </w:rPr>
        <w:t xml:space="preserve"> worden</w:t>
      </w:r>
      <w:r w:rsidR="00150140">
        <w:rPr>
          <w:rFonts w:ascii="Arial" w:hAnsi="Arial" w:cs="Arial"/>
          <w:sz w:val="18"/>
          <w:szCs w:val="18"/>
        </w:rPr>
        <w:t xml:space="preserve"> </w:t>
      </w:r>
      <w:r w:rsidR="00960C9E">
        <w:rPr>
          <w:rFonts w:ascii="Arial" w:hAnsi="Arial" w:cs="Arial"/>
          <w:sz w:val="18"/>
          <w:szCs w:val="18"/>
        </w:rPr>
        <w:t>gedrukt</w:t>
      </w:r>
      <w:r w:rsidR="00150140">
        <w:rPr>
          <w:rFonts w:ascii="Arial" w:hAnsi="Arial" w:cs="Arial"/>
          <w:sz w:val="18"/>
          <w:szCs w:val="18"/>
        </w:rPr>
        <w:t>/</w:t>
      </w:r>
      <w:r w:rsidR="00960C9E">
        <w:rPr>
          <w:rFonts w:ascii="Arial" w:hAnsi="Arial" w:cs="Arial"/>
          <w:sz w:val="18"/>
          <w:szCs w:val="18"/>
        </w:rPr>
        <w:t>geprint</w:t>
      </w:r>
      <w:r w:rsidR="00150140">
        <w:rPr>
          <w:rFonts w:ascii="Arial" w:hAnsi="Arial" w:cs="Arial"/>
          <w:sz w:val="18"/>
          <w:szCs w:val="18"/>
        </w:rPr>
        <w:t>.</w:t>
      </w:r>
    </w:p>
    <w:p w14:paraId="223634F3" w14:textId="7E092D7D" w:rsidR="004602A4" w:rsidRDefault="00E24022" w:rsidP="00E24022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*</w:t>
      </w:r>
      <w:r w:rsidR="004F56B2">
        <w:rPr>
          <w:rFonts w:ascii="Arial" w:hAnsi="Arial" w:cs="Arial"/>
          <w:sz w:val="18"/>
          <w:szCs w:val="18"/>
        </w:rPr>
        <w:t>Dubbelzijdig</w:t>
      </w:r>
      <w:r>
        <w:rPr>
          <w:rFonts w:ascii="Arial" w:hAnsi="Arial" w:cs="Arial"/>
          <w:sz w:val="18"/>
          <w:szCs w:val="18"/>
        </w:rPr>
        <w:t>, t</w:t>
      </w:r>
      <w:r w:rsidR="004602A4">
        <w:rPr>
          <w:rFonts w:ascii="Arial" w:hAnsi="Arial" w:cs="Arial"/>
          <w:sz w:val="18"/>
          <w:szCs w:val="18"/>
        </w:rPr>
        <w:t>.a.v. duurzaamheid is het Kadaster bezig</w:t>
      </w:r>
      <w:r w:rsidR="00F50301">
        <w:rPr>
          <w:rFonts w:ascii="Arial" w:hAnsi="Arial" w:cs="Arial"/>
          <w:sz w:val="18"/>
          <w:szCs w:val="18"/>
        </w:rPr>
        <w:t xml:space="preserve"> om de optie voor dubbelzijdig printen te onderzoeken. Wanneer de </w:t>
      </w:r>
      <w:proofErr w:type="spellStart"/>
      <w:r w:rsidR="00F50301">
        <w:rPr>
          <w:rFonts w:ascii="Arial" w:hAnsi="Arial" w:cs="Arial"/>
          <w:sz w:val="18"/>
          <w:szCs w:val="18"/>
        </w:rPr>
        <w:t>geimplementeerd</w:t>
      </w:r>
      <w:proofErr w:type="spellEnd"/>
      <w:r w:rsidR="00F50301">
        <w:rPr>
          <w:rFonts w:ascii="Arial" w:hAnsi="Arial" w:cs="Arial"/>
          <w:sz w:val="18"/>
          <w:szCs w:val="18"/>
        </w:rPr>
        <w:t xml:space="preserve"> zal worden is momenteel nog onbekend maar zal in de Contract Management Overleggen</w:t>
      </w:r>
      <w:r w:rsidR="00191541">
        <w:rPr>
          <w:rFonts w:ascii="Arial" w:hAnsi="Arial" w:cs="Arial"/>
          <w:sz w:val="18"/>
          <w:szCs w:val="18"/>
        </w:rPr>
        <w:t xml:space="preserve"> besproken worden.</w:t>
      </w:r>
      <w:r w:rsidR="004602A4">
        <w:rPr>
          <w:rFonts w:ascii="Arial" w:hAnsi="Arial" w:cs="Arial"/>
          <w:sz w:val="18"/>
          <w:szCs w:val="18"/>
        </w:rPr>
        <w:t xml:space="preserve"> </w:t>
      </w:r>
    </w:p>
    <w:p w14:paraId="0269DD31" w14:textId="77777777" w:rsidR="004645B2" w:rsidRDefault="004645B2" w:rsidP="00DA2164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</w:p>
    <w:p w14:paraId="5AAE767C" w14:textId="77777777" w:rsidR="0025611A" w:rsidRPr="00AC3970" w:rsidRDefault="0025611A" w:rsidP="00DA2164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</w:p>
    <w:p w14:paraId="0B968EFC" w14:textId="7C68C8A1" w:rsidR="00DA2164" w:rsidRPr="00BF376E" w:rsidRDefault="00356219" w:rsidP="00DA2164">
      <w:pPr>
        <w:pStyle w:val="Lucstandaard"/>
        <w:spacing w:line="276" w:lineRule="auto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D</w:t>
      </w:r>
      <w:r w:rsidR="00BF376E" w:rsidRPr="00BF376E">
        <w:rPr>
          <w:rFonts w:ascii="Arial" w:hAnsi="Arial" w:cs="Arial"/>
          <w:b/>
          <w:bCs/>
          <w:sz w:val="18"/>
          <w:szCs w:val="18"/>
        </w:rPr>
        <w:tab/>
      </w:r>
      <w:r w:rsidR="00D22FA3">
        <w:rPr>
          <w:rFonts w:ascii="Arial" w:hAnsi="Arial" w:cs="Arial"/>
          <w:b/>
          <w:bCs/>
          <w:sz w:val="18"/>
          <w:szCs w:val="18"/>
        </w:rPr>
        <w:t>D</w:t>
      </w:r>
      <w:r w:rsidR="00DA2164" w:rsidRPr="00BF376E">
        <w:rPr>
          <w:rFonts w:ascii="Arial" w:hAnsi="Arial" w:cs="Arial"/>
          <w:b/>
          <w:bCs/>
          <w:sz w:val="18"/>
          <w:szCs w:val="18"/>
        </w:rPr>
        <w:t>e couverteer configuratie (vouwen ja/nee, per hoeveel pagina's welke envelop/doos?)</w:t>
      </w:r>
    </w:p>
    <w:p w14:paraId="2D32242E" w14:textId="591183CD" w:rsidR="00DA2164" w:rsidRPr="00AC3970" w:rsidRDefault="000209C6" w:rsidP="00DA2164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Voor alle C5 enveloppen geldt</w:t>
      </w:r>
      <w:r w:rsidR="0042063F">
        <w:rPr>
          <w:rFonts w:ascii="Arial" w:hAnsi="Arial" w:cs="Arial"/>
          <w:sz w:val="18"/>
          <w:szCs w:val="18"/>
        </w:rPr>
        <w:t>:</w:t>
      </w:r>
      <w:r>
        <w:rPr>
          <w:rFonts w:ascii="Arial" w:hAnsi="Arial" w:cs="Arial"/>
          <w:sz w:val="18"/>
          <w:szCs w:val="18"/>
        </w:rPr>
        <w:t xml:space="preserve"> </w:t>
      </w:r>
      <w:r w:rsidR="00DA2164" w:rsidRPr="00AC3970">
        <w:rPr>
          <w:rFonts w:ascii="Arial" w:hAnsi="Arial" w:cs="Arial"/>
          <w:sz w:val="18"/>
          <w:szCs w:val="18"/>
        </w:rPr>
        <w:t xml:space="preserve">A4 </w:t>
      </w:r>
      <w:r w:rsidR="00D748D9">
        <w:rPr>
          <w:rFonts w:ascii="Arial" w:hAnsi="Arial" w:cs="Arial"/>
          <w:sz w:val="18"/>
          <w:szCs w:val="18"/>
        </w:rPr>
        <w:t xml:space="preserve">vellen worden </w:t>
      </w:r>
      <w:r w:rsidR="00DA2164" w:rsidRPr="00AC3970">
        <w:rPr>
          <w:rFonts w:ascii="Arial" w:hAnsi="Arial" w:cs="Arial"/>
          <w:sz w:val="18"/>
          <w:szCs w:val="18"/>
        </w:rPr>
        <w:t>gevouwen naar A5.</w:t>
      </w:r>
    </w:p>
    <w:p w14:paraId="77A2BDDE" w14:textId="4897280D" w:rsidR="00DA2164" w:rsidRPr="00AC3970" w:rsidRDefault="00DA2164" w:rsidP="00DA2164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 w:rsidRPr="00AC3970">
        <w:rPr>
          <w:rFonts w:ascii="Arial" w:hAnsi="Arial" w:cs="Arial"/>
          <w:sz w:val="18"/>
          <w:szCs w:val="18"/>
        </w:rPr>
        <w:t>Maximaal</w:t>
      </w:r>
      <w:r w:rsidR="006C0389">
        <w:rPr>
          <w:rFonts w:ascii="Arial" w:hAnsi="Arial" w:cs="Arial"/>
          <w:sz w:val="18"/>
          <w:szCs w:val="18"/>
        </w:rPr>
        <w:t xml:space="preserve"> worden er</w:t>
      </w:r>
      <w:r w:rsidRPr="00AC3970">
        <w:rPr>
          <w:rFonts w:ascii="Arial" w:hAnsi="Arial" w:cs="Arial"/>
          <w:sz w:val="18"/>
          <w:szCs w:val="18"/>
        </w:rPr>
        <w:t xml:space="preserve"> 7 </w:t>
      </w:r>
      <w:r w:rsidR="008646AC">
        <w:rPr>
          <w:rFonts w:ascii="Arial" w:hAnsi="Arial" w:cs="Arial"/>
          <w:sz w:val="18"/>
          <w:szCs w:val="18"/>
        </w:rPr>
        <w:t xml:space="preserve">gevouwen </w:t>
      </w:r>
      <w:r w:rsidRPr="00AC3970">
        <w:rPr>
          <w:rFonts w:ascii="Arial" w:hAnsi="Arial" w:cs="Arial"/>
          <w:sz w:val="18"/>
          <w:szCs w:val="18"/>
        </w:rPr>
        <w:t>A4</w:t>
      </w:r>
      <w:r w:rsidR="006C0389">
        <w:rPr>
          <w:rFonts w:ascii="Arial" w:hAnsi="Arial" w:cs="Arial"/>
          <w:sz w:val="18"/>
          <w:szCs w:val="18"/>
        </w:rPr>
        <w:t xml:space="preserve"> vellen</w:t>
      </w:r>
      <w:r w:rsidRPr="00AC3970">
        <w:rPr>
          <w:rFonts w:ascii="Arial" w:hAnsi="Arial" w:cs="Arial"/>
          <w:sz w:val="18"/>
          <w:szCs w:val="18"/>
        </w:rPr>
        <w:t xml:space="preserve"> in een C5 envelop</w:t>
      </w:r>
      <w:r w:rsidR="006C0389">
        <w:rPr>
          <w:rFonts w:ascii="Arial" w:hAnsi="Arial" w:cs="Arial"/>
          <w:sz w:val="18"/>
          <w:szCs w:val="18"/>
        </w:rPr>
        <w:t xml:space="preserve"> ingestoken</w:t>
      </w:r>
    </w:p>
    <w:p w14:paraId="395AE097" w14:textId="25E881E3" w:rsidR="00DA2164" w:rsidRPr="00AC3970" w:rsidRDefault="00E44B7B" w:rsidP="00DA2164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V</w:t>
      </w:r>
      <w:r w:rsidR="00DA2164" w:rsidRPr="00AC3970">
        <w:rPr>
          <w:rFonts w:ascii="Arial" w:hAnsi="Arial" w:cs="Arial"/>
          <w:sz w:val="18"/>
          <w:szCs w:val="18"/>
        </w:rPr>
        <w:t xml:space="preserve">anaf 8 </w:t>
      </w:r>
      <w:r w:rsidR="00C1041C">
        <w:rPr>
          <w:rFonts w:ascii="Arial" w:hAnsi="Arial" w:cs="Arial"/>
          <w:sz w:val="18"/>
          <w:szCs w:val="18"/>
        </w:rPr>
        <w:t>vellen A4 worden deze</w:t>
      </w:r>
      <w:r w:rsidR="00DA2164" w:rsidRPr="00AC3970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E91382">
        <w:rPr>
          <w:rFonts w:ascii="Arial" w:hAnsi="Arial" w:cs="Arial"/>
          <w:sz w:val="18"/>
          <w:szCs w:val="18"/>
        </w:rPr>
        <w:t>ongevouwen</w:t>
      </w:r>
      <w:proofErr w:type="spellEnd"/>
      <w:r w:rsidR="00E91382">
        <w:rPr>
          <w:rFonts w:ascii="Arial" w:hAnsi="Arial" w:cs="Arial"/>
          <w:sz w:val="18"/>
          <w:szCs w:val="18"/>
        </w:rPr>
        <w:t xml:space="preserve"> </w:t>
      </w:r>
      <w:r w:rsidR="00DA2164" w:rsidRPr="00AC3970">
        <w:rPr>
          <w:rFonts w:ascii="Arial" w:hAnsi="Arial" w:cs="Arial"/>
          <w:sz w:val="18"/>
          <w:szCs w:val="18"/>
        </w:rPr>
        <w:t>in een C4 envelop</w:t>
      </w:r>
      <w:r w:rsidR="00C1041C">
        <w:rPr>
          <w:rFonts w:ascii="Arial" w:hAnsi="Arial" w:cs="Arial"/>
          <w:sz w:val="18"/>
          <w:szCs w:val="18"/>
        </w:rPr>
        <w:t xml:space="preserve"> ingestoken</w:t>
      </w:r>
    </w:p>
    <w:p w14:paraId="6E66CCE8" w14:textId="0D18E19E" w:rsidR="00DA2164" w:rsidRDefault="0033072B" w:rsidP="00DA2164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>B</w:t>
      </w:r>
      <w:r w:rsidR="00DA2164" w:rsidRPr="00AC3970">
        <w:rPr>
          <w:rFonts w:ascii="Arial" w:hAnsi="Arial" w:cs="Arial"/>
          <w:sz w:val="18"/>
          <w:szCs w:val="18"/>
        </w:rPr>
        <w:t>oven de 25 vel</w:t>
      </w:r>
      <w:r w:rsidR="002E3A06">
        <w:rPr>
          <w:rFonts w:ascii="Arial" w:hAnsi="Arial" w:cs="Arial"/>
          <w:sz w:val="18"/>
          <w:szCs w:val="18"/>
        </w:rPr>
        <w:t>len</w:t>
      </w:r>
      <w:r w:rsidR="00DA2164" w:rsidRPr="00AC3970">
        <w:rPr>
          <w:rFonts w:ascii="Arial" w:hAnsi="Arial" w:cs="Arial"/>
          <w:sz w:val="18"/>
          <w:szCs w:val="18"/>
        </w:rPr>
        <w:t xml:space="preserve"> </w:t>
      </w:r>
      <w:r w:rsidR="00E91382">
        <w:rPr>
          <w:rFonts w:ascii="Arial" w:hAnsi="Arial" w:cs="Arial"/>
          <w:sz w:val="18"/>
          <w:szCs w:val="18"/>
        </w:rPr>
        <w:t xml:space="preserve">worden deze </w:t>
      </w:r>
      <w:proofErr w:type="spellStart"/>
      <w:r w:rsidR="00E91382">
        <w:rPr>
          <w:rFonts w:ascii="Arial" w:hAnsi="Arial" w:cs="Arial"/>
          <w:sz w:val="18"/>
          <w:szCs w:val="18"/>
        </w:rPr>
        <w:t>ongevouwen</w:t>
      </w:r>
      <w:proofErr w:type="spellEnd"/>
      <w:r w:rsidR="00E91382">
        <w:rPr>
          <w:rFonts w:ascii="Arial" w:hAnsi="Arial" w:cs="Arial"/>
          <w:sz w:val="18"/>
          <w:szCs w:val="18"/>
        </w:rPr>
        <w:t xml:space="preserve"> </w:t>
      </w:r>
      <w:r w:rsidR="00DA2164" w:rsidRPr="00AC3970">
        <w:rPr>
          <w:rFonts w:ascii="Arial" w:hAnsi="Arial" w:cs="Arial"/>
          <w:sz w:val="18"/>
          <w:szCs w:val="18"/>
        </w:rPr>
        <w:t xml:space="preserve">in een harmonica envelop </w:t>
      </w:r>
      <w:r w:rsidR="00C83898">
        <w:rPr>
          <w:rFonts w:ascii="Arial" w:hAnsi="Arial" w:cs="Arial"/>
          <w:sz w:val="18"/>
          <w:szCs w:val="18"/>
        </w:rPr>
        <w:t>(22</w:t>
      </w:r>
      <w:r w:rsidR="00384EEA">
        <w:rPr>
          <w:rFonts w:ascii="Arial" w:hAnsi="Arial" w:cs="Arial"/>
          <w:sz w:val="18"/>
          <w:szCs w:val="18"/>
        </w:rPr>
        <w:t xml:space="preserve">9 * 324 * </w:t>
      </w:r>
      <w:r w:rsidR="00384EEA" w:rsidRPr="00191541">
        <w:rPr>
          <w:rFonts w:ascii="Arial" w:hAnsi="Arial" w:cs="Arial"/>
          <w:sz w:val="18"/>
          <w:szCs w:val="18"/>
        </w:rPr>
        <w:t>20</w:t>
      </w:r>
      <w:r w:rsidR="00191541" w:rsidRPr="00191541">
        <w:rPr>
          <w:rFonts w:ascii="Arial" w:hAnsi="Arial" w:cs="Arial"/>
          <w:sz w:val="18"/>
          <w:szCs w:val="18"/>
        </w:rPr>
        <w:t>/25</w:t>
      </w:r>
      <w:r w:rsidR="00384EEA" w:rsidRPr="00191541">
        <w:rPr>
          <w:rFonts w:ascii="Arial" w:hAnsi="Arial" w:cs="Arial"/>
          <w:sz w:val="18"/>
          <w:szCs w:val="18"/>
        </w:rPr>
        <w:t xml:space="preserve"> mm) </w:t>
      </w:r>
      <w:r w:rsidR="00DA2164" w:rsidRPr="00191541">
        <w:rPr>
          <w:rFonts w:ascii="Arial" w:hAnsi="Arial" w:cs="Arial"/>
          <w:sz w:val="18"/>
          <w:szCs w:val="18"/>
        </w:rPr>
        <w:t>of</w:t>
      </w:r>
      <w:r w:rsidR="006E41B1">
        <w:rPr>
          <w:rFonts w:ascii="Arial" w:hAnsi="Arial" w:cs="Arial"/>
          <w:sz w:val="18"/>
          <w:szCs w:val="18"/>
        </w:rPr>
        <w:t xml:space="preserve"> bij grotere aantallen vellen A4 in een</w:t>
      </w:r>
      <w:r w:rsidR="00DA2164" w:rsidRPr="00AC3970">
        <w:rPr>
          <w:rFonts w:ascii="Arial" w:hAnsi="Arial" w:cs="Arial"/>
          <w:sz w:val="18"/>
          <w:szCs w:val="18"/>
        </w:rPr>
        <w:t xml:space="preserve"> doos</w:t>
      </w:r>
      <w:r w:rsidR="008646AC">
        <w:rPr>
          <w:rFonts w:ascii="Arial" w:hAnsi="Arial" w:cs="Arial"/>
          <w:sz w:val="18"/>
          <w:szCs w:val="18"/>
        </w:rPr>
        <w:t xml:space="preserve"> ge</w:t>
      </w:r>
      <w:r w:rsidR="00561D17">
        <w:rPr>
          <w:rFonts w:ascii="Arial" w:hAnsi="Arial" w:cs="Arial"/>
          <w:sz w:val="18"/>
          <w:szCs w:val="18"/>
        </w:rPr>
        <w:t>daan</w:t>
      </w:r>
      <w:r w:rsidR="002E3A06">
        <w:rPr>
          <w:rFonts w:ascii="Arial" w:hAnsi="Arial" w:cs="Arial"/>
          <w:sz w:val="18"/>
          <w:szCs w:val="18"/>
        </w:rPr>
        <w:t xml:space="preserve"> voor verzending.</w:t>
      </w:r>
    </w:p>
    <w:p w14:paraId="7C97670C" w14:textId="0E941962" w:rsidR="00037B84" w:rsidRDefault="00037B84">
      <w:pPr>
        <w:spacing w:line="240" w:lineRule="auto"/>
        <w:rPr>
          <w:rFonts w:eastAsiaTheme="minorHAnsi" w:cs="Arial"/>
          <w:b/>
          <w:bCs/>
          <w:snapToGrid/>
          <w:kern w:val="0"/>
          <w:szCs w:val="18"/>
        </w:rPr>
      </w:pPr>
    </w:p>
    <w:p w14:paraId="481CA14A" w14:textId="77777777" w:rsidR="007C7570" w:rsidRDefault="007C7570">
      <w:pPr>
        <w:spacing w:line="240" w:lineRule="auto"/>
        <w:rPr>
          <w:rFonts w:eastAsiaTheme="minorHAnsi" w:cs="Arial"/>
          <w:b/>
          <w:bCs/>
          <w:snapToGrid/>
          <w:kern w:val="0"/>
          <w:szCs w:val="18"/>
        </w:rPr>
      </w:pPr>
    </w:p>
    <w:p w14:paraId="3835B5DD" w14:textId="43E3B8B8" w:rsidR="00270940" w:rsidRDefault="00142D3C" w:rsidP="00DA2164">
      <w:pPr>
        <w:pStyle w:val="Lucstandaard"/>
        <w:spacing w:line="276" w:lineRule="auto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E</w:t>
      </w:r>
      <w:r>
        <w:rPr>
          <w:rFonts w:ascii="Arial" w:hAnsi="Arial" w:cs="Arial"/>
          <w:b/>
          <w:bCs/>
          <w:sz w:val="18"/>
          <w:szCs w:val="18"/>
        </w:rPr>
        <w:tab/>
      </w:r>
      <w:r w:rsidR="00270940">
        <w:rPr>
          <w:rFonts w:ascii="Arial" w:hAnsi="Arial" w:cs="Arial"/>
          <w:b/>
          <w:bCs/>
          <w:sz w:val="18"/>
          <w:szCs w:val="18"/>
        </w:rPr>
        <w:t>Bijsluiters</w:t>
      </w:r>
      <w:r w:rsidR="00AC432E">
        <w:rPr>
          <w:rFonts w:ascii="Arial" w:hAnsi="Arial" w:cs="Arial"/>
          <w:b/>
          <w:bCs/>
          <w:sz w:val="18"/>
          <w:szCs w:val="18"/>
        </w:rPr>
        <w:t xml:space="preserve"> </w:t>
      </w:r>
    </w:p>
    <w:p w14:paraId="16C3B532" w14:textId="0F7F0DAE" w:rsidR="00827ADB" w:rsidRPr="00E011D5" w:rsidRDefault="00827ADB" w:rsidP="00827ADB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B</w:t>
      </w:r>
      <w:r w:rsidRPr="00E011D5">
        <w:rPr>
          <w:rFonts w:ascii="Arial" w:hAnsi="Arial" w:cs="Arial"/>
          <w:sz w:val="18"/>
          <w:szCs w:val="18"/>
        </w:rPr>
        <w:t>ijsluiters worden door</w:t>
      </w:r>
      <w:r>
        <w:rPr>
          <w:rFonts w:ascii="Arial" w:hAnsi="Arial" w:cs="Arial"/>
          <w:sz w:val="18"/>
          <w:szCs w:val="18"/>
        </w:rPr>
        <w:t xml:space="preserve"> een </w:t>
      </w:r>
      <w:proofErr w:type="spellStart"/>
      <w:r>
        <w:rPr>
          <w:rFonts w:ascii="Arial" w:hAnsi="Arial" w:cs="Arial"/>
          <w:sz w:val="18"/>
          <w:szCs w:val="18"/>
        </w:rPr>
        <w:t>drukwerk</w:t>
      </w:r>
      <w:r w:rsidR="00B07F20">
        <w:rPr>
          <w:rFonts w:ascii="Arial" w:hAnsi="Arial" w:cs="Arial"/>
          <w:sz w:val="18"/>
          <w:szCs w:val="18"/>
        </w:rPr>
        <w:t>Inschrijver</w:t>
      </w:r>
      <w:proofErr w:type="spellEnd"/>
      <w:r>
        <w:rPr>
          <w:rFonts w:ascii="Arial" w:hAnsi="Arial" w:cs="Arial"/>
          <w:sz w:val="18"/>
          <w:szCs w:val="18"/>
        </w:rPr>
        <w:t xml:space="preserve"> van</w:t>
      </w:r>
      <w:r w:rsidRPr="00E011D5">
        <w:rPr>
          <w:rFonts w:ascii="Arial" w:hAnsi="Arial" w:cs="Arial"/>
          <w:sz w:val="18"/>
          <w:szCs w:val="18"/>
        </w:rPr>
        <w:t xml:space="preserve"> het Kadaster aangeleverd</w:t>
      </w:r>
      <w:r>
        <w:rPr>
          <w:rFonts w:ascii="Arial" w:hAnsi="Arial" w:cs="Arial"/>
          <w:sz w:val="18"/>
          <w:szCs w:val="18"/>
        </w:rPr>
        <w:t xml:space="preserve"> bij Inschrijver.</w:t>
      </w:r>
    </w:p>
    <w:p w14:paraId="1FBD43D9" w14:textId="77777777" w:rsidR="00827ADB" w:rsidRDefault="00827ADB" w:rsidP="00DA2164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</w:p>
    <w:p w14:paraId="2CFB734F" w14:textId="1D45F463" w:rsidR="00DA2164" w:rsidRPr="0055476A" w:rsidRDefault="009D5E11" w:rsidP="00DA2164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 w:rsidRPr="00270940">
        <w:rPr>
          <w:rFonts w:ascii="Arial" w:hAnsi="Arial" w:cs="Arial"/>
          <w:sz w:val="18"/>
          <w:szCs w:val="18"/>
        </w:rPr>
        <w:t xml:space="preserve">Het Kadaster </w:t>
      </w:r>
      <w:r w:rsidR="00495DF5">
        <w:rPr>
          <w:rFonts w:ascii="Arial" w:hAnsi="Arial" w:cs="Arial"/>
          <w:sz w:val="18"/>
          <w:szCs w:val="18"/>
        </w:rPr>
        <w:t>gebruikt</w:t>
      </w:r>
      <w:r w:rsidR="004576A9">
        <w:rPr>
          <w:rFonts w:ascii="Arial" w:hAnsi="Arial" w:cs="Arial"/>
          <w:sz w:val="18"/>
          <w:szCs w:val="18"/>
        </w:rPr>
        <w:t xml:space="preserve"> </w:t>
      </w:r>
      <w:r w:rsidR="00270940">
        <w:rPr>
          <w:rFonts w:ascii="Arial" w:hAnsi="Arial" w:cs="Arial"/>
          <w:sz w:val="18"/>
          <w:szCs w:val="18"/>
        </w:rPr>
        <w:t xml:space="preserve">de </w:t>
      </w:r>
      <w:r w:rsidR="00DA2164" w:rsidRPr="0055476A">
        <w:rPr>
          <w:rFonts w:ascii="Arial" w:hAnsi="Arial" w:cs="Arial"/>
          <w:sz w:val="18"/>
          <w:szCs w:val="18"/>
        </w:rPr>
        <w:t>volgende bijsluiters:</w:t>
      </w:r>
    </w:p>
    <w:p w14:paraId="45837152" w14:textId="1316778F" w:rsidR="00DA2164" w:rsidRPr="0055476A" w:rsidRDefault="00DA2164" w:rsidP="00DA2164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 w:rsidRPr="0055476A">
        <w:rPr>
          <w:rFonts w:ascii="Arial" w:hAnsi="Arial" w:cs="Arial"/>
          <w:sz w:val="18"/>
          <w:szCs w:val="18"/>
        </w:rPr>
        <w:t>A5 Engels</w:t>
      </w:r>
      <w:r w:rsidR="00BF4431">
        <w:rPr>
          <w:rFonts w:ascii="Arial" w:hAnsi="Arial" w:cs="Arial"/>
          <w:sz w:val="18"/>
          <w:szCs w:val="18"/>
        </w:rPr>
        <w:t>talige</w:t>
      </w:r>
      <w:r w:rsidRPr="0055476A">
        <w:rPr>
          <w:rFonts w:ascii="Arial" w:hAnsi="Arial" w:cs="Arial"/>
          <w:sz w:val="18"/>
          <w:szCs w:val="18"/>
        </w:rPr>
        <w:t xml:space="preserve"> kennisgeving</w:t>
      </w:r>
    </w:p>
    <w:p w14:paraId="5E9F310A" w14:textId="62E91C7A" w:rsidR="00DA2164" w:rsidRPr="0055476A" w:rsidRDefault="00DA2164" w:rsidP="00DA2164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 w:rsidRPr="0055476A">
        <w:rPr>
          <w:rFonts w:ascii="Arial" w:hAnsi="Arial" w:cs="Arial"/>
          <w:sz w:val="18"/>
          <w:szCs w:val="18"/>
        </w:rPr>
        <w:t>A5 Kennisgevingen – V2.01 erfgrenzen def</w:t>
      </w:r>
      <w:r w:rsidR="00C80A03">
        <w:rPr>
          <w:rFonts w:ascii="Arial" w:hAnsi="Arial" w:cs="Arial"/>
          <w:sz w:val="18"/>
          <w:szCs w:val="18"/>
        </w:rPr>
        <w:t>initief</w:t>
      </w:r>
      <w:r w:rsidRPr="0055476A">
        <w:rPr>
          <w:rFonts w:ascii="Arial" w:hAnsi="Arial" w:cs="Arial"/>
          <w:sz w:val="18"/>
          <w:szCs w:val="18"/>
        </w:rPr>
        <w:t xml:space="preserve"> vastleggen</w:t>
      </w:r>
    </w:p>
    <w:p w14:paraId="1C29317D" w14:textId="132C339C" w:rsidR="00DA2164" w:rsidRDefault="00DA2164" w:rsidP="00DA2164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 w:rsidRPr="0055476A">
        <w:rPr>
          <w:rFonts w:ascii="Arial" w:hAnsi="Arial" w:cs="Arial"/>
          <w:sz w:val="18"/>
          <w:szCs w:val="18"/>
        </w:rPr>
        <w:t xml:space="preserve">A5 </w:t>
      </w:r>
      <w:r w:rsidR="003A2D7B">
        <w:rPr>
          <w:rFonts w:ascii="Arial" w:hAnsi="Arial" w:cs="Arial"/>
          <w:sz w:val="18"/>
          <w:szCs w:val="18"/>
        </w:rPr>
        <w:t>K</w:t>
      </w:r>
      <w:r w:rsidRPr="0055476A">
        <w:rPr>
          <w:rFonts w:ascii="Arial" w:hAnsi="Arial" w:cs="Arial"/>
          <w:sz w:val="18"/>
          <w:szCs w:val="18"/>
        </w:rPr>
        <w:t>ennisgevingen – Herverkaveling</w:t>
      </w:r>
      <w:r w:rsidR="004534F6">
        <w:rPr>
          <w:rFonts w:ascii="Arial" w:hAnsi="Arial" w:cs="Arial"/>
          <w:sz w:val="18"/>
          <w:szCs w:val="18"/>
        </w:rPr>
        <w:t>.</w:t>
      </w:r>
    </w:p>
    <w:p w14:paraId="59E511AB" w14:textId="77777777" w:rsidR="00206EF3" w:rsidRDefault="00206EF3" w:rsidP="00DA2164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</w:p>
    <w:p w14:paraId="1985F490" w14:textId="0F5A383D" w:rsidR="00495DF5" w:rsidRDefault="00206EF3" w:rsidP="00DA2164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 w:rsidRPr="00206EF3">
        <w:rPr>
          <w:rFonts w:ascii="Arial" w:hAnsi="Arial" w:cs="Arial"/>
          <w:sz w:val="18"/>
          <w:szCs w:val="18"/>
        </w:rPr>
        <w:t xml:space="preserve">Bijsluiters totaal 120.000 </w:t>
      </w:r>
      <w:r w:rsidR="004534F6">
        <w:rPr>
          <w:rFonts w:ascii="Arial" w:hAnsi="Arial" w:cs="Arial"/>
          <w:sz w:val="18"/>
          <w:szCs w:val="18"/>
        </w:rPr>
        <w:t xml:space="preserve">stuks </w:t>
      </w:r>
      <w:r w:rsidRPr="00206EF3">
        <w:rPr>
          <w:rFonts w:ascii="Arial" w:hAnsi="Arial" w:cs="Arial"/>
          <w:sz w:val="18"/>
          <w:szCs w:val="18"/>
        </w:rPr>
        <w:t>per jaar (4 x 30</w:t>
      </w:r>
      <w:r>
        <w:rPr>
          <w:rFonts w:ascii="Arial" w:hAnsi="Arial" w:cs="Arial"/>
          <w:sz w:val="18"/>
          <w:szCs w:val="18"/>
        </w:rPr>
        <w:t>.</w:t>
      </w:r>
      <w:r w:rsidRPr="00206EF3">
        <w:rPr>
          <w:rFonts w:ascii="Arial" w:hAnsi="Arial" w:cs="Arial"/>
          <w:sz w:val="18"/>
          <w:szCs w:val="18"/>
        </w:rPr>
        <w:t xml:space="preserve">000). </w:t>
      </w:r>
    </w:p>
    <w:p w14:paraId="256DA098" w14:textId="4303F980" w:rsidR="00256BD2" w:rsidRDefault="00206EF3" w:rsidP="00DA2164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 w:rsidRPr="00206EF3">
        <w:rPr>
          <w:rFonts w:ascii="Arial" w:hAnsi="Arial" w:cs="Arial"/>
          <w:sz w:val="18"/>
          <w:szCs w:val="18"/>
        </w:rPr>
        <w:t xml:space="preserve">Papier 200gr </w:t>
      </w:r>
      <w:proofErr w:type="spellStart"/>
      <w:r w:rsidRPr="00206EF3">
        <w:rPr>
          <w:rFonts w:ascii="Arial" w:hAnsi="Arial" w:cs="Arial"/>
          <w:sz w:val="18"/>
          <w:szCs w:val="18"/>
        </w:rPr>
        <w:t>Magno</w:t>
      </w:r>
      <w:proofErr w:type="spellEnd"/>
      <w:r w:rsidRPr="00206EF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06EF3">
        <w:rPr>
          <w:rFonts w:ascii="Arial" w:hAnsi="Arial" w:cs="Arial"/>
          <w:sz w:val="18"/>
          <w:szCs w:val="18"/>
        </w:rPr>
        <w:t>Satin</w:t>
      </w:r>
      <w:proofErr w:type="spellEnd"/>
      <w:r w:rsidRPr="00206EF3">
        <w:rPr>
          <w:rFonts w:ascii="Arial" w:hAnsi="Arial" w:cs="Arial"/>
          <w:sz w:val="18"/>
          <w:szCs w:val="18"/>
        </w:rPr>
        <w:t xml:space="preserve"> Plano 253 x 210 mm afgewerkt 148 x 210 mm. </w:t>
      </w:r>
    </w:p>
    <w:p w14:paraId="735C4E9D" w14:textId="6406B567" w:rsidR="00DA2164" w:rsidRDefault="00B330C7" w:rsidP="00DA2164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Op aanvraag kan een voorbeeld exemplaar toegestuurd worden. </w:t>
      </w:r>
      <w:r w:rsidR="00F66191">
        <w:rPr>
          <w:rFonts w:ascii="Arial" w:hAnsi="Arial" w:cs="Arial"/>
          <w:sz w:val="18"/>
          <w:szCs w:val="18"/>
        </w:rPr>
        <w:t xml:space="preserve">Aanvraag hiervoor indienen middels een bericht in </w:t>
      </w:r>
      <w:proofErr w:type="spellStart"/>
      <w:r w:rsidR="00F66191">
        <w:rPr>
          <w:rFonts w:ascii="Arial" w:hAnsi="Arial" w:cs="Arial"/>
          <w:sz w:val="18"/>
          <w:szCs w:val="18"/>
        </w:rPr>
        <w:t>TenderNed</w:t>
      </w:r>
      <w:proofErr w:type="spellEnd"/>
      <w:r w:rsidR="00F66191">
        <w:rPr>
          <w:rFonts w:ascii="Arial" w:hAnsi="Arial" w:cs="Arial"/>
          <w:sz w:val="18"/>
          <w:szCs w:val="18"/>
        </w:rPr>
        <w:t>.</w:t>
      </w:r>
    </w:p>
    <w:p w14:paraId="2F50057C" w14:textId="77777777" w:rsidR="00DE228E" w:rsidRDefault="00DE228E" w:rsidP="00DA2164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</w:p>
    <w:p w14:paraId="623C5395" w14:textId="77777777" w:rsidR="007C7570" w:rsidRPr="0055476A" w:rsidRDefault="007C7570" w:rsidP="00DA2164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</w:p>
    <w:p w14:paraId="7410120A" w14:textId="02909441" w:rsidR="00700462" w:rsidRPr="00700462" w:rsidRDefault="00700462" w:rsidP="00DA2164">
      <w:pPr>
        <w:pStyle w:val="Lucstandaard"/>
        <w:spacing w:line="276" w:lineRule="auto"/>
        <w:rPr>
          <w:rFonts w:ascii="Arial" w:hAnsi="Arial" w:cs="Arial"/>
          <w:b/>
          <w:bCs/>
          <w:sz w:val="18"/>
          <w:szCs w:val="18"/>
        </w:rPr>
      </w:pPr>
      <w:r w:rsidRPr="00700462">
        <w:rPr>
          <w:rFonts w:ascii="Arial" w:hAnsi="Arial" w:cs="Arial"/>
          <w:b/>
          <w:bCs/>
          <w:sz w:val="18"/>
          <w:szCs w:val="18"/>
        </w:rPr>
        <w:t>F</w:t>
      </w:r>
      <w:r w:rsidRPr="00700462">
        <w:rPr>
          <w:rFonts w:ascii="Arial" w:hAnsi="Arial" w:cs="Arial"/>
          <w:b/>
          <w:bCs/>
          <w:sz w:val="18"/>
          <w:szCs w:val="18"/>
        </w:rPr>
        <w:tab/>
        <w:t>P</w:t>
      </w:r>
      <w:r w:rsidR="00DA2164" w:rsidRPr="00700462">
        <w:rPr>
          <w:rFonts w:ascii="Arial" w:hAnsi="Arial" w:cs="Arial"/>
          <w:b/>
          <w:bCs/>
          <w:sz w:val="18"/>
          <w:szCs w:val="18"/>
        </w:rPr>
        <w:t xml:space="preserve">apier: </w:t>
      </w:r>
    </w:p>
    <w:p w14:paraId="4F9691C5" w14:textId="63269E2D" w:rsidR="00DA2164" w:rsidRDefault="00047EF7" w:rsidP="00DA2164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De gegunde </w:t>
      </w:r>
      <w:r w:rsidR="00B07F20">
        <w:rPr>
          <w:rFonts w:ascii="Arial" w:hAnsi="Arial" w:cs="Arial"/>
          <w:sz w:val="18"/>
          <w:szCs w:val="18"/>
        </w:rPr>
        <w:t>Inschrijver</w:t>
      </w:r>
      <w:r w:rsidR="00DA2164" w:rsidRPr="0055476A">
        <w:rPr>
          <w:rFonts w:ascii="Arial" w:hAnsi="Arial" w:cs="Arial"/>
          <w:sz w:val="18"/>
          <w:szCs w:val="18"/>
        </w:rPr>
        <w:t xml:space="preserve"> </w:t>
      </w:r>
      <w:r w:rsidR="00DA711E">
        <w:rPr>
          <w:rFonts w:ascii="Arial" w:hAnsi="Arial" w:cs="Arial"/>
          <w:sz w:val="18"/>
          <w:szCs w:val="18"/>
        </w:rPr>
        <w:t>levert</w:t>
      </w:r>
      <w:r w:rsidR="00DA2164" w:rsidRPr="0055476A">
        <w:rPr>
          <w:rFonts w:ascii="Arial" w:hAnsi="Arial" w:cs="Arial"/>
          <w:sz w:val="18"/>
          <w:szCs w:val="18"/>
        </w:rPr>
        <w:t xml:space="preserve"> het papie</w:t>
      </w:r>
      <w:r w:rsidR="0096603C">
        <w:rPr>
          <w:rFonts w:ascii="Arial" w:hAnsi="Arial" w:cs="Arial"/>
          <w:sz w:val="18"/>
          <w:szCs w:val="18"/>
        </w:rPr>
        <w:t xml:space="preserve">r voor alle </w:t>
      </w:r>
      <w:proofErr w:type="spellStart"/>
      <w:r w:rsidR="0096603C">
        <w:rPr>
          <w:rFonts w:ascii="Arial" w:hAnsi="Arial" w:cs="Arial"/>
          <w:sz w:val="18"/>
          <w:szCs w:val="18"/>
        </w:rPr>
        <w:t>uittingen</w:t>
      </w:r>
      <w:proofErr w:type="spellEnd"/>
      <w:r w:rsidR="0096603C">
        <w:rPr>
          <w:rFonts w:ascii="Arial" w:hAnsi="Arial" w:cs="Arial"/>
          <w:sz w:val="18"/>
          <w:szCs w:val="18"/>
        </w:rPr>
        <w:t xml:space="preserve"> en enveloppen</w:t>
      </w:r>
      <w:r w:rsidR="00DA2164" w:rsidRPr="0055476A">
        <w:rPr>
          <w:rFonts w:ascii="Arial" w:hAnsi="Arial" w:cs="Arial"/>
          <w:sz w:val="18"/>
          <w:szCs w:val="18"/>
        </w:rPr>
        <w:t xml:space="preserve"> voor het Kadaster. </w:t>
      </w:r>
    </w:p>
    <w:p w14:paraId="3B90E514" w14:textId="40B0FF04" w:rsidR="00B834E2" w:rsidRPr="0055476A" w:rsidRDefault="00B834E2" w:rsidP="00DA2164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en</w:t>
      </w:r>
      <w:r w:rsidRPr="0055476A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all</w:t>
      </w:r>
      <w:r w:rsidRPr="0055476A">
        <w:rPr>
          <w:rFonts w:ascii="Arial" w:hAnsi="Arial" w:cs="Arial"/>
          <w:sz w:val="18"/>
          <w:szCs w:val="18"/>
        </w:rPr>
        <w:t xml:space="preserve">e </w:t>
      </w:r>
      <w:r>
        <w:rPr>
          <w:rFonts w:ascii="Arial" w:hAnsi="Arial" w:cs="Arial"/>
          <w:sz w:val="18"/>
          <w:szCs w:val="18"/>
        </w:rPr>
        <w:t xml:space="preserve">soorten kant en klare </w:t>
      </w:r>
      <w:r w:rsidRPr="0055476A">
        <w:rPr>
          <w:rFonts w:ascii="Arial" w:hAnsi="Arial" w:cs="Arial"/>
          <w:sz w:val="18"/>
          <w:szCs w:val="18"/>
        </w:rPr>
        <w:t>enveloppen</w:t>
      </w:r>
    </w:p>
    <w:p w14:paraId="5E6311B9" w14:textId="1D1E0B09" w:rsidR="00DA2164" w:rsidRDefault="00B07F20" w:rsidP="00DA2164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Inschrijver</w:t>
      </w:r>
      <w:r w:rsidR="00440D1B" w:rsidRPr="00567A79">
        <w:rPr>
          <w:rFonts w:ascii="Arial" w:hAnsi="Arial" w:cs="Arial"/>
          <w:sz w:val="18"/>
          <w:szCs w:val="18"/>
        </w:rPr>
        <w:t xml:space="preserve"> levert ook</w:t>
      </w:r>
      <w:r w:rsidR="00DA2164" w:rsidRPr="00567A79">
        <w:rPr>
          <w:rFonts w:ascii="Arial" w:hAnsi="Arial" w:cs="Arial"/>
          <w:sz w:val="18"/>
          <w:szCs w:val="18"/>
        </w:rPr>
        <w:t xml:space="preserve"> C</w:t>
      </w:r>
      <w:r w:rsidR="00BB0548" w:rsidRPr="00567A79">
        <w:rPr>
          <w:rFonts w:ascii="Arial" w:hAnsi="Arial" w:cs="Arial"/>
          <w:sz w:val="18"/>
          <w:szCs w:val="18"/>
        </w:rPr>
        <w:t>5 en C4</w:t>
      </w:r>
      <w:r w:rsidR="00DA2164" w:rsidRPr="00567A79">
        <w:rPr>
          <w:rFonts w:ascii="Arial" w:hAnsi="Arial" w:cs="Arial"/>
          <w:sz w:val="18"/>
          <w:szCs w:val="18"/>
        </w:rPr>
        <w:t xml:space="preserve"> enveloppen </w:t>
      </w:r>
      <w:r w:rsidR="00A876E0" w:rsidRPr="00567A79">
        <w:rPr>
          <w:rFonts w:ascii="Arial" w:hAnsi="Arial" w:cs="Arial"/>
          <w:sz w:val="18"/>
          <w:szCs w:val="18"/>
        </w:rPr>
        <w:t xml:space="preserve">uit voorraad </w:t>
      </w:r>
      <w:r w:rsidR="00DA2164" w:rsidRPr="00567A79">
        <w:rPr>
          <w:rFonts w:ascii="Arial" w:hAnsi="Arial" w:cs="Arial"/>
          <w:sz w:val="18"/>
          <w:szCs w:val="18"/>
        </w:rPr>
        <w:t xml:space="preserve">aan </w:t>
      </w:r>
      <w:r w:rsidR="00440D1B" w:rsidRPr="00567A79">
        <w:rPr>
          <w:rFonts w:ascii="Arial" w:hAnsi="Arial" w:cs="Arial"/>
          <w:sz w:val="18"/>
          <w:szCs w:val="18"/>
        </w:rPr>
        <w:t xml:space="preserve">bij de </w:t>
      </w:r>
      <w:r w:rsidR="00DA2164" w:rsidRPr="00567A79">
        <w:rPr>
          <w:rFonts w:ascii="Arial" w:hAnsi="Arial" w:cs="Arial"/>
          <w:sz w:val="18"/>
          <w:szCs w:val="18"/>
        </w:rPr>
        <w:t>vestigingen van het Kadaster</w:t>
      </w:r>
      <w:r w:rsidR="00A876E0">
        <w:rPr>
          <w:rFonts w:ascii="Arial" w:hAnsi="Arial" w:cs="Arial"/>
          <w:sz w:val="18"/>
          <w:szCs w:val="18"/>
        </w:rPr>
        <w:t xml:space="preserve"> in Nederland</w:t>
      </w:r>
      <w:r w:rsidR="00BB0548">
        <w:rPr>
          <w:rFonts w:ascii="Arial" w:hAnsi="Arial" w:cs="Arial"/>
          <w:sz w:val="18"/>
          <w:szCs w:val="18"/>
        </w:rPr>
        <w:t>?</w:t>
      </w:r>
    </w:p>
    <w:p w14:paraId="59804D5F" w14:textId="23496B98" w:rsidR="00567A79" w:rsidRPr="0055476A" w:rsidRDefault="00567A79" w:rsidP="00DA2164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Formaat grote A4 envelop is</w:t>
      </w:r>
    </w:p>
    <w:p w14:paraId="436B40F0" w14:textId="77777777" w:rsidR="004D000F" w:rsidRPr="004D000F" w:rsidRDefault="004D000F" w:rsidP="004D000F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 w:rsidRPr="004D000F">
        <w:rPr>
          <w:rFonts w:ascii="Arial" w:hAnsi="Arial" w:cs="Arial"/>
          <w:sz w:val="18"/>
          <w:szCs w:val="18"/>
        </w:rPr>
        <w:t>Voor alle verschillende soorten inhoudelijke uitingen (op A4 of A3) wordt het volgende papier gebruikt:</w:t>
      </w:r>
    </w:p>
    <w:p w14:paraId="25877059" w14:textId="4F29EB98" w:rsidR="004D000F" w:rsidRPr="00B444EB" w:rsidRDefault="004D000F" w:rsidP="004D000F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 w:rsidRPr="004D000F">
        <w:rPr>
          <w:rFonts w:ascii="Arial" w:hAnsi="Arial" w:cs="Arial"/>
          <w:sz w:val="18"/>
          <w:szCs w:val="18"/>
        </w:rPr>
        <w:t>FSC papier op basis van de NEN-2728 (veelal min 80 grams en max 90 grams)</w:t>
      </w:r>
      <w:r w:rsidR="0001341A">
        <w:rPr>
          <w:rFonts w:ascii="Arial" w:hAnsi="Arial" w:cs="Arial"/>
          <w:sz w:val="18"/>
          <w:szCs w:val="18"/>
        </w:rPr>
        <w:t>.</w:t>
      </w:r>
      <w:r w:rsidRPr="004D000F">
        <w:rPr>
          <w:rFonts w:ascii="Arial" w:hAnsi="Arial" w:cs="Arial"/>
          <w:sz w:val="18"/>
          <w:szCs w:val="18"/>
        </w:rPr>
        <w:t xml:space="preserve"> </w:t>
      </w:r>
    </w:p>
    <w:p w14:paraId="57541C7B" w14:textId="77777777" w:rsidR="004D000F" w:rsidRDefault="004D000F" w:rsidP="004D000F">
      <w:pPr>
        <w:pStyle w:val="Lucstandaard"/>
        <w:spacing w:line="276" w:lineRule="auto"/>
        <w:rPr>
          <w:rFonts w:ascii="Arial" w:hAnsi="Arial" w:cs="Arial"/>
          <w:b/>
          <w:bCs/>
          <w:sz w:val="18"/>
          <w:szCs w:val="18"/>
        </w:rPr>
      </w:pPr>
    </w:p>
    <w:p w14:paraId="49E661C3" w14:textId="77777777" w:rsidR="007C7570" w:rsidRPr="00DA2164" w:rsidRDefault="007C7570" w:rsidP="004D000F">
      <w:pPr>
        <w:pStyle w:val="Lucstandaard"/>
        <w:spacing w:line="276" w:lineRule="auto"/>
        <w:rPr>
          <w:rFonts w:ascii="Arial" w:hAnsi="Arial" w:cs="Arial"/>
          <w:b/>
          <w:bCs/>
          <w:sz w:val="18"/>
          <w:szCs w:val="18"/>
        </w:rPr>
      </w:pPr>
    </w:p>
    <w:p w14:paraId="673A3F83" w14:textId="4166BCF2" w:rsidR="00DA2164" w:rsidRPr="009B334C" w:rsidRDefault="00F65A11" w:rsidP="00DA2164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G</w:t>
      </w:r>
      <w:r w:rsidR="00E405BF">
        <w:rPr>
          <w:rFonts w:ascii="Arial" w:hAnsi="Arial" w:cs="Arial"/>
          <w:b/>
          <w:bCs/>
          <w:sz w:val="18"/>
          <w:szCs w:val="18"/>
        </w:rPr>
        <w:tab/>
        <w:t>P</w:t>
      </w:r>
      <w:r w:rsidR="00DA2164" w:rsidRPr="00E405BF">
        <w:rPr>
          <w:rFonts w:ascii="Arial" w:hAnsi="Arial" w:cs="Arial"/>
          <w:b/>
          <w:bCs/>
          <w:sz w:val="18"/>
          <w:szCs w:val="18"/>
        </w:rPr>
        <w:t>roductietijden</w:t>
      </w:r>
      <w:r w:rsidR="00DA2164" w:rsidRPr="009B334C">
        <w:rPr>
          <w:rFonts w:ascii="Arial" w:hAnsi="Arial" w:cs="Arial"/>
          <w:sz w:val="18"/>
          <w:szCs w:val="18"/>
        </w:rPr>
        <w:t xml:space="preserve"> per soort indien deze niet algemeen zijn, anders de algemene productietijden van ontvangst tot aanmelding bij post</w:t>
      </w:r>
    </w:p>
    <w:p w14:paraId="40A37342" w14:textId="1DB637E1" w:rsidR="00DA2164" w:rsidRPr="009B334C" w:rsidRDefault="00DA2164" w:rsidP="00DA2164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 w:rsidRPr="009B334C">
        <w:rPr>
          <w:rFonts w:ascii="Arial" w:hAnsi="Arial" w:cs="Arial"/>
          <w:sz w:val="18"/>
          <w:szCs w:val="18"/>
        </w:rPr>
        <w:t xml:space="preserve">Aanwijsbrieven dagelijks </w:t>
      </w:r>
      <w:r w:rsidR="000D1CD8">
        <w:rPr>
          <w:rFonts w:ascii="Arial" w:hAnsi="Arial" w:cs="Arial"/>
          <w:sz w:val="18"/>
          <w:szCs w:val="18"/>
        </w:rPr>
        <w:t>voor</w:t>
      </w:r>
      <w:r w:rsidRPr="009B334C">
        <w:rPr>
          <w:rFonts w:ascii="Arial" w:hAnsi="Arial" w:cs="Arial"/>
          <w:sz w:val="18"/>
          <w:szCs w:val="18"/>
        </w:rPr>
        <w:t xml:space="preserve"> 06.00 uur aan </w:t>
      </w:r>
      <w:r w:rsidR="008C6E2B">
        <w:rPr>
          <w:rFonts w:ascii="Arial" w:hAnsi="Arial" w:cs="Arial"/>
          <w:sz w:val="18"/>
          <w:szCs w:val="18"/>
        </w:rPr>
        <w:t>Inschrijver</w:t>
      </w:r>
      <w:r w:rsidRPr="009B334C">
        <w:rPr>
          <w:rFonts w:ascii="Arial" w:hAnsi="Arial" w:cs="Arial"/>
          <w:sz w:val="18"/>
          <w:szCs w:val="18"/>
        </w:rPr>
        <w:t xml:space="preserve"> geleverd</w:t>
      </w:r>
      <w:r w:rsidR="000D1CD8">
        <w:rPr>
          <w:rFonts w:ascii="Arial" w:hAnsi="Arial" w:cs="Arial"/>
          <w:sz w:val="18"/>
          <w:szCs w:val="18"/>
        </w:rPr>
        <w:t>,</w:t>
      </w:r>
      <w:r w:rsidRPr="009B334C">
        <w:rPr>
          <w:rFonts w:ascii="Arial" w:hAnsi="Arial" w:cs="Arial"/>
          <w:sz w:val="18"/>
          <w:szCs w:val="18"/>
        </w:rPr>
        <w:t xml:space="preserve"> dezelfde dag bij PostNL aangeboden in het 24 uurs netwerk</w:t>
      </w:r>
    </w:p>
    <w:p w14:paraId="3EC67EE4" w14:textId="28A60052" w:rsidR="00DA2164" w:rsidRPr="009B334C" w:rsidRDefault="00DA2164" w:rsidP="00DA2164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 w:rsidRPr="009B334C">
        <w:rPr>
          <w:rFonts w:ascii="Arial" w:hAnsi="Arial" w:cs="Arial"/>
          <w:sz w:val="18"/>
          <w:szCs w:val="18"/>
        </w:rPr>
        <w:t xml:space="preserve">Kennisgevingen elke maandag </w:t>
      </w:r>
      <w:r w:rsidR="000D1CD8">
        <w:rPr>
          <w:rFonts w:ascii="Arial" w:hAnsi="Arial" w:cs="Arial"/>
          <w:sz w:val="18"/>
          <w:szCs w:val="18"/>
        </w:rPr>
        <w:t>voor</w:t>
      </w:r>
      <w:r w:rsidRPr="009B334C">
        <w:rPr>
          <w:rFonts w:ascii="Arial" w:hAnsi="Arial" w:cs="Arial"/>
          <w:sz w:val="18"/>
          <w:szCs w:val="18"/>
        </w:rPr>
        <w:t xml:space="preserve"> 06.00 uur bij </w:t>
      </w:r>
      <w:r w:rsidR="008C6E2B">
        <w:rPr>
          <w:rFonts w:ascii="Arial" w:hAnsi="Arial" w:cs="Arial"/>
          <w:sz w:val="18"/>
          <w:szCs w:val="18"/>
        </w:rPr>
        <w:t>Inschrijver</w:t>
      </w:r>
      <w:r w:rsidRPr="009B334C">
        <w:rPr>
          <w:rFonts w:ascii="Arial" w:hAnsi="Arial" w:cs="Arial"/>
          <w:sz w:val="18"/>
          <w:szCs w:val="18"/>
        </w:rPr>
        <w:t xml:space="preserve"> geleverd</w:t>
      </w:r>
      <w:r w:rsidR="000D1CD8">
        <w:rPr>
          <w:rFonts w:ascii="Arial" w:hAnsi="Arial" w:cs="Arial"/>
          <w:sz w:val="18"/>
          <w:szCs w:val="18"/>
        </w:rPr>
        <w:t>,</w:t>
      </w:r>
      <w:r w:rsidRPr="009B334C">
        <w:rPr>
          <w:rFonts w:ascii="Arial" w:hAnsi="Arial" w:cs="Arial"/>
          <w:sz w:val="18"/>
          <w:szCs w:val="18"/>
        </w:rPr>
        <w:t xml:space="preserve"> woensdag bij PostNL aangeboden in het basic netwerk</w:t>
      </w:r>
    </w:p>
    <w:p w14:paraId="35BC521F" w14:textId="77777777" w:rsidR="004026D4" w:rsidRDefault="004026D4" w:rsidP="00166719">
      <w:pPr>
        <w:pStyle w:val="Lucstandaard"/>
        <w:spacing w:line="276" w:lineRule="auto"/>
        <w:rPr>
          <w:rFonts w:ascii="Arial" w:hAnsi="Arial" w:cs="Arial"/>
          <w:b/>
          <w:bCs/>
          <w:sz w:val="18"/>
          <w:szCs w:val="18"/>
        </w:rPr>
      </w:pPr>
    </w:p>
    <w:p w14:paraId="32FC537D" w14:textId="77777777" w:rsidR="007C7570" w:rsidRDefault="007C7570" w:rsidP="00166719">
      <w:pPr>
        <w:pStyle w:val="Lucstandaard"/>
        <w:spacing w:line="276" w:lineRule="auto"/>
        <w:rPr>
          <w:rFonts w:ascii="Arial" w:hAnsi="Arial" w:cs="Arial"/>
          <w:b/>
          <w:bCs/>
          <w:sz w:val="18"/>
          <w:szCs w:val="18"/>
        </w:rPr>
      </w:pPr>
    </w:p>
    <w:p w14:paraId="23F9C6FC" w14:textId="1D11EE28" w:rsidR="007D2157" w:rsidRPr="00724006" w:rsidRDefault="00F42E9A" w:rsidP="00166719">
      <w:pPr>
        <w:pStyle w:val="Lucstandaard"/>
        <w:spacing w:line="276" w:lineRule="auto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H</w:t>
      </w:r>
      <w:r w:rsidR="004F4D80">
        <w:rPr>
          <w:rFonts w:ascii="Arial" w:hAnsi="Arial" w:cs="Arial"/>
          <w:b/>
          <w:bCs/>
          <w:sz w:val="18"/>
          <w:szCs w:val="18"/>
        </w:rPr>
        <w:tab/>
      </w:r>
      <w:r w:rsidR="00F64B98" w:rsidRPr="00724006">
        <w:rPr>
          <w:rFonts w:ascii="Arial" w:hAnsi="Arial" w:cs="Arial"/>
          <w:b/>
          <w:bCs/>
          <w:sz w:val="18"/>
          <w:szCs w:val="18"/>
        </w:rPr>
        <w:t>Verzending</w:t>
      </w:r>
    </w:p>
    <w:p w14:paraId="4E363F8F" w14:textId="1FA52D4E" w:rsidR="001A7765" w:rsidRPr="00760337" w:rsidRDefault="00724006" w:rsidP="00166719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 w:rsidRPr="00724006">
        <w:rPr>
          <w:rFonts w:ascii="Arial" w:hAnsi="Arial" w:cs="Arial"/>
          <w:sz w:val="18"/>
          <w:szCs w:val="18"/>
        </w:rPr>
        <w:t xml:space="preserve">Alle genoemde </w:t>
      </w:r>
      <w:r w:rsidR="00784D78">
        <w:rPr>
          <w:rFonts w:ascii="Arial" w:hAnsi="Arial" w:cs="Arial"/>
          <w:sz w:val="18"/>
          <w:szCs w:val="18"/>
        </w:rPr>
        <w:t xml:space="preserve">uitingen </w:t>
      </w:r>
      <w:r w:rsidR="00304B82">
        <w:rPr>
          <w:rFonts w:ascii="Arial" w:hAnsi="Arial" w:cs="Arial"/>
          <w:sz w:val="18"/>
          <w:szCs w:val="18"/>
        </w:rPr>
        <w:t xml:space="preserve">worden </w:t>
      </w:r>
      <w:r w:rsidR="0046750A">
        <w:rPr>
          <w:rFonts w:ascii="Arial" w:hAnsi="Arial" w:cs="Arial"/>
          <w:sz w:val="18"/>
          <w:szCs w:val="18"/>
        </w:rPr>
        <w:t xml:space="preserve">door de </w:t>
      </w:r>
      <w:r w:rsidR="008C6E2B">
        <w:rPr>
          <w:rFonts w:ascii="Arial" w:hAnsi="Arial" w:cs="Arial"/>
          <w:sz w:val="18"/>
          <w:szCs w:val="18"/>
        </w:rPr>
        <w:t>In</w:t>
      </w:r>
      <w:r w:rsidR="00B07F20">
        <w:rPr>
          <w:rFonts w:ascii="Arial" w:hAnsi="Arial" w:cs="Arial"/>
          <w:sz w:val="18"/>
          <w:szCs w:val="18"/>
        </w:rPr>
        <w:t>s</w:t>
      </w:r>
      <w:r w:rsidR="008C6E2B">
        <w:rPr>
          <w:rFonts w:ascii="Arial" w:hAnsi="Arial" w:cs="Arial"/>
          <w:sz w:val="18"/>
          <w:szCs w:val="18"/>
        </w:rPr>
        <w:t>chrijver</w:t>
      </w:r>
      <w:r w:rsidR="0046750A">
        <w:rPr>
          <w:rFonts w:ascii="Arial" w:hAnsi="Arial" w:cs="Arial"/>
          <w:sz w:val="18"/>
          <w:szCs w:val="18"/>
        </w:rPr>
        <w:t xml:space="preserve"> </w:t>
      </w:r>
      <w:r w:rsidR="00EC7A4E">
        <w:rPr>
          <w:rFonts w:ascii="Arial" w:hAnsi="Arial" w:cs="Arial"/>
          <w:sz w:val="18"/>
          <w:szCs w:val="18"/>
        </w:rPr>
        <w:t>geproduceerd, en</w:t>
      </w:r>
      <w:r w:rsidR="00F01BCE">
        <w:rPr>
          <w:rFonts w:ascii="Arial" w:hAnsi="Arial" w:cs="Arial"/>
          <w:sz w:val="18"/>
          <w:szCs w:val="18"/>
        </w:rPr>
        <w:t xml:space="preserve"> </w:t>
      </w:r>
      <w:r w:rsidR="0046750A">
        <w:rPr>
          <w:rFonts w:ascii="Arial" w:hAnsi="Arial" w:cs="Arial"/>
          <w:sz w:val="18"/>
          <w:szCs w:val="18"/>
        </w:rPr>
        <w:t xml:space="preserve">voor </w:t>
      </w:r>
      <w:r w:rsidR="00304B82">
        <w:rPr>
          <w:rFonts w:ascii="Arial" w:hAnsi="Arial" w:cs="Arial"/>
          <w:sz w:val="18"/>
          <w:szCs w:val="18"/>
        </w:rPr>
        <w:t>postbezorging</w:t>
      </w:r>
      <w:r w:rsidR="00F01BCE">
        <w:rPr>
          <w:rFonts w:ascii="Arial" w:hAnsi="Arial" w:cs="Arial"/>
          <w:sz w:val="18"/>
          <w:szCs w:val="18"/>
        </w:rPr>
        <w:t xml:space="preserve"> afgeleverd bij </w:t>
      </w:r>
      <w:r w:rsidR="00304B82">
        <w:rPr>
          <w:rFonts w:ascii="Arial" w:hAnsi="Arial" w:cs="Arial"/>
          <w:sz w:val="18"/>
          <w:szCs w:val="18"/>
        </w:rPr>
        <w:t>de huidige post</w:t>
      </w:r>
      <w:r w:rsidR="00906CCF">
        <w:rPr>
          <w:rFonts w:ascii="Arial" w:hAnsi="Arial" w:cs="Arial"/>
          <w:sz w:val="18"/>
          <w:szCs w:val="18"/>
        </w:rPr>
        <w:t>verzendingsdienst</w:t>
      </w:r>
      <w:r w:rsidR="00A4160F">
        <w:rPr>
          <w:rFonts w:ascii="Arial" w:hAnsi="Arial" w:cs="Arial"/>
          <w:sz w:val="18"/>
          <w:szCs w:val="18"/>
        </w:rPr>
        <w:t xml:space="preserve"> van het Kadaster</w:t>
      </w:r>
      <w:r w:rsidR="00E51EC5">
        <w:rPr>
          <w:rFonts w:ascii="Arial" w:hAnsi="Arial" w:cs="Arial"/>
          <w:sz w:val="18"/>
          <w:szCs w:val="18"/>
        </w:rPr>
        <w:t>.</w:t>
      </w:r>
    </w:p>
    <w:p w14:paraId="1B2B2811" w14:textId="3093286C" w:rsidR="00533817" w:rsidRPr="00533817" w:rsidRDefault="00533817" w:rsidP="00166719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--------------------------------------------------------------------------------------------------------------------------------</w:t>
      </w:r>
    </w:p>
    <w:p w14:paraId="030CBB84" w14:textId="5F094C43" w:rsidR="001A7765" w:rsidRDefault="003B6692" w:rsidP="00166719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 w:rsidRPr="003B6692">
        <w:rPr>
          <w:rFonts w:ascii="Arial" w:hAnsi="Arial" w:cs="Arial"/>
          <w:sz w:val="18"/>
          <w:szCs w:val="18"/>
        </w:rPr>
        <w:t>Hieronder staan</w:t>
      </w:r>
      <w:r w:rsidR="007F018E">
        <w:rPr>
          <w:rFonts w:ascii="Arial" w:hAnsi="Arial" w:cs="Arial"/>
          <w:sz w:val="18"/>
          <w:szCs w:val="18"/>
        </w:rPr>
        <w:t xml:space="preserve"> </w:t>
      </w:r>
      <w:r w:rsidRPr="003B6692">
        <w:rPr>
          <w:rFonts w:ascii="Arial" w:hAnsi="Arial" w:cs="Arial"/>
          <w:sz w:val="18"/>
          <w:szCs w:val="18"/>
        </w:rPr>
        <w:t xml:space="preserve">in </w:t>
      </w:r>
      <w:r w:rsidR="007F018E">
        <w:rPr>
          <w:rFonts w:ascii="Arial" w:hAnsi="Arial" w:cs="Arial"/>
          <w:sz w:val="18"/>
          <w:szCs w:val="18"/>
        </w:rPr>
        <w:t xml:space="preserve">meer </w:t>
      </w:r>
      <w:r w:rsidRPr="003B6692">
        <w:rPr>
          <w:rFonts w:ascii="Arial" w:hAnsi="Arial" w:cs="Arial"/>
          <w:sz w:val="18"/>
          <w:szCs w:val="18"/>
        </w:rPr>
        <w:t>detail de karakteristieken</w:t>
      </w:r>
      <w:r w:rsidR="003226E0">
        <w:rPr>
          <w:rFonts w:ascii="Arial" w:hAnsi="Arial" w:cs="Arial"/>
          <w:sz w:val="18"/>
          <w:szCs w:val="18"/>
        </w:rPr>
        <w:t>, schattingen</w:t>
      </w:r>
      <w:r w:rsidR="00B95EB7">
        <w:rPr>
          <w:rFonts w:ascii="Arial" w:hAnsi="Arial" w:cs="Arial"/>
          <w:sz w:val="18"/>
          <w:szCs w:val="18"/>
        </w:rPr>
        <w:t xml:space="preserve"> </w:t>
      </w:r>
      <w:r w:rsidRPr="003B6692">
        <w:rPr>
          <w:rFonts w:ascii="Arial" w:hAnsi="Arial" w:cs="Arial"/>
          <w:sz w:val="18"/>
          <w:szCs w:val="18"/>
        </w:rPr>
        <w:t xml:space="preserve"> </w:t>
      </w:r>
      <w:r w:rsidR="00EE0C22">
        <w:rPr>
          <w:rFonts w:ascii="Arial" w:hAnsi="Arial" w:cs="Arial"/>
          <w:sz w:val="18"/>
          <w:szCs w:val="18"/>
        </w:rPr>
        <w:t xml:space="preserve">en </w:t>
      </w:r>
      <w:r w:rsidR="0DD99391" w:rsidRPr="770BA482">
        <w:rPr>
          <w:rFonts w:ascii="Arial" w:hAnsi="Arial" w:cs="Arial"/>
          <w:sz w:val="18"/>
          <w:szCs w:val="18"/>
        </w:rPr>
        <w:t>processen</w:t>
      </w:r>
      <w:r w:rsidR="6DAEADC5" w:rsidRPr="770BA482">
        <w:rPr>
          <w:rFonts w:ascii="Arial" w:hAnsi="Arial" w:cs="Arial"/>
          <w:sz w:val="18"/>
          <w:szCs w:val="18"/>
        </w:rPr>
        <w:t xml:space="preserve"> </w:t>
      </w:r>
      <w:r w:rsidR="6017B0C4" w:rsidRPr="770BA482">
        <w:rPr>
          <w:rFonts w:ascii="Arial" w:hAnsi="Arial" w:cs="Arial"/>
          <w:sz w:val="18"/>
          <w:szCs w:val="18"/>
        </w:rPr>
        <w:t>vermeld</w:t>
      </w:r>
      <w:r w:rsidRPr="003B6692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van de Kadaster u</w:t>
      </w:r>
      <w:r w:rsidR="00533817">
        <w:rPr>
          <w:rFonts w:ascii="Arial" w:hAnsi="Arial" w:cs="Arial"/>
          <w:sz w:val="18"/>
          <w:szCs w:val="18"/>
        </w:rPr>
        <w:t>i</w:t>
      </w:r>
      <w:r>
        <w:rPr>
          <w:rFonts w:ascii="Arial" w:hAnsi="Arial" w:cs="Arial"/>
          <w:sz w:val="18"/>
          <w:szCs w:val="18"/>
        </w:rPr>
        <w:t>tingen</w:t>
      </w:r>
      <w:r w:rsidR="00EA50C4">
        <w:rPr>
          <w:rFonts w:ascii="Arial" w:hAnsi="Arial" w:cs="Arial"/>
          <w:sz w:val="18"/>
          <w:szCs w:val="18"/>
        </w:rPr>
        <w:t xml:space="preserve">, </w:t>
      </w:r>
    </w:p>
    <w:p w14:paraId="13E7D52C" w14:textId="02BF959D" w:rsidR="00B65784" w:rsidRPr="00B65784" w:rsidRDefault="00B65784" w:rsidP="00B65784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 w:rsidRPr="00B65784">
        <w:rPr>
          <w:rFonts w:ascii="Arial" w:hAnsi="Arial" w:cs="Arial"/>
          <w:sz w:val="18"/>
          <w:szCs w:val="18"/>
        </w:rPr>
        <w:t xml:space="preserve">1. </w:t>
      </w:r>
      <w:proofErr w:type="spellStart"/>
      <w:r w:rsidRPr="004E3FFA">
        <w:rPr>
          <w:rFonts w:ascii="Arial" w:hAnsi="Arial" w:cs="Arial"/>
          <w:b/>
          <w:bCs/>
          <w:sz w:val="18"/>
          <w:szCs w:val="18"/>
        </w:rPr>
        <w:t>Tijdkritisch</w:t>
      </w:r>
      <w:proofErr w:type="spellEnd"/>
      <w:r w:rsidRPr="004E3FFA">
        <w:rPr>
          <w:rFonts w:ascii="Arial" w:hAnsi="Arial" w:cs="Arial"/>
          <w:b/>
          <w:bCs/>
          <w:sz w:val="18"/>
          <w:szCs w:val="18"/>
        </w:rPr>
        <w:t>,</w:t>
      </w:r>
      <w:r w:rsidRPr="00B65784">
        <w:rPr>
          <w:rFonts w:ascii="Arial" w:hAnsi="Arial" w:cs="Arial"/>
          <w:sz w:val="18"/>
          <w:szCs w:val="18"/>
        </w:rPr>
        <w:t xml:space="preserve"> deze post wordt dinsdag tot en met zaterdag bezorgd (op basis van 24 uursbezorging)</w:t>
      </w:r>
      <w:r w:rsidR="007F018E">
        <w:rPr>
          <w:rFonts w:ascii="Arial" w:hAnsi="Arial" w:cs="Arial"/>
          <w:sz w:val="18"/>
          <w:szCs w:val="18"/>
        </w:rPr>
        <w:t>.</w:t>
      </w:r>
    </w:p>
    <w:p w14:paraId="3FE9ADE2" w14:textId="65609A81" w:rsidR="00B65784" w:rsidRPr="00B65784" w:rsidRDefault="00B65784" w:rsidP="00B65784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 w:rsidRPr="00B65784">
        <w:rPr>
          <w:rFonts w:ascii="Arial" w:hAnsi="Arial" w:cs="Arial"/>
          <w:sz w:val="18"/>
          <w:szCs w:val="18"/>
        </w:rPr>
        <w:t xml:space="preserve">2. </w:t>
      </w:r>
      <w:r w:rsidRPr="004E3FFA">
        <w:rPr>
          <w:rFonts w:ascii="Arial" w:hAnsi="Arial" w:cs="Arial"/>
          <w:b/>
          <w:bCs/>
          <w:sz w:val="18"/>
          <w:szCs w:val="18"/>
        </w:rPr>
        <w:t>Niet-</w:t>
      </w:r>
      <w:proofErr w:type="spellStart"/>
      <w:r w:rsidRPr="004E3FFA">
        <w:rPr>
          <w:rFonts w:ascii="Arial" w:hAnsi="Arial" w:cs="Arial"/>
          <w:b/>
          <w:bCs/>
          <w:sz w:val="18"/>
          <w:szCs w:val="18"/>
        </w:rPr>
        <w:t>Tijdkritisch</w:t>
      </w:r>
      <w:proofErr w:type="spellEnd"/>
      <w:r w:rsidRPr="00B65784">
        <w:rPr>
          <w:rFonts w:ascii="Arial" w:hAnsi="Arial" w:cs="Arial"/>
          <w:sz w:val="18"/>
          <w:szCs w:val="18"/>
        </w:rPr>
        <w:t>, bezorging op basis van 48-72 uursbezorging</w:t>
      </w:r>
      <w:r w:rsidR="007F018E">
        <w:rPr>
          <w:rFonts w:ascii="Arial" w:hAnsi="Arial" w:cs="Arial"/>
          <w:sz w:val="18"/>
          <w:szCs w:val="18"/>
        </w:rPr>
        <w:t>.</w:t>
      </w:r>
    </w:p>
    <w:p w14:paraId="02C09A16" w14:textId="63F67FD2" w:rsidR="00B65784" w:rsidRPr="00B65784" w:rsidRDefault="00B65784" w:rsidP="00B65784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 w:rsidRPr="00B65784">
        <w:rPr>
          <w:rFonts w:ascii="Arial" w:hAnsi="Arial" w:cs="Arial"/>
          <w:sz w:val="18"/>
          <w:szCs w:val="18"/>
        </w:rPr>
        <w:t xml:space="preserve">3. </w:t>
      </w:r>
      <w:r w:rsidRPr="004E3FFA">
        <w:rPr>
          <w:rFonts w:ascii="Arial" w:hAnsi="Arial" w:cs="Arial"/>
          <w:b/>
          <w:bCs/>
          <w:sz w:val="18"/>
          <w:szCs w:val="18"/>
        </w:rPr>
        <w:t>Aangetekende</w:t>
      </w:r>
      <w:r w:rsidR="00127EE6" w:rsidRPr="004E3FFA">
        <w:rPr>
          <w:rFonts w:ascii="Arial" w:hAnsi="Arial" w:cs="Arial"/>
          <w:b/>
          <w:bCs/>
          <w:sz w:val="18"/>
          <w:szCs w:val="18"/>
        </w:rPr>
        <w:t xml:space="preserve"> </w:t>
      </w:r>
      <w:r w:rsidRPr="004E3FFA">
        <w:rPr>
          <w:rFonts w:ascii="Arial" w:hAnsi="Arial" w:cs="Arial"/>
          <w:b/>
          <w:bCs/>
          <w:sz w:val="18"/>
          <w:szCs w:val="18"/>
        </w:rPr>
        <w:t>post</w:t>
      </w:r>
      <w:r w:rsidR="00127EE6" w:rsidRPr="004E3FFA">
        <w:rPr>
          <w:rFonts w:ascii="Arial" w:hAnsi="Arial" w:cs="Arial"/>
          <w:b/>
          <w:bCs/>
          <w:sz w:val="18"/>
          <w:szCs w:val="18"/>
        </w:rPr>
        <w:t>.</w:t>
      </w:r>
    </w:p>
    <w:p w14:paraId="71D9E6D8" w14:textId="62F79B75" w:rsidR="00B65784" w:rsidRPr="00587E93" w:rsidRDefault="00B65784" w:rsidP="00B65784">
      <w:pPr>
        <w:pStyle w:val="Lucstandaard"/>
        <w:spacing w:line="276" w:lineRule="auto"/>
        <w:rPr>
          <w:rFonts w:ascii="Arial" w:hAnsi="Arial" w:cs="Arial"/>
          <w:b/>
          <w:bCs/>
          <w:sz w:val="18"/>
          <w:szCs w:val="18"/>
        </w:rPr>
      </w:pPr>
    </w:p>
    <w:p w14:paraId="19D756D7" w14:textId="1608C916" w:rsidR="00B62034" w:rsidRPr="004F1BBE" w:rsidRDefault="00B62034" w:rsidP="00B65784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 w:rsidRPr="004F1BBE">
        <w:rPr>
          <w:rFonts w:ascii="Arial" w:hAnsi="Arial" w:cs="Arial"/>
          <w:sz w:val="18"/>
          <w:szCs w:val="18"/>
        </w:rPr>
        <w:t>Voor toegang tot het Kadaster contract bij PostNL wordt een inlogcode</w:t>
      </w:r>
      <w:r w:rsidR="00993732" w:rsidRPr="004F1BBE">
        <w:rPr>
          <w:rFonts w:ascii="Arial" w:hAnsi="Arial" w:cs="Arial"/>
          <w:sz w:val="18"/>
          <w:szCs w:val="18"/>
        </w:rPr>
        <w:t>/account</w:t>
      </w:r>
      <w:r w:rsidRPr="004F1BBE">
        <w:rPr>
          <w:rFonts w:ascii="Arial" w:hAnsi="Arial" w:cs="Arial"/>
          <w:sz w:val="18"/>
          <w:szCs w:val="18"/>
        </w:rPr>
        <w:t xml:space="preserve"> </w:t>
      </w:r>
      <w:r w:rsidR="5EFE944E" w:rsidRPr="004F1BBE">
        <w:rPr>
          <w:rFonts w:ascii="Arial" w:hAnsi="Arial" w:cs="Arial"/>
          <w:sz w:val="18"/>
          <w:szCs w:val="18"/>
        </w:rPr>
        <w:t xml:space="preserve">door het Kadaster </w:t>
      </w:r>
      <w:r w:rsidRPr="004F1BBE">
        <w:rPr>
          <w:rFonts w:ascii="Arial" w:hAnsi="Arial" w:cs="Arial"/>
          <w:sz w:val="18"/>
          <w:szCs w:val="18"/>
        </w:rPr>
        <w:t>ter beschikking gesteld</w:t>
      </w:r>
      <w:r w:rsidR="25F5AE58" w:rsidRPr="004F1BBE">
        <w:rPr>
          <w:rFonts w:ascii="Arial" w:hAnsi="Arial" w:cs="Arial"/>
          <w:sz w:val="18"/>
          <w:szCs w:val="18"/>
        </w:rPr>
        <w:t xml:space="preserve"> aan de gegunde partij</w:t>
      </w:r>
      <w:r w:rsidR="00993732" w:rsidRPr="004F1BBE">
        <w:rPr>
          <w:rFonts w:ascii="Arial" w:hAnsi="Arial" w:cs="Arial"/>
          <w:sz w:val="18"/>
          <w:szCs w:val="18"/>
        </w:rPr>
        <w:t>.</w:t>
      </w:r>
    </w:p>
    <w:p w14:paraId="1F7824F3" w14:textId="487FF45E" w:rsidR="009F2E95" w:rsidRPr="00646180" w:rsidRDefault="009F2E95" w:rsidP="00B74867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</w:p>
    <w:p w14:paraId="10CCAC17" w14:textId="7711321C" w:rsidR="00A83CB5" w:rsidRPr="00ED025F" w:rsidRDefault="613CD5F3" w:rsidP="00B74867">
      <w:pPr>
        <w:pStyle w:val="Lucstandaard"/>
        <w:spacing w:line="276" w:lineRule="auto"/>
        <w:rPr>
          <w:rFonts w:ascii="Arial" w:hAnsi="Arial" w:cs="Arial"/>
          <w:b/>
          <w:bCs/>
          <w:i/>
          <w:iCs/>
          <w:sz w:val="18"/>
          <w:szCs w:val="18"/>
        </w:rPr>
      </w:pPr>
      <w:r w:rsidRPr="00ED025F">
        <w:rPr>
          <w:rFonts w:ascii="Arial" w:hAnsi="Arial" w:cs="Arial"/>
          <w:b/>
          <w:bCs/>
          <w:i/>
          <w:iCs/>
          <w:sz w:val="18"/>
          <w:szCs w:val="18"/>
        </w:rPr>
        <w:t>1</w:t>
      </w:r>
      <w:r w:rsidR="31F0827B" w:rsidRPr="00ED025F">
        <w:rPr>
          <w:rFonts w:ascii="Arial" w:hAnsi="Arial" w:cs="Arial"/>
          <w:b/>
          <w:bCs/>
          <w:i/>
          <w:iCs/>
          <w:sz w:val="18"/>
          <w:szCs w:val="18"/>
        </w:rPr>
        <w:t xml:space="preserve">. </w:t>
      </w:r>
      <w:r w:rsidR="411BDADD" w:rsidRPr="00ED025F">
        <w:rPr>
          <w:rFonts w:ascii="Arial" w:hAnsi="Arial" w:cs="Arial"/>
          <w:b/>
          <w:bCs/>
          <w:i/>
          <w:iCs/>
          <w:sz w:val="18"/>
          <w:szCs w:val="18"/>
        </w:rPr>
        <w:t>Kennisgeving</w:t>
      </w:r>
    </w:p>
    <w:p w14:paraId="2956E2C9" w14:textId="682D151F" w:rsidR="00A83CB5" w:rsidRPr="00646180" w:rsidRDefault="72EB6B1A" w:rsidP="00B74867">
      <w:pPr>
        <w:pStyle w:val="Normaalweb"/>
        <w:spacing w:line="276" w:lineRule="auto"/>
        <w:rPr>
          <w:rFonts w:ascii="Arial" w:hAnsi="Arial" w:cs="Arial"/>
          <w:sz w:val="18"/>
          <w:szCs w:val="18"/>
        </w:rPr>
      </w:pPr>
      <w:r w:rsidRPr="00CA6EB9">
        <w:rPr>
          <w:rFonts w:ascii="Arial" w:hAnsi="Arial" w:cs="Arial"/>
          <w:b/>
          <w:bCs/>
          <w:sz w:val="18"/>
          <w:szCs w:val="18"/>
        </w:rPr>
        <w:t>Definitie</w:t>
      </w:r>
      <w:r w:rsidRPr="311D4666">
        <w:rPr>
          <w:rFonts w:ascii="Arial" w:hAnsi="Arial" w:cs="Arial"/>
          <w:sz w:val="18"/>
          <w:szCs w:val="18"/>
        </w:rPr>
        <w:t xml:space="preserve">: een </w:t>
      </w:r>
      <w:r w:rsidRPr="311D4666">
        <w:rPr>
          <w:rFonts w:ascii="Arial" w:hAnsi="Arial" w:cs="Arial"/>
          <w:b/>
          <w:bCs/>
          <w:sz w:val="18"/>
          <w:szCs w:val="18"/>
        </w:rPr>
        <w:t>ken</w:t>
      </w:r>
      <w:r w:rsidR="381A8009" w:rsidRPr="311D4666">
        <w:rPr>
          <w:rFonts w:ascii="Arial" w:hAnsi="Arial" w:cs="Arial"/>
          <w:b/>
          <w:bCs/>
          <w:sz w:val="18"/>
          <w:szCs w:val="18"/>
        </w:rPr>
        <w:t>nisgeving</w:t>
      </w:r>
      <w:r w:rsidR="57889D13" w:rsidRPr="311D4666">
        <w:rPr>
          <w:rFonts w:ascii="Arial" w:hAnsi="Arial" w:cs="Arial"/>
          <w:b/>
          <w:bCs/>
          <w:sz w:val="18"/>
          <w:szCs w:val="18"/>
        </w:rPr>
        <w:t xml:space="preserve"> </w:t>
      </w:r>
      <w:r w:rsidR="57889D13" w:rsidRPr="311D4666">
        <w:rPr>
          <w:rFonts w:ascii="Arial" w:hAnsi="Arial" w:cs="Arial"/>
          <w:sz w:val="18"/>
          <w:szCs w:val="18"/>
        </w:rPr>
        <w:t xml:space="preserve">is een bericht </w:t>
      </w:r>
      <w:r w:rsidR="0C92B2C1" w:rsidRPr="311D4666">
        <w:rPr>
          <w:rFonts w:ascii="Arial" w:hAnsi="Arial" w:cs="Arial"/>
          <w:sz w:val="18"/>
          <w:szCs w:val="18"/>
        </w:rPr>
        <w:t>met het onderwerp ‘</w:t>
      </w:r>
      <w:r w:rsidRPr="311D4666">
        <w:rPr>
          <w:rFonts w:ascii="Arial" w:hAnsi="Arial" w:cs="Arial"/>
          <w:sz w:val="18"/>
          <w:szCs w:val="18"/>
        </w:rPr>
        <w:t xml:space="preserve">een wijziging </w:t>
      </w:r>
      <w:r w:rsidR="0C92B2C1" w:rsidRPr="311D4666">
        <w:rPr>
          <w:rFonts w:ascii="Arial" w:hAnsi="Arial" w:cs="Arial"/>
          <w:sz w:val="18"/>
          <w:szCs w:val="18"/>
        </w:rPr>
        <w:t xml:space="preserve">in de Basisregistratie Kadaster’ </w:t>
      </w:r>
      <w:r w:rsidR="2122C433" w:rsidRPr="311D4666">
        <w:rPr>
          <w:rFonts w:ascii="Arial" w:hAnsi="Arial" w:cs="Arial"/>
          <w:sz w:val="18"/>
          <w:szCs w:val="18"/>
        </w:rPr>
        <w:t>(</w:t>
      </w:r>
      <w:r w:rsidR="17293051" w:rsidRPr="311D4666">
        <w:rPr>
          <w:rFonts w:ascii="Arial" w:hAnsi="Arial" w:cs="Arial"/>
          <w:sz w:val="18"/>
          <w:szCs w:val="18"/>
        </w:rPr>
        <w:t xml:space="preserve">deze wordt </w:t>
      </w:r>
      <w:r w:rsidR="2122C433" w:rsidRPr="311D4666">
        <w:rPr>
          <w:rFonts w:ascii="Arial" w:hAnsi="Arial" w:cs="Arial"/>
          <w:sz w:val="18"/>
          <w:szCs w:val="18"/>
        </w:rPr>
        <w:t xml:space="preserve">per brief of via de </w:t>
      </w:r>
      <w:proofErr w:type="spellStart"/>
      <w:r w:rsidR="2122C433" w:rsidRPr="311D4666">
        <w:rPr>
          <w:rFonts w:ascii="Arial" w:hAnsi="Arial" w:cs="Arial"/>
          <w:sz w:val="18"/>
          <w:szCs w:val="18"/>
        </w:rPr>
        <w:t>Berichtenbox</w:t>
      </w:r>
      <w:proofErr w:type="spellEnd"/>
      <w:r w:rsidR="2122C433" w:rsidRPr="311D4666">
        <w:rPr>
          <w:rFonts w:ascii="Arial" w:hAnsi="Arial" w:cs="Arial"/>
          <w:sz w:val="18"/>
          <w:szCs w:val="18"/>
        </w:rPr>
        <w:t xml:space="preserve"> van </w:t>
      </w:r>
      <w:proofErr w:type="spellStart"/>
      <w:r w:rsidR="2122C433" w:rsidRPr="311D4666">
        <w:rPr>
          <w:rFonts w:ascii="Arial" w:hAnsi="Arial" w:cs="Arial"/>
          <w:sz w:val="18"/>
          <w:szCs w:val="18"/>
        </w:rPr>
        <w:t>MijnOverheid</w:t>
      </w:r>
      <w:proofErr w:type="spellEnd"/>
      <w:r w:rsidR="2122C433" w:rsidRPr="311D4666">
        <w:rPr>
          <w:rFonts w:ascii="Arial" w:hAnsi="Arial" w:cs="Arial"/>
          <w:sz w:val="18"/>
          <w:szCs w:val="18"/>
        </w:rPr>
        <w:t xml:space="preserve"> </w:t>
      </w:r>
      <w:r w:rsidR="53EE208C" w:rsidRPr="311D4666">
        <w:rPr>
          <w:rFonts w:ascii="Arial" w:hAnsi="Arial" w:cs="Arial"/>
          <w:sz w:val="18"/>
          <w:szCs w:val="18"/>
        </w:rPr>
        <w:t>verstuurd</w:t>
      </w:r>
      <w:r w:rsidR="2122C433" w:rsidRPr="311D4666">
        <w:rPr>
          <w:rFonts w:ascii="Arial" w:hAnsi="Arial" w:cs="Arial"/>
          <w:sz w:val="18"/>
          <w:szCs w:val="18"/>
        </w:rPr>
        <w:t>)</w:t>
      </w:r>
      <w:r w:rsidR="44B6963E" w:rsidRPr="311D4666">
        <w:rPr>
          <w:rFonts w:ascii="Arial" w:hAnsi="Arial" w:cs="Arial"/>
          <w:sz w:val="18"/>
          <w:szCs w:val="18"/>
        </w:rPr>
        <w:t>.</w:t>
      </w:r>
      <w:r w:rsidR="2122C433" w:rsidRPr="311D4666">
        <w:rPr>
          <w:rFonts w:ascii="Arial" w:hAnsi="Arial" w:cs="Arial"/>
          <w:sz w:val="18"/>
          <w:szCs w:val="18"/>
        </w:rPr>
        <w:t xml:space="preserve"> </w:t>
      </w:r>
    </w:p>
    <w:p w14:paraId="75B8943A" w14:textId="047CF52B" w:rsidR="00A83CB5" w:rsidRPr="00646180" w:rsidRDefault="05D0EBDF" w:rsidP="00B74867">
      <w:pPr>
        <w:pStyle w:val="Normaalweb"/>
        <w:spacing w:line="276" w:lineRule="auto"/>
        <w:rPr>
          <w:rFonts w:ascii="Arial" w:hAnsi="Arial" w:cs="Arial"/>
          <w:sz w:val="18"/>
          <w:szCs w:val="18"/>
        </w:rPr>
      </w:pPr>
      <w:r w:rsidRPr="36288826">
        <w:rPr>
          <w:rFonts w:ascii="Arial" w:hAnsi="Arial" w:cs="Arial"/>
          <w:sz w:val="18"/>
          <w:szCs w:val="18"/>
        </w:rPr>
        <w:lastRenderedPageBreak/>
        <w:t xml:space="preserve">Er zijn in totaal </w:t>
      </w:r>
      <w:r w:rsidR="205CCDD5" w:rsidRPr="36288826">
        <w:rPr>
          <w:rFonts w:ascii="Arial" w:hAnsi="Arial" w:cs="Arial"/>
          <w:b/>
          <w:bCs/>
          <w:sz w:val="18"/>
          <w:szCs w:val="18"/>
        </w:rPr>
        <w:t>12</w:t>
      </w:r>
      <w:r w:rsidRPr="36288826">
        <w:rPr>
          <w:rFonts w:ascii="Arial" w:hAnsi="Arial" w:cs="Arial"/>
          <w:b/>
          <w:bCs/>
          <w:sz w:val="18"/>
          <w:szCs w:val="18"/>
        </w:rPr>
        <w:t xml:space="preserve"> </w:t>
      </w:r>
      <w:r w:rsidR="00DF57D5" w:rsidRPr="36288826">
        <w:rPr>
          <w:rFonts w:ascii="Arial" w:hAnsi="Arial" w:cs="Arial"/>
          <w:b/>
          <w:bCs/>
          <w:sz w:val="18"/>
          <w:szCs w:val="18"/>
        </w:rPr>
        <w:t>soorten</w:t>
      </w:r>
      <w:r w:rsidRPr="36288826">
        <w:rPr>
          <w:rFonts w:ascii="Arial" w:hAnsi="Arial" w:cs="Arial"/>
          <w:b/>
          <w:bCs/>
          <w:sz w:val="18"/>
          <w:szCs w:val="18"/>
        </w:rPr>
        <w:t xml:space="preserve"> kennisgevingen</w:t>
      </w:r>
      <w:r w:rsidR="003719D1">
        <w:rPr>
          <w:rFonts w:ascii="Arial" w:hAnsi="Arial" w:cs="Arial"/>
          <w:sz w:val="18"/>
          <w:szCs w:val="18"/>
        </w:rPr>
        <w:t xml:space="preserve">. </w:t>
      </w:r>
      <w:r w:rsidR="3CFD0AFC" w:rsidRPr="36288826">
        <w:rPr>
          <w:rFonts w:ascii="Arial" w:hAnsi="Arial" w:cs="Arial"/>
          <w:sz w:val="18"/>
          <w:szCs w:val="18"/>
        </w:rPr>
        <w:t>Klanten krijgen</w:t>
      </w:r>
      <w:r w:rsidR="34306CA1" w:rsidRPr="36288826">
        <w:rPr>
          <w:rFonts w:ascii="Arial" w:hAnsi="Arial" w:cs="Arial"/>
          <w:sz w:val="18"/>
          <w:szCs w:val="18"/>
        </w:rPr>
        <w:t xml:space="preserve"> </w:t>
      </w:r>
      <w:r w:rsidR="5ADEFEA2" w:rsidRPr="36288826">
        <w:rPr>
          <w:rFonts w:ascii="Arial" w:hAnsi="Arial" w:cs="Arial"/>
          <w:sz w:val="18"/>
          <w:szCs w:val="18"/>
        </w:rPr>
        <w:t xml:space="preserve">een </w:t>
      </w:r>
      <w:r w:rsidR="34306CA1" w:rsidRPr="36288826">
        <w:rPr>
          <w:rFonts w:ascii="Arial" w:hAnsi="Arial" w:cs="Arial"/>
          <w:sz w:val="18"/>
          <w:szCs w:val="18"/>
        </w:rPr>
        <w:t xml:space="preserve">kennisgeving </w:t>
      </w:r>
      <w:r w:rsidR="441BDCB5" w:rsidRPr="36288826">
        <w:rPr>
          <w:rFonts w:ascii="Arial" w:hAnsi="Arial" w:cs="Arial"/>
          <w:sz w:val="18"/>
          <w:szCs w:val="18"/>
        </w:rPr>
        <w:t>o</w:t>
      </w:r>
      <w:r w:rsidR="34306CA1" w:rsidRPr="36288826">
        <w:rPr>
          <w:rFonts w:ascii="Arial" w:hAnsi="Arial" w:cs="Arial"/>
          <w:sz w:val="18"/>
          <w:szCs w:val="18"/>
        </w:rPr>
        <w:t xml:space="preserve">mdat </w:t>
      </w:r>
      <w:r w:rsidR="441BDCB5" w:rsidRPr="36288826">
        <w:rPr>
          <w:rFonts w:ascii="Arial" w:hAnsi="Arial" w:cs="Arial"/>
          <w:sz w:val="18"/>
          <w:szCs w:val="18"/>
        </w:rPr>
        <w:t>het Kadaster de informatie beheert</w:t>
      </w:r>
      <w:r w:rsidR="34306CA1" w:rsidRPr="36288826">
        <w:rPr>
          <w:rFonts w:ascii="Arial" w:hAnsi="Arial" w:cs="Arial"/>
          <w:sz w:val="18"/>
          <w:szCs w:val="18"/>
        </w:rPr>
        <w:t xml:space="preserve"> op het gebied va</w:t>
      </w:r>
      <w:r w:rsidR="441BDCB5" w:rsidRPr="36288826">
        <w:rPr>
          <w:rFonts w:ascii="Arial" w:hAnsi="Arial" w:cs="Arial"/>
          <w:sz w:val="18"/>
          <w:szCs w:val="18"/>
        </w:rPr>
        <w:t>n onroerende zaken en vastlegt</w:t>
      </w:r>
      <w:r w:rsidR="34306CA1" w:rsidRPr="36288826">
        <w:rPr>
          <w:rFonts w:ascii="Arial" w:hAnsi="Arial" w:cs="Arial"/>
          <w:sz w:val="18"/>
          <w:szCs w:val="18"/>
        </w:rPr>
        <w:t xml:space="preserve"> wie </w:t>
      </w:r>
      <w:r w:rsidR="0A997740" w:rsidRPr="36288826">
        <w:rPr>
          <w:rFonts w:ascii="Arial" w:hAnsi="Arial" w:cs="Arial"/>
          <w:sz w:val="18"/>
          <w:szCs w:val="18"/>
        </w:rPr>
        <w:t xml:space="preserve">er </w:t>
      </w:r>
      <w:r w:rsidR="34306CA1" w:rsidRPr="36288826">
        <w:rPr>
          <w:rFonts w:ascii="Arial" w:hAnsi="Arial" w:cs="Arial"/>
          <w:sz w:val="18"/>
          <w:szCs w:val="18"/>
        </w:rPr>
        <w:t xml:space="preserve">recht </w:t>
      </w:r>
      <w:r w:rsidR="64C5B56A" w:rsidRPr="36288826">
        <w:rPr>
          <w:rFonts w:ascii="Arial" w:hAnsi="Arial" w:cs="Arial"/>
          <w:sz w:val="18"/>
          <w:szCs w:val="18"/>
        </w:rPr>
        <w:t>op heeft</w:t>
      </w:r>
      <w:r w:rsidR="34306CA1" w:rsidRPr="36288826">
        <w:rPr>
          <w:rFonts w:ascii="Arial" w:hAnsi="Arial" w:cs="Arial"/>
          <w:sz w:val="18"/>
          <w:szCs w:val="18"/>
        </w:rPr>
        <w:t>. Het gaat hierbij om kadastrale gegevens zoals eigendom, de grenzen van een perceel, de grootte en de bijbehorende rechten.</w:t>
      </w:r>
    </w:p>
    <w:p w14:paraId="2F9B15D3" w14:textId="589C5886" w:rsidR="00D26060" w:rsidRDefault="4D7AB8F9" w:rsidP="00B74867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 w:rsidRPr="36288826">
        <w:rPr>
          <w:rFonts w:ascii="Arial" w:hAnsi="Arial" w:cs="Arial"/>
          <w:sz w:val="18"/>
          <w:szCs w:val="18"/>
        </w:rPr>
        <w:t>Kennisgevingen</w:t>
      </w:r>
      <w:r w:rsidR="6BEA7563" w:rsidRPr="36288826">
        <w:rPr>
          <w:rFonts w:ascii="Arial" w:hAnsi="Arial" w:cs="Arial"/>
          <w:sz w:val="18"/>
          <w:szCs w:val="18"/>
        </w:rPr>
        <w:t xml:space="preserve"> </w:t>
      </w:r>
      <w:r w:rsidR="006325A4" w:rsidRPr="36288826">
        <w:rPr>
          <w:rFonts w:ascii="Arial" w:hAnsi="Arial" w:cs="Arial"/>
          <w:sz w:val="18"/>
          <w:szCs w:val="18"/>
        </w:rPr>
        <w:t>worden</w:t>
      </w:r>
      <w:r w:rsidR="6BEA7563" w:rsidRPr="36288826">
        <w:rPr>
          <w:rFonts w:ascii="Arial" w:hAnsi="Arial" w:cs="Arial"/>
          <w:sz w:val="18"/>
          <w:szCs w:val="18"/>
        </w:rPr>
        <w:t xml:space="preserve"> in het </w:t>
      </w:r>
      <w:r w:rsidR="00F34FE3" w:rsidRPr="36288826">
        <w:rPr>
          <w:rFonts w:ascii="Arial" w:hAnsi="Arial" w:cs="Arial"/>
          <w:sz w:val="18"/>
          <w:szCs w:val="18"/>
        </w:rPr>
        <w:t xml:space="preserve">Kadaster </w:t>
      </w:r>
      <w:r w:rsidR="6BEA7563" w:rsidRPr="36288826">
        <w:rPr>
          <w:rFonts w:ascii="Arial" w:hAnsi="Arial" w:cs="Arial"/>
          <w:sz w:val="18"/>
          <w:szCs w:val="18"/>
        </w:rPr>
        <w:t>SAP-DMS archief opgeslagen</w:t>
      </w:r>
      <w:r w:rsidR="006325A4" w:rsidRPr="36288826">
        <w:rPr>
          <w:rFonts w:ascii="Arial" w:hAnsi="Arial" w:cs="Arial"/>
          <w:sz w:val="18"/>
          <w:szCs w:val="18"/>
        </w:rPr>
        <w:t>.</w:t>
      </w:r>
      <w:r w:rsidR="6BEA7563" w:rsidRPr="36288826">
        <w:rPr>
          <w:rFonts w:ascii="Arial" w:hAnsi="Arial" w:cs="Arial"/>
          <w:sz w:val="18"/>
          <w:szCs w:val="18"/>
        </w:rPr>
        <w:t xml:space="preserve"> </w:t>
      </w:r>
      <w:r w:rsidR="006325A4" w:rsidRPr="36288826">
        <w:rPr>
          <w:rFonts w:ascii="Arial" w:hAnsi="Arial" w:cs="Arial"/>
          <w:sz w:val="18"/>
          <w:szCs w:val="18"/>
        </w:rPr>
        <w:t>Als er door een klant wordt gebeld naar aanleiding van een kennisgeving kunnen</w:t>
      </w:r>
      <w:r w:rsidR="6BEA7563" w:rsidRPr="36288826">
        <w:rPr>
          <w:rFonts w:ascii="Arial" w:hAnsi="Arial" w:cs="Arial"/>
          <w:sz w:val="18"/>
          <w:szCs w:val="18"/>
        </w:rPr>
        <w:t xml:space="preserve"> </w:t>
      </w:r>
      <w:r w:rsidR="006325A4" w:rsidRPr="36288826">
        <w:rPr>
          <w:rFonts w:ascii="Arial" w:hAnsi="Arial" w:cs="Arial"/>
          <w:sz w:val="18"/>
          <w:szCs w:val="18"/>
        </w:rPr>
        <w:t xml:space="preserve">Kadaster </w:t>
      </w:r>
      <w:r w:rsidR="521794AB" w:rsidRPr="36288826">
        <w:rPr>
          <w:rFonts w:ascii="Arial" w:hAnsi="Arial" w:cs="Arial"/>
          <w:sz w:val="18"/>
          <w:szCs w:val="18"/>
        </w:rPr>
        <w:t xml:space="preserve">medewerkers van </w:t>
      </w:r>
      <w:r w:rsidR="6BEA7563" w:rsidRPr="36288826">
        <w:rPr>
          <w:rFonts w:ascii="Arial" w:hAnsi="Arial" w:cs="Arial"/>
          <w:sz w:val="18"/>
          <w:szCs w:val="18"/>
        </w:rPr>
        <w:t>het Klant Con</w:t>
      </w:r>
      <w:r w:rsidR="521794AB" w:rsidRPr="36288826">
        <w:rPr>
          <w:rFonts w:ascii="Arial" w:hAnsi="Arial" w:cs="Arial"/>
          <w:sz w:val="18"/>
          <w:szCs w:val="18"/>
        </w:rPr>
        <w:t xml:space="preserve">tact Center (hierna </w:t>
      </w:r>
      <w:proofErr w:type="spellStart"/>
      <w:r w:rsidR="521794AB" w:rsidRPr="36288826">
        <w:rPr>
          <w:rFonts w:ascii="Arial" w:hAnsi="Arial" w:cs="Arial"/>
          <w:sz w:val="18"/>
          <w:szCs w:val="18"/>
        </w:rPr>
        <w:t>KCC</w:t>
      </w:r>
      <w:r w:rsidR="62208C49" w:rsidRPr="36288826">
        <w:rPr>
          <w:rFonts w:ascii="Arial" w:hAnsi="Arial" w:cs="Arial"/>
          <w:sz w:val="18"/>
          <w:szCs w:val="18"/>
        </w:rPr>
        <w:t>punt</w:t>
      </w:r>
      <w:proofErr w:type="spellEnd"/>
      <w:r w:rsidR="009B0AE1" w:rsidRPr="36288826">
        <w:rPr>
          <w:rFonts w:ascii="Arial" w:hAnsi="Arial" w:cs="Arial"/>
          <w:sz w:val="18"/>
          <w:szCs w:val="18"/>
        </w:rPr>
        <w:t>)</w:t>
      </w:r>
      <w:r w:rsidR="521794AB" w:rsidRPr="36288826">
        <w:rPr>
          <w:rFonts w:ascii="Arial" w:hAnsi="Arial" w:cs="Arial"/>
          <w:sz w:val="18"/>
          <w:szCs w:val="18"/>
        </w:rPr>
        <w:t xml:space="preserve"> deze </w:t>
      </w:r>
      <w:r w:rsidR="6BEA7563" w:rsidRPr="36288826">
        <w:rPr>
          <w:rFonts w:ascii="Arial" w:hAnsi="Arial" w:cs="Arial"/>
          <w:sz w:val="18"/>
          <w:szCs w:val="18"/>
        </w:rPr>
        <w:t xml:space="preserve">inzien </w:t>
      </w:r>
      <w:r w:rsidR="45624F7E" w:rsidRPr="36288826">
        <w:rPr>
          <w:rFonts w:ascii="Arial" w:hAnsi="Arial" w:cs="Arial"/>
          <w:sz w:val="18"/>
          <w:szCs w:val="18"/>
        </w:rPr>
        <w:t>via SAP-CRM</w:t>
      </w:r>
      <w:r w:rsidR="009B0AE1" w:rsidRPr="36288826">
        <w:rPr>
          <w:rFonts w:ascii="Arial" w:hAnsi="Arial" w:cs="Arial"/>
          <w:sz w:val="18"/>
          <w:szCs w:val="18"/>
        </w:rPr>
        <w:t>.</w:t>
      </w:r>
      <w:r w:rsidR="6BEA7563" w:rsidRPr="36288826">
        <w:rPr>
          <w:rFonts w:ascii="Arial" w:hAnsi="Arial" w:cs="Arial"/>
          <w:sz w:val="18"/>
          <w:szCs w:val="18"/>
        </w:rPr>
        <w:t xml:space="preserve"> Kennisgevingen worden op dit moment </w:t>
      </w:r>
      <w:r w:rsidR="521794AB" w:rsidRPr="36288826">
        <w:rPr>
          <w:rFonts w:ascii="Arial" w:hAnsi="Arial" w:cs="Arial"/>
          <w:sz w:val="18"/>
          <w:szCs w:val="18"/>
        </w:rPr>
        <w:t xml:space="preserve">via de </w:t>
      </w:r>
      <w:proofErr w:type="spellStart"/>
      <w:r w:rsidR="521794AB" w:rsidRPr="36288826">
        <w:rPr>
          <w:rFonts w:ascii="Arial" w:hAnsi="Arial" w:cs="Arial"/>
          <w:sz w:val="18"/>
          <w:szCs w:val="18"/>
        </w:rPr>
        <w:t>Berichtenbox</w:t>
      </w:r>
      <w:proofErr w:type="spellEnd"/>
      <w:r w:rsidR="521794AB" w:rsidRPr="36288826">
        <w:rPr>
          <w:rFonts w:ascii="Arial" w:hAnsi="Arial" w:cs="Arial"/>
          <w:sz w:val="18"/>
          <w:szCs w:val="18"/>
        </w:rPr>
        <w:t xml:space="preserve"> en </w:t>
      </w:r>
      <w:r w:rsidR="388A0B28" w:rsidRPr="36288826">
        <w:rPr>
          <w:rFonts w:ascii="Arial" w:hAnsi="Arial" w:cs="Arial"/>
          <w:sz w:val="18"/>
          <w:szCs w:val="18"/>
        </w:rPr>
        <w:t>via</w:t>
      </w:r>
      <w:r w:rsidR="6BEA7563" w:rsidRPr="36288826">
        <w:rPr>
          <w:rFonts w:ascii="Arial" w:hAnsi="Arial" w:cs="Arial"/>
          <w:sz w:val="18"/>
          <w:szCs w:val="18"/>
        </w:rPr>
        <w:t xml:space="preserve"> </w:t>
      </w:r>
      <w:r w:rsidR="1082FEB2" w:rsidRPr="36288826">
        <w:rPr>
          <w:rFonts w:ascii="Arial" w:hAnsi="Arial" w:cs="Arial"/>
          <w:sz w:val="18"/>
          <w:szCs w:val="18"/>
        </w:rPr>
        <w:t>P</w:t>
      </w:r>
      <w:r w:rsidR="00D6176F" w:rsidRPr="36288826">
        <w:rPr>
          <w:rFonts w:ascii="Arial" w:hAnsi="Arial" w:cs="Arial"/>
          <w:sz w:val="18"/>
          <w:szCs w:val="18"/>
        </w:rPr>
        <w:t>ost</w:t>
      </w:r>
      <w:r w:rsidR="1082FEB2" w:rsidRPr="36288826">
        <w:rPr>
          <w:rFonts w:ascii="Arial" w:hAnsi="Arial" w:cs="Arial"/>
          <w:sz w:val="18"/>
          <w:szCs w:val="18"/>
        </w:rPr>
        <w:t xml:space="preserve">NL </w:t>
      </w:r>
      <w:r w:rsidR="6BEA7563" w:rsidRPr="36288826">
        <w:rPr>
          <w:rFonts w:ascii="Arial" w:hAnsi="Arial" w:cs="Arial"/>
          <w:sz w:val="18"/>
          <w:szCs w:val="18"/>
        </w:rPr>
        <w:t xml:space="preserve">verzonden. </w:t>
      </w:r>
    </w:p>
    <w:p w14:paraId="451B7B31" w14:textId="54DA57C6" w:rsidR="00D26E56" w:rsidRDefault="6BEA7563" w:rsidP="00B74867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 w:rsidRPr="00BF59E2">
        <w:rPr>
          <w:rFonts w:ascii="Arial" w:hAnsi="Arial" w:cs="Arial"/>
          <w:sz w:val="18"/>
          <w:szCs w:val="18"/>
        </w:rPr>
        <w:t>H</w:t>
      </w:r>
      <w:r w:rsidR="1B668626" w:rsidRPr="00BF59E2">
        <w:rPr>
          <w:rFonts w:ascii="Arial" w:hAnsi="Arial" w:cs="Arial"/>
          <w:sz w:val="18"/>
          <w:szCs w:val="18"/>
        </w:rPr>
        <w:t xml:space="preserve">et aantal </w:t>
      </w:r>
      <w:r w:rsidRPr="00BF59E2">
        <w:rPr>
          <w:rFonts w:ascii="Arial" w:hAnsi="Arial" w:cs="Arial"/>
          <w:sz w:val="18"/>
          <w:szCs w:val="18"/>
        </w:rPr>
        <w:t xml:space="preserve">kennisgevingen </w:t>
      </w:r>
      <w:r w:rsidR="16314D0B" w:rsidRPr="00BF59E2">
        <w:rPr>
          <w:rFonts w:ascii="Arial" w:hAnsi="Arial" w:cs="Arial"/>
          <w:sz w:val="18"/>
          <w:szCs w:val="18"/>
        </w:rPr>
        <w:t xml:space="preserve">dat </w:t>
      </w:r>
      <w:r w:rsidR="1D4B7E82" w:rsidRPr="00BF59E2">
        <w:rPr>
          <w:rFonts w:ascii="Arial" w:hAnsi="Arial" w:cs="Arial"/>
          <w:sz w:val="18"/>
          <w:szCs w:val="18"/>
        </w:rPr>
        <w:t>wordt verzonden</w:t>
      </w:r>
      <w:r w:rsidRPr="00BF59E2">
        <w:rPr>
          <w:rFonts w:ascii="Arial" w:hAnsi="Arial" w:cs="Arial"/>
          <w:sz w:val="18"/>
          <w:szCs w:val="18"/>
        </w:rPr>
        <w:t xml:space="preserve"> is gerelateerd aan de </w:t>
      </w:r>
      <w:r w:rsidR="25D49B50" w:rsidRPr="00BF59E2">
        <w:rPr>
          <w:rFonts w:ascii="Arial" w:hAnsi="Arial" w:cs="Arial"/>
          <w:sz w:val="18"/>
          <w:szCs w:val="18"/>
        </w:rPr>
        <w:t xml:space="preserve">actuele </w:t>
      </w:r>
      <w:r w:rsidR="6B43FAE6" w:rsidRPr="00BF59E2">
        <w:rPr>
          <w:rFonts w:ascii="Arial" w:hAnsi="Arial" w:cs="Arial"/>
          <w:sz w:val="18"/>
          <w:szCs w:val="18"/>
        </w:rPr>
        <w:t>huizen</w:t>
      </w:r>
      <w:r w:rsidR="521794AB" w:rsidRPr="00BF59E2">
        <w:rPr>
          <w:rFonts w:ascii="Arial" w:hAnsi="Arial" w:cs="Arial"/>
          <w:sz w:val="18"/>
          <w:szCs w:val="18"/>
        </w:rPr>
        <w:t>verkoop</w:t>
      </w:r>
      <w:r w:rsidR="6B43FAE6" w:rsidRPr="00BF59E2">
        <w:rPr>
          <w:rFonts w:ascii="Arial" w:hAnsi="Arial" w:cs="Arial"/>
          <w:sz w:val="18"/>
          <w:szCs w:val="18"/>
        </w:rPr>
        <w:t>.</w:t>
      </w:r>
      <w:r w:rsidRPr="00BF59E2">
        <w:rPr>
          <w:rFonts w:ascii="Arial" w:hAnsi="Arial" w:cs="Arial"/>
          <w:sz w:val="18"/>
          <w:szCs w:val="18"/>
        </w:rPr>
        <w:t xml:space="preserve"> </w:t>
      </w:r>
      <w:r w:rsidR="6814F54F" w:rsidRPr="0D586E14">
        <w:rPr>
          <w:rFonts w:ascii="Arial" w:hAnsi="Arial" w:cs="Arial"/>
          <w:sz w:val="18"/>
          <w:szCs w:val="18"/>
        </w:rPr>
        <w:t>Voor de productie en verzending van kennisgevingen is er sprake van twee piekmomenten in de maand, halverwege en aan het einde van elke maand.</w:t>
      </w:r>
      <w:r w:rsidR="20114702" w:rsidRPr="0D586E14">
        <w:rPr>
          <w:rFonts w:ascii="Arial" w:hAnsi="Arial" w:cs="Arial"/>
          <w:sz w:val="18"/>
          <w:szCs w:val="18"/>
        </w:rPr>
        <w:t xml:space="preserve"> De hoog</w:t>
      </w:r>
      <w:r w:rsidR="0103C118" w:rsidRPr="0D586E14">
        <w:rPr>
          <w:rFonts w:ascii="Arial" w:hAnsi="Arial" w:cs="Arial"/>
          <w:sz w:val="18"/>
          <w:szCs w:val="18"/>
        </w:rPr>
        <w:t>s</w:t>
      </w:r>
      <w:r w:rsidR="20114702" w:rsidRPr="0D586E14">
        <w:rPr>
          <w:rFonts w:ascii="Arial" w:hAnsi="Arial" w:cs="Arial"/>
          <w:sz w:val="18"/>
          <w:szCs w:val="18"/>
        </w:rPr>
        <w:t>te piek bevatte</w:t>
      </w:r>
      <w:r w:rsidR="0103C118" w:rsidRPr="0D586E14">
        <w:rPr>
          <w:rFonts w:ascii="Arial" w:hAnsi="Arial" w:cs="Arial"/>
          <w:sz w:val="18"/>
          <w:szCs w:val="18"/>
        </w:rPr>
        <w:t xml:space="preserve"> </w:t>
      </w:r>
      <w:r w:rsidR="003B3357">
        <w:rPr>
          <w:rFonts w:ascii="Arial" w:hAnsi="Arial" w:cs="Arial"/>
          <w:sz w:val="18"/>
          <w:szCs w:val="18"/>
        </w:rPr>
        <w:t xml:space="preserve">in genoemde periode </w:t>
      </w:r>
      <w:r w:rsidR="0103C118" w:rsidRPr="0D586E14">
        <w:rPr>
          <w:rFonts w:ascii="Arial" w:hAnsi="Arial" w:cs="Arial"/>
          <w:sz w:val="18"/>
          <w:szCs w:val="18"/>
        </w:rPr>
        <w:t>65.000 kennisgevingen in één week.</w:t>
      </w:r>
    </w:p>
    <w:p w14:paraId="735D6FEC" w14:textId="4301666A" w:rsidR="00520D63" w:rsidRPr="00646180" w:rsidRDefault="009046A2" w:rsidP="00B74867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Verzending naar </w:t>
      </w:r>
      <w:r w:rsidR="00E51EC5" w:rsidRPr="00E51EC5">
        <w:rPr>
          <w:rFonts w:ascii="Arial" w:hAnsi="Arial" w:cs="Arial"/>
          <w:sz w:val="18"/>
          <w:szCs w:val="18"/>
        </w:rPr>
        <w:t xml:space="preserve">huidige postverzendingsdienst </w:t>
      </w:r>
      <w:r>
        <w:rPr>
          <w:rFonts w:ascii="Arial" w:hAnsi="Arial" w:cs="Arial"/>
          <w:sz w:val="18"/>
          <w:szCs w:val="18"/>
        </w:rPr>
        <w:t>voor P</w:t>
      </w:r>
      <w:r w:rsidR="00520D63" w:rsidRPr="00070361">
        <w:rPr>
          <w:rFonts w:ascii="Arial" w:hAnsi="Arial" w:cs="Arial"/>
          <w:sz w:val="18"/>
          <w:szCs w:val="18"/>
        </w:rPr>
        <w:t>ostbezorging</w:t>
      </w:r>
      <w:r w:rsidR="00455702" w:rsidRPr="00070361">
        <w:rPr>
          <w:rFonts w:ascii="Arial" w:hAnsi="Arial" w:cs="Arial"/>
          <w:sz w:val="18"/>
          <w:szCs w:val="18"/>
        </w:rPr>
        <w:t xml:space="preserve"> via</w:t>
      </w:r>
      <w:r w:rsidR="00455702">
        <w:rPr>
          <w:rFonts w:ascii="Arial" w:hAnsi="Arial" w:cs="Arial"/>
          <w:sz w:val="18"/>
          <w:szCs w:val="18"/>
        </w:rPr>
        <w:t xml:space="preserve"> 48-72 uurs</w:t>
      </w:r>
      <w:r w:rsidR="00D4487B">
        <w:rPr>
          <w:rFonts w:ascii="Arial" w:hAnsi="Arial" w:cs="Arial"/>
          <w:sz w:val="18"/>
          <w:szCs w:val="18"/>
        </w:rPr>
        <w:t>dienst</w:t>
      </w:r>
      <w:r w:rsidR="00826EA8">
        <w:rPr>
          <w:rFonts w:ascii="Arial" w:hAnsi="Arial" w:cs="Arial"/>
          <w:sz w:val="18"/>
          <w:szCs w:val="18"/>
        </w:rPr>
        <w:t>.</w:t>
      </w:r>
    </w:p>
    <w:p w14:paraId="42F2BBF0" w14:textId="60BAAAB0" w:rsidR="00C16347" w:rsidRPr="00646180" w:rsidRDefault="00C16347" w:rsidP="00B74867">
      <w:pPr>
        <w:spacing w:line="276" w:lineRule="auto"/>
        <w:rPr>
          <w:rFonts w:eastAsiaTheme="minorEastAsia" w:cs="Arial"/>
          <w:i/>
          <w:iCs/>
          <w:snapToGrid/>
          <w:kern w:val="0"/>
        </w:rPr>
      </w:pPr>
    </w:p>
    <w:p w14:paraId="76689A6F" w14:textId="58C3204D" w:rsidR="0049287D" w:rsidRDefault="185FD91E" w:rsidP="00B74867">
      <w:pPr>
        <w:pStyle w:val="Lucstandaard"/>
        <w:spacing w:line="276" w:lineRule="auto"/>
        <w:rPr>
          <w:rFonts w:ascii="Arial" w:hAnsi="Arial" w:cs="Arial"/>
          <w:b/>
          <w:bCs/>
          <w:i/>
          <w:iCs/>
          <w:sz w:val="18"/>
          <w:szCs w:val="18"/>
        </w:rPr>
      </w:pPr>
      <w:r w:rsidRPr="00ED025F">
        <w:rPr>
          <w:rFonts w:ascii="Arial" w:hAnsi="Arial" w:cs="Arial"/>
          <w:b/>
          <w:bCs/>
          <w:i/>
          <w:iCs/>
          <w:sz w:val="18"/>
          <w:szCs w:val="18"/>
        </w:rPr>
        <w:t>2</w:t>
      </w:r>
      <w:r w:rsidR="69A6316C" w:rsidRPr="00ED025F">
        <w:rPr>
          <w:rFonts w:ascii="Arial" w:hAnsi="Arial" w:cs="Arial"/>
          <w:b/>
          <w:bCs/>
          <w:i/>
          <w:iCs/>
          <w:sz w:val="18"/>
          <w:szCs w:val="18"/>
        </w:rPr>
        <w:t>.</w:t>
      </w:r>
      <w:r w:rsidR="45C1853C" w:rsidRPr="00ED025F">
        <w:rPr>
          <w:b/>
          <w:bCs/>
        </w:rPr>
        <w:tab/>
      </w:r>
      <w:r w:rsidR="411BDADD" w:rsidRPr="00ED025F">
        <w:rPr>
          <w:rFonts w:ascii="Arial" w:hAnsi="Arial" w:cs="Arial"/>
          <w:b/>
          <w:bCs/>
          <w:i/>
          <w:iCs/>
          <w:sz w:val="18"/>
          <w:szCs w:val="18"/>
        </w:rPr>
        <w:t>Aanwijsbrie</w:t>
      </w:r>
      <w:r w:rsidR="26A2EA8F" w:rsidRPr="00ED025F">
        <w:rPr>
          <w:rFonts w:ascii="Arial" w:hAnsi="Arial" w:cs="Arial"/>
          <w:b/>
          <w:bCs/>
          <w:i/>
          <w:iCs/>
          <w:sz w:val="18"/>
          <w:szCs w:val="18"/>
        </w:rPr>
        <w:t>f</w:t>
      </w:r>
      <w:r w:rsidR="6EB5D48C" w:rsidRPr="00ED025F">
        <w:rPr>
          <w:rFonts w:ascii="Arial" w:hAnsi="Arial" w:cs="Arial"/>
          <w:b/>
          <w:bCs/>
          <w:i/>
          <w:iCs/>
          <w:sz w:val="18"/>
          <w:szCs w:val="18"/>
        </w:rPr>
        <w:t xml:space="preserve"> </w:t>
      </w:r>
    </w:p>
    <w:p w14:paraId="733580A3" w14:textId="626DA634" w:rsidR="00057AEE" w:rsidRDefault="37A16AE2" w:rsidP="00B74867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 w:rsidRPr="00CA6EB9">
        <w:rPr>
          <w:rFonts w:ascii="Arial" w:hAnsi="Arial" w:cs="Arial"/>
          <w:b/>
          <w:bCs/>
          <w:sz w:val="18"/>
          <w:szCs w:val="18"/>
        </w:rPr>
        <w:t>Definitie</w:t>
      </w:r>
      <w:r w:rsidRPr="311D4666">
        <w:rPr>
          <w:rFonts w:ascii="Arial" w:hAnsi="Arial" w:cs="Arial"/>
          <w:sz w:val="18"/>
          <w:szCs w:val="18"/>
        </w:rPr>
        <w:t xml:space="preserve">: een </w:t>
      </w:r>
      <w:r w:rsidRPr="311D4666">
        <w:rPr>
          <w:rFonts w:ascii="Arial" w:hAnsi="Arial" w:cs="Arial"/>
          <w:b/>
          <w:bCs/>
          <w:sz w:val="18"/>
          <w:szCs w:val="18"/>
        </w:rPr>
        <w:t xml:space="preserve">aanwijsbrief </w:t>
      </w:r>
      <w:r w:rsidR="73A68B35" w:rsidRPr="311D4666">
        <w:rPr>
          <w:rFonts w:ascii="Arial" w:hAnsi="Arial" w:cs="Arial"/>
          <w:sz w:val="18"/>
          <w:szCs w:val="18"/>
        </w:rPr>
        <w:t>is de</w:t>
      </w:r>
      <w:r w:rsidRPr="311D4666">
        <w:rPr>
          <w:rFonts w:ascii="Arial" w:hAnsi="Arial" w:cs="Arial"/>
          <w:sz w:val="18"/>
          <w:szCs w:val="18"/>
        </w:rPr>
        <w:t xml:space="preserve"> </w:t>
      </w:r>
      <w:r w:rsidR="73A68B35" w:rsidRPr="311D4666">
        <w:rPr>
          <w:rFonts w:ascii="Arial" w:hAnsi="Arial" w:cs="Arial"/>
          <w:sz w:val="18"/>
          <w:szCs w:val="18"/>
        </w:rPr>
        <w:t xml:space="preserve">uitnodiging aan de </w:t>
      </w:r>
      <w:r w:rsidRPr="311D4666">
        <w:rPr>
          <w:rFonts w:ascii="Arial" w:hAnsi="Arial" w:cs="Arial"/>
          <w:sz w:val="18"/>
          <w:szCs w:val="18"/>
        </w:rPr>
        <w:t>verkopende en kopende partij om de grens aan te wijzen van hetge</w:t>
      </w:r>
      <w:r w:rsidR="501717EC" w:rsidRPr="311D4666">
        <w:rPr>
          <w:rFonts w:ascii="Arial" w:hAnsi="Arial" w:cs="Arial"/>
          <w:sz w:val="18"/>
          <w:szCs w:val="18"/>
        </w:rPr>
        <w:t>en</w:t>
      </w:r>
      <w:r w:rsidRPr="311D4666">
        <w:rPr>
          <w:rFonts w:ascii="Arial" w:hAnsi="Arial" w:cs="Arial"/>
          <w:sz w:val="18"/>
          <w:szCs w:val="18"/>
        </w:rPr>
        <w:t xml:space="preserve"> verkocht/gekocht</w:t>
      </w:r>
      <w:r w:rsidR="1B124D72" w:rsidRPr="311D4666">
        <w:rPr>
          <w:rFonts w:ascii="Arial" w:hAnsi="Arial" w:cs="Arial"/>
          <w:sz w:val="18"/>
          <w:szCs w:val="18"/>
        </w:rPr>
        <w:t xml:space="preserve"> is</w:t>
      </w:r>
      <w:r w:rsidR="7828BBB6" w:rsidRPr="311D4666">
        <w:rPr>
          <w:rFonts w:ascii="Arial" w:hAnsi="Arial" w:cs="Arial"/>
          <w:sz w:val="18"/>
          <w:szCs w:val="18"/>
        </w:rPr>
        <w:t>;</w:t>
      </w:r>
      <w:r w:rsidR="00520D63">
        <w:rPr>
          <w:rFonts w:ascii="Arial" w:hAnsi="Arial" w:cs="Arial"/>
          <w:sz w:val="18"/>
          <w:szCs w:val="18"/>
        </w:rPr>
        <w:t xml:space="preserve"> </w:t>
      </w:r>
    </w:p>
    <w:p w14:paraId="45B8ADD1" w14:textId="64B77DB8" w:rsidR="0049287D" w:rsidRPr="00ED025F" w:rsidRDefault="0049287D" w:rsidP="0049287D">
      <w:pPr>
        <w:pStyle w:val="Lucstandaard"/>
        <w:spacing w:line="276" w:lineRule="auto"/>
        <w:rPr>
          <w:rFonts w:ascii="Arial" w:hAnsi="Arial" w:cs="Arial"/>
          <w:b/>
          <w:bCs/>
          <w:i/>
          <w:iCs/>
          <w:sz w:val="18"/>
          <w:szCs w:val="18"/>
        </w:rPr>
      </w:pPr>
      <w:r w:rsidRPr="00ED025F">
        <w:rPr>
          <w:rFonts w:ascii="Arial" w:hAnsi="Arial" w:cs="Arial"/>
          <w:b/>
          <w:bCs/>
          <w:i/>
          <w:iCs/>
          <w:sz w:val="18"/>
          <w:szCs w:val="18"/>
        </w:rPr>
        <w:t xml:space="preserve">3. </w:t>
      </w:r>
      <w:r w:rsidR="0D0FC873" w:rsidRPr="770BA482">
        <w:rPr>
          <w:rFonts w:ascii="Arial" w:hAnsi="Arial" w:cs="Arial"/>
          <w:b/>
          <w:bCs/>
          <w:i/>
          <w:iCs/>
          <w:sz w:val="18"/>
          <w:szCs w:val="18"/>
        </w:rPr>
        <w:t>T</w:t>
      </w:r>
      <w:r w:rsidRPr="00ED025F">
        <w:rPr>
          <w:rFonts w:ascii="Arial" w:hAnsi="Arial" w:cs="Arial"/>
          <w:b/>
          <w:bCs/>
          <w:i/>
          <w:iCs/>
          <w:sz w:val="18"/>
          <w:szCs w:val="18"/>
        </w:rPr>
        <w:t>ervisielegging</w:t>
      </w:r>
    </w:p>
    <w:p w14:paraId="05E94D68" w14:textId="58CC2BF8" w:rsidR="00057AEE" w:rsidRPr="00646180" w:rsidRDefault="1E2DC28C" w:rsidP="00B74867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 w:rsidRPr="00CA6EB9">
        <w:rPr>
          <w:rFonts w:ascii="Arial" w:hAnsi="Arial" w:cs="Arial"/>
          <w:b/>
          <w:bCs/>
          <w:sz w:val="18"/>
          <w:szCs w:val="18"/>
        </w:rPr>
        <w:t>Definitie</w:t>
      </w:r>
      <w:r w:rsidRPr="51E8B767">
        <w:rPr>
          <w:rFonts w:ascii="Arial" w:hAnsi="Arial" w:cs="Arial"/>
          <w:sz w:val="18"/>
          <w:szCs w:val="18"/>
        </w:rPr>
        <w:t xml:space="preserve">: </w:t>
      </w:r>
      <w:r w:rsidR="411BDADD" w:rsidRPr="51E8B767">
        <w:rPr>
          <w:rFonts w:ascii="Arial" w:hAnsi="Arial" w:cs="Arial"/>
          <w:sz w:val="18"/>
          <w:szCs w:val="18"/>
        </w:rPr>
        <w:t xml:space="preserve">een </w:t>
      </w:r>
      <w:r w:rsidR="411BDADD" w:rsidRPr="51E8B767">
        <w:rPr>
          <w:rFonts w:ascii="Arial" w:hAnsi="Arial" w:cs="Arial"/>
          <w:b/>
          <w:bCs/>
          <w:sz w:val="18"/>
          <w:szCs w:val="18"/>
        </w:rPr>
        <w:t xml:space="preserve">tervisielegging </w:t>
      </w:r>
      <w:r w:rsidR="44F8454D" w:rsidRPr="51E8B767">
        <w:rPr>
          <w:rFonts w:ascii="Arial" w:hAnsi="Arial" w:cs="Arial"/>
          <w:sz w:val="18"/>
          <w:szCs w:val="18"/>
        </w:rPr>
        <w:t xml:space="preserve">is de vraag </w:t>
      </w:r>
      <w:r w:rsidR="70C82F37" w:rsidRPr="770BA482">
        <w:rPr>
          <w:rFonts w:ascii="Arial" w:hAnsi="Arial" w:cs="Arial"/>
          <w:sz w:val="18"/>
          <w:szCs w:val="18"/>
        </w:rPr>
        <w:t xml:space="preserve">van het Kadaster </w:t>
      </w:r>
      <w:r w:rsidR="44F8454D" w:rsidRPr="51E8B767">
        <w:rPr>
          <w:rFonts w:ascii="Arial" w:hAnsi="Arial" w:cs="Arial"/>
          <w:sz w:val="18"/>
          <w:szCs w:val="18"/>
        </w:rPr>
        <w:t xml:space="preserve">aan de </w:t>
      </w:r>
      <w:r w:rsidR="411BDADD" w:rsidRPr="51E8B767">
        <w:rPr>
          <w:rFonts w:ascii="Arial" w:hAnsi="Arial" w:cs="Arial"/>
          <w:sz w:val="18"/>
          <w:szCs w:val="18"/>
        </w:rPr>
        <w:t>koper of verkoper</w:t>
      </w:r>
      <w:r w:rsidR="78353B33" w:rsidRPr="51E8B767">
        <w:rPr>
          <w:rFonts w:ascii="Arial" w:hAnsi="Arial" w:cs="Arial"/>
          <w:sz w:val="18"/>
          <w:szCs w:val="18"/>
        </w:rPr>
        <w:t xml:space="preserve"> </w:t>
      </w:r>
      <w:r w:rsidR="411BDADD" w:rsidRPr="51E8B767">
        <w:rPr>
          <w:rFonts w:ascii="Arial" w:hAnsi="Arial" w:cs="Arial"/>
          <w:sz w:val="18"/>
          <w:szCs w:val="18"/>
        </w:rPr>
        <w:t xml:space="preserve">om de door de andere partij </w:t>
      </w:r>
      <w:r w:rsidR="38BC8749" w:rsidRPr="770BA482">
        <w:rPr>
          <w:rFonts w:ascii="Arial" w:hAnsi="Arial" w:cs="Arial"/>
          <w:sz w:val="18"/>
          <w:szCs w:val="18"/>
        </w:rPr>
        <w:t>aangewezen</w:t>
      </w:r>
      <w:r w:rsidR="411BDADD" w:rsidRPr="51E8B767">
        <w:rPr>
          <w:rFonts w:ascii="Arial" w:hAnsi="Arial" w:cs="Arial"/>
          <w:sz w:val="18"/>
          <w:szCs w:val="18"/>
        </w:rPr>
        <w:t xml:space="preserve"> grens </w:t>
      </w:r>
      <w:r w:rsidR="001F0B52">
        <w:rPr>
          <w:rFonts w:ascii="Arial" w:hAnsi="Arial" w:cs="Arial"/>
          <w:sz w:val="18"/>
          <w:szCs w:val="18"/>
        </w:rPr>
        <w:t xml:space="preserve">van een perceel </w:t>
      </w:r>
      <w:r w:rsidR="411BDADD" w:rsidRPr="51E8B767">
        <w:rPr>
          <w:rFonts w:ascii="Arial" w:hAnsi="Arial" w:cs="Arial"/>
          <w:sz w:val="18"/>
          <w:szCs w:val="18"/>
        </w:rPr>
        <w:t>te beoordelen.</w:t>
      </w:r>
    </w:p>
    <w:p w14:paraId="624B4328" w14:textId="77777777" w:rsidR="00F40B41" w:rsidRPr="00646180" w:rsidRDefault="00F40B41" w:rsidP="00B74867">
      <w:pPr>
        <w:pStyle w:val="Lucstandaard"/>
        <w:spacing w:line="276" w:lineRule="auto"/>
        <w:rPr>
          <w:rFonts w:ascii="Arial" w:hAnsi="Arial" w:cs="Arial"/>
        </w:rPr>
      </w:pPr>
    </w:p>
    <w:p w14:paraId="559F1D56" w14:textId="32C403A9" w:rsidR="003320F0" w:rsidRDefault="7BA0046F" w:rsidP="00A420B7">
      <w:pPr>
        <w:pStyle w:val="Lucstandaard"/>
        <w:spacing w:line="276" w:lineRule="auto"/>
        <w:rPr>
          <w:rFonts w:ascii="Arial" w:hAnsi="Arial" w:cs="Arial"/>
          <w:sz w:val="18"/>
          <w:szCs w:val="18"/>
          <w:highlight w:val="yellow"/>
        </w:rPr>
      </w:pPr>
      <w:r w:rsidRPr="0D586E14">
        <w:rPr>
          <w:rFonts w:ascii="Arial" w:hAnsi="Arial" w:cs="Arial"/>
          <w:sz w:val="18"/>
          <w:szCs w:val="18"/>
        </w:rPr>
        <w:t xml:space="preserve">Op dit moment wordt het grootste gedeelte van de aanwijs- en tervisieleggingsbrieven </w:t>
      </w:r>
      <w:r w:rsidR="35209BA0" w:rsidRPr="0D586E14">
        <w:rPr>
          <w:rFonts w:ascii="Arial" w:hAnsi="Arial" w:cs="Arial"/>
          <w:sz w:val="18"/>
          <w:szCs w:val="18"/>
        </w:rPr>
        <w:t>automatisch verstuurd vanuit de appli</w:t>
      </w:r>
      <w:r w:rsidR="465E58EF" w:rsidRPr="0D586E14">
        <w:rPr>
          <w:rFonts w:ascii="Arial" w:hAnsi="Arial" w:cs="Arial"/>
          <w:sz w:val="18"/>
          <w:szCs w:val="18"/>
        </w:rPr>
        <w:t xml:space="preserve">catie </w:t>
      </w:r>
      <w:r w:rsidR="465E58EF" w:rsidRPr="00F032D7">
        <w:rPr>
          <w:rFonts w:ascii="Arial" w:hAnsi="Arial" w:cs="Arial"/>
          <w:b/>
          <w:bCs/>
          <w:sz w:val="18"/>
          <w:szCs w:val="18"/>
        </w:rPr>
        <w:t>K</w:t>
      </w:r>
      <w:r w:rsidR="2E5BF078" w:rsidRPr="00F032D7">
        <w:rPr>
          <w:rFonts w:ascii="Arial" w:hAnsi="Arial" w:cs="Arial"/>
          <w:b/>
          <w:bCs/>
          <w:sz w:val="18"/>
          <w:szCs w:val="18"/>
        </w:rPr>
        <w:t>adastrale</w:t>
      </w:r>
      <w:r w:rsidR="47805FC2" w:rsidRPr="00F032D7">
        <w:rPr>
          <w:rFonts w:ascii="Arial" w:hAnsi="Arial" w:cs="Arial"/>
          <w:b/>
          <w:bCs/>
          <w:sz w:val="18"/>
          <w:szCs w:val="18"/>
        </w:rPr>
        <w:t xml:space="preserve"> </w:t>
      </w:r>
      <w:r w:rsidR="44205BEB" w:rsidRPr="770BA482">
        <w:rPr>
          <w:rFonts w:ascii="Arial" w:hAnsi="Arial" w:cs="Arial"/>
          <w:b/>
          <w:bCs/>
          <w:sz w:val="18"/>
          <w:szCs w:val="18"/>
        </w:rPr>
        <w:t>Inwin</w:t>
      </w:r>
      <w:r w:rsidR="30577DC9" w:rsidRPr="770BA482">
        <w:rPr>
          <w:rFonts w:ascii="Arial" w:hAnsi="Arial" w:cs="Arial"/>
          <w:b/>
          <w:bCs/>
          <w:sz w:val="18"/>
          <w:szCs w:val="18"/>
        </w:rPr>
        <w:t>ning</w:t>
      </w:r>
      <w:r w:rsidR="47805FC2" w:rsidRPr="00F032D7">
        <w:rPr>
          <w:rFonts w:ascii="Arial" w:hAnsi="Arial" w:cs="Arial"/>
          <w:b/>
          <w:bCs/>
          <w:sz w:val="18"/>
          <w:szCs w:val="18"/>
        </w:rPr>
        <w:t xml:space="preserve"> </w:t>
      </w:r>
      <w:r w:rsidR="35209BA0" w:rsidRPr="00F032D7">
        <w:rPr>
          <w:rFonts w:ascii="Arial" w:hAnsi="Arial" w:cs="Arial"/>
          <w:b/>
          <w:bCs/>
          <w:sz w:val="18"/>
          <w:szCs w:val="18"/>
        </w:rPr>
        <w:t>en</w:t>
      </w:r>
      <w:r w:rsidR="67111472" w:rsidRPr="00F032D7">
        <w:rPr>
          <w:rFonts w:ascii="Arial" w:hAnsi="Arial" w:cs="Arial"/>
          <w:b/>
          <w:bCs/>
          <w:sz w:val="18"/>
          <w:szCs w:val="18"/>
        </w:rPr>
        <w:t xml:space="preserve"> Reconstructie</w:t>
      </w:r>
      <w:r w:rsidR="030627A5" w:rsidRPr="0D586E14">
        <w:rPr>
          <w:rFonts w:ascii="Arial" w:hAnsi="Arial" w:cs="Arial"/>
          <w:sz w:val="18"/>
          <w:szCs w:val="18"/>
        </w:rPr>
        <w:t xml:space="preserve"> (KIR)</w:t>
      </w:r>
      <w:r w:rsidR="67111472" w:rsidRPr="0D586E14">
        <w:rPr>
          <w:rFonts w:ascii="Arial" w:hAnsi="Arial" w:cs="Arial"/>
          <w:sz w:val="18"/>
          <w:szCs w:val="18"/>
        </w:rPr>
        <w:t xml:space="preserve"> en</w:t>
      </w:r>
      <w:r w:rsidR="35209BA0" w:rsidRPr="0D586E14">
        <w:rPr>
          <w:rFonts w:ascii="Arial" w:hAnsi="Arial" w:cs="Arial"/>
          <w:sz w:val="18"/>
          <w:szCs w:val="18"/>
        </w:rPr>
        <w:t xml:space="preserve"> via zipfiles aangeboden voor verzending via P</w:t>
      </w:r>
      <w:r w:rsidR="001B7093">
        <w:rPr>
          <w:rFonts w:ascii="Arial" w:hAnsi="Arial" w:cs="Arial"/>
          <w:sz w:val="18"/>
          <w:szCs w:val="18"/>
        </w:rPr>
        <w:t>ost</w:t>
      </w:r>
      <w:r w:rsidR="35209BA0" w:rsidRPr="0D586E14">
        <w:rPr>
          <w:rFonts w:ascii="Arial" w:hAnsi="Arial" w:cs="Arial"/>
          <w:sz w:val="18"/>
          <w:szCs w:val="18"/>
        </w:rPr>
        <w:t>NL</w:t>
      </w:r>
      <w:r w:rsidRPr="0D586E14">
        <w:rPr>
          <w:rFonts w:ascii="Arial" w:hAnsi="Arial" w:cs="Arial"/>
          <w:sz w:val="18"/>
          <w:szCs w:val="18"/>
        </w:rPr>
        <w:t xml:space="preserve"> </w:t>
      </w:r>
      <w:r w:rsidR="00935F3A">
        <w:rPr>
          <w:rFonts w:ascii="Arial" w:hAnsi="Arial" w:cs="Arial"/>
          <w:sz w:val="18"/>
          <w:szCs w:val="18"/>
        </w:rPr>
        <w:t xml:space="preserve">Ook deze </w:t>
      </w:r>
      <w:r w:rsidR="00935F3A" w:rsidRPr="009C5A70">
        <w:rPr>
          <w:rFonts w:ascii="Arial" w:hAnsi="Arial" w:cs="Arial"/>
          <w:sz w:val="18"/>
          <w:szCs w:val="18"/>
        </w:rPr>
        <w:t>Kadaster-uitingen worden</w:t>
      </w:r>
      <w:r w:rsidR="7B1DE970" w:rsidRPr="009C5A70">
        <w:rPr>
          <w:rFonts w:ascii="Arial" w:hAnsi="Arial" w:cs="Arial"/>
          <w:sz w:val="18"/>
          <w:szCs w:val="18"/>
        </w:rPr>
        <w:t xml:space="preserve"> in SAP-DMS gearchiveerd.</w:t>
      </w:r>
      <w:r w:rsidR="30C52D50" w:rsidRPr="009C5A70">
        <w:rPr>
          <w:rFonts w:ascii="Arial" w:hAnsi="Arial" w:cs="Arial"/>
          <w:sz w:val="18"/>
          <w:szCs w:val="18"/>
        </w:rPr>
        <w:t>.</w:t>
      </w:r>
      <w:r w:rsidR="139F30DE" w:rsidRPr="009C5A70">
        <w:rPr>
          <w:rFonts w:ascii="Arial" w:hAnsi="Arial" w:cs="Arial"/>
          <w:sz w:val="18"/>
          <w:szCs w:val="18"/>
        </w:rPr>
        <w:t xml:space="preserve"> </w:t>
      </w:r>
    </w:p>
    <w:p w14:paraId="77614361" w14:textId="2C20C608" w:rsidR="00A16FA2" w:rsidRDefault="00CE7FEA" w:rsidP="00B74867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 w:rsidRPr="36288826">
        <w:rPr>
          <w:rFonts w:ascii="Arial" w:hAnsi="Arial" w:cs="Arial"/>
          <w:sz w:val="18"/>
          <w:szCs w:val="18"/>
        </w:rPr>
        <w:t xml:space="preserve">Verzending naar </w:t>
      </w:r>
      <w:r w:rsidR="00E51EC5" w:rsidRPr="36288826">
        <w:rPr>
          <w:rFonts w:ascii="Arial" w:hAnsi="Arial" w:cs="Arial"/>
          <w:sz w:val="18"/>
          <w:szCs w:val="18"/>
        </w:rPr>
        <w:t xml:space="preserve">huidige postverzendingsdienst </w:t>
      </w:r>
      <w:r w:rsidRPr="36288826">
        <w:rPr>
          <w:rFonts w:ascii="Arial" w:hAnsi="Arial" w:cs="Arial"/>
          <w:sz w:val="18"/>
          <w:szCs w:val="18"/>
        </w:rPr>
        <w:t>voor Postbezorging via 24 uursdienst.</w:t>
      </w:r>
    </w:p>
    <w:p w14:paraId="489D933F" w14:textId="77777777" w:rsidR="00CE7FEA" w:rsidRPr="00646180" w:rsidRDefault="00CE7FEA" w:rsidP="00B74867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</w:p>
    <w:p w14:paraId="6962D965" w14:textId="4D29FB5D" w:rsidR="00A83CB5" w:rsidRPr="00ED025F" w:rsidRDefault="10B28E0D" w:rsidP="00B74867">
      <w:pPr>
        <w:pStyle w:val="Lucstandaard"/>
        <w:spacing w:line="276" w:lineRule="auto"/>
        <w:rPr>
          <w:rFonts w:ascii="Arial" w:hAnsi="Arial" w:cs="Arial"/>
          <w:b/>
          <w:bCs/>
          <w:sz w:val="18"/>
          <w:szCs w:val="18"/>
        </w:rPr>
      </w:pPr>
      <w:r w:rsidRPr="00ED025F">
        <w:rPr>
          <w:rFonts w:ascii="Arial" w:hAnsi="Arial" w:cs="Arial"/>
          <w:b/>
          <w:bCs/>
          <w:i/>
          <w:iCs/>
          <w:sz w:val="18"/>
          <w:szCs w:val="18"/>
        </w:rPr>
        <w:t>4</w:t>
      </w:r>
      <w:r w:rsidR="26D122C9" w:rsidRPr="00ED025F">
        <w:rPr>
          <w:rFonts w:ascii="Arial" w:hAnsi="Arial" w:cs="Arial"/>
          <w:b/>
          <w:bCs/>
          <w:i/>
          <w:iCs/>
          <w:sz w:val="18"/>
          <w:szCs w:val="18"/>
        </w:rPr>
        <w:t>.</w:t>
      </w:r>
      <w:r w:rsidR="00A83CB5" w:rsidRPr="00ED025F">
        <w:rPr>
          <w:b/>
          <w:bCs/>
        </w:rPr>
        <w:tab/>
      </w:r>
      <w:r w:rsidR="2C9B867B" w:rsidRPr="00ED025F">
        <w:rPr>
          <w:rFonts w:ascii="Arial" w:hAnsi="Arial" w:cs="Arial"/>
          <w:b/>
          <w:bCs/>
          <w:i/>
          <w:iCs/>
          <w:sz w:val="18"/>
          <w:szCs w:val="18"/>
        </w:rPr>
        <w:t>Facturen</w:t>
      </w:r>
    </w:p>
    <w:p w14:paraId="247711D5" w14:textId="1FA713C7" w:rsidR="00CA6EB9" w:rsidRDefault="00CA6EB9" w:rsidP="00B74867">
      <w:pPr>
        <w:spacing w:line="276" w:lineRule="auto"/>
        <w:jc w:val="both"/>
        <w:rPr>
          <w:rFonts w:cs="Arial"/>
        </w:rPr>
      </w:pPr>
      <w:r w:rsidRPr="0BBC62A9">
        <w:rPr>
          <w:rFonts w:cs="Arial"/>
          <w:b/>
          <w:bCs/>
        </w:rPr>
        <w:t>Definitie</w:t>
      </w:r>
      <w:r w:rsidRPr="0BBC62A9">
        <w:rPr>
          <w:rFonts w:cs="Arial"/>
        </w:rPr>
        <w:t>:</w:t>
      </w:r>
      <w:r w:rsidR="00533817">
        <w:t xml:space="preserve"> </w:t>
      </w:r>
      <w:r w:rsidR="00533817" w:rsidRPr="0BBC62A9">
        <w:rPr>
          <w:rFonts w:cs="Arial"/>
        </w:rPr>
        <w:t xml:space="preserve">een factuur is een bericht met het onderwerp </w:t>
      </w:r>
      <w:r w:rsidR="002A17D1" w:rsidRPr="0BBC62A9">
        <w:rPr>
          <w:rFonts w:cs="Arial"/>
        </w:rPr>
        <w:t xml:space="preserve">de </w:t>
      </w:r>
      <w:r w:rsidR="37178F42" w:rsidRPr="0BBC62A9">
        <w:rPr>
          <w:rFonts w:cs="Arial"/>
        </w:rPr>
        <w:t>financiële</w:t>
      </w:r>
      <w:r w:rsidR="002A17D1" w:rsidRPr="0BBC62A9">
        <w:rPr>
          <w:rFonts w:cs="Arial"/>
        </w:rPr>
        <w:t xml:space="preserve"> verplichting </w:t>
      </w:r>
      <w:r w:rsidR="00C14764" w:rsidRPr="0BBC62A9">
        <w:rPr>
          <w:rFonts w:cs="Arial"/>
        </w:rPr>
        <w:t>voor de geadresseerde.</w:t>
      </w:r>
    </w:p>
    <w:p w14:paraId="103AECF5" w14:textId="465A167F" w:rsidR="00FB37BF" w:rsidRPr="00646180" w:rsidRDefault="3CFD0AFC" w:rsidP="00B74867">
      <w:pPr>
        <w:spacing w:line="276" w:lineRule="auto"/>
        <w:jc w:val="both"/>
        <w:rPr>
          <w:rFonts w:cs="Arial"/>
        </w:rPr>
      </w:pPr>
      <w:r w:rsidRPr="51E8B767">
        <w:rPr>
          <w:rFonts w:cs="Arial"/>
        </w:rPr>
        <w:t>De m</w:t>
      </w:r>
      <w:r w:rsidR="411BDADD" w:rsidRPr="51E8B767">
        <w:rPr>
          <w:rFonts w:cs="Arial"/>
        </w:rPr>
        <w:t>eeste facturen</w:t>
      </w:r>
      <w:r w:rsidR="00C14764">
        <w:rPr>
          <w:rFonts w:cs="Arial"/>
        </w:rPr>
        <w:t xml:space="preserve"> </w:t>
      </w:r>
      <w:r w:rsidR="411BDADD" w:rsidRPr="51E8B767">
        <w:rPr>
          <w:rFonts w:cs="Arial"/>
        </w:rPr>
        <w:t xml:space="preserve">worden verzonden via </w:t>
      </w:r>
      <w:r w:rsidR="34434D96" w:rsidRPr="51E8B767">
        <w:rPr>
          <w:rFonts w:cs="Arial"/>
        </w:rPr>
        <w:t xml:space="preserve">de </w:t>
      </w:r>
      <w:r w:rsidR="411BDADD" w:rsidRPr="51E8B767">
        <w:rPr>
          <w:rFonts w:cs="Arial"/>
        </w:rPr>
        <w:t>e-</w:t>
      </w:r>
      <w:r w:rsidR="34434D96" w:rsidRPr="51E8B767">
        <w:rPr>
          <w:rFonts w:cs="Arial"/>
        </w:rPr>
        <w:t>mailserver van het Kadaster</w:t>
      </w:r>
      <w:r w:rsidR="411BDADD" w:rsidRPr="51E8B767">
        <w:rPr>
          <w:rFonts w:cs="Arial"/>
        </w:rPr>
        <w:t xml:space="preserve">. Wanneer het emailadres van de klant </w:t>
      </w:r>
      <w:r w:rsidR="0FD1B2A7" w:rsidRPr="51E8B767">
        <w:rPr>
          <w:rFonts w:cs="Arial"/>
        </w:rPr>
        <w:t>on</w:t>
      </w:r>
      <w:r w:rsidR="411BDADD" w:rsidRPr="51E8B767">
        <w:rPr>
          <w:rFonts w:cs="Arial"/>
        </w:rPr>
        <w:t>bekend is</w:t>
      </w:r>
      <w:r w:rsidR="268CD234" w:rsidRPr="51E8B767">
        <w:rPr>
          <w:rFonts w:cs="Arial"/>
        </w:rPr>
        <w:t>,</w:t>
      </w:r>
      <w:r w:rsidR="06A8A117" w:rsidRPr="51E8B767">
        <w:rPr>
          <w:rFonts w:cs="Arial"/>
        </w:rPr>
        <w:t xml:space="preserve"> ontvangt deze de factuur per post</w:t>
      </w:r>
      <w:r w:rsidR="009F3A19">
        <w:rPr>
          <w:rFonts w:cs="Arial"/>
        </w:rPr>
        <w:t>. D</w:t>
      </w:r>
      <w:r w:rsidR="5CF73EA8" w:rsidRPr="51E8B767">
        <w:rPr>
          <w:rFonts w:cs="Arial"/>
        </w:rPr>
        <w:t xml:space="preserve">eze </w:t>
      </w:r>
      <w:r w:rsidR="6D23F438" w:rsidRPr="51E8B767">
        <w:rPr>
          <w:rFonts w:cs="Arial"/>
        </w:rPr>
        <w:t>postale verzending</w:t>
      </w:r>
      <w:r w:rsidR="411BDADD" w:rsidRPr="51E8B767">
        <w:rPr>
          <w:rFonts w:cs="Arial"/>
        </w:rPr>
        <w:t xml:space="preserve"> </w:t>
      </w:r>
      <w:r w:rsidR="34434D96" w:rsidRPr="51E8B767">
        <w:rPr>
          <w:rFonts w:cs="Arial"/>
        </w:rPr>
        <w:t>gebeurt</w:t>
      </w:r>
      <w:r w:rsidR="5068F9B5" w:rsidRPr="51E8B767">
        <w:rPr>
          <w:rFonts w:cs="Arial"/>
        </w:rPr>
        <w:t xml:space="preserve"> eens per week</w:t>
      </w:r>
      <w:r w:rsidR="13DABFAD" w:rsidRPr="51E8B767">
        <w:rPr>
          <w:rFonts w:cs="Arial"/>
        </w:rPr>
        <w:t xml:space="preserve">. </w:t>
      </w:r>
      <w:r w:rsidR="79E2BB4D" w:rsidRPr="51E8B767">
        <w:rPr>
          <w:rFonts w:cs="Arial"/>
        </w:rPr>
        <w:t>O</w:t>
      </w:r>
      <w:r w:rsidRPr="51E8B767">
        <w:rPr>
          <w:rFonts w:cs="Arial"/>
        </w:rPr>
        <w:t>p de maandagen voor binnenlandse facturen</w:t>
      </w:r>
      <w:r w:rsidR="34434D96" w:rsidRPr="51E8B767">
        <w:rPr>
          <w:rFonts w:cs="Arial"/>
        </w:rPr>
        <w:t xml:space="preserve"> </w:t>
      </w:r>
      <w:r w:rsidR="411BDADD" w:rsidRPr="51E8B767">
        <w:rPr>
          <w:rFonts w:cs="Arial"/>
        </w:rPr>
        <w:t>en</w:t>
      </w:r>
      <w:r w:rsidR="34434D96" w:rsidRPr="51E8B767">
        <w:rPr>
          <w:rFonts w:cs="Arial"/>
        </w:rPr>
        <w:t xml:space="preserve"> </w:t>
      </w:r>
      <w:r w:rsidR="45662E59" w:rsidRPr="51E8B767">
        <w:rPr>
          <w:rFonts w:cs="Arial"/>
        </w:rPr>
        <w:t xml:space="preserve">op </w:t>
      </w:r>
      <w:r w:rsidR="34434D96" w:rsidRPr="51E8B767">
        <w:rPr>
          <w:rFonts w:cs="Arial"/>
        </w:rPr>
        <w:t xml:space="preserve">dinsdagen </w:t>
      </w:r>
      <w:r w:rsidRPr="51E8B767">
        <w:rPr>
          <w:rFonts w:cs="Arial"/>
        </w:rPr>
        <w:t xml:space="preserve">voor </w:t>
      </w:r>
      <w:r w:rsidR="34434D96" w:rsidRPr="51E8B767">
        <w:rPr>
          <w:rFonts w:cs="Arial"/>
        </w:rPr>
        <w:t>buitenlandse facturen</w:t>
      </w:r>
      <w:r w:rsidR="00ED746D" w:rsidRPr="00ED746D">
        <w:rPr>
          <w:rFonts w:cs="Arial"/>
        </w:rPr>
        <w:t xml:space="preserve">. </w:t>
      </w:r>
      <w:r w:rsidR="6D23F438" w:rsidRPr="51E8B767">
        <w:rPr>
          <w:rFonts w:cs="Arial"/>
        </w:rPr>
        <w:t>Bij de aanlevering voor de maandfactu</w:t>
      </w:r>
      <w:r w:rsidR="00E16CD5">
        <w:rPr>
          <w:rFonts w:cs="Arial"/>
        </w:rPr>
        <w:t>ren</w:t>
      </w:r>
      <w:r w:rsidR="6D23F438" w:rsidRPr="51E8B767">
        <w:rPr>
          <w:rFonts w:cs="Arial"/>
        </w:rPr>
        <w:t xml:space="preserve"> ontstaat</w:t>
      </w:r>
      <w:r w:rsidR="411BDADD" w:rsidRPr="51E8B767">
        <w:rPr>
          <w:rFonts w:cs="Arial"/>
        </w:rPr>
        <w:t xml:space="preserve"> er een piek in het aanbod</w:t>
      </w:r>
      <w:r w:rsidR="5068F9B5" w:rsidRPr="51E8B767">
        <w:rPr>
          <w:rFonts w:cs="Arial"/>
        </w:rPr>
        <w:t xml:space="preserve"> van het aantal te verzenden facturen</w:t>
      </w:r>
      <w:r w:rsidR="411BDADD" w:rsidRPr="51E8B767">
        <w:rPr>
          <w:rFonts w:cs="Arial"/>
        </w:rPr>
        <w:t xml:space="preserve">. </w:t>
      </w:r>
    </w:p>
    <w:p w14:paraId="7F6731BC" w14:textId="706F600D" w:rsidR="00841515" w:rsidRDefault="5AFD3AA8" w:rsidP="00B74867">
      <w:pPr>
        <w:spacing w:line="276" w:lineRule="auto"/>
        <w:jc w:val="both"/>
        <w:rPr>
          <w:rFonts w:cs="Arial"/>
        </w:rPr>
      </w:pPr>
      <w:r w:rsidRPr="0D586E14">
        <w:rPr>
          <w:rFonts w:cs="Arial"/>
        </w:rPr>
        <w:t xml:space="preserve">Facturen worden </w:t>
      </w:r>
      <w:proofErr w:type="spellStart"/>
      <w:r w:rsidR="2D45C8ED" w:rsidRPr="0D586E14">
        <w:rPr>
          <w:rFonts w:cs="Arial"/>
        </w:rPr>
        <w:t>gebatcht</w:t>
      </w:r>
      <w:proofErr w:type="spellEnd"/>
      <w:r w:rsidR="2D45C8ED" w:rsidRPr="0D586E14">
        <w:rPr>
          <w:rFonts w:cs="Arial"/>
        </w:rPr>
        <w:t xml:space="preserve"> en </w:t>
      </w:r>
      <w:r w:rsidRPr="0D586E14">
        <w:rPr>
          <w:rFonts w:cs="Arial"/>
        </w:rPr>
        <w:t xml:space="preserve">in </w:t>
      </w:r>
      <w:r w:rsidR="73B9B221" w:rsidRPr="0D586E14">
        <w:rPr>
          <w:rFonts w:cs="Arial"/>
        </w:rPr>
        <w:t xml:space="preserve">een </w:t>
      </w:r>
      <w:r w:rsidRPr="0D586E14">
        <w:rPr>
          <w:rFonts w:cs="Arial"/>
        </w:rPr>
        <w:t>zip-bestand verzonden</w:t>
      </w:r>
      <w:r w:rsidR="00F86DE2">
        <w:rPr>
          <w:rFonts w:cs="Arial"/>
        </w:rPr>
        <w:t xml:space="preserve"> aan </w:t>
      </w:r>
      <w:r w:rsidR="00B07F20">
        <w:rPr>
          <w:rFonts w:cs="Arial"/>
        </w:rPr>
        <w:t>Inschrijver</w:t>
      </w:r>
      <w:r w:rsidRPr="0D586E14">
        <w:rPr>
          <w:rFonts w:cs="Arial"/>
        </w:rPr>
        <w:t xml:space="preserve">. </w:t>
      </w:r>
      <w:r w:rsidR="42B9FB93" w:rsidRPr="0D586E14">
        <w:rPr>
          <w:rFonts w:cs="Arial"/>
        </w:rPr>
        <w:t>Er worden a</w:t>
      </w:r>
      <w:r w:rsidRPr="0D586E14">
        <w:rPr>
          <w:rFonts w:cs="Arial"/>
        </w:rPr>
        <w:t xml:space="preserve">parte batches </w:t>
      </w:r>
      <w:r w:rsidR="42B9FB93" w:rsidRPr="0D586E14">
        <w:rPr>
          <w:rFonts w:cs="Arial"/>
        </w:rPr>
        <w:t xml:space="preserve">gemaakt </w:t>
      </w:r>
      <w:r w:rsidRPr="0D586E14">
        <w:rPr>
          <w:rFonts w:cs="Arial"/>
        </w:rPr>
        <w:t xml:space="preserve">voor </w:t>
      </w:r>
      <w:r w:rsidR="42B9FB93" w:rsidRPr="0D586E14">
        <w:rPr>
          <w:rFonts w:cs="Arial"/>
        </w:rPr>
        <w:t xml:space="preserve">facturen die naar het </w:t>
      </w:r>
      <w:r w:rsidRPr="0D586E14">
        <w:rPr>
          <w:rFonts w:cs="Arial"/>
        </w:rPr>
        <w:t>buitenland</w:t>
      </w:r>
      <w:r w:rsidR="42B9FB93" w:rsidRPr="0D586E14">
        <w:rPr>
          <w:rFonts w:cs="Arial"/>
        </w:rPr>
        <w:t xml:space="preserve"> worden verzonden</w:t>
      </w:r>
      <w:r w:rsidR="41FEA4C5" w:rsidRPr="0D586E14">
        <w:rPr>
          <w:rFonts w:cs="Arial"/>
        </w:rPr>
        <w:t>.</w:t>
      </w:r>
      <w:r w:rsidRPr="0D586E14">
        <w:rPr>
          <w:rFonts w:cs="Arial"/>
        </w:rPr>
        <w:t xml:space="preserve"> </w:t>
      </w:r>
      <w:r w:rsidR="2D45C8ED" w:rsidRPr="0D586E14">
        <w:rPr>
          <w:rFonts w:cs="Arial"/>
        </w:rPr>
        <w:t xml:space="preserve"> </w:t>
      </w:r>
      <w:r w:rsidRPr="0D586E14">
        <w:rPr>
          <w:rFonts w:cs="Arial"/>
        </w:rPr>
        <w:t xml:space="preserve">Er wordt in </w:t>
      </w:r>
      <w:r w:rsidR="42B9FB93" w:rsidRPr="0D586E14">
        <w:rPr>
          <w:rFonts w:cs="Arial"/>
        </w:rPr>
        <w:t xml:space="preserve">het </w:t>
      </w:r>
      <w:r w:rsidR="00F86DE2">
        <w:rPr>
          <w:rFonts w:cs="Arial"/>
        </w:rPr>
        <w:t xml:space="preserve">Kadaster </w:t>
      </w:r>
      <w:r w:rsidR="297C5AF6" w:rsidRPr="0D586E14">
        <w:rPr>
          <w:rFonts w:cs="Arial"/>
        </w:rPr>
        <w:t xml:space="preserve">SAP </w:t>
      </w:r>
      <w:r w:rsidR="42B9FB93" w:rsidRPr="0D586E14">
        <w:rPr>
          <w:rFonts w:cs="Arial"/>
        </w:rPr>
        <w:t xml:space="preserve">ERP-systeem </w:t>
      </w:r>
      <w:r w:rsidR="6766A983" w:rsidRPr="0D586E14">
        <w:rPr>
          <w:rFonts w:cs="Arial"/>
        </w:rPr>
        <w:t>geantidateerd</w:t>
      </w:r>
      <w:r w:rsidRPr="0D586E14">
        <w:rPr>
          <w:rFonts w:cs="Arial"/>
        </w:rPr>
        <w:t xml:space="preserve"> (</w:t>
      </w:r>
      <w:r w:rsidR="297C5AF6" w:rsidRPr="0D586E14">
        <w:rPr>
          <w:rFonts w:cs="Arial"/>
        </w:rPr>
        <w:t xml:space="preserve">met </w:t>
      </w:r>
      <w:r w:rsidRPr="0D586E14">
        <w:rPr>
          <w:rFonts w:cs="Arial"/>
        </w:rPr>
        <w:t>3 dagen).</w:t>
      </w:r>
      <w:r w:rsidR="2D45C8ED" w:rsidRPr="0D586E14">
        <w:rPr>
          <w:rFonts w:cs="Arial"/>
        </w:rPr>
        <w:t xml:space="preserve"> </w:t>
      </w:r>
      <w:r w:rsidRPr="0D586E14">
        <w:rPr>
          <w:rFonts w:cs="Arial"/>
        </w:rPr>
        <w:t xml:space="preserve">Bijlagen </w:t>
      </w:r>
      <w:r w:rsidR="2D45C8ED" w:rsidRPr="0D586E14">
        <w:rPr>
          <w:rFonts w:cs="Arial"/>
        </w:rPr>
        <w:t xml:space="preserve">bij de </w:t>
      </w:r>
      <w:r w:rsidR="297C5AF6" w:rsidRPr="0D586E14">
        <w:rPr>
          <w:rFonts w:cs="Arial"/>
        </w:rPr>
        <w:t>factuur</w:t>
      </w:r>
      <w:r w:rsidR="2D45C8ED" w:rsidRPr="0D586E14">
        <w:rPr>
          <w:rFonts w:cs="Arial"/>
        </w:rPr>
        <w:t xml:space="preserve"> </w:t>
      </w:r>
      <w:r w:rsidRPr="0D586E14">
        <w:rPr>
          <w:rFonts w:cs="Arial"/>
        </w:rPr>
        <w:t>bestaan uit specif</w:t>
      </w:r>
      <w:r w:rsidR="297C5AF6" w:rsidRPr="0D586E14">
        <w:rPr>
          <w:rFonts w:cs="Arial"/>
        </w:rPr>
        <w:t>icaties van de factuur</w:t>
      </w:r>
      <w:r w:rsidR="28F18BC9" w:rsidRPr="0D586E14">
        <w:rPr>
          <w:rFonts w:cs="Arial"/>
        </w:rPr>
        <w:t>.</w:t>
      </w:r>
      <w:r w:rsidR="297C5AF6" w:rsidRPr="0D586E14">
        <w:rPr>
          <w:rFonts w:cs="Arial"/>
        </w:rPr>
        <w:t xml:space="preserve"> </w:t>
      </w:r>
    </w:p>
    <w:p w14:paraId="6E75C111" w14:textId="065CBAAF" w:rsidR="00A83CB5" w:rsidRDefault="00CE7FEA" w:rsidP="36288826">
      <w:pPr>
        <w:pStyle w:val="Lucstandaard"/>
        <w:spacing w:line="276" w:lineRule="auto"/>
        <w:rPr>
          <w:rFonts w:ascii="Arial" w:eastAsia="Times New Roman" w:hAnsi="Arial" w:cs="Arial"/>
          <w:snapToGrid w:val="0"/>
          <w:kern w:val="28"/>
          <w:sz w:val="18"/>
          <w:szCs w:val="18"/>
        </w:rPr>
      </w:pPr>
      <w:r w:rsidRPr="36288826">
        <w:rPr>
          <w:rFonts w:ascii="Arial" w:eastAsia="Times New Roman" w:hAnsi="Arial" w:cs="Arial"/>
          <w:snapToGrid w:val="0"/>
          <w:kern w:val="28"/>
          <w:sz w:val="18"/>
          <w:szCs w:val="18"/>
        </w:rPr>
        <w:t xml:space="preserve">Verzending naar </w:t>
      </w:r>
      <w:r w:rsidR="00E51EC5" w:rsidRPr="36288826">
        <w:rPr>
          <w:rFonts w:ascii="Arial" w:eastAsia="Times New Roman" w:hAnsi="Arial" w:cs="Arial"/>
          <w:snapToGrid w:val="0"/>
          <w:kern w:val="28"/>
          <w:sz w:val="18"/>
          <w:szCs w:val="18"/>
        </w:rPr>
        <w:t xml:space="preserve">huidige postverzendingsdienst </w:t>
      </w:r>
      <w:r w:rsidRPr="36288826">
        <w:rPr>
          <w:rFonts w:ascii="Arial" w:eastAsia="Times New Roman" w:hAnsi="Arial" w:cs="Arial"/>
          <w:snapToGrid w:val="0"/>
          <w:kern w:val="28"/>
          <w:sz w:val="18"/>
          <w:szCs w:val="18"/>
        </w:rPr>
        <w:t xml:space="preserve">voor Postbezorging via </w:t>
      </w:r>
      <w:r w:rsidR="00305BFE" w:rsidRPr="00305BFE">
        <w:rPr>
          <w:rFonts w:ascii="Arial" w:eastAsia="Times New Roman" w:hAnsi="Arial" w:cs="Arial"/>
          <w:snapToGrid w:val="0"/>
          <w:kern w:val="28"/>
          <w:sz w:val="18"/>
          <w:szCs w:val="18"/>
        </w:rPr>
        <w:t>48-72 uursdienst.</w:t>
      </w:r>
    </w:p>
    <w:p w14:paraId="507548A5" w14:textId="77777777" w:rsidR="00CE7FEA" w:rsidRPr="00646180" w:rsidRDefault="00CE7FEA" w:rsidP="00B74867">
      <w:pPr>
        <w:pStyle w:val="Lucstandaard"/>
        <w:spacing w:line="276" w:lineRule="auto"/>
        <w:rPr>
          <w:rFonts w:ascii="Arial" w:hAnsi="Arial" w:cs="Arial"/>
        </w:rPr>
      </w:pPr>
    </w:p>
    <w:p w14:paraId="367C92FA" w14:textId="2EB8A2C0" w:rsidR="00A83CB5" w:rsidRPr="00F36C0D" w:rsidRDefault="45D30500" w:rsidP="00B74867">
      <w:pPr>
        <w:pStyle w:val="Lucstandaard"/>
        <w:spacing w:line="276" w:lineRule="auto"/>
        <w:rPr>
          <w:rFonts w:ascii="Arial" w:hAnsi="Arial" w:cs="Arial"/>
          <w:b/>
          <w:bCs/>
          <w:i/>
          <w:iCs/>
          <w:sz w:val="18"/>
          <w:szCs w:val="18"/>
        </w:rPr>
      </w:pPr>
      <w:r w:rsidRPr="00F36C0D">
        <w:rPr>
          <w:rFonts w:ascii="Arial" w:hAnsi="Arial" w:cs="Arial"/>
          <w:b/>
          <w:bCs/>
          <w:i/>
          <w:iCs/>
          <w:sz w:val="18"/>
          <w:szCs w:val="18"/>
        </w:rPr>
        <w:t>5</w:t>
      </w:r>
      <w:r w:rsidR="5EC9D698" w:rsidRPr="00F36C0D">
        <w:rPr>
          <w:rFonts w:ascii="Arial" w:hAnsi="Arial" w:cs="Arial"/>
          <w:b/>
          <w:bCs/>
          <w:i/>
          <w:iCs/>
          <w:sz w:val="18"/>
          <w:szCs w:val="18"/>
        </w:rPr>
        <w:t xml:space="preserve">. </w:t>
      </w:r>
      <w:r w:rsidR="2C9B867B" w:rsidRPr="00F36C0D">
        <w:rPr>
          <w:rFonts w:ascii="Arial" w:hAnsi="Arial" w:cs="Arial"/>
          <w:b/>
          <w:bCs/>
          <w:i/>
          <w:iCs/>
          <w:sz w:val="18"/>
          <w:szCs w:val="18"/>
        </w:rPr>
        <w:t>Aanmaningen</w:t>
      </w:r>
    </w:p>
    <w:p w14:paraId="69C248D1" w14:textId="77777777" w:rsidR="00CA6EB9" w:rsidRDefault="00CA6EB9" w:rsidP="00B74867">
      <w:pPr>
        <w:spacing w:line="276" w:lineRule="auto"/>
      </w:pPr>
      <w:r w:rsidRPr="00CA6EB9">
        <w:rPr>
          <w:b/>
          <w:bCs/>
        </w:rPr>
        <w:t>Definitie</w:t>
      </w:r>
      <w:r>
        <w:t>:</w:t>
      </w:r>
    </w:p>
    <w:p w14:paraId="641F4694" w14:textId="390F40F0" w:rsidR="00820B9B" w:rsidRDefault="44ED45AF" w:rsidP="00B74867">
      <w:pPr>
        <w:spacing w:line="276" w:lineRule="auto"/>
        <w:rPr>
          <w:rFonts w:ascii="Calibri" w:hAnsi="Calibri"/>
          <w:snapToGrid/>
          <w:kern w:val="0"/>
          <w:sz w:val="22"/>
          <w:szCs w:val="22"/>
          <w:lang w:eastAsia="nl-NL"/>
        </w:rPr>
      </w:pPr>
      <w:r>
        <w:t>Aanmaningen</w:t>
      </w:r>
      <w:r w:rsidR="000F5968">
        <w:t xml:space="preserve"> (en ook </w:t>
      </w:r>
      <w:r>
        <w:t>herinneringen, In gebrekestellingen, niet gelukte incasso’s en storno brieven</w:t>
      </w:r>
      <w:r w:rsidR="000F5968">
        <w:t>)</w:t>
      </w:r>
      <w:r>
        <w:t xml:space="preserve"> worden verzonden in </w:t>
      </w:r>
      <w:r w:rsidR="00492EF0">
        <w:t>de</w:t>
      </w:r>
      <w:r w:rsidR="2F81909D">
        <w:t xml:space="preserve"> </w:t>
      </w:r>
      <w:r>
        <w:t xml:space="preserve">Kadaster huisstijl deze brieven </w:t>
      </w:r>
      <w:r w:rsidR="79BB8459">
        <w:t xml:space="preserve">worden </w:t>
      </w:r>
      <w:r>
        <w:t>automatisch</w:t>
      </w:r>
      <w:r w:rsidR="1D1DCDE8">
        <w:t xml:space="preserve"> genereer</w:t>
      </w:r>
      <w:r w:rsidR="7727B2D4">
        <w:t>d</w:t>
      </w:r>
      <w:r>
        <w:t>, de brieven worden in een directory geplaatst en vervolgens automatisch omgezet naar een bestand in PDF</w:t>
      </w:r>
      <w:r w:rsidR="0094644D">
        <w:t>/A</w:t>
      </w:r>
      <w:r>
        <w:t xml:space="preserve">-format. </w:t>
      </w:r>
      <w:r w:rsidR="000578A2">
        <w:t>Deze</w:t>
      </w:r>
      <w:r>
        <w:t xml:space="preserve"> bestanden</w:t>
      </w:r>
      <w:r w:rsidR="000578A2">
        <w:t xml:space="preserve"> worden</w:t>
      </w:r>
      <w:r w:rsidR="00B86E91">
        <w:t xml:space="preserve"> </w:t>
      </w:r>
      <w:r w:rsidR="2551E5FF">
        <w:t xml:space="preserve">verstuurd </w:t>
      </w:r>
      <w:r>
        <w:t xml:space="preserve">naar de </w:t>
      </w:r>
      <w:r w:rsidR="00B07F20">
        <w:t>Inschrijver</w:t>
      </w:r>
      <w:r>
        <w:t xml:space="preserve"> zodat </w:t>
      </w:r>
      <w:r w:rsidR="005C2C66">
        <w:t>deze</w:t>
      </w:r>
      <w:r>
        <w:t xml:space="preserve"> de bestanden </w:t>
      </w:r>
      <w:r w:rsidR="61C199CB">
        <w:t>direct</w:t>
      </w:r>
      <w:r>
        <w:t xml:space="preserve"> kan produceren. </w:t>
      </w:r>
      <w:r w:rsidR="00A105B7">
        <w:t xml:space="preserve">Verzending naar </w:t>
      </w:r>
      <w:r w:rsidR="00E51EC5">
        <w:t xml:space="preserve">huidige postverzendingsdienst </w:t>
      </w:r>
      <w:r w:rsidR="00A105B7">
        <w:t>voor Postbezorging via</w:t>
      </w:r>
      <w:r w:rsidR="00A653D5">
        <w:t xml:space="preserve"> </w:t>
      </w:r>
      <w:r w:rsidR="00A653D5" w:rsidRPr="00A653D5">
        <w:t>48-72 uursdienst.</w:t>
      </w:r>
    </w:p>
    <w:p w14:paraId="1EE379BA" w14:textId="77777777" w:rsidR="00820B9B" w:rsidRDefault="00820B9B" w:rsidP="00B74867">
      <w:pPr>
        <w:pStyle w:val="lucstandaard0"/>
        <w:spacing w:line="276" w:lineRule="auto"/>
      </w:pPr>
    </w:p>
    <w:p w14:paraId="3EB5D3A4" w14:textId="632CF0C1" w:rsidR="0D586E14" w:rsidRPr="0020770F" w:rsidRDefault="1CA41627" w:rsidP="7AE60A30">
      <w:pPr>
        <w:pStyle w:val="Geenafstand"/>
        <w:spacing w:line="276" w:lineRule="auto"/>
        <w:contextualSpacing/>
        <w:jc w:val="both"/>
        <w:rPr>
          <w:rFonts w:ascii="Arial" w:hAnsi="Arial" w:cs="Arial"/>
          <w:sz w:val="18"/>
          <w:szCs w:val="18"/>
        </w:rPr>
      </w:pPr>
      <w:r w:rsidRPr="00F36C0D">
        <w:rPr>
          <w:rFonts w:ascii="Arial" w:hAnsi="Arial" w:cs="Arial"/>
          <w:b/>
          <w:bCs/>
          <w:i/>
          <w:iCs/>
          <w:sz w:val="18"/>
          <w:szCs w:val="18"/>
        </w:rPr>
        <w:t>6</w:t>
      </w:r>
      <w:r w:rsidR="39E427BA" w:rsidRPr="00F36C0D">
        <w:rPr>
          <w:rFonts w:ascii="Arial" w:hAnsi="Arial" w:cs="Arial"/>
          <w:b/>
          <w:bCs/>
          <w:i/>
          <w:iCs/>
          <w:sz w:val="18"/>
          <w:szCs w:val="18"/>
        </w:rPr>
        <w:t xml:space="preserve">. </w:t>
      </w:r>
      <w:r w:rsidR="766A05B7" w:rsidRPr="00F36C0D">
        <w:rPr>
          <w:rFonts w:ascii="Arial" w:hAnsi="Arial" w:cs="Arial"/>
          <w:b/>
          <w:bCs/>
          <w:i/>
          <w:iCs/>
          <w:sz w:val="18"/>
          <w:szCs w:val="18"/>
        </w:rPr>
        <w:t>Ad hoc verzendingen</w:t>
      </w:r>
    </w:p>
    <w:p w14:paraId="72CE04F2" w14:textId="10175C75" w:rsidR="766A05B7" w:rsidRDefault="766A05B7" w:rsidP="00B74867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 w:rsidRPr="0D586E14">
        <w:rPr>
          <w:rFonts w:ascii="Arial" w:hAnsi="Arial" w:cs="Arial"/>
          <w:sz w:val="18"/>
          <w:szCs w:val="18"/>
        </w:rPr>
        <w:t xml:space="preserve">Zoals de term ad hoc doet vermoeden kan een dergelijke verzending uit 1 A4 dan wel </w:t>
      </w:r>
      <w:r w:rsidR="1F926E3B" w:rsidRPr="20C00BF1">
        <w:rPr>
          <w:rFonts w:ascii="Arial" w:hAnsi="Arial" w:cs="Arial"/>
          <w:sz w:val="18"/>
          <w:szCs w:val="18"/>
        </w:rPr>
        <w:t xml:space="preserve">uit </w:t>
      </w:r>
      <w:r w:rsidRPr="20C00BF1">
        <w:rPr>
          <w:rFonts w:ascii="Arial" w:hAnsi="Arial" w:cs="Arial"/>
          <w:sz w:val="18"/>
          <w:szCs w:val="18"/>
        </w:rPr>
        <w:t>meerder</w:t>
      </w:r>
      <w:r w:rsidR="2D793BEE" w:rsidRPr="20C00BF1">
        <w:rPr>
          <w:rFonts w:ascii="Arial" w:hAnsi="Arial" w:cs="Arial"/>
          <w:sz w:val="18"/>
          <w:szCs w:val="18"/>
        </w:rPr>
        <w:t>e</w:t>
      </w:r>
      <w:r w:rsidRPr="0D586E14">
        <w:rPr>
          <w:rFonts w:ascii="Arial" w:hAnsi="Arial" w:cs="Arial"/>
          <w:sz w:val="18"/>
          <w:szCs w:val="18"/>
        </w:rPr>
        <w:t xml:space="preserve"> bestaan en is dit niet exact nader te duiden</w:t>
      </w:r>
      <w:r w:rsidR="006E4449">
        <w:rPr>
          <w:rFonts w:ascii="Arial" w:hAnsi="Arial" w:cs="Arial"/>
          <w:sz w:val="18"/>
          <w:szCs w:val="18"/>
        </w:rPr>
        <w:t>. Het aantal</w:t>
      </w:r>
      <w:r w:rsidR="00EF7CB7">
        <w:rPr>
          <w:rFonts w:ascii="Arial" w:hAnsi="Arial" w:cs="Arial"/>
          <w:sz w:val="18"/>
          <w:szCs w:val="18"/>
        </w:rPr>
        <w:t xml:space="preserve"> ad</w:t>
      </w:r>
      <w:r w:rsidR="00B76319">
        <w:rPr>
          <w:rFonts w:ascii="Arial" w:hAnsi="Arial" w:cs="Arial"/>
          <w:sz w:val="18"/>
          <w:szCs w:val="18"/>
        </w:rPr>
        <w:t xml:space="preserve"> hoc verzendingen </w:t>
      </w:r>
      <w:r w:rsidR="00B76319" w:rsidRPr="000E3C2D">
        <w:rPr>
          <w:rFonts w:ascii="Arial" w:hAnsi="Arial" w:cs="Arial"/>
          <w:sz w:val="18"/>
          <w:szCs w:val="18"/>
        </w:rPr>
        <w:t xml:space="preserve">varieert van </w:t>
      </w:r>
      <w:r w:rsidR="006677BA" w:rsidRPr="000E3C2D">
        <w:rPr>
          <w:rFonts w:ascii="Arial" w:hAnsi="Arial" w:cs="Arial"/>
          <w:sz w:val="18"/>
          <w:szCs w:val="18"/>
        </w:rPr>
        <w:t xml:space="preserve">0 tot </w:t>
      </w:r>
      <w:r w:rsidR="31F9D327" w:rsidRPr="000E3C2D">
        <w:rPr>
          <w:rFonts w:ascii="Arial" w:hAnsi="Arial" w:cs="Arial"/>
          <w:sz w:val="18"/>
          <w:szCs w:val="18"/>
        </w:rPr>
        <w:t>1</w:t>
      </w:r>
      <w:r w:rsidR="006677BA" w:rsidRPr="000E3C2D">
        <w:rPr>
          <w:rFonts w:ascii="Arial" w:hAnsi="Arial" w:cs="Arial"/>
          <w:sz w:val="18"/>
          <w:szCs w:val="18"/>
        </w:rPr>
        <w:t xml:space="preserve">5.000 stuks </w:t>
      </w:r>
      <w:r w:rsidR="00346807" w:rsidRPr="000E3C2D">
        <w:rPr>
          <w:rFonts w:ascii="Arial" w:hAnsi="Arial" w:cs="Arial"/>
          <w:sz w:val="18"/>
          <w:szCs w:val="18"/>
        </w:rPr>
        <w:t>per jaar.</w:t>
      </w:r>
    </w:p>
    <w:p w14:paraId="2F3C6641" w14:textId="7ED54CA6" w:rsidR="00E51EC5" w:rsidRDefault="00E51EC5" w:rsidP="00B74867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 w:rsidRPr="00E51EC5">
        <w:rPr>
          <w:rFonts w:ascii="Arial" w:hAnsi="Arial" w:cs="Arial"/>
          <w:sz w:val="18"/>
          <w:szCs w:val="18"/>
        </w:rPr>
        <w:t>Verzending naar huidige postverzendingsdienst voor Postbezorging</w:t>
      </w:r>
      <w:r>
        <w:rPr>
          <w:rFonts w:ascii="Arial" w:hAnsi="Arial" w:cs="Arial"/>
          <w:sz w:val="18"/>
          <w:szCs w:val="18"/>
        </w:rPr>
        <w:t>.</w:t>
      </w:r>
    </w:p>
    <w:p w14:paraId="5F422D8A" w14:textId="59E10E86" w:rsidR="0073684F" w:rsidRDefault="0073684F">
      <w:pPr>
        <w:spacing w:line="240" w:lineRule="auto"/>
        <w:rPr>
          <w:rFonts w:eastAsiaTheme="minorHAnsi" w:cs="Arial"/>
          <w:b/>
          <w:snapToGrid/>
          <w:kern w:val="0"/>
          <w:szCs w:val="18"/>
        </w:rPr>
      </w:pPr>
      <w:r>
        <w:rPr>
          <w:rFonts w:eastAsiaTheme="minorHAnsi" w:cs="Arial"/>
          <w:b/>
          <w:snapToGrid/>
          <w:kern w:val="0"/>
          <w:szCs w:val="18"/>
        </w:rPr>
        <w:br w:type="page"/>
      </w:r>
    </w:p>
    <w:p w14:paraId="29F7141B" w14:textId="77777777" w:rsidR="00AB122A" w:rsidRDefault="00AB122A" w:rsidP="00B74867">
      <w:pPr>
        <w:spacing w:line="276" w:lineRule="auto"/>
        <w:rPr>
          <w:rFonts w:eastAsiaTheme="minorHAnsi" w:cs="Arial"/>
          <w:b/>
          <w:snapToGrid/>
          <w:kern w:val="0"/>
          <w:szCs w:val="18"/>
        </w:rPr>
      </w:pPr>
    </w:p>
    <w:p w14:paraId="007D9187" w14:textId="70BA745B" w:rsidR="00973490" w:rsidRPr="00646180" w:rsidRDefault="00E731C1" w:rsidP="00B74867">
      <w:pPr>
        <w:pStyle w:val="Lucstandaard"/>
        <w:numPr>
          <w:ilvl w:val="0"/>
          <w:numId w:val="12"/>
        </w:numPr>
        <w:spacing w:line="276" w:lineRule="auto"/>
        <w:rPr>
          <w:rFonts w:ascii="Arial" w:hAnsi="Arial" w:cs="Arial"/>
          <w:sz w:val="18"/>
          <w:szCs w:val="18"/>
        </w:rPr>
      </w:pPr>
      <w:r w:rsidRPr="00646180">
        <w:rPr>
          <w:rFonts w:ascii="Arial" w:hAnsi="Arial" w:cs="Arial"/>
          <w:b/>
          <w:sz w:val="18"/>
          <w:szCs w:val="18"/>
        </w:rPr>
        <w:t xml:space="preserve">Fysieke </w:t>
      </w:r>
      <w:r w:rsidR="004D7E45">
        <w:rPr>
          <w:rFonts w:ascii="Arial" w:hAnsi="Arial" w:cs="Arial"/>
          <w:b/>
          <w:sz w:val="18"/>
          <w:szCs w:val="18"/>
        </w:rPr>
        <w:t>verzending</w:t>
      </w:r>
    </w:p>
    <w:p w14:paraId="6C44A435" w14:textId="44ADEFCC" w:rsidR="00BE4B10" w:rsidRPr="00646180" w:rsidRDefault="3621B263" w:rsidP="00B74867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 w:rsidRPr="0D586E14">
        <w:rPr>
          <w:rFonts w:ascii="Arial" w:hAnsi="Arial" w:cs="Arial"/>
          <w:sz w:val="18"/>
          <w:szCs w:val="18"/>
        </w:rPr>
        <w:t xml:space="preserve">Dit proces start bij </w:t>
      </w:r>
      <w:r w:rsidR="24B3756D" w:rsidRPr="0D586E14">
        <w:rPr>
          <w:rFonts w:ascii="Arial" w:hAnsi="Arial" w:cs="Arial"/>
          <w:sz w:val="18"/>
          <w:szCs w:val="18"/>
        </w:rPr>
        <w:t xml:space="preserve">de ontvangst </w:t>
      </w:r>
      <w:r w:rsidR="00D56F2C">
        <w:rPr>
          <w:rFonts w:ascii="Arial" w:hAnsi="Arial" w:cs="Arial"/>
          <w:sz w:val="18"/>
          <w:szCs w:val="18"/>
        </w:rPr>
        <w:t xml:space="preserve">bij de </w:t>
      </w:r>
      <w:r w:rsidR="003709B1">
        <w:rPr>
          <w:rFonts w:ascii="Arial" w:hAnsi="Arial" w:cs="Arial"/>
          <w:sz w:val="18"/>
          <w:szCs w:val="18"/>
        </w:rPr>
        <w:t xml:space="preserve">gegunde </w:t>
      </w:r>
      <w:r w:rsidR="00B07F20">
        <w:rPr>
          <w:rFonts w:ascii="Arial" w:hAnsi="Arial" w:cs="Arial"/>
          <w:sz w:val="18"/>
          <w:szCs w:val="18"/>
        </w:rPr>
        <w:t>Inschrijver</w:t>
      </w:r>
      <w:r w:rsidR="003709B1">
        <w:rPr>
          <w:rFonts w:ascii="Arial" w:hAnsi="Arial" w:cs="Arial"/>
          <w:sz w:val="18"/>
          <w:szCs w:val="18"/>
        </w:rPr>
        <w:t xml:space="preserve"> </w:t>
      </w:r>
      <w:r w:rsidR="24B3756D" w:rsidRPr="0D586E14">
        <w:rPr>
          <w:rFonts w:ascii="Arial" w:hAnsi="Arial" w:cs="Arial"/>
          <w:sz w:val="18"/>
          <w:szCs w:val="18"/>
        </w:rPr>
        <w:t>van de digitale bestanden</w:t>
      </w:r>
      <w:r w:rsidR="18F5FC5E" w:rsidRPr="0D586E14">
        <w:rPr>
          <w:rFonts w:ascii="Arial" w:hAnsi="Arial" w:cs="Arial"/>
          <w:sz w:val="18"/>
          <w:szCs w:val="18"/>
        </w:rPr>
        <w:t xml:space="preserve">, de controle op </w:t>
      </w:r>
      <w:r w:rsidR="7A297732" w:rsidRPr="0D586E14">
        <w:rPr>
          <w:rFonts w:ascii="Arial" w:hAnsi="Arial" w:cs="Arial"/>
          <w:sz w:val="18"/>
          <w:szCs w:val="18"/>
        </w:rPr>
        <w:t xml:space="preserve">juistheid van </w:t>
      </w:r>
      <w:r w:rsidR="18F5FC5E" w:rsidRPr="0D586E14">
        <w:rPr>
          <w:rFonts w:ascii="Arial" w:hAnsi="Arial" w:cs="Arial"/>
          <w:sz w:val="18"/>
          <w:szCs w:val="18"/>
        </w:rPr>
        <w:t xml:space="preserve">deze bestanden, het </w:t>
      </w:r>
      <w:r w:rsidR="00037268">
        <w:rPr>
          <w:rFonts w:ascii="Arial" w:hAnsi="Arial" w:cs="Arial"/>
          <w:sz w:val="18"/>
          <w:szCs w:val="18"/>
        </w:rPr>
        <w:t>drukken/</w:t>
      </w:r>
      <w:r w:rsidR="18F5FC5E" w:rsidRPr="0D586E14">
        <w:rPr>
          <w:rFonts w:ascii="Arial" w:hAnsi="Arial" w:cs="Arial"/>
          <w:sz w:val="18"/>
          <w:szCs w:val="18"/>
        </w:rPr>
        <w:t xml:space="preserve">printen </w:t>
      </w:r>
      <w:r w:rsidRPr="0D586E14">
        <w:rPr>
          <w:rFonts w:ascii="Arial" w:hAnsi="Arial" w:cs="Arial"/>
          <w:sz w:val="18"/>
          <w:szCs w:val="18"/>
        </w:rPr>
        <w:t xml:space="preserve">en eindigt bij het </w:t>
      </w:r>
      <w:r w:rsidR="727AB598" w:rsidRPr="0D586E14">
        <w:rPr>
          <w:rFonts w:ascii="Arial" w:hAnsi="Arial" w:cs="Arial"/>
          <w:sz w:val="18"/>
          <w:szCs w:val="18"/>
        </w:rPr>
        <w:t xml:space="preserve">aanbieden </w:t>
      </w:r>
      <w:r w:rsidRPr="0D586E14">
        <w:rPr>
          <w:rFonts w:ascii="Arial" w:hAnsi="Arial" w:cs="Arial"/>
          <w:sz w:val="18"/>
          <w:szCs w:val="18"/>
        </w:rPr>
        <w:t xml:space="preserve">van de </w:t>
      </w:r>
      <w:r w:rsidR="00397B3D">
        <w:rPr>
          <w:rFonts w:ascii="Arial" w:hAnsi="Arial" w:cs="Arial"/>
          <w:sz w:val="18"/>
          <w:szCs w:val="18"/>
        </w:rPr>
        <w:t xml:space="preserve">volledig </w:t>
      </w:r>
      <w:proofErr w:type="spellStart"/>
      <w:r w:rsidR="57E24435" w:rsidRPr="0D586E14">
        <w:rPr>
          <w:rFonts w:ascii="Arial" w:hAnsi="Arial" w:cs="Arial"/>
          <w:sz w:val="18"/>
          <w:szCs w:val="18"/>
        </w:rPr>
        <w:t>gecouverteerde</w:t>
      </w:r>
      <w:proofErr w:type="spellEnd"/>
      <w:r w:rsidRPr="0D586E14">
        <w:rPr>
          <w:rFonts w:ascii="Arial" w:hAnsi="Arial" w:cs="Arial"/>
          <w:sz w:val="18"/>
          <w:szCs w:val="18"/>
        </w:rPr>
        <w:t xml:space="preserve"> uiting</w:t>
      </w:r>
      <w:r w:rsidR="22FA0CD5" w:rsidRPr="0D586E14">
        <w:rPr>
          <w:rFonts w:ascii="Arial" w:hAnsi="Arial" w:cs="Arial"/>
          <w:sz w:val="18"/>
          <w:szCs w:val="18"/>
        </w:rPr>
        <w:t>en</w:t>
      </w:r>
      <w:r w:rsidRPr="0D586E14">
        <w:rPr>
          <w:rFonts w:ascii="Arial" w:hAnsi="Arial" w:cs="Arial"/>
          <w:sz w:val="18"/>
          <w:szCs w:val="18"/>
        </w:rPr>
        <w:t xml:space="preserve"> </w:t>
      </w:r>
      <w:r w:rsidR="727AB598" w:rsidRPr="0D586E14">
        <w:rPr>
          <w:rFonts w:ascii="Arial" w:hAnsi="Arial" w:cs="Arial"/>
          <w:sz w:val="18"/>
          <w:szCs w:val="18"/>
        </w:rPr>
        <w:t xml:space="preserve">bij de </w:t>
      </w:r>
      <w:r w:rsidR="57E24435" w:rsidRPr="0D586E14">
        <w:rPr>
          <w:rFonts w:ascii="Arial" w:hAnsi="Arial" w:cs="Arial"/>
          <w:sz w:val="18"/>
          <w:szCs w:val="18"/>
        </w:rPr>
        <w:t xml:space="preserve">door het Kadaster gecontracteerde </w:t>
      </w:r>
      <w:r w:rsidR="727AB598" w:rsidRPr="0D586E14">
        <w:rPr>
          <w:rFonts w:ascii="Arial" w:hAnsi="Arial" w:cs="Arial"/>
          <w:sz w:val="18"/>
          <w:szCs w:val="18"/>
        </w:rPr>
        <w:t>postbezorger v</w:t>
      </w:r>
      <w:r w:rsidR="57E24435" w:rsidRPr="0D586E14">
        <w:rPr>
          <w:rFonts w:ascii="Arial" w:hAnsi="Arial" w:cs="Arial"/>
          <w:sz w:val="18"/>
          <w:szCs w:val="18"/>
        </w:rPr>
        <w:t>oor</w:t>
      </w:r>
      <w:r w:rsidR="727AB598" w:rsidRPr="0D586E14">
        <w:rPr>
          <w:rFonts w:ascii="Arial" w:hAnsi="Arial" w:cs="Arial"/>
          <w:sz w:val="18"/>
          <w:szCs w:val="18"/>
        </w:rPr>
        <w:t>:</w:t>
      </w:r>
    </w:p>
    <w:p w14:paraId="205C7FFD" w14:textId="77777777" w:rsidR="00BE4B10" w:rsidRPr="00646180" w:rsidRDefault="00BE4B10" w:rsidP="00B74867">
      <w:pPr>
        <w:pStyle w:val="Lucstandaard"/>
        <w:numPr>
          <w:ilvl w:val="0"/>
          <w:numId w:val="11"/>
        </w:numPr>
        <w:spacing w:line="276" w:lineRule="auto"/>
        <w:rPr>
          <w:rFonts w:ascii="Arial" w:hAnsi="Arial" w:cs="Arial"/>
          <w:sz w:val="18"/>
          <w:szCs w:val="18"/>
        </w:rPr>
      </w:pPr>
      <w:r w:rsidRPr="00646180">
        <w:rPr>
          <w:rFonts w:ascii="Arial" w:hAnsi="Arial" w:cs="Arial"/>
          <w:sz w:val="18"/>
          <w:szCs w:val="18"/>
        </w:rPr>
        <w:t>Kennisgevingen</w:t>
      </w:r>
      <w:r w:rsidR="00973490" w:rsidRPr="00646180">
        <w:rPr>
          <w:rFonts w:ascii="Arial" w:hAnsi="Arial" w:cs="Arial"/>
          <w:sz w:val="18"/>
          <w:szCs w:val="18"/>
        </w:rPr>
        <w:t>;</w:t>
      </w:r>
    </w:p>
    <w:p w14:paraId="17A6E029" w14:textId="77777777" w:rsidR="00BE4B10" w:rsidRPr="00646180" w:rsidRDefault="00BE4B10" w:rsidP="00B74867">
      <w:pPr>
        <w:pStyle w:val="Lucstandaard"/>
        <w:numPr>
          <w:ilvl w:val="0"/>
          <w:numId w:val="11"/>
        </w:numPr>
        <w:spacing w:line="276" w:lineRule="auto"/>
        <w:rPr>
          <w:rFonts w:ascii="Arial" w:hAnsi="Arial" w:cs="Arial"/>
          <w:sz w:val="18"/>
          <w:szCs w:val="18"/>
        </w:rPr>
      </w:pPr>
      <w:r w:rsidRPr="00646180">
        <w:rPr>
          <w:rFonts w:ascii="Arial" w:hAnsi="Arial" w:cs="Arial"/>
          <w:sz w:val="18"/>
          <w:szCs w:val="18"/>
        </w:rPr>
        <w:t>Aanwijsbrieven</w:t>
      </w:r>
      <w:r w:rsidR="00973490" w:rsidRPr="00646180">
        <w:rPr>
          <w:rFonts w:ascii="Arial" w:hAnsi="Arial" w:cs="Arial"/>
          <w:sz w:val="18"/>
          <w:szCs w:val="18"/>
        </w:rPr>
        <w:t>;</w:t>
      </w:r>
    </w:p>
    <w:p w14:paraId="77F230CD" w14:textId="77777777" w:rsidR="00BE4B10" w:rsidRPr="00646180" w:rsidRDefault="00BE4B10" w:rsidP="00B74867">
      <w:pPr>
        <w:pStyle w:val="Lucstandaard"/>
        <w:numPr>
          <w:ilvl w:val="0"/>
          <w:numId w:val="11"/>
        </w:numPr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CC03300">
        <w:rPr>
          <w:rFonts w:ascii="Arial" w:hAnsi="Arial" w:cs="Arial"/>
          <w:sz w:val="18"/>
          <w:szCs w:val="18"/>
        </w:rPr>
        <w:t>Tervisieleggingen</w:t>
      </w:r>
      <w:proofErr w:type="spellEnd"/>
      <w:r w:rsidR="00973490" w:rsidRPr="0CC03300">
        <w:rPr>
          <w:rFonts w:ascii="Arial" w:hAnsi="Arial" w:cs="Arial"/>
          <w:sz w:val="18"/>
          <w:szCs w:val="18"/>
        </w:rPr>
        <w:t>;</w:t>
      </w:r>
    </w:p>
    <w:p w14:paraId="2147133F" w14:textId="77777777" w:rsidR="00BE4B10" w:rsidRPr="00646180" w:rsidRDefault="00BE4B10" w:rsidP="00B74867">
      <w:pPr>
        <w:pStyle w:val="Lucstandaard"/>
        <w:numPr>
          <w:ilvl w:val="0"/>
          <w:numId w:val="11"/>
        </w:numPr>
        <w:spacing w:line="276" w:lineRule="auto"/>
        <w:rPr>
          <w:rFonts w:ascii="Arial" w:hAnsi="Arial" w:cs="Arial"/>
          <w:sz w:val="18"/>
          <w:szCs w:val="18"/>
        </w:rPr>
      </w:pPr>
      <w:r w:rsidRPr="00646180">
        <w:rPr>
          <w:rFonts w:ascii="Arial" w:hAnsi="Arial" w:cs="Arial"/>
          <w:sz w:val="18"/>
          <w:szCs w:val="18"/>
        </w:rPr>
        <w:t>Facturen</w:t>
      </w:r>
      <w:r w:rsidR="004D1FBB" w:rsidRPr="00646180">
        <w:rPr>
          <w:rFonts w:ascii="Arial" w:hAnsi="Arial" w:cs="Arial"/>
          <w:sz w:val="18"/>
          <w:szCs w:val="18"/>
        </w:rPr>
        <w:t>;</w:t>
      </w:r>
    </w:p>
    <w:p w14:paraId="3EBA2B95" w14:textId="5E003AF2" w:rsidR="004D1FBB" w:rsidRPr="00646180" w:rsidRDefault="00BE4B10" w:rsidP="00B74867">
      <w:pPr>
        <w:pStyle w:val="Lucstandaard"/>
        <w:numPr>
          <w:ilvl w:val="0"/>
          <w:numId w:val="11"/>
        </w:numPr>
        <w:spacing w:line="276" w:lineRule="auto"/>
        <w:rPr>
          <w:rFonts w:ascii="Arial" w:hAnsi="Arial" w:cs="Arial"/>
          <w:sz w:val="18"/>
          <w:szCs w:val="18"/>
        </w:rPr>
      </w:pPr>
      <w:r w:rsidRPr="030DC240">
        <w:rPr>
          <w:rFonts w:ascii="Arial" w:hAnsi="Arial" w:cs="Arial"/>
          <w:sz w:val="18"/>
          <w:szCs w:val="18"/>
        </w:rPr>
        <w:t>Aanmaningen</w:t>
      </w:r>
      <w:r w:rsidR="1FC810ED" w:rsidRPr="030DC240">
        <w:rPr>
          <w:rFonts w:ascii="Arial" w:hAnsi="Arial" w:cs="Arial"/>
          <w:sz w:val="18"/>
          <w:szCs w:val="18"/>
        </w:rPr>
        <w:t>;</w:t>
      </w:r>
    </w:p>
    <w:p w14:paraId="5C7B0D84" w14:textId="657169C1" w:rsidR="0D586E14" w:rsidRPr="00B87C08" w:rsidRDefault="005F11DD" w:rsidP="00B87C08">
      <w:pPr>
        <w:pStyle w:val="Lucstandaard"/>
        <w:numPr>
          <w:ilvl w:val="0"/>
          <w:numId w:val="11"/>
        </w:numPr>
        <w:spacing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Ad-hoc verzendingen</w:t>
      </w:r>
      <w:r w:rsidR="00B87C08">
        <w:rPr>
          <w:rFonts w:ascii="Arial" w:hAnsi="Arial" w:cs="Arial"/>
          <w:sz w:val="18"/>
          <w:szCs w:val="18"/>
        </w:rPr>
        <w:t>.</w:t>
      </w:r>
    </w:p>
    <w:p w14:paraId="2C85D39C" w14:textId="77777777" w:rsidR="00892DA2" w:rsidRPr="00646180" w:rsidRDefault="00892DA2" w:rsidP="00B74867">
      <w:pPr>
        <w:pStyle w:val="Lucstandaard"/>
        <w:spacing w:line="276" w:lineRule="auto"/>
        <w:rPr>
          <w:rFonts w:ascii="Arial" w:hAnsi="Arial" w:cs="Arial"/>
          <w:b/>
          <w:sz w:val="18"/>
          <w:szCs w:val="18"/>
        </w:rPr>
      </w:pPr>
    </w:p>
    <w:p w14:paraId="2513C172" w14:textId="77777777" w:rsidR="00973490" w:rsidRPr="00646180" w:rsidRDefault="00E731C1" w:rsidP="00B74867">
      <w:pPr>
        <w:pStyle w:val="Lucstandaard"/>
        <w:numPr>
          <w:ilvl w:val="0"/>
          <w:numId w:val="12"/>
        </w:numPr>
        <w:spacing w:line="276" w:lineRule="auto"/>
        <w:rPr>
          <w:rFonts w:ascii="Arial" w:hAnsi="Arial" w:cs="Arial"/>
          <w:b/>
          <w:bCs/>
          <w:sz w:val="18"/>
          <w:szCs w:val="18"/>
        </w:rPr>
      </w:pPr>
      <w:r w:rsidRPr="0D586E14">
        <w:rPr>
          <w:rFonts w:ascii="Arial" w:hAnsi="Arial" w:cs="Arial"/>
          <w:b/>
          <w:bCs/>
          <w:sz w:val="18"/>
          <w:szCs w:val="18"/>
        </w:rPr>
        <w:t xml:space="preserve">Verzending via de </w:t>
      </w:r>
      <w:proofErr w:type="spellStart"/>
      <w:r w:rsidR="00973490" w:rsidRPr="0D586E14">
        <w:rPr>
          <w:rFonts w:ascii="Arial" w:hAnsi="Arial" w:cs="Arial"/>
          <w:b/>
          <w:bCs/>
          <w:sz w:val="18"/>
          <w:szCs w:val="18"/>
        </w:rPr>
        <w:t>Berichtenbox</w:t>
      </w:r>
      <w:proofErr w:type="spellEnd"/>
    </w:p>
    <w:p w14:paraId="01F0E79E" w14:textId="1E401A1B" w:rsidR="00857599" w:rsidRPr="00646180" w:rsidRDefault="1CAF522F" w:rsidP="00B74867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 w:rsidRPr="0D586E14">
        <w:rPr>
          <w:rFonts w:ascii="Arial" w:hAnsi="Arial" w:cs="Arial"/>
          <w:sz w:val="18"/>
          <w:szCs w:val="18"/>
        </w:rPr>
        <w:t xml:space="preserve">Dit proces betreft </w:t>
      </w:r>
      <w:r w:rsidR="5637F37B" w:rsidRPr="0D586E14">
        <w:rPr>
          <w:rFonts w:ascii="Arial" w:hAnsi="Arial" w:cs="Arial"/>
          <w:sz w:val="18"/>
          <w:szCs w:val="18"/>
        </w:rPr>
        <w:t>het aan</w:t>
      </w:r>
      <w:r w:rsidR="191DDE9B" w:rsidRPr="0D586E14">
        <w:rPr>
          <w:rFonts w:ascii="Arial" w:hAnsi="Arial" w:cs="Arial"/>
          <w:sz w:val="18"/>
          <w:szCs w:val="18"/>
        </w:rPr>
        <w:t>leveren</w:t>
      </w:r>
      <w:r w:rsidR="5637F37B" w:rsidRPr="0D586E14">
        <w:rPr>
          <w:rFonts w:ascii="Arial" w:hAnsi="Arial" w:cs="Arial"/>
          <w:sz w:val="18"/>
          <w:szCs w:val="18"/>
        </w:rPr>
        <w:t xml:space="preserve"> van templates en data</w:t>
      </w:r>
      <w:r w:rsidR="4DBB8F4D" w:rsidRPr="0D586E14">
        <w:rPr>
          <w:rFonts w:ascii="Arial" w:hAnsi="Arial" w:cs="Arial"/>
          <w:sz w:val="18"/>
          <w:szCs w:val="18"/>
        </w:rPr>
        <w:t xml:space="preserve"> of </w:t>
      </w:r>
      <w:r w:rsidR="60473A5F" w:rsidRPr="0D586E14">
        <w:rPr>
          <w:rFonts w:ascii="Arial" w:hAnsi="Arial" w:cs="Arial"/>
          <w:sz w:val="18"/>
          <w:szCs w:val="18"/>
        </w:rPr>
        <w:t xml:space="preserve">complete </w:t>
      </w:r>
      <w:r w:rsidR="4DBB8F4D" w:rsidRPr="0D586E14">
        <w:rPr>
          <w:rFonts w:ascii="Arial" w:hAnsi="Arial" w:cs="Arial"/>
          <w:sz w:val="18"/>
          <w:szCs w:val="18"/>
        </w:rPr>
        <w:t xml:space="preserve">uitingen (templates die door het Kadaster al gevuld zijn met de data) </w:t>
      </w:r>
      <w:r w:rsidR="5637F37B" w:rsidRPr="0D586E14">
        <w:rPr>
          <w:rFonts w:ascii="Arial" w:hAnsi="Arial" w:cs="Arial"/>
          <w:sz w:val="18"/>
          <w:szCs w:val="18"/>
        </w:rPr>
        <w:t xml:space="preserve">tot het </w:t>
      </w:r>
      <w:r w:rsidR="369DA0C1" w:rsidRPr="0D586E14">
        <w:rPr>
          <w:rFonts w:ascii="Arial" w:hAnsi="Arial" w:cs="Arial"/>
          <w:sz w:val="18"/>
          <w:szCs w:val="18"/>
        </w:rPr>
        <w:t xml:space="preserve">digitaal </w:t>
      </w:r>
      <w:r w:rsidR="5637F37B" w:rsidRPr="0D586E14">
        <w:rPr>
          <w:rFonts w:ascii="Arial" w:hAnsi="Arial" w:cs="Arial"/>
          <w:sz w:val="18"/>
          <w:szCs w:val="18"/>
        </w:rPr>
        <w:t>verzendklaar maken en aanbieden bij</w:t>
      </w:r>
      <w:r w:rsidR="09A48417" w:rsidRPr="0D586E14">
        <w:rPr>
          <w:rFonts w:ascii="Arial" w:hAnsi="Arial" w:cs="Arial"/>
          <w:sz w:val="18"/>
          <w:szCs w:val="18"/>
        </w:rPr>
        <w:t xml:space="preserve"> de </w:t>
      </w:r>
      <w:proofErr w:type="spellStart"/>
      <w:r w:rsidR="09A48417" w:rsidRPr="0D586E14">
        <w:rPr>
          <w:rFonts w:ascii="Arial" w:hAnsi="Arial" w:cs="Arial"/>
          <w:sz w:val="18"/>
          <w:szCs w:val="18"/>
        </w:rPr>
        <w:t>Berichtenbox</w:t>
      </w:r>
      <w:proofErr w:type="spellEnd"/>
      <w:r w:rsidR="09A48417" w:rsidRPr="0D586E14">
        <w:rPr>
          <w:rFonts w:ascii="Arial" w:hAnsi="Arial" w:cs="Arial"/>
          <w:sz w:val="18"/>
          <w:szCs w:val="18"/>
        </w:rPr>
        <w:t xml:space="preserve"> van </w:t>
      </w:r>
      <w:r w:rsidR="341475E3" w:rsidRPr="0D586E14">
        <w:rPr>
          <w:rFonts w:ascii="Arial" w:hAnsi="Arial" w:cs="Arial"/>
          <w:sz w:val="18"/>
          <w:szCs w:val="18"/>
        </w:rPr>
        <w:t>Mijnoverheid.nl</w:t>
      </w:r>
      <w:r w:rsidR="176A7A75" w:rsidRPr="0D586E14">
        <w:rPr>
          <w:rFonts w:ascii="Arial" w:hAnsi="Arial" w:cs="Arial"/>
          <w:sz w:val="18"/>
          <w:szCs w:val="18"/>
        </w:rPr>
        <w:t xml:space="preserve">. Deze </w:t>
      </w:r>
      <w:r w:rsidR="09A48417" w:rsidRPr="0D586E14">
        <w:rPr>
          <w:rFonts w:ascii="Arial" w:hAnsi="Arial" w:cs="Arial"/>
          <w:sz w:val="18"/>
          <w:szCs w:val="18"/>
        </w:rPr>
        <w:t>berichten</w:t>
      </w:r>
      <w:r w:rsidR="7B95AF76" w:rsidRPr="0D586E14">
        <w:rPr>
          <w:rFonts w:ascii="Arial" w:hAnsi="Arial" w:cs="Arial"/>
          <w:sz w:val="18"/>
          <w:szCs w:val="18"/>
        </w:rPr>
        <w:t>,</w:t>
      </w:r>
      <w:r w:rsidR="09A48417" w:rsidRPr="0D586E14">
        <w:rPr>
          <w:rFonts w:ascii="Arial" w:hAnsi="Arial" w:cs="Arial"/>
          <w:sz w:val="18"/>
          <w:szCs w:val="18"/>
        </w:rPr>
        <w:t xml:space="preserve"> </w:t>
      </w:r>
      <w:r w:rsidR="45624F7E" w:rsidRPr="0D586E14">
        <w:rPr>
          <w:rFonts w:ascii="Arial" w:hAnsi="Arial" w:cs="Arial"/>
          <w:sz w:val="18"/>
          <w:szCs w:val="18"/>
        </w:rPr>
        <w:t xml:space="preserve">voor </w:t>
      </w:r>
      <w:r w:rsidR="45624F7E" w:rsidRPr="0D586E14">
        <w:rPr>
          <w:rFonts w:ascii="Arial" w:hAnsi="Arial" w:cs="Arial"/>
          <w:sz w:val="18"/>
          <w:szCs w:val="18"/>
          <w:u w:val="single"/>
        </w:rPr>
        <w:t xml:space="preserve">zowel </w:t>
      </w:r>
      <w:r w:rsidR="1F143C70" w:rsidRPr="0D586E14">
        <w:rPr>
          <w:rFonts w:ascii="Arial" w:hAnsi="Arial" w:cs="Arial"/>
          <w:sz w:val="18"/>
          <w:szCs w:val="18"/>
          <w:u w:val="single"/>
        </w:rPr>
        <w:t xml:space="preserve">natuurlijke </w:t>
      </w:r>
      <w:r w:rsidR="45624F7E" w:rsidRPr="0D586E14">
        <w:rPr>
          <w:rFonts w:ascii="Arial" w:hAnsi="Arial" w:cs="Arial"/>
          <w:sz w:val="18"/>
          <w:szCs w:val="18"/>
          <w:u w:val="single"/>
        </w:rPr>
        <w:t>personen</w:t>
      </w:r>
      <w:r w:rsidR="60473A5F" w:rsidRPr="0D586E14">
        <w:rPr>
          <w:rFonts w:ascii="Arial" w:hAnsi="Arial" w:cs="Arial"/>
          <w:sz w:val="18"/>
          <w:szCs w:val="18"/>
          <w:u w:val="single"/>
        </w:rPr>
        <w:t xml:space="preserve"> </w:t>
      </w:r>
      <w:r w:rsidR="45624F7E" w:rsidRPr="0D586E14">
        <w:rPr>
          <w:rFonts w:ascii="Arial" w:hAnsi="Arial" w:cs="Arial"/>
          <w:sz w:val="18"/>
          <w:szCs w:val="18"/>
          <w:u w:val="single"/>
        </w:rPr>
        <w:t>als bedrijven</w:t>
      </w:r>
      <w:r w:rsidR="6F8A65E9" w:rsidRPr="0D586E14">
        <w:rPr>
          <w:rFonts w:ascii="Arial" w:hAnsi="Arial" w:cs="Arial"/>
          <w:sz w:val="18"/>
          <w:szCs w:val="18"/>
          <w:u w:val="single"/>
        </w:rPr>
        <w:t>,</w:t>
      </w:r>
      <w:r w:rsidR="45624F7E" w:rsidRPr="0D586E14">
        <w:rPr>
          <w:rFonts w:ascii="Arial" w:hAnsi="Arial" w:cs="Arial"/>
          <w:sz w:val="18"/>
          <w:szCs w:val="18"/>
        </w:rPr>
        <w:t xml:space="preserve"> </w:t>
      </w:r>
      <w:r w:rsidR="45D97642" w:rsidRPr="0D586E14">
        <w:rPr>
          <w:rFonts w:ascii="Arial" w:hAnsi="Arial" w:cs="Arial"/>
          <w:sz w:val="18"/>
          <w:szCs w:val="18"/>
        </w:rPr>
        <w:t>betreffen</w:t>
      </w:r>
      <w:r w:rsidR="002E22CD">
        <w:rPr>
          <w:rFonts w:ascii="Arial" w:hAnsi="Arial" w:cs="Arial"/>
          <w:sz w:val="18"/>
          <w:szCs w:val="18"/>
        </w:rPr>
        <w:t xml:space="preserve"> tot nu toe alleen de</w:t>
      </w:r>
      <w:r w:rsidR="5637F37B" w:rsidRPr="0D586E14">
        <w:rPr>
          <w:rFonts w:ascii="Arial" w:hAnsi="Arial" w:cs="Arial"/>
          <w:sz w:val="18"/>
          <w:szCs w:val="18"/>
        </w:rPr>
        <w:t>:</w:t>
      </w:r>
    </w:p>
    <w:p w14:paraId="11F24A87" w14:textId="63910B99" w:rsidR="00857599" w:rsidRPr="00646180" w:rsidRDefault="00857599" w:rsidP="00B74867">
      <w:pPr>
        <w:pStyle w:val="Lucstandaard"/>
        <w:numPr>
          <w:ilvl w:val="0"/>
          <w:numId w:val="11"/>
        </w:numPr>
        <w:spacing w:line="276" w:lineRule="auto"/>
        <w:rPr>
          <w:rFonts w:ascii="Arial" w:hAnsi="Arial" w:cs="Arial"/>
          <w:sz w:val="18"/>
          <w:szCs w:val="18"/>
        </w:rPr>
      </w:pPr>
      <w:r w:rsidRPr="36288826">
        <w:rPr>
          <w:rFonts w:ascii="Arial" w:hAnsi="Arial" w:cs="Arial"/>
          <w:sz w:val="18"/>
          <w:szCs w:val="18"/>
        </w:rPr>
        <w:t>Kennisgevingen</w:t>
      </w:r>
      <w:r w:rsidR="00000489">
        <w:rPr>
          <w:rFonts w:ascii="Arial" w:hAnsi="Arial" w:cs="Arial"/>
          <w:sz w:val="18"/>
          <w:szCs w:val="18"/>
        </w:rPr>
        <w:t>.</w:t>
      </w:r>
    </w:p>
    <w:p w14:paraId="7529332B" w14:textId="77777777" w:rsidR="005F3F87" w:rsidRDefault="005F3F87" w:rsidP="00D20A4C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</w:p>
    <w:p w14:paraId="27049292" w14:textId="3B5EEA6E" w:rsidR="005F3F87" w:rsidRDefault="2C9B867B" w:rsidP="00D20A4C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 w:rsidRPr="0D586E14">
        <w:rPr>
          <w:rFonts w:ascii="Arial" w:hAnsi="Arial" w:cs="Arial"/>
          <w:sz w:val="18"/>
          <w:szCs w:val="18"/>
        </w:rPr>
        <w:t>Belang</w:t>
      </w:r>
      <w:r w:rsidR="5A146F2E" w:rsidRPr="0D586E14">
        <w:rPr>
          <w:rFonts w:ascii="Arial" w:hAnsi="Arial" w:cs="Arial"/>
          <w:sz w:val="18"/>
          <w:szCs w:val="18"/>
        </w:rPr>
        <w:t xml:space="preserve">rijk hierbij is dat </w:t>
      </w:r>
      <w:r w:rsidR="003A4BAE">
        <w:rPr>
          <w:rFonts w:ascii="Arial" w:hAnsi="Arial" w:cs="Arial"/>
          <w:sz w:val="18"/>
          <w:szCs w:val="18"/>
        </w:rPr>
        <w:t>O</w:t>
      </w:r>
      <w:r w:rsidR="45624F7E" w:rsidRPr="0D586E14">
        <w:rPr>
          <w:rFonts w:ascii="Arial" w:hAnsi="Arial" w:cs="Arial"/>
          <w:sz w:val="18"/>
          <w:szCs w:val="18"/>
        </w:rPr>
        <w:t>pdrachtnemer</w:t>
      </w:r>
      <w:r w:rsidRPr="0D586E14">
        <w:rPr>
          <w:rFonts w:ascii="Arial" w:hAnsi="Arial" w:cs="Arial"/>
          <w:sz w:val="18"/>
          <w:szCs w:val="18"/>
        </w:rPr>
        <w:t xml:space="preserve"> </w:t>
      </w:r>
      <w:r w:rsidR="1C263EEF" w:rsidRPr="0D586E14">
        <w:rPr>
          <w:rFonts w:ascii="Arial" w:hAnsi="Arial" w:cs="Arial"/>
          <w:sz w:val="18"/>
          <w:szCs w:val="18"/>
        </w:rPr>
        <w:t xml:space="preserve">vooraf </w:t>
      </w:r>
      <w:r w:rsidRPr="0D586E14">
        <w:rPr>
          <w:rFonts w:ascii="Arial" w:hAnsi="Arial" w:cs="Arial"/>
          <w:sz w:val="18"/>
          <w:szCs w:val="18"/>
        </w:rPr>
        <w:t xml:space="preserve">controleert of personen </w:t>
      </w:r>
      <w:r w:rsidR="45624F7E" w:rsidRPr="0D586E14">
        <w:rPr>
          <w:rFonts w:ascii="Arial" w:hAnsi="Arial" w:cs="Arial"/>
          <w:sz w:val="18"/>
          <w:szCs w:val="18"/>
        </w:rPr>
        <w:t xml:space="preserve">of bedrijven </w:t>
      </w:r>
      <w:r w:rsidRPr="0D586E14">
        <w:rPr>
          <w:rFonts w:ascii="Arial" w:hAnsi="Arial" w:cs="Arial"/>
          <w:sz w:val="18"/>
          <w:szCs w:val="18"/>
        </w:rPr>
        <w:t xml:space="preserve">berichten </w:t>
      </w:r>
      <w:r w:rsidR="3C530562" w:rsidRPr="0D586E14">
        <w:rPr>
          <w:rFonts w:ascii="Arial" w:hAnsi="Arial" w:cs="Arial"/>
          <w:sz w:val="18"/>
          <w:szCs w:val="18"/>
        </w:rPr>
        <w:t xml:space="preserve">wel </w:t>
      </w:r>
      <w:r w:rsidRPr="0D586E14">
        <w:rPr>
          <w:rFonts w:ascii="Arial" w:hAnsi="Arial" w:cs="Arial"/>
          <w:sz w:val="18"/>
          <w:szCs w:val="18"/>
        </w:rPr>
        <w:t xml:space="preserve">willen ontvangen via de </w:t>
      </w:r>
      <w:proofErr w:type="spellStart"/>
      <w:r w:rsidR="5A146F2E" w:rsidRPr="0D586E14">
        <w:rPr>
          <w:rFonts w:ascii="Arial" w:hAnsi="Arial" w:cs="Arial"/>
          <w:sz w:val="18"/>
          <w:szCs w:val="18"/>
        </w:rPr>
        <w:t>B</w:t>
      </w:r>
      <w:r w:rsidRPr="0D586E14">
        <w:rPr>
          <w:rFonts w:ascii="Arial" w:hAnsi="Arial" w:cs="Arial"/>
          <w:sz w:val="18"/>
          <w:szCs w:val="18"/>
        </w:rPr>
        <w:t>erichtenbox</w:t>
      </w:r>
      <w:proofErr w:type="spellEnd"/>
      <w:r w:rsidR="00EC143B">
        <w:rPr>
          <w:rFonts w:ascii="Arial" w:hAnsi="Arial" w:cs="Arial"/>
          <w:sz w:val="18"/>
          <w:szCs w:val="18"/>
        </w:rPr>
        <w:t>!</w:t>
      </w:r>
      <w:r w:rsidR="60473A5F" w:rsidRPr="0D586E14">
        <w:rPr>
          <w:rFonts w:ascii="Arial" w:hAnsi="Arial" w:cs="Arial"/>
          <w:sz w:val="18"/>
          <w:szCs w:val="18"/>
        </w:rPr>
        <w:t xml:space="preserve"> Opdrachtneme</w:t>
      </w:r>
      <w:r w:rsidR="388A0B28" w:rsidRPr="0D586E14">
        <w:rPr>
          <w:rFonts w:ascii="Arial" w:hAnsi="Arial" w:cs="Arial"/>
          <w:sz w:val="18"/>
          <w:szCs w:val="18"/>
        </w:rPr>
        <w:t>r moet accuraat kunnen rapporter</w:t>
      </w:r>
      <w:r w:rsidR="60473A5F" w:rsidRPr="0D586E14">
        <w:rPr>
          <w:rFonts w:ascii="Arial" w:hAnsi="Arial" w:cs="Arial"/>
          <w:sz w:val="18"/>
          <w:szCs w:val="18"/>
        </w:rPr>
        <w:t>en welk</w:t>
      </w:r>
      <w:r w:rsidR="341475E3" w:rsidRPr="0D586E14">
        <w:rPr>
          <w:rFonts w:ascii="Arial" w:hAnsi="Arial" w:cs="Arial"/>
          <w:sz w:val="18"/>
          <w:szCs w:val="18"/>
        </w:rPr>
        <w:t>e berichten</w:t>
      </w:r>
      <w:r w:rsidR="1D2E35BB" w:rsidRPr="0D586E14">
        <w:rPr>
          <w:rFonts w:ascii="Arial" w:hAnsi="Arial" w:cs="Arial"/>
          <w:sz w:val="18"/>
          <w:szCs w:val="18"/>
        </w:rPr>
        <w:t xml:space="preserve"> </w:t>
      </w:r>
      <w:r w:rsidR="341475E3" w:rsidRPr="0D586E14">
        <w:rPr>
          <w:rFonts w:ascii="Arial" w:hAnsi="Arial" w:cs="Arial"/>
          <w:sz w:val="18"/>
          <w:szCs w:val="18"/>
        </w:rPr>
        <w:t>bezorgd</w:t>
      </w:r>
      <w:r w:rsidR="60473A5F" w:rsidRPr="0D586E14">
        <w:rPr>
          <w:rFonts w:ascii="Arial" w:hAnsi="Arial" w:cs="Arial"/>
          <w:sz w:val="18"/>
          <w:szCs w:val="18"/>
        </w:rPr>
        <w:t xml:space="preserve"> </w:t>
      </w:r>
      <w:r w:rsidR="60473A5F" w:rsidRPr="00F47FA4">
        <w:rPr>
          <w:rFonts w:ascii="Arial" w:hAnsi="Arial" w:cs="Arial"/>
          <w:sz w:val="18"/>
          <w:szCs w:val="18"/>
        </w:rPr>
        <w:t xml:space="preserve">zijn </w:t>
      </w:r>
      <w:r w:rsidR="341475E3" w:rsidRPr="00F47FA4">
        <w:rPr>
          <w:rFonts w:ascii="Arial" w:hAnsi="Arial" w:cs="Arial"/>
          <w:sz w:val="18"/>
          <w:szCs w:val="18"/>
        </w:rPr>
        <w:t>in</w:t>
      </w:r>
      <w:r w:rsidR="00C10DBF" w:rsidRPr="00F47FA4">
        <w:rPr>
          <w:rFonts w:ascii="Arial" w:hAnsi="Arial" w:cs="Arial"/>
          <w:sz w:val="18"/>
          <w:szCs w:val="18"/>
        </w:rPr>
        <w:t xml:space="preserve"> of via</w:t>
      </w:r>
      <w:r w:rsidR="341475E3" w:rsidRPr="00F47FA4">
        <w:rPr>
          <w:rFonts w:ascii="Arial" w:hAnsi="Arial" w:cs="Arial"/>
          <w:sz w:val="18"/>
          <w:szCs w:val="18"/>
        </w:rPr>
        <w:t xml:space="preserve"> de </w:t>
      </w:r>
      <w:proofErr w:type="spellStart"/>
      <w:r w:rsidR="341475E3" w:rsidRPr="00F47FA4">
        <w:rPr>
          <w:rFonts w:ascii="Arial" w:hAnsi="Arial" w:cs="Arial"/>
          <w:sz w:val="18"/>
          <w:szCs w:val="18"/>
        </w:rPr>
        <w:t>Berichtenbox</w:t>
      </w:r>
      <w:proofErr w:type="spellEnd"/>
      <w:r w:rsidR="20B3C6FF" w:rsidRPr="0D586E14">
        <w:rPr>
          <w:rFonts w:ascii="Arial" w:hAnsi="Arial" w:cs="Arial"/>
          <w:sz w:val="18"/>
          <w:szCs w:val="18"/>
        </w:rPr>
        <w:t xml:space="preserve"> en welke per fysieke post.</w:t>
      </w:r>
      <w:r w:rsidR="006A2ABD" w:rsidRPr="006A2ABD">
        <w:rPr>
          <w:rFonts w:ascii="Arial" w:hAnsi="Arial" w:cs="Arial"/>
          <w:sz w:val="18"/>
          <w:szCs w:val="18"/>
        </w:rPr>
        <w:t xml:space="preserve"> </w:t>
      </w:r>
    </w:p>
    <w:p w14:paraId="4CE48B9F" w14:textId="7451C462" w:rsidR="00973490" w:rsidRPr="00646180" w:rsidRDefault="0096515F" w:rsidP="00B74867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 w:rsidRPr="00584D97">
        <w:rPr>
          <w:rFonts w:ascii="Arial" w:hAnsi="Arial" w:cs="Arial"/>
          <w:sz w:val="18"/>
          <w:szCs w:val="18"/>
        </w:rPr>
        <w:t>Op</w:t>
      </w:r>
      <w:r w:rsidR="005F3F87" w:rsidRPr="00584D97">
        <w:rPr>
          <w:rFonts w:ascii="Arial" w:hAnsi="Arial" w:cs="Arial"/>
          <w:sz w:val="18"/>
          <w:szCs w:val="18"/>
        </w:rPr>
        <w:t xml:space="preserve"> termijn </w:t>
      </w:r>
      <w:r w:rsidR="007F08CB" w:rsidRPr="00584D97">
        <w:rPr>
          <w:rFonts w:ascii="Arial" w:hAnsi="Arial" w:cs="Arial"/>
          <w:sz w:val="18"/>
          <w:szCs w:val="18"/>
        </w:rPr>
        <w:t>wordt onderzocht om</w:t>
      </w:r>
      <w:r w:rsidRPr="00584D97">
        <w:rPr>
          <w:rFonts w:ascii="Arial" w:hAnsi="Arial" w:cs="Arial"/>
          <w:sz w:val="18"/>
          <w:szCs w:val="18"/>
        </w:rPr>
        <w:t xml:space="preserve"> ook</w:t>
      </w:r>
      <w:r w:rsidR="005F3F87" w:rsidRPr="00584D97">
        <w:rPr>
          <w:rFonts w:ascii="Arial" w:hAnsi="Arial" w:cs="Arial"/>
          <w:sz w:val="18"/>
          <w:szCs w:val="18"/>
        </w:rPr>
        <w:t xml:space="preserve"> </w:t>
      </w:r>
      <w:r w:rsidR="006A2ABD" w:rsidRPr="00584D97">
        <w:rPr>
          <w:rFonts w:ascii="Arial" w:hAnsi="Arial" w:cs="Arial"/>
          <w:sz w:val="18"/>
          <w:szCs w:val="18"/>
        </w:rPr>
        <w:t>Aanwijsbrieven en</w:t>
      </w:r>
      <w:r w:rsidR="00A33801" w:rsidRPr="00584D97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6A2ABD" w:rsidRPr="00584D97">
        <w:rPr>
          <w:rFonts w:ascii="Arial" w:hAnsi="Arial" w:cs="Arial"/>
          <w:sz w:val="18"/>
          <w:szCs w:val="18"/>
        </w:rPr>
        <w:t>Tervisieleggingen</w:t>
      </w:r>
      <w:proofErr w:type="spellEnd"/>
      <w:r w:rsidRPr="00584D97">
        <w:rPr>
          <w:rFonts w:ascii="Arial" w:hAnsi="Arial" w:cs="Arial"/>
          <w:sz w:val="18"/>
          <w:szCs w:val="18"/>
        </w:rPr>
        <w:t xml:space="preserve"> via de </w:t>
      </w:r>
      <w:proofErr w:type="spellStart"/>
      <w:r w:rsidRPr="00584D97">
        <w:rPr>
          <w:rFonts w:ascii="Arial" w:hAnsi="Arial" w:cs="Arial"/>
          <w:sz w:val="18"/>
          <w:szCs w:val="18"/>
        </w:rPr>
        <w:t>Berichtenbox</w:t>
      </w:r>
      <w:proofErr w:type="spellEnd"/>
      <w:r w:rsidRPr="00584D97">
        <w:rPr>
          <w:rFonts w:ascii="Arial" w:hAnsi="Arial" w:cs="Arial"/>
          <w:sz w:val="18"/>
          <w:szCs w:val="18"/>
        </w:rPr>
        <w:t xml:space="preserve"> </w:t>
      </w:r>
      <w:r w:rsidR="007F08CB" w:rsidRPr="00584D97">
        <w:rPr>
          <w:rFonts w:ascii="Arial" w:hAnsi="Arial" w:cs="Arial"/>
          <w:sz w:val="18"/>
          <w:szCs w:val="18"/>
        </w:rPr>
        <w:t xml:space="preserve">te </w:t>
      </w:r>
      <w:r w:rsidRPr="00584D97">
        <w:rPr>
          <w:rFonts w:ascii="Arial" w:hAnsi="Arial" w:cs="Arial"/>
          <w:sz w:val="18"/>
          <w:szCs w:val="18"/>
        </w:rPr>
        <w:t>verz</w:t>
      </w:r>
      <w:r w:rsidR="007F08CB" w:rsidRPr="00584D97">
        <w:rPr>
          <w:rFonts w:ascii="Arial" w:hAnsi="Arial" w:cs="Arial"/>
          <w:sz w:val="18"/>
          <w:szCs w:val="18"/>
        </w:rPr>
        <w:t>enden, hierover is nog geen duidelijkheid wanneer dit gewenst/mogelijk is.</w:t>
      </w:r>
    </w:p>
    <w:p w14:paraId="76CD385D" w14:textId="77777777" w:rsidR="00A83CB5" w:rsidRPr="00646180" w:rsidRDefault="00A83CB5" w:rsidP="00B74867">
      <w:pPr>
        <w:pStyle w:val="Lucstandaard"/>
        <w:spacing w:line="276" w:lineRule="auto"/>
        <w:rPr>
          <w:rFonts w:ascii="Arial" w:hAnsi="Arial" w:cs="Arial"/>
          <w:b/>
          <w:bCs/>
          <w:sz w:val="18"/>
          <w:szCs w:val="18"/>
        </w:rPr>
      </w:pPr>
    </w:p>
    <w:p w14:paraId="39F82D50" w14:textId="77777777" w:rsidR="00892DA2" w:rsidRPr="00646180" w:rsidRDefault="00892DA2" w:rsidP="00B74867">
      <w:pPr>
        <w:pStyle w:val="Lucstandaard"/>
        <w:numPr>
          <w:ilvl w:val="0"/>
          <w:numId w:val="12"/>
        </w:numPr>
        <w:spacing w:line="276" w:lineRule="auto"/>
        <w:rPr>
          <w:rFonts w:ascii="Arial" w:hAnsi="Arial" w:cs="Arial"/>
          <w:b/>
          <w:sz w:val="18"/>
          <w:szCs w:val="18"/>
        </w:rPr>
      </w:pPr>
      <w:r w:rsidRPr="00646180">
        <w:rPr>
          <w:rFonts w:ascii="Arial" w:hAnsi="Arial" w:cs="Arial"/>
          <w:b/>
          <w:sz w:val="18"/>
          <w:szCs w:val="18"/>
        </w:rPr>
        <w:t xml:space="preserve">Leveringen t.b.v. </w:t>
      </w:r>
      <w:r w:rsidR="00A2623C" w:rsidRPr="00646180">
        <w:rPr>
          <w:rFonts w:ascii="Arial" w:hAnsi="Arial" w:cs="Arial"/>
          <w:b/>
          <w:sz w:val="18"/>
          <w:szCs w:val="18"/>
        </w:rPr>
        <w:t>facilitaire services</w:t>
      </w:r>
    </w:p>
    <w:p w14:paraId="73C57A4F" w14:textId="57923EBF" w:rsidR="00892DA2" w:rsidRDefault="774F922B" w:rsidP="00B74867">
      <w:pPr>
        <w:spacing w:line="276" w:lineRule="auto"/>
        <w:rPr>
          <w:rFonts w:cs="Arial"/>
        </w:rPr>
      </w:pPr>
      <w:r w:rsidRPr="0CC03300">
        <w:rPr>
          <w:rFonts w:cs="Arial"/>
        </w:rPr>
        <w:t>Het Kadaster h</w:t>
      </w:r>
      <w:r w:rsidR="2CC37D88" w:rsidRPr="0CC03300">
        <w:rPr>
          <w:rFonts w:cs="Arial"/>
        </w:rPr>
        <w:t xml:space="preserve">eeft op </w:t>
      </w:r>
      <w:r w:rsidR="00220529">
        <w:rPr>
          <w:rFonts w:cs="Arial"/>
        </w:rPr>
        <w:t>onderstaande</w:t>
      </w:r>
      <w:r w:rsidR="2CC37D88" w:rsidRPr="0CC03300">
        <w:rPr>
          <w:rFonts w:cs="Arial"/>
        </w:rPr>
        <w:t xml:space="preserve"> locaties teams</w:t>
      </w:r>
      <w:r w:rsidRPr="0CC03300">
        <w:rPr>
          <w:rFonts w:cs="Arial"/>
        </w:rPr>
        <w:t xml:space="preserve"> die onder andere</w:t>
      </w:r>
      <w:r w:rsidR="5D44AE94" w:rsidRPr="0CC03300">
        <w:rPr>
          <w:rFonts w:cs="Arial"/>
        </w:rPr>
        <w:t xml:space="preserve"> </w:t>
      </w:r>
      <w:r w:rsidRPr="0CC03300">
        <w:rPr>
          <w:rFonts w:cs="Arial"/>
        </w:rPr>
        <w:t xml:space="preserve">enveloppen </w:t>
      </w:r>
      <w:r w:rsidR="00A7095A">
        <w:rPr>
          <w:rFonts w:cs="Arial"/>
        </w:rPr>
        <w:t xml:space="preserve">in huisstijl </w:t>
      </w:r>
      <w:r w:rsidRPr="0CC03300">
        <w:rPr>
          <w:rFonts w:cs="Arial"/>
        </w:rPr>
        <w:t>nodig hebben om hun taken uit te kunnen voeren.</w:t>
      </w:r>
      <w:r w:rsidR="5D44AE94" w:rsidRPr="0CC03300">
        <w:rPr>
          <w:rFonts w:cs="Arial"/>
        </w:rPr>
        <w:t xml:space="preserve"> </w:t>
      </w:r>
      <w:r w:rsidR="341475E3" w:rsidRPr="0CC03300">
        <w:rPr>
          <w:rFonts w:cs="Arial"/>
        </w:rPr>
        <w:t>Opdrachtnemer</w:t>
      </w:r>
      <w:r w:rsidR="5D44AE94" w:rsidRPr="0CC03300">
        <w:rPr>
          <w:rFonts w:cs="Arial"/>
        </w:rPr>
        <w:t xml:space="preserve"> kan </w:t>
      </w:r>
      <w:r w:rsidR="20114702" w:rsidRPr="0CC03300">
        <w:rPr>
          <w:rFonts w:cs="Arial"/>
        </w:rPr>
        <w:t xml:space="preserve">in ieder geval de </w:t>
      </w:r>
      <w:r w:rsidR="00755925">
        <w:rPr>
          <w:rFonts w:cs="Arial"/>
        </w:rPr>
        <w:t>benodigde enveloppen</w:t>
      </w:r>
      <w:r w:rsidR="341475E3" w:rsidRPr="0CC03300">
        <w:rPr>
          <w:rFonts w:cs="Arial"/>
        </w:rPr>
        <w:t xml:space="preserve"> </w:t>
      </w:r>
      <w:r w:rsidR="00512C73">
        <w:rPr>
          <w:rFonts w:cs="Arial"/>
        </w:rPr>
        <w:t xml:space="preserve">(C5 met en zonder venster en A4 met venster in klein </w:t>
      </w:r>
      <w:proofErr w:type="spellStart"/>
      <w:r w:rsidR="00512C73">
        <w:rPr>
          <w:rFonts w:cs="Arial"/>
        </w:rPr>
        <w:t>enzonder</w:t>
      </w:r>
      <w:proofErr w:type="spellEnd"/>
      <w:r w:rsidR="00512C73">
        <w:rPr>
          <w:rFonts w:cs="Arial"/>
        </w:rPr>
        <w:t xml:space="preserve"> venster in grootformaat) </w:t>
      </w:r>
      <w:r w:rsidR="341475E3" w:rsidRPr="0CC03300">
        <w:rPr>
          <w:rFonts w:cs="Arial"/>
        </w:rPr>
        <w:t>leveren op de locaties van het Kadaster</w:t>
      </w:r>
      <w:r w:rsidR="00DE07DD">
        <w:rPr>
          <w:rFonts w:cs="Arial"/>
        </w:rPr>
        <w:t>:</w:t>
      </w:r>
    </w:p>
    <w:p w14:paraId="6F98526C" w14:textId="77777777" w:rsidR="003819F5" w:rsidRDefault="003819F5" w:rsidP="00B74867">
      <w:pPr>
        <w:spacing w:line="276" w:lineRule="auto"/>
        <w:rPr>
          <w:rFonts w:cs="Arial"/>
        </w:rPr>
      </w:pPr>
    </w:p>
    <w:p w14:paraId="3579096E" w14:textId="5B957C95" w:rsidR="00A36BF6" w:rsidRPr="00A36BF6" w:rsidRDefault="00A36BF6" w:rsidP="00346129">
      <w:pPr>
        <w:spacing w:line="360" w:lineRule="auto"/>
        <w:rPr>
          <w:rFonts w:cs="Arial"/>
        </w:rPr>
      </w:pPr>
      <w:r w:rsidRPr="00A36BF6">
        <w:rPr>
          <w:rFonts w:cs="Arial"/>
        </w:rPr>
        <w:t>Hoofdkantoor De Grift Apeldoorn</w:t>
      </w:r>
      <w:r w:rsidR="00DE07DD">
        <w:rPr>
          <w:rFonts w:cs="Arial"/>
        </w:rPr>
        <w:t xml:space="preserve">, </w:t>
      </w:r>
      <w:r w:rsidRPr="00A36BF6">
        <w:rPr>
          <w:rFonts w:cs="Arial"/>
        </w:rPr>
        <w:t>Hofstraat 110</w:t>
      </w:r>
      <w:r w:rsidR="00DE07DD">
        <w:rPr>
          <w:rFonts w:cs="Arial"/>
        </w:rPr>
        <w:t xml:space="preserve">, </w:t>
      </w:r>
      <w:r w:rsidRPr="00A36BF6">
        <w:rPr>
          <w:rFonts w:cs="Arial"/>
        </w:rPr>
        <w:t>7311 KZ Apeldoorn</w:t>
      </w:r>
      <w:r w:rsidR="00DE07DD">
        <w:rPr>
          <w:rFonts w:cs="Arial"/>
        </w:rPr>
        <w:t>,</w:t>
      </w:r>
      <w:r w:rsidR="006134D5">
        <w:rPr>
          <w:rFonts w:cs="Arial"/>
        </w:rPr>
        <w:tab/>
      </w:r>
      <w:r w:rsidR="006134D5">
        <w:rPr>
          <w:rFonts w:cs="Arial"/>
        </w:rPr>
        <w:tab/>
      </w:r>
      <w:r w:rsidR="006134D5">
        <w:rPr>
          <w:rFonts w:cs="Arial"/>
        </w:rPr>
        <w:tab/>
      </w:r>
      <w:r w:rsidRPr="00A36BF6">
        <w:rPr>
          <w:rFonts w:cs="Arial"/>
        </w:rPr>
        <w:t>Telefoon receptie: 088-183 23 23</w:t>
      </w:r>
    </w:p>
    <w:p w14:paraId="7F05E0E6" w14:textId="731B239B" w:rsidR="00A36BF6" w:rsidRPr="00A36BF6" w:rsidRDefault="00A36BF6" w:rsidP="00346129">
      <w:pPr>
        <w:spacing w:line="360" w:lineRule="auto"/>
        <w:rPr>
          <w:rFonts w:cs="Arial"/>
        </w:rPr>
      </w:pPr>
      <w:r w:rsidRPr="00A36BF6">
        <w:rPr>
          <w:rFonts w:cs="Arial"/>
        </w:rPr>
        <w:t>Locatie De Brug Apeldoorn</w:t>
      </w:r>
      <w:r w:rsidR="00DE07DD">
        <w:rPr>
          <w:rFonts w:cs="Arial"/>
        </w:rPr>
        <w:t xml:space="preserve">, </w:t>
      </w:r>
      <w:r w:rsidRPr="00A36BF6">
        <w:rPr>
          <w:rFonts w:cs="Arial"/>
        </w:rPr>
        <w:t xml:space="preserve">Laan van </w:t>
      </w:r>
      <w:proofErr w:type="spellStart"/>
      <w:r w:rsidRPr="00A36BF6">
        <w:rPr>
          <w:rFonts w:cs="Arial"/>
        </w:rPr>
        <w:t>Westenenk</w:t>
      </w:r>
      <w:proofErr w:type="spellEnd"/>
      <w:r w:rsidRPr="00A36BF6">
        <w:rPr>
          <w:rFonts w:cs="Arial"/>
        </w:rPr>
        <w:t xml:space="preserve"> 701</w:t>
      </w:r>
      <w:r w:rsidR="00DE07DD">
        <w:rPr>
          <w:rFonts w:cs="Arial"/>
        </w:rPr>
        <w:t xml:space="preserve">, </w:t>
      </w:r>
      <w:r w:rsidRPr="00A36BF6">
        <w:rPr>
          <w:rFonts w:cs="Arial"/>
        </w:rPr>
        <w:t>7334 DP Apeldoorn</w:t>
      </w:r>
      <w:r w:rsidR="00DE07DD">
        <w:rPr>
          <w:rFonts w:cs="Arial"/>
        </w:rPr>
        <w:t xml:space="preserve">, </w:t>
      </w:r>
      <w:r w:rsidR="006134D5">
        <w:rPr>
          <w:rFonts w:cs="Arial"/>
        </w:rPr>
        <w:tab/>
      </w:r>
      <w:r w:rsidRPr="00A36BF6">
        <w:rPr>
          <w:rFonts w:cs="Arial"/>
        </w:rPr>
        <w:t>Telefoon receptie: 088-183 26 89</w:t>
      </w:r>
    </w:p>
    <w:p w14:paraId="66DCA709" w14:textId="12406F50" w:rsidR="00A36BF6" w:rsidRPr="00A36BF6" w:rsidRDefault="00A36BF6" w:rsidP="00346129">
      <w:pPr>
        <w:spacing w:line="360" w:lineRule="auto"/>
        <w:rPr>
          <w:rFonts w:cs="Arial"/>
        </w:rPr>
      </w:pPr>
      <w:r w:rsidRPr="00A36BF6">
        <w:rPr>
          <w:rFonts w:cs="Arial"/>
        </w:rPr>
        <w:t>Locatie Rotterdam</w:t>
      </w:r>
      <w:r w:rsidR="00DE07DD">
        <w:rPr>
          <w:rFonts w:cs="Arial"/>
        </w:rPr>
        <w:t xml:space="preserve">, </w:t>
      </w:r>
      <w:r w:rsidRPr="00A36BF6">
        <w:rPr>
          <w:rFonts w:cs="Arial"/>
        </w:rPr>
        <w:t xml:space="preserve">George </w:t>
      </w:r>
      <w:proofErr w:type="spellStart"/>
      <w:r w:rsidRPr="00A36BF6">
        <w:rPr>
          <w:rFonts w:cs="Arial"/>
        </w:rPr>
        <w:t>Hintzenweg</w:t>
      </w:r>
      <w:proofErr w:type="spellEnd"/>
      <w:r w:rsidRPr="00A36BF6">
        <w:rPr>
          <w:rFonts w:cs="Arial"/>
        </w:rPr>
        <w:t xml:space="preserve"> 77</w:t>
      </w:r>
      <w:r w:rsidR="00DE07DD">
        <w:rPr>
          <w:rFonts w:cs="Arial"/>
        </w:rPr>
        <w:t xml:space="preserve">, </w:t>
      </w:r>
      <w:r w:rsidRPr="00A36BF6">
        <w:rPr>
          <w:rFonts w:cs="Arial"/>
        </w:rPr>
        <w:t>3068 AX Rotterdam</w:t>
      </w:r>
      <w:r w:rsidR="00DE07DD">
        <w:rPr>
          <w:rFonts w:cs="Arial"/>
        </w:rPr>
        <w:t xml:space="preserve">, </w:t>
      </w:r>
      <w:r w:rsidR="006134D5">
        <w:rPr>
          <w:rFonts w:cs="Arial"/>
        </w:rPr>
        <w:tab/>
      </w:r>
      <w:r w:rsidR="006134D5">
        <w:rPr>
          <w:rFonts w:cs="Arial"/>
        </w:rPr>
        <w:tab/>
      </w:r>
      <w:r w:rsidR="006134D5">
        <w:rPr>
          <w:rFonts w:cs="Arial"/>
        </w:rPr>
        <w:tab/>
      </w:r>
      <w:r w:rsidR="006134D5">
        <w:rPr>
          <w:rFonts w:cs="Arial"/>
        </w:rPr>
        <w:tab/>
      </w:r>
      <w:r w:rsidR="006134D5">
        <w:rPr>
          <w:rFonts w:cs="Arial"/>
        </w:rPr>
        <w:tab/>
      </w:r>
      <w:r w:rsidRPr="00A36BF6">
        <w:rPr>
          <w:rFonts w:cs="Arial"/>
        </w:rPr>
        <w:t>Telefoon receptie: 088-183 20 01</w:t>
      </w:r>
    </w:p>
    <w:p w14:paraId="70CA77E1" w14:textId="4FEF19C5" w:rsidR="00A36BF6" w:rsidRDefault="00A36BF6" w:rsidP="00346129">
      <w:pPr>
        <w:spacing w:line="360" w:lineRule="auto"/>
        <w:rPr>
          <w:rFonts w:cs="Arial"/>
        </w:rPr>
      </w:pPr>
      <w:r w:rsidRPr="00A36BF6">
        <w:rPr>
          <w:rFonts w:cs="Arial"/>
        </w:rPr>
        <w:t>Locatie Amsterdam</w:t>
      </w:r>
      <w:r w:rsidR="00DE07DD">
        <w:rPr>
          <w:rFonts w:cs="Arial"/>
        </w:rPr>
        <w:t xml:space="preserve">, </w:t>
      </w:r>
      <w:proofErr w:type="spellStart"/>
      <w:r w:rsidRPr="00A36BF6">
        <w:rPr>
          <w:rFonts w:cs="Arial"/>
        </w:rPr>
        <w:t>Naritaweg</w:t>
      </w:r>
      <w:proofErr w:type="spellEnd"/>
      <w:r w:rsidRPr="00A36BF6">
        <w:rPr>
          <w:rFonts w:cs="Arial"/>
        </w:rPr>
        <w:t xml:space="preserve"> 3</w:t>
      </w:r>
      <w:r w:rsidR="00DE07DD">
        <w:rPr>
          <w:rFonts w:cs="Arial"/>
        </w:rPr>
        <w:t xml:space="preserve">, </w:t>
      </w:r>
      <w:r w:rsidRPr="00A36BF6">
        <w:rPr>
          <w:rFonts w:cs="Arial"/>
        </w:rPr>
        <w:t>1043 BP Amsterdam</w:t>
      </w:r>
      <w:r w:rsidR="00DE07DD">
        <w:rPr>
          <w:rFonts w:cs="Arial"/>
        </w:rPr>
        <w:t xml:space="preserve">, </w:t>
      </w:r>
      <w:r w:rsidR="003A569B">
        <w:rPr>
          <w:rFonts w:cs="Arial"/>
        </w:rPr>
        <w:tab/>
      </w:r>
      <w:r w:rsidR="003A569B">
        <w:rPr>
          <w:rFonts w:cs="Arial"/>
        </w:rPr>
        <w:tab/>
      </w:r>
      <w:r w:rsidR="003A569B">
        <w:rPr>
          <w:rFonts w:cs="Arial"/>
        </w:rPr>
        <w:tab/>
      </w:r>
      <w:r w:rsidR="003A569B">
        <w:rPr>
          <w:rFonts w:cs="Arial"/>
        </w:rPr>
        <w:tab/>
      </w:r>
      <w:r w:rsidR="003A569B">
        <w:rPr>
          <w:rFonts w:cs="Arial"/>
        </w:rPr>
        <w:tab/>
      </w:r>
      <w:r w:rsidR="003A569B">
        <w:rPr>
          <w:rFonts w:cs="Arial"/>
        </w:rPr>
        <w:tab/>
      </w:r>
      <w:r w:rsidR="003A569B">
        <w:rPr>
          <w:rFonts w:cs="Arial"/>
        </w:rPr>
        <w:tab/>
      </w:r>
      <w:r w:rsidR="003A569B">
        <w:rPr>
          <w:rFonts w:cs="Arial"/>
        </w:rPr>
        <w:tab/>
      </w:r>
      <w:r w:rsidRPr="00A36BF6">
        <w:rPr>
          <w:rFonts w:cs="Arial"/>
        </w:rPr>
        <w:t>Telefoon receptie: 088-183 20 02</w:t>
      </w:r>
    </w:p>
    <w:p w14:paraId="0A9B73E1" w14:textId="77777777" w:rsidR="00D006A8" w:rsidRDefault="00D006A8" w:rsidP="00346129">
      <w:pPr>
        <w:spacing w:line="360" w:lineRule="auto"/>
        <w:rPr>
          <w:rFonts w:cs="Arial"/>
        </w:rPr>
      </w:pPr>
      <w:r w:rsidRPr="00A36BF6">
        <w:rPr>
          <w:rFonts w:cs="Arial"/>
        </w:rPr>
        <w:t>Locatie Zwolle</w:t>
      </w:r>
      <w:r>
        <w:rPr>
          <w:rFonts w:cs="Arial"/>
        </w:rPr>
        <w:t xml:space="preserve">, </w:t>
      </w:r>
      <w:r w:rsidRPr="00A36BF6">
        <w:rPr>
          <w:rFonts w:cs="Arial"/>
        </w:rPr>
        <w:t>Koggelaan 59</w:t>
      </w:r>
      <w:r>
        <w:rPr>
          <w:rFonts w:cs="Arial"/>
        </w:rPr>
        <w:t xml:space="preserve">, </w:t>
      </w:r>
      <w:r w:rsidRPr="00A36BF6">
        <w:rPr>
          <w:rFonts w:cs="Arial"/>
        </w:rPr>
        <w:t>8017 JN Zwolle</w:t>
      </w:r>
      <w:r>
        <w:rPr>
          <w:rFonts w:cs="Arial"/>
        </w:rPr>
        <w:t xml:space="preserve">, 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 w:rsidRPr="00A36BF6">
        <w:rPr>
          <w:rFonts w:cs="Arial"/>
        </w:rPr>
        <w:t>Telefoon receptie: 088-183 20 03</w:t>
      </w:r>
    </w:p>
    <w:p w14:paraId="73D34D04" w14:textId="77777777" w:rsidR="00D006A8" w:rsidRPr="00A36BF6" w:rsidRDefault="00D006A8" w:rsidP="00346129">
      <w:pPr>
        <w:spacing w:line="360" w:lineRule="auto"/>
        <w:rPr>
          <w:rFonts w:cs="Arial"/>
        </w:rPr>
      </w:pPr>
      <w:r w:rsidRPr="00A36BF6">
        <w:rPr>
          <w:rFonts w:cs="Arial"/>
        </w:rPr>
        <w:t>Locatie Groningen</w:t>
      </w:r>
      <w:r>
        <w:rPr>
          <w:rFonts w:cs="Arial"/>
        </w:rPr>
        <w:t xml:space="preserve">, </w:t>
      </w:r>
      <w:r w:rsidRPr="00A36BF6">
        <w:rPr>
          <w:rFonts w:cs="Arial"/>
        </w:rPr>
        <w:t>Emmasingel 4</w:t>
      </w:r>
      <w:r>
        <w:rPr>
          <w:rFonts w:cs="Arial"/>
        </w:rPr>
        <w:t xml:space="preserve">, </w:t>
      </w:r>
      <w:r w:rsidRPr="00A36BF6">
        <w:rPr>
          <w:rFonts w:cs="Arial"/>
        </w:rPr>
        <w:t>9726 AH Groningen</w:t>
      </w:r>
      <w:r>
        <w:rPr>
          <w:rFonts w:cs="Arial"/>
        </w:rPr>
        <w:t>,</w:t>
      </w:r>
      <w:r>
        <w:rPr>
          <w:rFonts w:cs="Arial"/>
        </w:rPr>
        <w:tab/>
        <w:t xml:space="preserve"> 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 w:rsidRPr="00A36BF6">
        <w:rPr>
          <w:rFonts w:cs="Arial"/>
        </w:rPr>
        <w:t>Telefoon receptie: 088-183 20 04</w:t>
      </w:r>
    </w:p>
    <w:p w14:paraId="6F368B97" w14:textId="42672479" w:rsidR="00D006A8" w:rsidRPr="00A36BF6" w:rsidRDefault="00D006A8" w:rsidP="00346129">
      <w:pPr>
        <w:spacing w:line="360" w:lineRule="auto"/>
        <w:rPr>
          <w:rFonts w:cs="Arial"/>
        </w:rPr>
      </w:pPr>
      <w:r w:rsidRPr="00A36BF6">
        <w:rPr>
          <w:rFonts w:cs="Arial"/>
        </w:rPr>
        <w:t>Locatie Eindhoven</w:t>
      </w:r>
      <w:r>
        <w:rPr>
          <w:rFonts w:cs="Arial"/>
        </w:rPr>
        <w:t xml:space="preserve">, </w:t>
      </w:r>
      <w:r w:rsidRPr="00A36BF6">
        <w:rPr>
          <w:rFonts w:cs="Arial"/>
        </w:rPr>
        <w:t>Kennedyplein 101</w:t>
      </w:r>
      <w:r>
        <w:rPr>
          <w:rFonts w:cs="Arial"/>
        </w:rPr>
        <w:t xml:space="preserve">, </w:t>
      </w:r>
      <w:r w:rsidRPr="00A36BF6">
        <w:rPr>
          <w:rFonts w:cs="Arial"/>
        </w:rPr>
        <w:t>5611 ZS Eindhoven</w:t>
      </w:r>
      <w:r>
        <w:rPr>
          <w:rFonts w:cs="Arial"/>
        </w:rPr>
        <w:t xml:space="preserve">, 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 w:rsidRPr="00A36BF6">
        <w:rPr>
          <w:rFonts w:cs="Arial"/>
        </w:rPr>
        <w:t>Telefoon receptie: 088-183 20 05</w:t>
      </w:r>
    </w:p>
    <w:p w14:paraId="0F59C46C" w14:textId="4FFA260E" w:rsidR="00A36BF6" w:rsidRPr="00A36BF6" w:rsidRDefault="00A36BF6" w:rsidP="00346129">
      <w:pPr>
        <w:spacing w:line="360" w:lineRule="auto"/>
        <w:rPr>
          <w:rFonts w:cs="Arial"/>
        </w:rPr>
      </w:pPr>
      <w:r w:rsidRPr="00A36BF6">
        <w:rPr>
          <w:rFonts w:cs="Arial"/>
        </w:rPr>
        <w:t>Locatie Arnhem</w:t>
      </w:r>
      <w:r w:rsidR="00DE07DD">
        <w:rPr>
          <w:rFonts w:cs="Arial"/>
        </w:rPr>
        <w:t xml:space="preserve">, </w:t>
      </w:r>
      <w:r w:rsidRPr="00A36BF6">
        <w:rPr>
          <w:rFonts w:cs="Arial"/>
        </w:rPr>
        <w:t xml:space="preserve">Mr. E.N. van </w:t>
      </w:r>
      <w:proofErr w:type="spellStart"/>
      <w:r w:rsidRPr="00A36BF6">
        <w:rPr>
          <w:rFonts w:cs="Arial"/>
        </w:rPr>
        <w:t>Kleffensstraat</w:t>
      </w:r>
      <w:proofErr w:type="spellEnd"/>
      <w:r w:rsidRPr="00A36BF6">
        <w:rPr>
          <w:rFonts w:cs="Arial"/>
        </w:rPr>
        <w:t xml:space="preserve"> 8</w:t>
      </w:r>
      <w:r w:rsidR="00DE07DD">
        <w:rPr>
          <w:rFonts w:cs="Arial"/>
        </w:rPr>
        <w:t xml:space="preserve">, </w:t>
      </w:r>
      <w:r w:rsidRPr="00A36BF6">
        <w:rPr>
          <w:rFonts w:cs="Arial"/>
        </w:rPr>
        <w:t>6842 CV Arnhem</w:t>
      </w:r>
      <w:r w:rsidR="00DE07DD">
        <w:rPr>
          <w:rFonts w:cs="Arial"/>
        </w:rPr>
        <w:t xml:space="preserve">, </w:t>
      </w:r>
      <w:r w:rsidR="003A569B">
        <w:rPr>
          <w:rFonts w:cs="Arial"/>
        </w:rPr>
        <w:tab/>
      </w:r>
      <w:r w:rsidR="003A569B">
        <w:rPr>
          <w:rFonts w:cs="Arial"/>
        </w:rPr>
        <w:tab/>
      </w:r>
      <w:r w:rsidR="003A569B">
        <w:rPr>
          <w:rFonts w:cs="Arial"/>
        </w:rPr>
        <w:tab/>
      </w:r>
      <w:r w:rsidR="003A569B">
        <w:rPr>
          <w:rFonts w:cs="Arial"/>
        </w:rPr>
        <w:tab/>
      </w:r>
      <w:r w:rsidRPr="00A36BF6">
        <w:rPr>
          <w:rFonts w:cs="Arial"/>
        </w:rPr>
        <w:t>Telefoon receptie: 088-183 20 06</w:t>
      </w:r>
    </w:p>
    <w:p w14:paraId="7D080F65" w14:textId="77777777" w:rsidR="003819F5" w:rsidRPr="003819F5" w:rsidRDefault="003819F5" w:rsidP="00A36BF6">
      <w:pPr>
        <w:spacing w:line="240" w:lineRule="auto"/>
        <w:rPr>
          <w:rFonts w:cs="Arial"/>
        </w:rPr>
      </w:pPr>
    </w:p>
    <w:p w14:paraId="79F22D3F" w14:textId="419173BA" w:rsidR="001623B0" w:rsidRPr="00646180" w:rsidRDefault="001623B0" w:rsidP="00B74867">
      <w:pPr>
        <w:pStyle w:val="Lucstandaard"/>
        <w:numPr>
          <w:ilvl w:val="0"/>
          <w:numId w:val="12"/>
        </w:numPr>
        <w:spacing w:line="276" w:lineRule="auto"/>
        <w:rPr>
          <w:rFonts w:ascii="Arial" w:hAnsi="Arial" w:cs="Arial"/>
          <w:b/>
          <w:sz w:val="18"/>
          <w:szCs w:val="18"/>
        </w:rPr>
      </w:pPr>
      <w:r w:rsidRPr="00646180">
        <w:rPr>
          <w:rFonts w:ascii="Arial" w:hAnsi="Arial" w:cs="Arial"/>
          <w:b/>
          <w:sz w:val="18"/>
          <w:szCs w:val="18"/>
        </w:rPr>
        <w:t>Online klantomgeving</w:t>
      </w:r>
    </w:p>
    <w:p w14:paraId="56BF3CA6" w14:textId="064945F9" w:rsidR="004662CE" w:rsidRDefault="6258D7C6" w:rsidP="00095573">
      <w:pPr>
        <w:spacing w:line="276" w:lineRule="auto"/>
        <w:rPr>
          <w:lang w:eastAsia="nl-NL"/>
        </w:rPr>
      </w:pPr>
      <w:r w:rsidRPr="0D586E14">
        <w:rPr>
          <w:lang w:eastAsia="nl-NL"/>
        </w:rPr>
        <w:t>Inschrijver beschikt o</w:t>
      </w:r>
      <w:r w:rsidRPr="0D586E14">
        <w:rPr>
          <w:szCs w:val="18"/>
          <w:lang w:eastAsia="nl-NL"/>
        </w:rPr>
        <w:t xml:space="preserve">ver een </w:t>
      </w:r>
      <w:r w:rsidR="5306782D" w:rsidRPr="0D586E14">
        <w:rPr>
          <w:szCs w:val="18"/>
          <w:lang w:eastAsia="nl-NL"/>
        </w:rPr>
        <w:t xml:space="preserve">24/7 </w:t>
      </w:r>
      <w:r w:rsidRPr="0D586E14">
        <w:rPr>
          <w:szCs w:val="18"/>
          <w:lang w:eastAsia="nl-NL"/>
        </w:rPr>
        <w:t>onl</w:t>
      </w:r>
      <w:r w:rsidRPr="0D586E14">
        <w:rPr>
          <w:lang w:eastAsia="nl-NL"/>
        </w:rPr>
        <w:t xml:space="preserve">ine omgeving </w:t>
      </w:r>
      <w:r w:rsidRPr="0D586E14">
        <w:rPr>
          <w:rFonts w:cs="Arial"/>
          <w:lang w:eastAsia="nl-NL"/>
        </w:rPr>
        <w:t>die vanuit de werkomgeving van het Kadaster beschikbaar is</w:t>
      </w:r>
      <w:r w:rsidR="00842DA2">
        <w:rPr>
          <w:rFonts w:cs="Arial"/>
          <w:lang w:eastAsia="nl-NL"/>
        </w:rPr>
        <w:t>/benaderd kan worden.</w:t>
      </w:r>
      <w:r w:rsidR="00857E88">
        <w:rPr>
          <w:rFonts w:cs="Arial"/>
          <w:lang w:eastAsia="nl-NL"/>
        </w:rPr>
        <w:t xml:space="preserve"> </w:t>
      </w:r>
      <w:r w:rsidRPr="0D586E14">
        <w:rPr>
          <w:lang w:eastAsia="nl-NL"/>
        </w:rPr>
        <w:t>Via de</w:t>
      </w:r>
      <w:r w:rsidR="16E4D018" w:rsidRPr="0D586E14">
        <w:rPr>
          <w:lang w:eastAsia="nl-NL"/>
        </w:rPr>
        <w:t>ze</w:t>
      </w:r>
      <w:r w:rsidRPr="0D586E14">
        <w:rPr>
          <w:lang w:eastAsia="nl-NL"/>
        </w:rPr>
        <w:t xml:space="preserve"> online klantomgeving kunnen op elk moment rapportages op basis van </w:t>
      </w:r>
      <w:r w:rsidR="00E96EBB">
        <w:rPr>
          <w:lang w:eastAsia="nl-NL"/>
        </w:rPr>
        <w:t>actuele</w:t>
      </w:r>
      <w:r w:rsidRPr="0D586E14">
        <w:rPr>
          <w:lang w:eastAsia="nl-NL"/>
        </w:rPr>
        <w:t xml:space="preserve"> statussen van printopdrachten worden gegenereerd</w:t>
      </w:r>
      <w:r w:rsidR="00857E88">
        <w:rPr>
          <w:lang w:eastAsia="nl-NL"/>
        </w:rPr>
        <w:t xml:space="preserve"> en bekeken worden.</w:t>
      </w:r>
      <w:r w:rsidRPr="0D586E14">
        <w:rPr>
          <w:lang w:eastAsia="nl-NL"/>
        </w:rPr>
        <w:t xml:space="preserve"> Hierin kan </w:t>
      </w:r>
      <w:proofErr w:type="spellStart"/>
      <w:r w:rsidRPr="0D586E14">
        <w:rPr>
          <w:lang w:eastAsia="nl-NL"/>
        </w:rPr>
        <w:t>realtime</w:t>
      </w:r>
      <w:proofErr w:type="spellEnd"/>
      <w:r w:rsidRPr="0D586E14">
        <w:rPr>
          <w:lang w:eastAsia="nl-NL"/>
        </w:rPr>
        <w:t xml:space="preserve"> het productieproces worden </w:t>
      </w:r>
      <w:r w:rsidRPr="00390B68">
        <w:rPr>
          <w:lang w:eastAsia="nl-NL"/>
        </w:rPr>
        <w:t xml:space="preserve">gevolgd. De </w:t>
      </w:r>
      <w:r w:rsidR="77581207" w:rsidRPr="00390B68">
        <w:rPr>
          <w:lang w:eastAsia="nl-NL"/>
        </w:rPr>
        <w:t xml:space="preserve">noodzakelijke </w:t>
      </w:r>
      <w:r w:rsidRPr="00390B68">
        <w:rPr>
          <w:lang w:eastAsia="nl-NL"/>
        </w:rPr>
        <w:t xml:space="preserve">functies van deze online klantomgeving </w:t>
      </w:r>
      <w:r w:rsidR="00E84F46" w:rsidRPr="00390B68">
        <w:rPr>
          <w:lang w:eastAsia="nl-NL"/>
        </w:rPr>
        <w:t xml:space="preserve">staan beschreven in paragraaf 5.3 van het </w:t>
      </w:r>
      <w:r w:rsidR="003C138F" w:rsidRPr="00390B68">
        <w:rPr>
          <w:lang w:eastAsia="nl-NL"/>
        </w:rPr>
        <w:t>Beschrijvend document.</w:t>
      </w:r>
    </w:p>
    <w:p w14:paraId="5EDF1BC1" w14:textId="77777777" w:rsidR="00CA519A" w:rsidRPr="00BC74FF" w:rsidRDefault="00CA519A" w:rsidP="00095573">
      <w:pPr>
        <w:spacing w:line="276" w:lineRule="auto"/>
        <w:rPr>
          <w:lang w:eastAsia="nl-NL"/>
        </w:rPr>
      </w:pPr>
    </w:p>
    <w:p w14:paraId="118E7000" w14:textId="77777777" w:rsidR="00E645F0" w:rsidRPr="00646180" w:rsidRDefault="00E645F0" w:rsidP="00B74867">
      <w:pPr>
        <w:spacing w:line="276" w:lineRule="auto"/>
        <w:rPr>
          <w:rFonts w:cs="Arial"/>
        </w:rPr>
      </w:pPr>
    </w:p>
    <w:p w14:paraId="206B7756" w14:textId="77777777" w:rsidR="00113A31" w:rsidRPr="00646180" w:rsidRDefault="00113A31" w:rsidP="00B74867">
      <w:pPr>
        <w:pStyle w:val="Lucstandaard"/>
        <w:numPr>
          <w:ilvl w:val="0"/>
          <w:numId w:val="12"/>
        </w:numPr>
        <w:spacing w:line="276" w:lineRule="auto"/>
        <w:rPr>
          <w:rFonts w:ascii="Arial" w:hAnsi="Arial" w:cs="Arial"/>
          <w:b/>
          <w:sz w:val="18"/>
          <w:szCs w:val="18"/>
        </w:rPr>
      </w:pPr>
      <w:r w:rsidRPr="00646180">
        <w:rPr>
          <w:rFonts w:ascii="Arial" w:hAnsi="Arial" w:cs="Arial"/>
          <w:b/>
          <w:sz w:val="18"/>
          <w:szCs w:val="18"/>
        </w:rPr>
        <w:lastRenderedPageBreak/>
        <w:t xml:space="preserve">Rapportage </w:t>
      </w:r>
    </w:p>
    <w:p w14:paraId="55CDCEB8" w14:textId="7B2253DB" w:rsidR="00113A31" w:rsidRPr="009933C9" w:rsidRDefault="00113A31" w:rsidP="00B74867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 w:rsidRPr="00646180">
        <w:rPr>
          <w:rFonts w:ascii="Arial" w:hAnsi="Arial" w:cs="Arial"/>
          <w:sz w:val="18"/>
          <w:szCs w:val="18"/>
        </w:rPr>
        <w:t xml:space="preserve">Het Kadaster wil maandelijks </w:t>
      </w:r>
      <w:r w:rsidRPr="005A613B">
        <w:rPr>
          <w:rFonts w:ascii="Arial" w:hAnsi="Arial" w:cs="Arial"/>
          <w:sz w:val="18"/>
          <w:szCs w:val="18"/>
        </w:rPr>
        <w:t xml:space="preserve">een </w:t>
      </w:r>
      <w:r w:rsidR="004F2FE0" w:rsidRPr="005A613B">
        <w:rPr>
          <w:rFonts w:ascii="Arial" w:hAnsi="Arial" w:cs="Arial"/>
          <w:sz w:val="18"/>
          <w:szCs w:val="18"/>
        </w:rPr>
        <w:t xml:space="preserve">(SLA) </w:t>
      </w:r>
      <w:r w:rsidRPr="005A613B">
        <w:rPr>
          <w:rFonts w:ascii="Arial" w:hAnsi="Arial" w:cs="Arial"/>
          <w:sz w:val="18"/>
          <w:szCs w:val="18"/>
        </w:rPr>
        <w:t>rapportage ontvangen</w:t>
      </w:r>
      <w:r w:rsidRPr="00646180">
        <w:rPr>
          <w:rFonts w:ascii="Arial" w:hAnsi="Arial" w:cs="Arial"/>
          <w:sz w:val="18"/>
          <w:szCs w:val="18"/>
        </w:rPr>
        <w:t xml:space="preserve"> waar minimaal de onderstaande onderdelen in zijn vermeld:</w:t>
      </w:r>
    </w:p>
    <w:p w14:paraId="2751AA19" w14:textId="70909258" w:rsidR="00691A81" w:rsidRPr="006603E8" w:rsidRDefault="06D3CDE6" w:rsidP="00B74867">
      <w:pPr>
        <w:pStyle w:val="Lijstalinea"/>
        <w:numPr>
          <w:ilvl w:val="0"/>
          <w:numId w:val="13"/>
        </w:numPr>
        <w:spacing w:line="276" w:lineRule="auto"/>
        <w:rPr>
          <w:rFonts w:cs="Arial"/>
          <w:lang w:val="nl-NL" w:eastAsia="nl-NL"/>
        </w:rPr>
      </w:pPr>
      <w:r w:rsidRPr="311D4666">
        <w:rPr>
          <w:rFonts w:cs="Arial"/>
          <w:lang w:val="nl-NL" w:eastAsia="nl-NL"/>
        </w:rPr>
        <w:t>Het a</w:t>
      </w:r>
      <w:r w:rsidR="0B693457" w:rsidRPr="311D4666">
        <w:rPr>
          <w:rFonts w:cs="Arial"/>
          <w:lang w:val="nl-NL" w:eastAsia="nl-NL"/>
        </w:rPr>
        <w:t>antal door Kadaster aangeboden</w:t>
      </w:r>
      <w:r w:rsidR="69A2A207" w:rsidRPr="311D4666">
        <w:rPr>
          <w:rFonts w:cs="Arial"/>
          <w:lang w:val="nl-NL" w:eastAsia="nl-NL"/>
        </w:rPr>
        <w:t xml:space="preserve"> </w:t>
      </w:r>
      <w:r w:rsidR="69A2A207" w:rsidRPr="311D4666">
        <w:rPr>
          <w:rFonts w:eastAsia="Times New Roman" w:cs="Arial"/>
          <w:color w:val="000000" w:themeColor="text1"/>
          <w:lang w:val="nl-NL" w:eastAsia="nl-NL"/>
        </w:rPr>
        <w:t xml:space="preserve">en door </w:t>
      </w:r>
      <w:r w:rsidR="00E61AC2">
        <w:rPr>
          <w:rFonts w:eastAsia="Times New Roman" w:cs="Arial"/>
          <w:color w:val="000000" w:themeColor="text1"/>
          <w:lang w:val="nl-NL" w:eastAsia="nl-NL"/>
        </w:rPr>
        <w:t>I</w:t>
      </w:r>
      <w:r w:rsidR="69A2A207" w:rsidRPr="311D4666">
        <w:rPr>
          <w:rFonts w:eastAsia="Times New Roman" w:cs="Arial"/>
          <w:color w:val="000000" w:themeColor="text1"/>
          <w:lang w:val="nl-NL" w:eastAsia="nl-NL"/>
        </w:rPr>
        <w:t>nschrijver verwerkte</w:t>
      </w:r>
      <w:r w:rsidR="0B693457" w:rsidRPr="311D4666">
        <w:rPr>
          <w:rFonts w:cs="Arial"/>
          <w:lang w:val="nl-NL" w:eastAsia="nl-NL"/>
        </w:rPr>
        <w:t xml:space="preserve"> uitingen onderverdeeld </w:t>
      </w:r>
      <w:r w:rsidR="0B693457" w:rsidRPr="311D4666">
        <w:rPr>
          <w:rFonts w:cs="Arial"/>
          <w:b/>
          <w:bCs/>
          <w:lang w:val="nl-NL" w:eastAsia="nl-NL"/>
        </w:rPr>
        <w:t>per type uiting</w:t>
      </w:r>
      <w:r w:rsidR="0B693457" w:rsidRPr="311D4666">
        <w:rPr>
          <w:rFonts w:cs="Arial"/>
          <w:lang w:val="nl-NL" w:eastAsia="nl-NL"/>
        </w:rPr>
        <w:t xml:space="preserve"> (bijv. kennisgeving, aanwijsbrief etc.);</w:t>
      </w:r>
    </w:p>
    <w:p w14:paraId="02F741E6" w14:textId="3DCE8D7C" w:rsidR="00691A81" w:rsidRPr="006603E8" w:rsidRDefault="0F9383DB" w:rsidP="00B74867">
      <w:pPr>
        <w:pStyle w:val="Lijstalinea"/>
        <w:numPr>
          <w:ilvl w:val="0"/>
          <w:numId w:val="13"/>
        </w:numPr>
        <w:spacing w:line="276" w:lineRule="auto"/>
        <w:rPr>
          <w:rFonts w:cs="Arial"/>
          <w:lang w:val="nl-NL" w:eastAsia="nl-NL"/>
        </w:rPr>
      </w:pPr>
      <w:r w:rsidRPr="0D586E14">
        <w:rPr>
          <w:rFonts w:cs="Arial"/>
          <w:lang w:val="nl-NL" w:eastAsia="nl-NL"/>
        </w:rPr>
        <w:t>Het a</w:t>
      </w:r>
      <w:r w:rsidR="0B693457" w:rsidRPr="0D586E14">
        <w:rPr>
          <w:rFonts w:cs="Arial"/>
          <w:lang w:val="nl-NL" w:eastAsia="nl-NL"/>
        </w:rPr>
        <w:t xml:space="preserve">antal door Kadaster aangeboden </w:t>
      </w:r>
      <w:r w:rsidR="69A2A207" w:rsidRPr="0D586E14">
        <w:rPr>
          <w:rFonts w:eastAsia="Times New Roman" w:cs="Arial"/>
          <w:color w:val="000000" w:themeColor="text1"/>
          <w:lang w:val="nl-NL" w:eastAsia="nl-NL"/>
        </w:rPr>
        <w:t xml:space="preserve">en door </w:t>
      </w:r>
      <w:r w:rsidR="00E61AC2">
        <w:rPr>
          <w:rFonts w:eastAsia="Times New Roman" w:cs="Arial"/>
          <w:color w:val="000000" w:themeColor="text1"/>
          <w:lang w:val="nl-NL" w:eastAsia="nl-NL"/>
        </w:rPr>
        <w:t>I</w:t>
      </w:r>
      <w:r w:rsidR="69A2A207" w:rsidRPr="0D586E14">
        <w:rPr>
          <w:rFonts w:eastAsia="Times New Roman" w:cs="Arial"/>
          <w:color w:val="000000" w:themeColor="text1"/>
          <w:lang w:val="nl-NL" w:eastAsia="nl-NL"/>
        </w:rPr>
        <w:t>nschrijver verwerkte</w:t>
      </w:r>
      <w:r w:rsidR="69A2A207" w:rsidRPr="0D586E14">
        <w:rPr>
          <w:rFonts w:cs="Arial"/>
          <w:lang w:val="nl-NL" w:eastAsia="nl-NL"/>
        </w:rPr>
        <w:t xml:space="preserve"> </w:t>
      </w:r>
      <w:r w:rsidR="0B693457" w:rsidRPr="0D586E14">
        <w:rPr>
          <w:rFonts w:cs="Arial"/>
          <w:lang w:val="nl-NL" w:eastAsia="nl-NL"/>
        </w:rPr>
        <w:t xml:space="preserve">berichten </w:t>
      </w:r>
      <w:r w:rsidR="0B693457" w:rsidRPr="0D586E14">
        <w:rPr>
          <w:rFonts w:cs="Arial"/>
          <w:b/>
          <w:bCs/>
          <w:lang w:val="nl-NL" w:eastAsia="nl-NL"/>
        </w:rPr>
        <w:t>per bezorgwijze</w:t>
      </w:r>
      <w:r w:rsidR="00792234">
        <w:rPr>
          <w:rFonts w:cs="Arial"/>
          <w:lang w:val="nl-NL" w:eastAsia="nl-NL"/>
        </w:rPr>
        <w:t>.</w:t>
      </w:r>
    </w:p>
    <w:p w14:paraId="5A6104B1" w14:textId="52A5D915" w:rsidR="00691A81" w:rsidRPr="00691A81" w:rsidRDefault="498251EC" w:rsidP="00B74867">
      <w:pPr>
        <w:pStyle w:val="Lijstalinea"/>
        <w:numPr>
          <w:ilvl w:val="0"/>
          <w:numId w:val="13"/>
        </w:numPr>
        <w:spacing w:line="276" w:lineRule="auto"/>
        <w:rPr>
          <w:rFonts w:cs="Arial"/>
          <w:lang w:val="nl-NL" w:eastAsia="nl-NL"/>
        </w:rPr>
      </w:pPr>
      <w:r w:rsidRPr="0D586E14">
        <w:rPr>
          <w:rFonts w:cs="Arial"/>
          <w:lang w:val="nl-NL" w:eastAsia="nl-NL"/>
        </w:rPr>
        <w:t>Het a</w:t>
      </w:r>
      <w:r w:rsidR="635E01C3" w:rsidRPr="0D586E14">
        <w:rPr>
          <w:rFonts w:cs="Arial"/>
          <w:lang w:val="nl-NL" w:eastAsia="nl-NL"/>
        </w:rPr>
        <w:t xml:space="preserve">antal verzonden uitingen </w:t>
      </w:r>
      <w:r w:rsidR="635E01C3" w:rsidRPr="0D586E14">
        <w:rPr>
          <w:rFonts w:cs="Arial"/>
          <w:b/>
          <w:bCs/>
          <w:lang w:val="nl-NL" w:eastAsia="nl-NL"/>
        </w:rPr>
        <w:t>gesplitst per type uitingen, per bezorgwijze</w:t>
      </w:r>
      <w:r w:rsidR="00C53AF0">
        <w:rPr>
          <w:rFonts w:cs="Arial"/>
          <w:lang w:val="nl-NL" w:eastAsia="nl-NL"/>
        </w:rPr>
        <w:t>.</w:t>
      </w:r>
    </w:p>
    <w:p w14:paraId="56FDD57D" w14:textId="54372A45" w:rsidR="00691A81" w:rsidRDefault="624B3B59" w:rsidP="00B74867">
      <w:pPr>
        <w:pStyle w:val="Lijstalinea"/>
        <w:numPr>
          <w:ilvl w:val="0"/>
          <w:numId w:val="13"/>
        </w:numPr>
        <w:spacing w:line="276" w:lineRule="auto"/>
        <w:rPr>
          <w:lang w:val="nl-NL" w:eastAsia="nl-NL"/>
        </w:rPr>
      </w:pPr>
      <w:r w:rsidRPr="311D4666">
        <w:rPr>
          <w:lang w:val="nl-NL" w:eastAsia="nl-NL"/>
        </w:rPr>
        <w:t>Het a</w:t>
      </w:r>
      <w:r w:rsidR="0B693457" w:rsidRPr="311D4666">
        <w:rPr>
          <w:lang w:val="nl-NL" w:eastAsia="nl-NL"/>
        </w:rPr>
        <w:t xml:space="preserve">antal aangeboden </w:t>
      </w:r>
      <w:r w:rsidR="001931B1">
        <w:rPr>
          <w:lang w:val="nl-NL" w:eastAsia="nl-NL"/>
        </w:rPr>
        <w:t xml:space="preserve">en soorten </w:t>
      </w:r>
      <w:r w:rsidR="0048606F">
        <w:rPr>
          <w:lang w:val="nl-NL" w:eastAsia="nl-NL"/>
        </w:rPr>
        <w:t>Poststromen</w:t>
      </w:r>
      <w:r w:rsidR="001931B1">
        <w:rPr>
          <w:lang w:val="nl-NL" w:eastAsia="nl-NL"/>
        </w:rPr>
        <w:t>;</w:t>
      </w:r>
    </w:p>
    <w:p w14:paraId="7A440EBE" w14:textId="7E64C1A0" w:rsidR="00E30564" w:rsidRPr="00E30564" w:rsidRDefault="51BB9E1C" w:rsidP="00B74867">
      <w:pPr>
        <w:pStyle w:val="Lijstalinea"/>
        <w:numPr>
          <w:ilvl w:val="0"/>
          <w:numId w:val="13"/>
        </w:numPr>
        <w:spacing w:line="276" w:lineRule="auto"/>
        <w:rPr>
          <w:rFonts w:cs="Arial"/>
          <w:lang w:val="nl-NL" w:eastAsia="nl-NL"/>
        </w:rPr>
      </w:pPr>
      <w:r w:rsidRPr="311D4666">
        <w:rPr>
          <w:rFonts w:cs="Arial"/>
          <w:lang w:val="nl-NL" w:eastAsia="nl-NL"/>
        </w:rPr>
        <w:t xml:space="preserve">De </w:t>
      </w:r>
      <w:r w:rsidRPr="001C7679">
        <w:rPr>
          <w:rFonts w:cs="Arial"/>
          <w:b/>
          <w:bCs/>
          <w:lang w:val="nl-NL" w:eastAsia="nl-NL"/>
        </w:rPr>
        <w:t>a</w:t>
      </w:r>
      <w:r w:rsidR="345000F0" w:rsidRPr="001C7679">
        <w:rPr>
          <w:rFonts w:cs="Arial"/>
          <w:b/>
          <w:bCs/>
          <w:lang w:val="nl-NL" w:eastAsia="nl-NL"/>
        </w:rPr>
        <w:t>fwijkingen</w:t>
      </w:r>
      <w:r w:rsidR="345000F0" w:rsidRPr="311D4666">
        <w:rPr>
          <w:rFonts w:cs="Arial"/>
          <w:lang w:val="nl-NL" w:eastAsia="nl-NL"/>
        </w:rPr>
        <w:t xml:space="preserve"> t.a.v. afgesproken bezorgtermijnen</w:t>
      </w:r>
      <w:r w:rsidR="49A8DA01" w:rsidRPr="311D4666">
        <w:rPr>
          <w:rFonts w:cs="Arial"/>
          <w:lang w:val="nl-NL" w:eastAsia="nl-NL"/>
        </w:rPr>
        <w:t xml:space="preserve"> (conform SLA/contract)</w:t>
      </w:r>
      <w:r w:rsidR="345000F0" w:rsidRPr="311D4666">
        <w:rPr>
          <w:rFonts w:cs="Arial"/>
          <w:lang w:val="nl-NL" w:eastAsia="nl-NL"/>
        </w:rPr>
        <w:t>, inclusief een specificatie voor welke uiting, bezorgwijze, type post hiervan afgeweken is.</w:t>
      </w:r>
    </w:p>
    <w:p w14:paraId="65FFC817" w14:textId="77777777" w:rsidR="007B4E9C" w:rsidRPr="00646180" w:rsidRDefault="007B4E9C" w:rsidP="00B74867">
      <w:pPr>
        <w:pStyle w:val="Lucstandaard"/>
        <w:spacing w:line="276" w:lineRule="auto"/>
        <w:rPr>
          <w:rFonts w:ascii="Arial" w:hAnsi="Arial" w:cs="Arial"/>
          <w:b/>
          <w:sz w:val="18"/>
          <w:szCs w:val="18"/>
        </w:rPr>
      </w:pPr>
    </w:p>
    <w:p w14:paraId="20ABFD0A" w14:textId="77777777" w:rsidR="00113A31" w:rsidRPr="00646180" w:rsidRDefault="00113A31" w:rsidP="00B74867">
      <w:pPr>
        <w:pStyle w:val="Lucstandaard"/>
        <w:numPr>
          <w:ilvl w:val="0"/>
          <w:numId w:val="12"/>
        </w:numPr>
        <w:spacing w:line="276" w:lineRule="auto"/>
        <w:rPr>
          <w:rFonts w:ascii="Arial" w:hAnsi="Arial" w:cs="Arial"/>
          <w:b/>
          <w:sz w:val="18"/>
          <w:szCs w:val="18"/>
        </w:rPr>
      </w:pPr>
      <w:r w:rsidRPr="00646180">
        <w:rPr>
          <w:rFonts w:ascii="Arial" w:hAnsi="Arial" w:cs="Arial"/>
          <w:b/>
          <w:sz w:val="18"/>
          <w:szCs w:val="18"/>
        </w:rPr>
        <w:t>Implementatie</w:t>
      </w:r>
    </w:p>
    <w:p w14:paraId="1213EB35" w14:textId="7CB0ABF4" w:rsidR="001931B1" w:rsidRDefault="055EB494" w:rsidP="00B74867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 w:rsidRPr="311D4666">
        <w:rPr>
          <w:rFonts w:ascii="Arial" w:hAnsi="Arial" w:cs="Arial"/>
          <w:sz w:val="18"/>
          <w:szCs w:val="18"/>
        </w:rPr>
        <w:t>Dit betreft de implementatie d</w:t>
      </w:r>
      <w:r w:rsidR="0095602C">
        <w:rPr>
          <w:rFonts w:ascii="Arial" w:hAnsi="Arial" w:cs="Arial"/>
          <w:sz w:val="18"/>
          <w:szCs w:val="18"/>
        </w:rPr>
        <w:t>at</w:t>
      </w:r>
      <w:r w:rsidRPr="311D4666">
        <w:rPr>
          <w:rFonts w:ascii="Arial" w:hAnsi="Arial" w:cs="Arial"/>
          <w:sz w:val="18"/>
          <w:szCs w:val="18"/>
        </w:rPr>
        <w:t xml:space="preserve"> als resultaat heeft dat de gewenste dienstverlening</w:t>
      </w:r>
      <w:r w:rsidR="7DCDD506" w:rsidRPr="311D4666">
        <w:rPr>
          <w:rFonts w:ascii="Arial" w:hAnsi="Arial" w:cs="Arial"/>
          <w:sz w:val="18"/>
          <w:szCs w:val="18"/>
        </w:rPr>
        <w:t>,</w:t>
      </w:r>
      <w:r w:rsidRPr="311D4666">
        <w:rPr>
          <w:rFonts w:ascii="Arial" w:hAnsi="Arial" w:cs="Arial"/>
          <w:sz w:val="18"/>
          <w:szCs w:val="18"/>
        </w:rPr>
        <w:t xml:space="preserve"> </w:t>
      </w:r>
      <w:r w:rsidR="36D6BF35" w:rsidRPr="311D4666">
        <w:rPr>
          <w:rFonts w:ascii="Arial" w:hAnsi="Arial" w:cs="Arial"/>
          <w:sz w:val="18"/>
          <w:szCs w:val="18"/>
        </w:rPr>
        <w:t>wordt verleend aan</w:t>
      </w:r>
      <w:r w:rsidR="65FC6213" w:rsidRPr="311D4666">
        <w:rPr>
          <w:rFonts w:ascii="Arial" w:hAnsi="Arial" w:cs="Arial"/>
          <w:sz w:val="18"/>
          <w:szCs w:val="18"/>
        </w:rPr>
        <w:t xml:space="preserve"> het Kadaster</w:t>
      </w:r>
      <w:r w:rsidRPr="311D4666">
        <w:rPr>
          <w:rFonts w:ascii="Arial" w:hAnsi="Arial" w:cs="Arial"/>
          <w:sz w:val="18"/>
          <w:szCs w:val="18"/>
        </w:rPr>
        <w:t xml:space="preserve">. Hieronder vallen alle zaken zoals </w:t>
      </w:r>
      <w:r w:rsidR="68EF2857" w:rsidRPr="311D4666">
        <w:rPr>
          <w:rFonts w:ascii="Arial" w:hAnsi="Arial" w:cs="Arial"/>
          <w:sz w:val="18"/>
          <w:szCs w:val="18"/>
        </w:rPr>
        <w:t xml:space="preserve">door het Kadaster </w:t>
      </w:r>
      <w:r w:rsidRPr="311D4666">
        <w:rPr>
          <w:rFonts w:ascii="Arial" w:hAnsi="Arial" w:cs="Arial"/>
          <w:sz w:val="18"/>
          <w:szCs w:val="18"/>
        </w:rPr>
        <w:t xml:space="preserve">in de </w:t>
      </w:r>
      <w:r w:rsidR="68EF2857" w:rsidRPr="311D4666">
        <w:rPr>
          <w:rFonts w:ascii="Arial" w:hAnsi="Arial" w:cs="Arial"/>
          <w:sz w:val="18"/>
          <w:szCs w:val="18"/>
        </w:rPr>
        <w:t xml:space="preserve">aanbestedingsdocumenten </w:t>
      </w:r>
      <w:r w:rsidRPr="311D4666">
        <w:rPr>
          <w:rFonts w:ascii="Arial" w:hAnsi="Arial" w:cs="Arial"/>
          <w:sz w:val="18"/>
          <w:szCs w:val="18"/>
        </w:rPr>
        <w:t>beschreven</w:t>
      </w:r>
      <w:r w:rsidR="68EF2857" w:rsidRPr="311D4666">
        <w:rPr>
          <w:rFonts w:ascii="Arial" w:hAnsi="Arial" w:cs="Arial"/>
          <w:sz w:val="18"/>
          <w:szCs w:val="18"/>
        </w:rPr>
        <w:t xml:space="preserve"> </w:t>
      </w:r>
      <w:r w:rsidRPr="311D4666">
        <w:rPr>
          <w:rFonts w:ascii="Arial" w:hAnsi="Arial" w:cs="Arial"/>
          <w:sz w:val="18"/>
          <w:szCs w:val="18"/>
        </w:rPr>
        <w:t xml:space="preserve">en </w:t>
      </w:r>
      <w:r w:rsidR="68EF2857" w:rsidRPr="311D4666">
        <w:rPr>
          <w:rFonts w:ascii="Arial" w:hAnsi="Arial" w:cs="Arial"/>
          <w:sz w:val="18"/>
          <w:szCs w:val="18"/>
        </w:rPr>
        <w:t>de door i</w:t>
      </w:r>
      <w:r w:rsidRPr="311D4666">
        <w:rPr>
          <w:rFonts w:ascii="Arial" w:hAnsi="Arial" w:cs="Arial"/>
          <w:sz w:val="18"/>
          <w:szCs w:val="18"/>
        </w:rPr>
        <w:t xml:space="preserve">nschrijver </w:t>
      </w:r>
      <w:r w:rsidR="68EF2857" w:rsidRPr="311D4666">
        <w:rPr>
          <w:rFonts w:ascii="Arial" w:hAnsi="Arial" w:cs="Arial"/>
          <w:sz w:val="18"/>
          <w:szCs w:val="18"/>
        </w:rPr>
        <w:t>beschreven antwoorden</w:t>
      </w:r>
      <w:r w:rsidRPr="311D4666">
        <w:rPr>
          <w:rFonts w:ascii="Arial" w:hAnsi="Arial" w:cs="Arial"/>
          <w:sz w:val="18"/>
          <w:szCs w:val="18"/>
        </w:rPr>
        <w:t xml:space="preserve"> op de door het Kadaster gestelde kwaliteitsvragen. Daarbij moet worden aangetekend dat het bij de kwaliteitsvragen gevraagde implementatiep</w:t>
      </w:r>
      <w:r w:rsidR="68EF2857" w:rsidRPr="311D4666">
        <w:rPr>
          <w:rFonts w:ascii="Arial" w:hAnsi="Arial" w:cs="Arial"/>
          <w:sz w:val="18"/>
          <w:szCs w:val="18"/>
        </w:rPr>
        <w:t>lan door het Kadaster</w:t>
      </w:r>
      <w:r w:rsidRPr="311D4666">
        <w:rPr>
          <w:rFonts w:ascii="Arial" w:hAnsi="Arial" w:cs="Arial"/>
          <w:sz w:val="18"/>
          <w:szCs w:val="18"/>
        </w:rPr>
        <w:t xml:space="preserve"> </w:t>
      </w:r>
      <w:r w:rsidR="42383CC6" w:rsidRPr="311D4666">
        <w:rPr>
          <w:rFonts w:ascii="Arial" w:hAnsi="Arial" w:cs="Arial"/>
          <w:sz w:val="18"/>
          <w:szCs w:val="18"/>
        </w:rPr>
        <w:t xml:space="preserve">nog </w:t>
      </w:r>
      <w:r w:rsidRPr="311D4666">
        <w:rPr>
          <w:rFonts w:ascii="Arial" w:hAnsi="Arial" w:cs="Arial"/>
          <w:sz w:val="18"/>
          <w:szCs w:val="18"/>
        </w:rPr>
        <w:t>kan worden aangepast</w:t>
      </w:r>
      <w:r w:rsidR="00EE5BAA">
        <w:rPr>
          <w:rFonts w:ascii="Arial" w:hAnsi="Arial" w:cs="Arial"/>
          <w:sz w:val="18"/>
          <w:szCs w:val="18"/>
        </w:rPr>
        <w:t xml:space="preserve"> (flexibiliteit)</w:t>
      </w:r>
      <w:r w:rsidRPr="311D4666">
        <w:rPr>
          <w:rFonts w:ascii="Arial" w:hAnsi="Arial" w:cs="Arial"/>
          <w:sz w:val="18"/>
          <w:szCs w:val="18"/>
        </w:rPr>
        <w:t xml:space="preserve">. Inschrijver is uiteindelijk verantwoordelijk voor de implementatie en zal </w:t>
      </w:r>
      <w:r w:rsidR="095F61CB" w:rsidRPr="311D4666">
        <w:rPr>
          <w:rFonts w:ascii="Arial" w:hAnsi="Arial" w:cs="Arial"/>
          <w:sz w:val="18"/>
          <w:szCs w:val="18"/>
        </w:rPr>
        <w:t xml:space="preserve">hierin </w:t>
      </w:r>
      <w:r w:rsidRPr="311D4666">
        <w:rPr>
          <w:rFonts w:ascii="Arial" w:hAnsi="Arial" w:cs="Arial"/>
          <w:sz w:val="18"/>
          <w:szCs w:val="18"/>
        </w:rPr>
        <w:t xml:space="preserve">leidend acteren. </w:t>
      </w:r>
    </w:p>
    <w:p w14:paraId="6FE3013A" w14:textId="4C509624" w:rsidR="007B4E9C" w:rsidRDefault="68EF2857" w:rsidP="00B74867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 w:rsidRPr="311D4666">
        <w:rPr>
          <w:rFonts w:ascii="Arial" w:hAnsi="Arial" w:cs="Arial"/>
          <w:sz w:val="18"/>
          <w:szCs w:val="18"/>
        </w:rPr>
        <w:t>Tijdens de implementatie is er w</w:t>
      </w:r>
      <w:r w:rsidR="055EB494" w:rsidRPr="311D4666">
        <w:rPr>
          <w:rFonts w:ascii="Arial" w:hAnsi="Arial" w:cs="Arial"/>
          <w:sz w:val="18"/>
          <w:szCs w:val="18"/>
        </w:rPr>
        <w:t xml:space="preserve">ekelijks overleg over de voortgang van de implementatie waarbij </w:t>
      </w:r>
      <w:r w:rsidR="577D15CC" w:rsidRPr="311D4666">
        <w:rPr>
          <w:rFonts w:ascii="Arial" w:hAnsi="Arial" w:cs="Arial"/>
          <w:sz w:val="18"/>
          <w:szCs w:val="18"/>
        </w:rPr>
        <w:t xml:space="preserve">onder andere </w:t>
      </w:r>
      <w:r w:rsidR="055EB494" w:rsidRPr="311D4666">
        <w:rPr>
          <w:rFonts w:ascii="Arial" w:hAnsi="Arial" w:cs="Arial"/>
          <w:sz w:val="18"/>
          <w:szCs w:val="18"/>
        </w:rPr>
        <w:t xml:space="preserve">de planning naast de gerealiseerde vooruitgang wordt </w:t>
      </w:r>
      <w:r w:rsidR="2B750E4B" w:rsidRPr="311D4666">
        <w:rPr>
          <w:rFonts w:ascii="Arial" w:hAnsi="Arial" w:cs="Arial"/>
          <w:sz w:val="18"/>
          <w:szCs w:val="18"/>
        </w:rPr>
        <w:t>besprok</w:t>
      </w:r>
      <w:r w:rsidR="055EB494" w:rsidRPr="311D4666">
        <w:rPr>
          <w:rFonts w:ascii="Arial" w:hAnsi="Arial" w:cs="Arial"/>
          <w:sz w:val="18"/>
          <w:szCs w:val="18"/>
        </w:rPr>
        <w:t>en.</w:t>
      </w:r>
      <w:r w:rsidR="095F61CB" w:rsidRPr="311D4666">
        <w:rPr>
          <w:rFonts w:ascii="Arial" w:hAnsi="Arial" w:cs="Arial"/>
          <w:sz w:val="18"/>
          <w:szCs w:val="18"/>
        </w:rPr>
        <w:t xml:space="preserve"> Implementatiewerkzaamheden </w:t>
      </w:r>
      <w:r w:rsidR="40D478AD" w:rsidRPr="311D4666">
        <w:rPr>
          <w:rFonts w:ascii="Arial" w:hAnsi="Arial" w:cs="Arial"/>
          <w:sz w:val="18"/>
          <w:szCs w:val="18"/>
        </w:rPr>
        <w:t>kunnen</w:t>
      </w:r>
      <w:r w:rsidR="095F61CB" w:rsidRPr="311D4666">
        <w:rPr>
          <w:rFonts w:ascii="Arial" w:hAnsi="Arial" w:cs="Arial"/>
          <w:sz w:val="18"/>
          <w:szCs w:val="18"/>
        </w:rPr>
        <w:t xml:space="preserve"> starten </w:t>
      </w:r>
      <w:r w:rsidR="25BF0555" w:rsidRPr="311D4666">
        <w:rPr>
          <w:rFonts w:ascii="Arial" w:hAnsi="Arial" w:cs="Arial"/>
          <w:sz w:val="18"/>
          <w:szCs w:val="18"/>
        </w:rPr>
        <w:t xml:space="preserve">na </w:t>
      </w:r>
      <w:r w:rsidR="095F61CB" w:rsidRPr="311D4666">
        <w:rPr>
          <w:rFonts w:ascii="Arial" w:hAnsi="Arial" w:cs="Arial"/>
          <w:sz w:val="18"/>
          <w:szCs w:val="18"/>
        </w:rPr>
        <w:t>de datum van definitieve gunning.</w:t>
      </w:r>
      <w:r w:rsidR="577D15CC" w:rsidRPr="311D4666">
        <w:rPr>
          <w:rFonts w:ascii="Arial" w:hAnsi="Arial" w:cs="Arial"/>
          <w:sz w:val="18"/>
          <w:szCs w:val="18"/>
        </w:rPr>
        <w:t xml:space="preserve"> Uiteinde</w:t>
      </w:r>
      <w:r w:rsidR="7DCDD506" w:rsidRPr="311D4666">
        <w:rPr>
          <w:rFonts w:ascii="Arial" w:hAnsi="Arial" w:cs="Arial"/>
          <w:sz w:val="18"/>
          <w:szCs w:val="18"/>
        </w:rPr>
        <w:t xml:space="preserve">lijk moet er in ieder geval een </w:t>
      </w:r>
      <w:r w:rsidR="69953F9E" w:rsidRPr="311D4666">
        <w:rPr>
          <w:rFonts w:ascii="Arial" w:hAnsi="Arial" w:cs="Arial"/>
          <w:sz w:val="18"/>
          <w:szCs w:val="18"/>
        </w:rPr>
        <w:t xml:space="preserve">digitale </w:t>
      </w:r>
      <w:r w:rsidR="577D15CC" w:rsidRPr="311D4666">
        <w:rPr>
          <w:rFonts w:ascii="Arial" w:hAnsi="Arial" w:cs="Arial"/>
          <w:sz w:val="18"/>
          <w:szCs w:val="18"/>
        </w:rPr>
        <w:t>verbinding worden gelegd tu</w:t>
      </w:r>
      <w:r w:rsidR="7DCDD506" w:rsidRPr="311D4666">
        <w:rPr>
          <w:rFonts w:ascii="Arial" w:hAnsi="Arial" w:cs="Arial"/>
          <w:sz w:val="18"/>
          <w:szCs w:val="18"/>
        </w:rPr>
        <w:t>ssen het Kadaster en O</w:t>
      </w:r>
      <w:r w:rsidR="577D15CC" w:rsidRPr="311D4666">
        <w:rPr>
          <w:rFonts w:ascii="Arial" w:hAnsi="Arial" w:cs="Arial"/>
          <w:sz w:val="18"/>
          <w:szCs w:val="18"/>
        </w:rPr>
        <w:t xml:space="preserve">pdrachtnemer waarover bestanden, zoals bijvoorbeeld </w:t>
      </w:r>
      <w:proofErr w:type="spellStart"/>
      <w:r w:rsidR="577D15CC" w:rsidRPr="311D4666">
        <w:rPr>
          <w:rFonts w:ascii="Arial" w:hAnsi="Arial" w:cs="Arial"/>
          <w:sz w:val="18"/>
          <w:szCs w:val="18"/>
        </w:rPr>
        <w:t>PDF-bestanden</w:t>
      </w:r>
      <w:proofErr w:type="spellEnd"/>
      <w:r w:rsidR="577D15CC" w:rsidRPr="311D4666">
        <w:rPr>
          <w:rFonts w:ascii="Arial" w:hAnsi="Arial" w:cs="Arial"/>
          <w:sz w:val="18"/>
          <w:szCs w:val="18"/>
        </w:rPr>
        <w:t>, kunnen worden verzonden.</w:t>
      </w:r>
      <w:r w:rsidR="7DCDD506" w:rsidRPr="311D4666">
        <w:rPr>
          <w:rFonts w:ascii="Arial" w:hAnsi="Arial" w:cs="Arial"/>
          <w:sz w:val="18"/>
          <w:szCs w:val="18"/>
        </w:rPr>
        <w:t xml:space="preserve"> Deze verbinding moet voldoen aan de eisen zoals omschreven in het </w:t>
      </w:r>
      <w:proofErr w:type="spellStart"/>
      <w:r w:rsidR="7DCDD506" w:rsidRPr="311D4666">
        <w:rPr>
          <w:rFonts w:ascii="Arial" w:hAnsi="Arial" w:cs="Arial"/>
          <w:sz w:val="18"/>
          <w:szCs w:val="18"/>
        </w:rPr>
        <w:t>PvE</w:t>
      </w:r>
      <w:proofErr w:type="spellEnd"/>
      <w:r w:rsidR="7DCDD506" w:rsidRPr="311D4666">
        <w:rPr>
          <w:rFonts w:ascii="Arial" w:hAnsi="Arial" w:cs="Arial"/>
          <w:sz w:val="18"/>
          <w:szCs w:val="18"/>
        </w:rPr>
        <w:t>.</w:t>
      </w:r>
    </w:p>
    <w:p w14:paraId="3509AC25" w14:textId="77777777" w:rsidR="007947F1" w:rsidRDefault="007947F1" w:rsidP="00B74867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</w:p>
    <w:p w14:paraId="3AE9BFC6" w14:textId="15BF0C32" w:rsidR="00847086" w:rsidRPr="00646180" w:rsidRDefault="008B0B43" w:rsidP="00847086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Gunningstest</w:t>
      </w:r>
    </w:p>
    <w:p w14:paraId="5D72710C" w14:textId="03272789" w:rsidR="005E4062" w:rsidRPr="008B0B43" w:rsidRDefault="008B0B43" w:rsidP="00B74867">
      <w:pPr>
        <w:pStyle w:val="Geenafstand"/>
        <w:spacing w:line="276" w:lineRule="auto"/>
        <w:contextualSpacing/>
        <w:jc w:val="both"/>
        <w:rPr>
          <w:rFonts w:ascii="Arial" w:hAnsi="Arial" w:cs="Arial"/>
          <w:bCs/>
          <w:sz w:val="18"/>
          <w:szCs w:val="18"/>
        </w:rPr>
      </w:pPr>
      <w:r w:rsidRPr="008B0B43">
        <w:rPr>
          <w:rFonts w:ascii="Arial" w:hAnsi="Arial" w:cs="Arial"/>
          <w:bCs/>
          <w:sz w:val="18"/>
          <w:szCs w:val="18"/>
        </w:rPr>
        <w:t>Zie hiervoor wat daarover beschreven staat in het Beschrijvend document</w:t>
      </w:r>
      <w:r w:rsidR="00184801">
        <w:rPr>
          <w:rFonts w:ascii="Arial" w:hAnsi="Arial" w:cs="Arial"/>
          <w:bCs/>
          <w:sz w:val="18"/>
          <w:szCs w:val="18"/>
        </w:rPr>
        <w:t>, paragraaf 5.7.</w:t>
      </w:r>
    </w:p>
    <w:p w14:paraId="336BB4AE" w14:textId="2579F375" w:rsidR="00451D0F" w:rsidRDefault="00451D0F">
      <w:pPr>
        <w:spacing w:line="240" w:lineRule="auto"/>
        <w:rPr>
          <w:rFonts w:eastAsiaTheme="minorEastAsia" w:cs="Arial"/>
          <w:b/>
          <w:bCs/>
          <w:snapToGrid/>
          <w:kern w:val="0"/>
          <w:szCs w:val="18"/>
          <w:lang w:eastAsia="zh-CN"/>
        </w:rPr>
      </w:pPr>
    </w:p>
    <w:p w14:paraId="6539111C" w14:textId="77777777" w:rsidR="00364B8D" w:rsidRDefault="00364B8D">
      <w:pPr>
        <w:spacing w:line="240" w:lineRule="auto"/>
        <w:rPr>
          <w:rFonts w:eastAsiaTheme="minorEastAsia" w:cs="Arial"/>
          <w:b/>
          <w:bCs/>
          <w:snapToGrid/>
          <w:kern w:val="0"/>
          <w:szCs w:val="18"/>
          <w:lang w:eastAsia="zh-CN"/>
        </w:rPr>
      </w:pPr>
    </w:p>
    <w:p w14:paraId="0A67B440" w14:textId="0547ED6A" w:rsidR="005E4062" w:rsidRPr="009D21A0" w:rsidRDefault="3B4F4755" w:rsidP="00B74867">
      <w:pPr>
        <w:pStyle w:val="Geenafstand"/>
        <w:spacing w:line="276" w:lineRule="auto"/>
        <w:contextualSpacing/>
        <w:jc w:val="both"/>
        <w:rPr>
          <w:rFonts w:ascii="Arial" w:hAnsi="Arial" w:cs="Arial"/>
          <w:b/>
          <w:bCs/>
          <w:sz w:val="18"/>
          <w:szCs w:val="18"/>
        </w:rPr>
      </w:pPr>
      <w:r w:rsidRPr="009D21A0">
        <w:rPr>
          <w:rFonts w:ascii="Arial" w:hAnsi="Arial" w:cs="Arial"/>
          <w:b/>
          <w:bCs/>
          <w:sz w:val="18"/>
          <w:szCs w:val="18"/>
        </w:rPr>
        <w:t>Buiten</w:t>
      </w:r>
      <w:r w:rsidR="005E4062" w:rsidRPr="009D21A0">
        <w:rPr>
          <w:rFonts w:ascii="Arial" w:hAnsi="Arial" w:cs="Arial"/>
          <w:b/>
          <w:bCs/>
          <w:sz w:val="18"/>
          <w:szCs w:val="18"/>
        </w:rPr>
        <w:t xml:space="preserve"> scope</w:t>
      </w:r>
    </w:p>
    <w:p w14:paraId="477ABB63" w14:textId="18B443E5" w:rsidR="005E4062" w:rsidRPr="009D21A0" w:rsidRDefault="00B55A75" w:rsidP="00B74867">
      <w:pPr>
        <w:pStyle w:val="Lucstandaard"/>
        <w:numPr>
          <w:ilvl w:val="0"/>
          <w:numId w:val="10"/>
        </w:numPr>
        <w:spacing w:line="276" w:lineRule="auto"/>
        <w:ind w:left="284" w:hanging="284"/>
        <w:rPr>
          <w:rFonts w:ascii="Arial" w:hAnsi="Arial" w:cs="Arial"/>
          <w:sz w:val="18"/>
          <w:szCs w:val="18"/>
        </w:rPr>
      </w:pPr>
      <w:proofErr w:type="spellStart"/>
      <w:r w:rsidRPr="009D21A0">
        <w:rPr>
          <w:rFonts w:ascii="Arial" w:hAnsi="Arial" w:cs="Arial"/>
          <w:sz w:val="18"/>
          <w:szCs w:val="18"/>
        </w:rPr>
        <w:t>Postb</w:t>
      </w:r>
      <w:r w:rsidR="00A158B0" w:rsidRPr="009D21A0">
        <w:rPr>
          <w:rFonts w:ascii="Arial" w:hAnsi="Arial" w:cs="Arial"/>
          <w:sz w:val="18"/>
          <w:szCs w:val="18"/>
        </w:rPr>
        <w:t>ezorgen</w:t>
      </w:r>
      <w:proofErr w:type="spellEnd"/>
      <w:r w:rsidR="005E4062" w:rsidRPr="009D21A0">
        <w:rPr>
          <w:rFonts w:ascii="Arial" w:hAnsi="Arial" w:cs="Arial"/>
          <w:sz w:val="18"/>
          <w:szCs w:val="18"/>
        </w:rPr>
        <w:t xml:space="preserve"> van poststukken</w:t>
      </w:r>
      <w:r w:rsidR="00E35411">
        <w:rPr>
          <w:rFonts w:ascii="Arial" w:hAnsi="Arial" w:cs="Arial"/>
          <w:sz w:val="18"/>
          <w:szCs w:val="18"/>
        </w:rPr>
        <w:t>;</w:t>
      </w:r>
    </w:p>
    <w:p w14:paraId="4A73B163" w14:textId="43AC76EE" w:rsidR="005E4062" w:rsidRPr="00646180" w:rsidRDefault="00B55A75" w:rsidP="00B74867">
      <w:pPr>
        <w:pStyle w:val="Lucstandaard"/>
        <w:numPr>
          <w:ilvl w:val="0"/>
          <w:numId w:val="10"/>
        </w:numPr>
        <w:spacing w:line="276" w:lineRule="auto"/>
        <w:ind w:left="284" w:hanging="284"/>
        <w:rPr>
          <w:rFonts w:ascii="Arial" w:hAnsi="Arial" w:cs="Arial"/>
          <w:sz w:val="18"/>
          <w:szCs w:val="18"/>
        </w:rPr>
      </w:pPr>
      <w:proofErr w:type="spellStart"/>
      <w:r>
        <w:rPr>
          <w:rFonts w:ascii="Arial" w:hAnsi="Arial" w:cs="Arial"/>
          <w:sz w:val="18"/>
          <w:szCs w:val="18"/>
        </w:rPr>
        <w:t>Postb</w:t>
      </w:r>
      <w:r w:rsidR="00A158B0" w:rsidRPr="00646180">
        <w:rPr>
          <w:rFonts w:ascii="Arial" w:hAnsi="Arial" w:cs="Arial"/>
          <w:sz w:val="18"/>
          <w:szCs w:val="18"/>
        </w:rPr>
        <w:t>ezorgen</w:t>
      </w:r>
      <w:proofErr w:type="spellEnd"/>
      <w:r w:rsidR="00FC6FA5">
        <w:rPr>
          <w:rFonts w:ascii="Arial" w:hAnsi="Arial" w:cs="Arial"/>
          <w:sz w:val="18"/>
          <w:szCs w:val="18"/>
        </w:rPr>
        <w:t xml:space="preserve"> van aangetekende poststukken;</w:t>
      </w:r>
    </w:p>
    <w:p w14:paraId="5368F66F" w14:textId="2D086207" w:rsidR="00756788" w:rsidRPr="00646180" w:rsidRDefault="00B55A75" w:rsidP="00B74867">
      <w:pPr>
        <w:pStyle w:val="Lucstandaard"/>
        <w:numPr>
          <w:ilvl w:val="0"/>
          <w:numId w:val="10"/>
        </w:numPr>
        <w:spacing w:line="276" w:lineRule="auto"/>
        <w:ind w:left="284" w:hanging="284"/>
        <w:rPr>
          <w:rFonts w:ascii="Arial" w:hAnsi="Arial" w:cs="Arial"/>
          <w:sz w:val="18"/>
          <w:szCs w:val="18"/>
        </w:rPr>
      </w:pPr>
      <w:proofErr w:type="spellStart"/>
      <w:r>
        <w:rPr>
          <w:rFonts w:ascii="Arial" w:hAnsi="Arial" w:cs="Arial"/>
          <w:sz w:val="18"/>
          <w:szCs w:val="18"/>
        </w:rPr>
        <w:t>Postb</w:t>
      </w:r>
      <w:r w:rsidR="00756788" w:rsidRPr="00646180">
        <w:rPr>
          <w:rFonts w:ascii="Arial" w:hAnsi="Arial" w:cs="Arial"/>
          <w:sz w:val="18"/>
          <w:szCs w:val="18"/>
        </w:rPr>
        <w:t>ezorgen</w:t>
      </w:r>
      <w:proofErr w:type="spellEnd"/>
      <w:r w:rsidR="00756788" w:rsidRPr="00646180">
        <w:rPr>
          <w:rFonts w:ascii="Arial" w:hAnsi="Arial" w:cs="Arial"/>
          <w:sz w:val="18"/>
          <w:szCs w:val="18"/>
        </w:rPr>
        <w:t xml:space="preserve"> van pakketten;</w:t>
      </w:r>
    </w:p>
    <w:p w14:paraId="5C37F7E9" w14:textId="42C3B55D" w:rsidR="001F1106" w:rsidRPr="00646180" w:rsidRDefault="00A158B0" w:rsidP="00B74867">
      <w:pPr>
        <w:pStyle w:val="Lucstandaard"/>
        <w:numPr>
          <w:ilvl w:val="0"/>
          <w:numId w:val="10"/>
        </w:numPr>
        <w:spacing w:line="276" w:lineRule="auto"/>
        <w:ind w:left="284" w:hanging="284"/>
        <w:rPr>
          <w:rFonts w:ascii="Arial" w:hAnsi="Arial" w:cs="Arial"/>
          <w:sz w:val="18"/>
          <w:szCs w:val="18"/>
        </w:rPr>
      </w:pPr>
      <w:r w:rsidRPr="030DC240">
        <w:rPr>
          <w:rFonts w:ascii="Arial" w:hAnsi="Arial" w:cs="Arial"/>
          <w:sz w:val="18"/>
          <w:szCs w:val="18"/>
        </w:rPr>
        <w:t>Printen van m</w:t>
      </w:r>
      <w:r w:rsidR="001F1106" w:rsidRPr="030DC240">
        <w:rPr>
          <w:rFonts w:ascii="Arial" w:hAnsi="Arial" w:cs="Arial"/>
          <w:sz w:val="18"/>
          <w:szCs w:val="18"/>
        </w:rPr>
        <w:t>ilitaire en c</w:t>
      </w:r>
      <w:r w:rsidR="00A2623C" w:rsidRPr="030DC240">
        <w:rPr>
          <w:rFonts w:ascii="Arial" w:hAnsi="Arial" w:cs="Arial"/>
          <w:sz w:val="18"/>
          <w:szCs w:val="18"/>
        </w:rPr>
        <w:t>iviele kaarten</w:t>
      </w:r>
      <w:r w:rsidR="00364B8D">
        <w:rPr>
          <w:rFonts w:ascii="Arial" w:hAnsi="Arial" w:cs="Arial"/>
          <w:sz w:val="18"/>
          <w:szCs w:val="18"/>
        </w:rPr>
        <w:t>.</w:t>
      </w:r>
    </w:p>
    <w:p w14:paraId="55599186" w14:textId="77777777" w:rsidR="00E16B83" w:rsidRDefault="00E16B83" w:rsidP="00E16B83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</w:p>
    <w:p w14:paraId="5F242D67" w14:textId="77777777" w:rsidR="00C16F54" w:rsidRPr="00F60B55" w:rsidRDefault="00C16F54" w:rsidP="00C16F54">
      <w:pPr>
        <w:pStyle w:val="Lucstandaard"/>
        <w:spacing w:line="276" w:lineRule="auto"/>
        <w:ind w:left="284"/>
        <w:rPr>
          <w:rFonts w:ascii="Arial" w:hAnsi="Arial" w:cs="Arial"/>
          <w:sz w:val="18"/>
          <w:szCs w:val="18"/>
        </w:rPr>
      </w:pPr>
    </w:p>
    <w:p w14:paraId="5DEB0B54" w14:textId="7255757F" w:rsidR="030DC240" w:rsidRDefault="030DC240" w:rsidP="00B74867">
      <w:pPr>
        <w:pStyle w:val="Lucstandaard"/>
        <w:spacing w:line="276" w:lineRule="auto"/>
        <w:rPr>
          <w:rFonts w:ascii="Arial" w:hAnsi="Arial" w:cs="Arial"/>
          <w:sz w:val="18"/>
          <w:szCs w:val="18"/>
        </w:rPr>
      </w:pPr>
    </w:p>
    <w:sectPr w:rsidR="030DC240" w:rsidSect="006C070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892" w:right="1304" w:bottom="1985" w:left="1814" w:header="567" w:footer="431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3F339E" w14:textId="77777777" w:rsidR="004F3C1E" w:rsidRDefault="004F3C1E">
      <w:r>
        <w:separator/>
      </w:r>
    </w:p>
  </w:endnote>
  <w:endnote w:type="continuationSeparator" w:id="0">
    <w:p w14:paraId="63DB929D" w14:textId="77777777" w:rsidR="004F3C1E" w:rsidRDefault="004F3C1E">
      <w:r>
        <w:continuationSeparator/>
      </w:r>
    </w:p>
  </w:endnote>
  <w:endnote w:type="continuationNotice" w:id="1">
    <w:p w14:paraId="4E114255" w14:textId="77777777" w:rsidR="004F3C1E" w:rsidRDefault="004F3C1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7D39B" w14:textId="77777777" w:rsidR="00364B8D" w:rsidRDefault="00364B8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BBF0B" w14:textId="77777777" w:rsidR="00364B8D" w:rsidRDefault="00364B8D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5523D" w14:textId="5CFDD5DF" w:rsidR="000569CF" w:rsidRDefault="000569CF">
    <w:pPr>
      <w:spacing w:before="120"/>
      <w:rPr>
        <w:sz w:val="14"/>
      </w:rPr>
    </w:pPr>
    <w:r>
      <w:rPr>
        <w:sz w:val="14"/>
      </w:rPr>
      <w:t>Bezoekadres</w:t>
    </w:r>
  </w:p>
  <w:p w14:paraId="2580A9BB" w14:textId="77777777" w:rsidR="000569CF" w:rsidRDefault="000569CF" w:rsidP="003F39FA">
    <w:pPr>
      <w:pStyle w:val="Voettekst"/>
      <w:spacing w:line="240" w:lineRule="auto"/>
    </w:pPr>
    <w:r>
      <w:t>Hofstraat 110,</w:t>
    </w:r>
  </w:p>
  <w:p w14:paraId="53FC2DEB" w14:textId="77777777" w:rsidR="000569CF" w:rsidRDefault="000569CF" w:rsidP="003F39FA">
    <w:pPr>
      <w:pStyle w:val="Voettekst"/>
      <w:spacing w:line="240" w:lineRule="auto"/>
    </w:pPr>
    <w:r>
      <w:t>7311 KZ Apeldoorn</w:t>
    </w:r>
  </w:p>
  <w:p w14:paraId="0C7A790D" w14:textId="77777777" w:rsidR="000569CF" w:rsidRDefault="000569CF" w:rsidP="003F39FA">
    <w:pPr>
      <w:pStyle w:val="Voettekst"/>
      <w:spacing w:line="240" w:lineRule="auto"/>
    </w:pPr>
    <w:bookmarkStart w:id="0" w:name="bmDuimdruk"/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21CE08" w14:textId="77777777" w:rsidR="004F3C1E" w:rsidRDefault="004F3C1E">
      <w:r>
        <w:separator/>
      </w:r>
    </w:p>
  </w:footnote>
  <w:footnote w:type="continuationSeparator" w:id="0">
    <w:p w14:paraId="0A096079" w14:textId="77777777" w:rsidR="004F3C1E" w:rsidRDefault="004F3C1E">
      <w:r>
        <w:continuationSeparator/>
      </w:r>
    </w:p>
  </w:footnote>
  <w:footnote w:type="continuationNotice" w:id="1">
    <w:p w14:paraId="78337D96" w14:textId="77777777" w:rsidR="004F3C1E" w:rsidRDefault="004F3C1E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E578D" w14:textId="77777777" w:rsidR="00364B8D" w:rsidRDefault="00364B8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vertAnchor="page" w:horzAnchor="page" w:tblpX="7340" w:tblpY="625"/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70"/>
      <w:gridCol w:w="1402"/>
    </w:tblGrid>
    <w:tr w:rsidR="000569CF" w14:paraId="58DB7E4B" w14:textId="77777777" w:rsidTr="00FA04AE">
      <w:trPr>
        <w:gridAfter w:val="1"/>
        <w:wAfter w:w="1402" w:type="dxa"/>
      </w:trPr>
      <w:tc>
        <w:tcPr>
          <w:tcW w:w="2070" w:type="dxa"/>
        </w:tcPr>
        <w:p w14:paraId="3BCD950A" w14:textId="77777777" w:rsidR="000569CF" w:rsidRDefault="000569CF" w:rsidP="00FA04AE">
          <w:pPr>
            <w:spacing w:line="240" w:lineRule="auto"/>
          </w:pPr>
          <w:r w:rsidRPr="00DF5DC2">
            <w:rPr>
              <w:sz w:val="16"/>
              <w:szCs w:val="16"/>
            </w:rPr>
            <w:t>Versie</w:t>
          </w:r>
        </w:p>
      </w:tc>
    </w:tr>
    <w:tr w:rsidR="000569CF" w14:paraId="5014224E" w14:textId="77777777" w:rsidTr="00FA04AE">
      <w:trPr>
        <w:gridAfter w:val="1"/>
        <w:wAfter w:w="1402" w:type="dxa"/>
      </w:trPr>
      <w:sdt>
        <w:sdtPr>
          <w:rPr>
            <w:color w:val="2B579A"/>
            <w:sz w:val="16"/>
            <w:szCs w:val="16"/>
            <w:shd w:val="clear" w:color="auto" w:fill="E6E6E6"/>
          </w:rPr>
          <w:id w:val="-2080039146"/>
          <w:placeholder>
            <w:docPart w:val="52F8FF6C17794EAB8B09178A23C1C2D9"/>
          </w:placeholder>
        </w:sdtPr>
        <w:sdtContent>
          <w:tc>
            <w:tcPr>
              <w:tcW w:w="2070" w:type="dxa"/>
            </w:tcPr>
            <w:p w14:paraId="58E1234D" w14:textId="07B1BB0D" w:rsidR="000569CF" w:rsidRDefault="00364B8D" w:rsidP="006979DE">
              <w:pPr>
                <w:spacing w:line="240" w:lineRule="auto"/>
              </w:pPr>
              <w:r>
                <w:rPr>
                  <w:color w:val="2B579A"/>
                  <w:sz w:val="16"/>
                  <w:szCs w:val="16"/>
                  <w:shd w:val="clear" w:color="auto" w:fill="E6E6E6"/>
                </w:rPr>
                <w:t>1.0</w:t>
              </w:r>
            </w:p>
          </w:tc>
        </w:sdtContent>
      </w:sdt>
    </w:tr>
    <w:tr w:rsidR="000569CF" w14:paraId="321A8741" w14:textId="77777777" w:rsidTr="00FA04AE">
      <w:tc>
        <w:tcPr>
          <w:tcW w:w="3472" w:type="dxa"/>
          <w:gridSpan w:val="2"/>
        </w:tcPr>
        <w:p w14:paraId="2F74E24E" w14:textId="77777777" w:rsidR="000569CF" w:rsidRPr="00DF5DC2" w:rsidRDefault="000569CF" w:rsidP="00FA04AE">
          <w:pPr>
            <w:spacing w:line="240" w:lineRule="atLeast"/>
            <w:rPr>
              <w:sz w:val="16"/>
              <w:szCs w:val="16"/>
            </w:rPr>
          </w:pPr>
          <w:r w:rsidRPr="00DF5DC2">
            <w:rPr>
              <w:sz w:val="16"/>
              <w:szCs w:val="16"/>
            </w:rPr>
            <w:t>Onderwerp</w:t>
          </w:r>
        </w:p>
      </w:tc>
    </w:tr>
    <w:tr w:rsidR="000569CF" w14:paraId="705C0368" w14:textId="77777777" w:rsidTr="00FA04AE">
      <w:tc>
        <w:tcPr>
          <w:tcW w:w="3472" w:type="dxa"/>
          <w:gridSpan w:val="2"/>
        </w:tcPr>
        <w:p w14:paraId="3EC395F1" w14:textId="1BCA2341" w:rsidR="000569CF" w:rsidRPr="00DF5DC2" w:rsidRDefault="007861C0" w:rsidP="00FA04AE">
          <w:pPr>
            <w:spacing w:line="240" w:lineRule="atLeast"/>
            <w:rPr>
              <w:sz w:val="16"/>
              <w:szCs w:val="16"/>
              <w:lang w:val="nl"/>
            </w:rPr>
          </w:pPr>
          <w:r>
            <w:rPr>
              <w:sz w:val="16"/>
              <w:szCs w:val="16"/>
            </w:rPr>
            <w:t>Scopebeschrijving</w:t>
          </w:r>
          <w:r w:rsidR="000569CF" w:rsidRPr="00DF5DC2">
            <w:rPr>
              <w:sz w:val="16"/>
              <w:szCs w:val="16"/>
            </w:rPr>
            <w:t xml:space="preserve"> Europese aanbesteding </w:t>
          </w:r>
          <w:sdt>
            <w:sdtPr>
              <w:rPr>
                <w:color w:val="2B579A"/>
                <w:sz w:val="16"/>
                <w:szCs w:val="16"/>
                <w:shd w:val="clear" w:color="auto" w:fill="E6E6E6"/>
              </w:rPr>
              <w:alias w:val="onderwerp"/>
              <w:tag w:val="onderwerp"/>
              <w:id w:val="-733241739"/>
              <w:placeholder>
                <w:docPart w:val="B837B124E63442618C6341250E671D2D"/>
              </w:placeholder>
            </w:sdtPr>
            <w:sdtContent>
              <w:r w:rsidR="000569CF">
                <w:rPr>
                  <w:sz w:val="16"/>
                  <w:szCs w:val="16"/>
                </w:rPr>
                <w:t>“Verwerken poststromen Kadaster”</w:t>
              </w:r>
            </w:sdtContent>
          </w:sdt>
        </w:p>
      </w:tc>
    </w:tr>
    <w:tr w:rsidR="000569CF" w14:paraId="15BDB628" w14:textId="77777777" w:rsidTr="00FA04AE">
      <w:tc>
        <w:tcPr>
          <w:tcW w:w="3472" w:type="dxa"/>
          <w:gridSpan w:val="2"/>
        </w:tcPr>
        <w:p w14:paraId="14FBAA37" w14:textId="77777777" w:rsidR="000569CF" w:rsidRPr="00DF5DC2" w:rsidRDefault="000569CF" w:rsidP="00FA04AE">
          <w:pPr>
            <w:spacing w:line="240" w:lineRule="atLeast"/>
            <w:rPr>
              <w:sz w:val="16"/>
              <w:szCs w:val="16"/>
            </w:rPr>
          </w:pPr>
          <w:r w:rsidRPr="00DF5DC2">
            <w:rPr>
              <w:sz w:val="16"/>
              <w:szCs w:val="16"/>
            </w:rPr>
            <w:t>Blad</w:t>
          </w:r>
        </w:p>
      </w:tc>
    </w:tr>
    <w:tr w:rsidR="000569CF" w14:paraId="2475B8CE" w14:textId="77777777" w:rsidTr="00FA04AE">
      <w:tc>
        <w:tcPr>
          <w:tcW w:w="3472" w:type="dxa"/>
          <w:gridSpan w:val="2"/>
        </w:tcPr>
        <w:p w14:paraId="2A01DC86" w14:textId="77777777" w:rsidR="000569CF" w:rsidRPr="00DF5DC2" w:rsidRDefault="000569CF" w:rsidP="00FA04AE">
          <w:pPr>
            <w:spacing w:line="240" w:lineRule="atLeast"/>
            <w:rPr>
              <w:sz w:val="16"/>
              <w:szCs w:val="16"/>
            </w:rPr>
          </w:pPr>
          <w:r w:rsidRPr="00DF5DC2">
            <w:rPr>
              <w:color w:val="2B579A"/>
              <w:sz w:val="16"/>
              <w:szCs w:val="16"/>
              <w:shd w:val="clear" w:color="auto" w:fill="E6E6E6"/>
            </w:rPr>
            <w:fldChar w:fldCharType="begin"/>
          </w:r>
          <w:r w:rsidRPr="00DF5DC2">
            <w:rPr>
              <w:sz w:val="16"/>
              <w:szCs w:val="16"/>
            </w:rPr>
            <w:instrText xml:space="preserve"> PAGE  \* MERGEFORMAT </w:instrText>
          </w:r>
          <w:r w:rsidRPr="00DF5DC2">
            <w:rPr>
              <w:color w:val="2B579A"/>
              <w:sz w:val="16"/>
              <w:szCs w:val="16"/>
              <w:shd w:val="clear" w:color="auto" w:fill="E6E6E6"/>
            </w:rPr>
            <w:fldChar w:fldCharType="separate"/>
          </w:r>
          <w:r w:rsidR="007F5BA2">
            <w:rPr>
              <w:noProof/>
              <w:sz w:val="16"/>
              <w:szCs w:val="16"/>
            </w:rPr>
            <w:t>4</w:t>
          </w:r>
          <w:r w:rsidRPr="00DF5DC2">
            <w:rPr>
              <w:color w:val="2B579A"/>
              <w:sz w:val="16"/>
              <w:szCs w:val="16"/>
              <w:shd w:val="clear" w:color="auto" w:fill="E6E6E6"/>
            </w:rPr>
            <w:fldChar w:fldCharType="end"/>
          </w:r>
          <w:r w:rsidRPr="00DF5DC2">
            <w:rPr>
              <w:sz w:val="16"/>
              <w:szCs w:val="16"/>
            </w:rPr>
            <w:t xml:space="preserve"> van </w:t>
          </w:r>
          <w:r w:rsidRPr="00DF5DC2">
            <w:rPr>
              <w:color w:val="2B579A"/>
              <w:sz w:val="16"/>
              <w:szCs w:val="16"/>
              <w:shd w:val="clear" w:color="auto" w:fill="E6E6E6"/>
            </w:rPr>
            <w:fldChar w:fldCharType="begin"/>
          </w:r>
          <w:r w:rsidRPr="00DF5DC2">
            <w:rPr>
              <w:sz w:val="16"/>
              <w:szCs w:val="16"/>
            </w:rPr>
            <w:instrText xml:space="preserve"> NUMPAGES  \* MERGEFORMAT </w:instrText>
          </w:r>
          <w:r w:rsidRPr="00DF5DC2">
            <w:rPr>
              <w:color w:val="2B579A"/>
              <w:sz w:val="16"/>
              <w:szCs w:val="16"/>
              <w:shd w:val="clear" w:color="auto" w:fill="E6E6E6"/>
            </w:rPr>
            <w:fldChar w:fldCharType="separate"/>
          </w:r>
          <w:r w:rsidR="007F5BA2">
            <w:rPr>
              <w:noProof/>
              <w:sz w:val="16"/>
              <w:szCs w:val="16"/>
            </w:rPr>
            <w:t>5</w:t>
          </w:r>
          <w:r w:rsidRPr="00DF5DC2">
            <w:rPr>
              <w:noProof/>
              <w:color w:val="2B579A"/>
              <w:sz w:val="16"/>
              <w:szCs w:val="16"/>
              <w:shd w:val="clear" w:color="auto" w:fill="E6E6E6"/>
            </w:rPr>
            <w:fldChar w:fldCharType="end"/>
          </w:r>
          <w:r w:rsidRPr="00DF5DC2">
            <w:rPr>
              <w:sz w:val="16"/>
              <w:szCs w:val="16"/>
            </w:rPr>
            <w:t xml:space="preserve"> </w:t>
          </w:r>
        </w:p>
      </w:tc>
    </w:tr>
  </w:tbl>
  <w:p w14:paraId="533F6C2F" w14:textId="77777777" w:rsidR="000569CF" w:rsidRDefault="000569CF">
    <w:r>
      <w:rPr>
        <w:noProof/>
        <w:color w:val="2B579A"/>
        <w:shd w:val="clear" w:color="auto" w:fill="E6E6E6"/>
        <w:lang w:eastAsia="nl-NL"/>
      </w:rPr>
      <w:drawing>
        <wp:anchor distT="0" distB="0" distL="114300" distR="114300" simplePos="0" relativeHeight="251658240" behindDoc="1" locked="0" layoutInCell="1" allowOverlap="1" wp14:anchorId="571386CD" wp14:editId="232751D9">
          <wp:simplePos x="0" y="0"/>
          <wp:positionH relativeFrom="column">
            <wp:posOffset>2095500</wp:posOffset>
          </wp:positionH>
          <wp:positionV relativeFrom="paragraph">
            <wp:posOffset>-105410</wp:posOffset>
          </wp:positionV>
          <wp:extent cx="1333500" cy="1114425"/>
          <wp:effectExtent l="0" t="0" r="0" b="0"/>
          <wp:wrapNone/>
          <wp:docPr id="2" name="Afbeelding 2" descr="Kadaster beeldmerk wimpel RGB 2kle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adaster beeldmerk wimpel RGB 2kle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C6CF4" w14:textId="77777777" w:rsidR="000569CF" w:rsidRDefault="000569CF">
    <w:r>
      <w:rPr>
        <w:noProof/>
        <w:color w:val="2B579A"/>
        <w:shd w:val="clear" w:color="auto" w:fill="E6E6E6"/>
        <w:lang w:eastAsia="nl-NL"/>
      </w:rPr>
      <w:drawing>
        <wp:anchor distT="0" distB="0" distL="114300" distR="114300" simplePos="0" relativeHeight="251658241" behindDoc="1" locked="0" layoutInCell="1" allowOverlap="1" wp14:anchorId="367BB079" wp14:editId="2ACF5A08">
          <wp:simplePos x="0" y="0"/>
          <wp:positionH relativeFrom="column">
            <wp:posOffset>-528430</wp:posOffset>
          </wp:positionH>
          <wp:positionV relativeFrom="paragraph">
            <wp:posOffset>-105410</wp:posOffset>
          </wp:positionV>
          <wp:extent cx="1333500" cy="1114425"/>
          <wp:effectExtent l="0" t="0" r="0" b="0"/>
          <wp:wrapNone/>
          <wp:docPr id="1" name="Afbeelding 1" descr="Kadaster beeldmerk wimpel RGB 2kle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adaster beeldmerk wimpel RGB 2kle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22432"/>
    <w:multiLevelType w:val="hybridMultilevel"/>
    <w:tmpl w:val="156653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1657F2"/>
    <w:multiLevelType w:val="hybridMultilevel"/>
    <w:tmpl w:val="7428B4E2"/>
    <w:lvl w:ilvl="0" w:tplc="3A4268EC">
      <w:start w:val="1"/>
      <w:numFmt w:val="bullet"/>
      <w:pStyle w:val="streepjeInspr"/>
      <w:lvlText w:val="-"/>
      <w:lvlJc w:val="left"/>
      <w:pPr>
        <w:tabs>
          <w:tab w:val="num" w:pos="454"/>
        </w:tabs>
        <w:ind w:left="454" w:hanging="227"/>
      </w:pPr>
      <w:rPr>
        <w:rFonts w:ascii="Helvetica" w:hAnsi="Helvetica" w:hint="default"/>
      </w:rPr>
    </w:lvl>
    <w:lvl w:ilvl="1" w:tplc="EA10098E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8415A42"/>
    <w:multiLevelType w:val="hybridMultilevel"/>
    <w:tmpl w:val="98BCDC58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8AC555F"/>
    <w:multiLevelType w:val="hybridMultilevel"/>
    <w:tmpl w:val="B06478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AE6ACF"/>
    <w:multiLevelType w:val="hybridMultilevel"/>
    <w:tmpl w:val="B68A5BC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E5F52F"/>
    <w:multiLevelType w:val="hybridMultilevel"/>
    <w:tmpl w:val="FFFFFFFF"/>
    <w:lvl w:ilvl="0" w:tplc="5F885946">
      <w:start w:val="1"/>
      <w:numFmt w:val="decimal"/>
      <w:lvlText w:val="%1."/>
      <w:lvlJc w:val="left"/>
      <w:pPr>
        <w:ind w:left="720" w:hanging="360"/>
      </w:pPr>
    </w:lvl>
    <w:lvl w:ilvl="1" w:tplc="6C22C222">
      <w:start w:val="1"/>
      <w:numFmt w:val="lowerLetter"/>
      <w:lvlText w:val="%2."/>
      <w:lvlJc w:val="left"/>
      <w:pPr>
        <w:ind w:left="1440" w:hanging="360"/>
      </w:pPr>
    </w:lvl>
    <w:lvl w:ilvl="2" w:tplc="29F4F884">
      <w:start w:val="1"/>
      <w:numFmt w:val="lowerRoman"/>
      <w:lvlText w:val="%3."/>
      <w:lvlJc w:val="right"/>
      <w:pPr>
        <w:ind w:left="2160" w:hanging="180"/>
      </w:pPr>
    </w:lvl>
    <w:lvl w:ilvl="3" w:tplc="A3244B9E">
      <w:start w:val="1"/>
      <w:numFmt w:val="decimal"/>
      <w:lvlText w:val="%4."/>
      <w:lvlJc w:val="left"/>
      <w:pPr>
        <w:ind w:left="2880" w:hanging="360"/>
      </w:pPr>
    </w:lvl>
    <w:lvl w:ilvl="4" w:tplc="82F2DFE4">
      <w:start w:val="1"/>
      <w:numFmt w:val="lowerLetter"/>
      <w:lvlText w:val="%5."/>
      <w:lvlJc w:val="left"/>
      <w:pPr>
        <w:ind w:left="3600" w:hanging="360"/>
      </w:pPr>
    </w:lvl>
    <w:lvl w:ilvl="5" w:tplc="F0FA29A6">
      <w:start w:val="1"/>
      <w:numFmt w:val="lowerRoman"/>
      <w:lvlText w:val="%6."/>
      <w:lvlJc w:val="right"/>
      <w:pPr>
        <w:ind w:left="4320" w:hanging="180"/>
      </w:pPr>
    </w:lvl>
    <w:lvl w:ilvl="6" w:tplc="530A3452">
      <w:start w:val="1"/>
      <w:numFmt w:val="decimal"/>
      <w:lvlText w:val="%7."/>
      <w:lvlJc w:val="left"/>
      <w:pPr>
        <w:ind w:left="5040" w:hanging="360"/>
      </w:pPr>
    </w:lvl>
    <w:lvl w:ilvl="7" w:tplc="BC580792">
      <w:start w:val="1"/>
      <w:numFmt w:val="lowerLetter"/>
      <w:lvlText w:val="%8."/>
      <w:lvlJc w:val="left"/>
      <w:pPr>
        <w:ind w:left="5760" w:hanging="360"/>
      </w:pPr>
    </w:lvl>
    <w:lvl w:ilvl="8" w:tplc="D968104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6D5608"/>
    <w:multiLevelType w:val="hybridMultilevel"/>
    <w:tmpl w:val="0590C358"/>
    <w:lvl w:ilvl="0" w:tplc="CF522978">
      <w:start w:val="1"/>
      <w:numFmt w:val="bullet"/>
      <w:pStyle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</w:rPr>
    </w:lvl>
    <w:lvl w:ilvl="1" w:tplc="109EF67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A321CE"/>
    <w:multiLevelType w:val="hybridMultilevel"/>
    <w:tmpl w:val="2C62F9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77503C"/>
    <w:multiLevelType w:val="hybridMultilevel"/>
    <w:tmpl w:val="FFFFFFFF"/>
    <w:lvl w:ilvl="0" w:tplc="37D0AFE6">
      <w:start w:val="1"/>
      <w:numFmt w:val="decimal"/>
      <w:lvlText w:val="%1."/>
      <w:lvlJc w:val="left"/>
      <w:pPr>
        <w:ind w:left="720" w:hanging="360"/>
      </w:pPr>
    </w:lvl>
    <w:lvl w:ilvl="1" w:tplc="96107E98">
      <w:start w:val="1"/>
      <w:numFmt w:val="lowerLetter"/>
      <w:lvlText w:val="%2."/>
      <w:lvlJc w:val="left"/>
      <w:pPr>
        <w:ind w:left="1440" w:hanging="360"/>
      </w:pPr>
    </w:lvl>
    <w:lvl w:ilvl="2" w:tplc="2488DD52">
      <w:start w:val="1"/>
      <w:numFmt w:val="lowerRoman"/>
      <w:lvlText w:val="%3."/>
      <w:lvlJc w:val="right"/>
      <w:pPr>
        <w:ind w:left="2160" w:hanging="180"/>
      </w:pPr>
    </w:lvl>
    <w:lvl w:ilvl="3" w:tplc="239C7434">
      <w:start w:val="1"/>
      <w:numFmt w:val="decimal"/>
      <w:lvlText w:val="%4."/>
      <w:lvlJc w:val="left"/>
      <w:pPr>
        <w:ind w:left="2880" w:hanging="360"/>
      </w:pPr>
    </w:lvl>
    <w:lvl w:ilvl="4" w:tplc="4AA8991A">
      <w:start w:val="1"/>
      <w:numFmt w:val="lowerLetter"/>
      <w:lvlText w:val="%5."/>
      <w:lvlJc w:val="left"/>
      <w:pPr>
        <w:ind w:left="3600" w:hanging="360"/>
      </w:pPr>
    </w:lvl>
    <w:lvl w:ilvl="5" w:tplc="EFDEBC46">
      <w:start w:val="1"/>
      <w:numFmt w:val="lowerRoman"/>
      <w:lvlText w:val="%6."/>
      <w:lvlJc w:val="right"/>
      <w:pPr>
        <w:ind w:left="4320" w:hanging="180"/>
      </w:pPr>
    </w:lvl>
    <w:lvl w:ilvl="6" w:tplc="3DA2D0F0">
      <w:start w:val="1"/>
      <w:numFmt w:val="decimal"/>
      <w:lvlText w:val="%7."/>
      <w:lvlJc w:val="left"/>
      <w:pPr>
        <w:ind w:left="5040" w:hanging="360"/>
      </w:pPr>
    </w:lvl>
    <w:lvl w:ilvl="7" w:tplc="1A0C85B8">
      <w:start w:val="1"/>
      <w:numFmt w:val="lowerLetter"/>
      <w:lvlText w:val="%8."/>
      <w:lvlJc w:val="left"/>
      <w:pPr>
        <w:ind w:left="5760" w:hanging="360"/>
      </w:pPr>
    </w:lvl>
    <w:lvl w:ilvl="8" w:tplc="521EA56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9B57AC"/>
    <w:multiLevelType w:val="hybridMultilevel"/>
    <w:tmpl w:val="318E9E7C"/>
    <w:lvl w:ilvl="0" w:tplc="7ABE35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4ACD7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47A62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6AD6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12FE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7DAAE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06C0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7836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32B4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144A5B"/>
    <w:multiLevelType w:val="hybridMultilevel"/>
    <w:tmpl w:val="72965DBC"/>
    <w:lvl w:ilvl="0" w:tplc="ED08D4EA">
      <w:start w:val="1"/>
      <w:numFmt w:val="bullet"/>
      <w:pStyle w:val="streepje"/>
      <w:lvlText w:val="-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EA10098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484A69"/>
    <w:multiLevelType w:val="hybridMultilevel"/>
    <w:tmpl w:val="AD7AAB54"/>
    <w:lvl w:ilvl="0" w:tplc="46106AD8">
      <w:start w:val="1"/>
      <w:numFmt w:val="decimal"/>
      <w:pStyle w:val="Rubriekskop"/>
      <w:lvlText w:val="%1"/>
      <w:lvlJc w:val="left"/>
      <w:pPr>
        <w:tabs>
          <w:tab w:val="num" w:pos="133"/>
        </w:tabs>
        <w:ind w:left="133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853"/>
        </w:tabs>
        <w:ind w:left="853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573"/>
        </w:tabs>
        <w:ind w:left="1573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293"/>
        </w:tabs>
        <w:ind w:left="2293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013"/>
        </w:tabs>
        <w:ind w:left="3013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733"/>
        </w:tabs>
        <w:ind w:left="3733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453"/>
        </w:tabs>
        <w:ind w:left="4453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173"/>
        </w:tabs>
        <w:ind w:left="5173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893"/>
        </w:tabs>
        <w:ind w:left="5893" w:hanging="180"/>
      </w:pPr>
    </w:lvl>
  </w:abstractNum>
  <w:abstractNum w:abstractNumId="12" w15:restartNumberingAfterBreak="0">
    <w:nsid w:val="6E1A1DD1"/>
    <w:multiLevelType w:val="multilevel"/>
    <w:tmpl w:val="3DB474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75423354"/>
    <w:multiLevelType w:val="hybridMultilevel"/>
    <w:tmpl w:val="A8728CD2"/>
    <w:lvl w:ilvl="0" w:tplc="7B169A40">
      <w:start w:val="1"/>
      <w:numFmt w:val="bullet"/>
      <w:pStyle w:val="opsomInspr"/>
      <w:lvlText w:val="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  <w:lvl w:ilvl="1" w:tplc="137857E0">
      <w:start w:val="1"/>
      <w:numFmt w:val="bullet"/>
      <w:lvlText w:val="o"/>
      <w:lvlJc w:val="left"/>
      <w:pPr>
        <w:tabs>
          <w:tab w:val="num" w:pos="366"/>
        </w:tabs>
        <w:ind w:left="366" w:hanging="360"/>
      </w:pPr>
      <w:rPr>
        <w:rFonts w:ascii="Courier New" w:hAnsi="Courier New" w:hint="default"/>
      </w:rPr>
    </w:lvl>
    <w:lvl w:ilvl="2" w:tplc="B11AD950">
      <w:start w:val="1"/>
      <w:numFmt w:val="bullet"/>
      <w:lvlText w:val=""/>
      <w:lvlJc w:val="left"/>
      <w:pPr>
        <w:tabs>
          <w:tab w:val="num" w:pos="1086"/>
        </w:tabs>
        <w:ind w:left="1086" w:hanging="360"/>
      </w:pPr>
      <w:rPr>
        <w:rFonts w:ascii="Wingdings" w:hAnsi="Wingdings" w:hint="default"/>
      </w:rPr>
    </w:lvl>
    <w:lvl w:ilvl="3" w:tplc="5780643A" w:tentative="1">
      <w:start w:val="1"/>
      <w:numFmt w:val="bullet"/>
      <w:lvlText w:val=""/>
      <w:lvlJc w:val="left"/>
      <w:pPr>
        <w:tabs>
          <w:tab w:val="num" w:pos="1806"/>
        </w:tabs>
        <w:ind w:left="1806" w:hanging="360"/>
      </w:pPr>
      <w:rPr>
        <w:rFonts w:ascii="Symbol" w:hAnsi="Symbol" w:hint="default"/>
      </w:rPr>
    </w:lvl>
    <w:lvl w:ilvl="4" w:tplc="874CF79C" w:tentative="1">
      <w:start w:val="1"/>
      <w:numFmt w:val="bullet"/>
      <w:lvlText w:val="o"/>
      <w:lvlJc w:val="left"/>
      <w:pPr>
        <w:tabs>
          <w:tab w:val="num" w:pos="2526"/>
        </w:tabs>
        <w:ind w:left="2526" w:hanging="360"/>
      </w:pPr>
      <w:rPr>
        <w:rFonts w:ascii="Courier New" w:hAnsi="Courier New" w:hint="default"/>
      </w:rPr>
    </w:lvl>
    <w:lvl w:ilvl="5" w:tplc="B38CB4C6" w:tentative="1">
      <w:start w:val="1"/>
      <w:numFmt w:val="bullet"/>
      <w:lvlText w:val=""/>
      <w:lvlJc w:val="left"/>
      <w:pPr>
        <w:tabs>
          <w:tab w:val="num" w:pos="3246"/>
        </w:tabs>
        <w:ind w:left="3246" w:hanging="360"/>
      </w:pPr>
      <w:rPr>
        <w:rFonts w:ascii="Wingdings" w:hAnsi="Wingdings" w:hint="default"/>
      </w:rPr>
    </w:lvl>
    <w:lvl w:ilvl="6" w:tplc="AD7E5364" w:tentative="1">
      <w:start w:val="1"/>
      <w:numFmt w:val="bullet"/>
      <w:lvlText w:val=""/>
      <w:lvlJc w:val="left"/>
      <w:pPr>
        <w:tabs>
          <w:tab w:val="num" w:pos="3966"/>
        </w:tabs>
        <w:ind w:left="3966" w:hanging="360"/>
      </w:pPr>
      <w:rPr>
        <w:rFonts w:ascii="Symbol" w:hAnsi="Symbol" w:hint="default"/>
      </w:rPr>
    </w:lvl>
    <w:lvl w:ilvl="7" w:tplc="B2DADBDE" w:tentative="1">
      <w:start w:val="1"/>
      <w:numFmt w:val="bullet"/>
      <w:lvlText w:val="o"/>
      <w:lvlJc w:val="left"/>
      <w:pPr>
        <w:tabs>
          <w:tab w:val="num" w:pos="4686"/>
        </w:tabs>
        <w:ind w:left="4686" w:hanging="360"/>
      </w:pPr>
      <w:rPr>
        <w:rFonts w:ascii="Courier New" w:hAnsi="Courier New" w:hint="default"/>
      </w:rPr>
    </w:lvl>
    <w:lvl w:ilvl="8" w:tplc="51522B44" w:tentative="1">
      <w:start w:val="1"/>
      <w:numFmt w:val="bullet"/>
      <w:lvlText w:val=""/>
      <w:lvlJc w:val="left"/>
      <w:pPr>
        <w:tabs>
          <w:tab w:val="num" w:pos="5406"/>
        </w:tabs>
        <w:ind w:left="5406" w:hanging="360"/>
      </w:pPr>
      <w:rPr>
        <w:rFonts w:ascii="Wingdings" w:hAnsi="Wingdings" w:hint="default"/>
      </w:rPr>
    </w:lvl>
  </w:abstractNum>
  <w:abstractNum w:abstractNumId="14" w15:restartNumberingAfterBreak="0">
    <w:nsid w:val="774305D8"/>
    <w:multiLevelType w:val="hybridMultilevel"/>
    <w:tmpl w:val="612C71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2F7F90"/>
    <w:multiLevelType w:val="hybridMultilevel"/>
    <w:tmpl w:val="0308C2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647985"/>
    <w:multiLevelType w:val="hybridMultilevel"/>
    <w:tmpl w:val="3B442D8E"/>
    <w:lvl w:ilvl="0" w:tplc="E81AC03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9976470">
    <w:abstractNumId w:val="9"/>
  </w:num>
  <w:num w:numId="2" w16cid:durableId="1937130381">
    <w:abstractNumId w:val="5"/>
  </w:num>
  <w:num w:numId="3" w16cid:durableId="1006712794">
    <w:abstractNumId w:val="8"/>
  </w:num>
  <w:num w:numId="4" w16cid:durableId="168368983">
    <w:abstractNumId w:val="12"/>
  </w:num>
  <w:num w:numId="5" w16cid:durableId="1668826372">
    <w:abstractNumId w:val="6"/>
  </w:num>
  <w:num w:numId="6" w16cid:durableId="380250020">
    <w:abstractNumId w:val="10"/>
  </w:num>
  <w:num w:numId="7" w16cid:durableId="1762680321">
    <w:abstractNumId w:val="13"/>
  </w:num>
  <w:num w:numId="8" w16cid:durableId="1499729343">
    <w:abstractNumId w:val="1"/>
  </w:num>
  <w:num w:numId="9" w16cid:durableId="630327430">
    <w:abstractNumId w:val="11"/>
  </w:num>
  <w:num w:numId="10" w16cid:durableId="1760297308">
    <w:abstractNumId w:val="14"/>
  </w:num>
  <w:num w:numId="11" w16cid:durableId="408042325">
    <w:abstractNumId w:val="15"/>
  </w:num>
  <w:num w:numId="12" w16cid:durableId="21979034">
    <w:abstractNumId w:val="16"/>
  </w:num>
  <w:num w:numId="13" w16cid:durableId="20714677">
    <w:abstractNumId w:val="3"/>
  </w:num>
  <w:num w:numId="14" w16cid:durableId="1355577352">
    <w:abstractNumId w:val="2"/>
  </w:num>
  <w:num w:numId="15" w16cid:durableId="633100239">
    <w:abstractNumId w:val="7"/>
  </w:num>
  <w:num w:numId="16" w16cid:durableId="2146660357">
    <w:abstractNumId w:val="4"/>
  </w:num>
  <w:num w:numId="17" w16cid:durableId="1060010886">
    <w:abstractNumId w:val="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hideSpellingErrors/>
  <w:hideGrammatical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27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AA4"/>
    <w:rsid w:val="00000489"/>
    <w:rsid w:val="00001C09"/>
    <w:rsid w:val="00001D99"/>
    <w:rsid w:val="00001FB5"/>
    <w:rsid w:val="00003925"/>
    <w:rsid w:val="00005830"/>
    <w:rsid w:val="00012A86"/>
    <w:rsid w:val="00013118"/>
    <w:rsid w:val="0001341A"/>
    <w:rsid w:val="00013B4A"/>
    <w:rsid w:val="00013ED6"/>
    <w:rsid w:val="000156AD"/>
    <w:rsid w:val="000168DD"/>
    <w:rsid w:val="000172CA"/>
    <w:rsid w:val="00017A52"/>
    <w:rsid w:val="00020973"/>
    <w:rsid w:val="000209C6"/>
    <w:rsid w:val="00024103"/>
    <w:rsid w:val="00026437"/>
    <w:rsid w:val="00026A99"/>
    <w:rsid w:val="000271CA"/>
    <w:rsid w:val="000348C7"/>
    <w:rsid w:val="0003543E"/>
    <w:rsid w:val="000370C1"/>
    <w:rsid w:val="00037268"/>
    <w:rsid w:val="00037B84"/>
    <w:rsid w:val="0004250F"/>
    <w:rsid w:val="0004530A"/>
    <w:rsid w:val="0004729A"/>
    <w:rsid w:val="000478A2"/>
    <w:rsid w:val="00047EF7"/>
    <w:rsid w:val="00051F94"/>
    <w:rsid w:val="00054DF0"/>
    <w:rsid w:val="000569CF"/>
    <w:rsid w:val="000578A2"/>
    <w:rsid w:val="00057AEE"/>
    <w:rsid w:val="00065036"/>
    <w:rsid w:val="00067DC1"/>
    <w:rsid w:val="000702B4"/>
    <w:rsid w:val="00070361"/>
    <w:rsid w:val="000710CA"/>
    <w:rsid w:val="0007152C"/>
    <w:rsid w:val="000721AA"/>
    <w:rsid w:val="00074BD2"/>
    <w:rsid w:val="00075287"/>
    <w:rsid w:val="00075528"/>
    <w:rsid w:val="00081695"/>
    <w:rsid w:val="000832C6"/>
    <w:rsid w:val="00084742"/>
    <w:rsid w:val="00090842"/>
    <w:rsid w:val="00093AF3"/>
    <w:rsid w:val="000947C0"/>
    <w:rsid w:val="00095573"/>
    <w:rsid w:val="00095FA1"/>
    <w:rsid w:val="00096E3D"/>
    <w:rsid w:val="00096EF9"/>
    <w:rsid w:val="000974B8"/>
    <w:rsid w:val="00097A4C"/>
    <w:rsid w:val="00097CC4"/>
    <w:rsid w:val="000A0B91"/>
    <w:rsid w:val="000A373F"/>
    <w:rsid w:val="000A4D22"/>
    <w:rsid w:val="000A50F2"/>
    <w:rsid w:val="000A5119"/>
    <w:rsid w:val="000A589B"/>
    <w:rsid w:val="000A7017"/>
    <w:rsid w:val="000A726F"/>
    <w:rsid w:val="000A7750"/>
    <w:rsid w:val="000A7D87"/>
    <w:rsid w:val="000B10BE"/>
    <w:rsid w:val="000B146D"/>
    <w:rsid w:val="000B2342"/>
    <w:rsid w:val="000B48D8"/>
    <w:rsid w:val="000B5B87"/>
    <w:rsid w:val="000B652F"/>
    <w:rsid w:val="000B6999"/>
    <w:rsid w:val="000B6C2F"/>
    <w:rsid w:val="000B73DA"/>
    <w:rsid w:val="000C053A"/>
    <w:rsid w:val="000C3D6F"/>
    <w:rsid w:val="000C7296"/>
    <w:rsid w:val="000C74F5"/>
    <w:rsid w:val="000D1BFE"/>
    <w:rsid w:val="000D1CD8"/>
    <w:rsid w:val="000D5246"/>
    <w:rsid w:val="000D6123"/>
    <w:rsid w:val="000D657E"/>
    <w:rsid w:val="000D7813"/>
    <w:rsid w:val="000E14A5"/>
    <w:rsid w:val="000E3C2D"/>
    <w:rsid w:val="000E4EF3"/>
    <w:rsid w:val="000E709B"/>
    <w:rsid w:val="000F08B2"/>
    <w:rsid w:val="000F1748"/>
    <w:rsid w:val="000F3032"/>
    <w:rsid w:val="000F5270"/>
    <w:rsid w:val="000F5308"/>
    <w:rsid w:val="000F57DE"/>
    <w:rsid w:val="000F5968"/>
    <w:rsid w:val="000F6592"/>
    <w:rsid w:val="000F6A41"/>
    <w:rsid w:val="00100B12"/>
    <w:rsid w:val="00101E4E"/>
    <w:rsid w:val="00104A77"/>
    <w:rsid w:val="00107BC7"/>
    <w:rsid w:val="00110E50"/>
    <w:rsid w:val="00112C58"/>
    <w:rsid w:val="00113A31"/>
    <w:rsid w:val="001160E0"/>
    <w:rsid w:val="00120253"/>
    <w:rsid w:val="00120949"/>
    <w:rsid w:val="00124170"/>
    <w:rsid w:val="00127EE6"/>
    <w:rsid w:val="0013105C"/>
    <w:rsid w:val="001362DC"/>
    <w:rsid w:val="0014031D"/>
    <w:rsid w:val="00142D3C"/>
    <w:rsid w:val="00143E98"/>
    <w:rsid w:val="00150140"/>
    <w:rsid w:val="001502E4"/>
    <w:rsid w:val="00152AF9"/>
    <w:rsid w:val="001530CF"/>
    <w:rsid w:val="001539B8"/>
    <w:rsid w:val="00153CEB"/>
    <w:rsid w:val="001623B0"/>
    <w:rsid w:val="001635B1"/>
    <w:rsid w:val="001637B3"/>
    <w:rsid w:val="001655A9"/>
    <w:rsid w:val="00166719"/>
    <w:rsid w:val="00166B9B"/>
    <w:rsid w:val="0016719C"/>
    <w:rsid w:val="00167EA3"/>
    <w:rsid w:val="00170FCD"/>
    <w:rsid w:val="00174329"/>
    <w:rsid w:val="00174A3B"/>
    <w:rsid w:val="00182F61"/>
    <w:rsid w:val="00184801"/>
    <w:rsid w:val="001851EC"/>
    <w:rsid w:val="00185293"/>
    <w:rsid w:val="00186096"/>
    <w:rsid w:val="00191350"/>
    <w:rsid w:val="00191541"/>
    <w:rsid w:val="00192675"/>
    <w:rsid w:val="001931B1"/>
    <w:rsid w:val="0019358A"/>
    <w:rsid w:val="00193A84"/>
    <w:rsid w:val="00193C20"/>
    <w:rsid w:val="00195FF2"/>
    <w:rsid w:val="00197EE8"/>
    <w:rsid w:val="001A142A"/>
    <w:rsid w:val="001A5BFD"/>
    <w:rsid w:val="001A72A6"/>
    <w:rsid w:val="001A7765"/>
    <w:rsid w:val="001B0F63"/>
    <w:rsid w:val="001B1376"/>
    <w:rsid w:val="001B320A"/>
    <w:rsid w:val="001B63CF"/>
    <w:rsid w:val="001B641D"/>
    <w:rsid w:val="001B7093"/>
    <w:rsid w:val="001C6013"/>
    <w:rsid w:val="001C647F"/>
    <w:rsid w:val="001C7679"/>
    <w:rsid w:val="001C778C"/>
    <w:rsid w:val="001D0306"/>
    <w:rsid w:val="001D1FAF"/>
    <w:rsid w:val="001D2309"/>
    <w:rsid w:val="001D56EC"/>
    <w:rsid w:val="001D75CC"/>
    <w:rsid w:val="001E0190"/>
    <w:rsid w:val="001E35E7"/>
    <w:rsid w:val="001E4F67"/>
    <w:rsid w:val="001F0B52"/>
    <w:rsid w:val="001F1106"/>
    <w:rsid w:val="001F1446"/>
    <w:rsid w:val="001F36FF"/>
    <w:rsid w:val="001F4438"/>
    <w:rsid w:val="001F6390"/>
    <w:rsid w:val="002031F8"/>
    <w:rsid w:val="00203966"/>
    <w:rsid w:val="002047AB"/>
    <w:rsid w:val="002050F0"/>
    <w:rsid w:val="0020523B"/>
    <w:rsid w:val="00206EF3"/>
    <w:rsid w:val="00207108"/>
    <w:rsid w:val="0020770F"/>
    <w:rsid w:val="00211928"/>
    <w:rsid w:val="00212D57"/>
    <w:rsid w:val="00214269"/>
    <w:rsid w:val="00214281"/>
    <w:rsid w:val="002143A2"/>
    <w:rsid w:val="00214812"/>
    <w:rsid w:val="00217254"/>
    <w:rsid w:val="00220529"/>
    <w:rsid w:val="0022280C"/>
    <w:rsid w:val="002242CB"/>
    <w:rsid w:val="0023030C"/>
    <w:rsid w:val="00231944"/>
    <w:rsid w:val="00234E7D"/>
    <w:rsid w:val="0023642D"/>
    <w:rsid w:val="002429AD"/>
    <w:rsid w:val="0025505B"/>
    <w:rsid w:val="0025611A"/>
    <w:rsid w:val="00256756"/>
    <w:rsid w:val="00256BD2"/>
    <w:rsid w:val="00257AF7"/>
    <w:rsid w:val="00263A76"/>
    <w:rsid w:val="002670A6"/>
    <w:rsid w:val="00267618"/>
    <w:rsid w:val="00267702"/>
    <w:rsid w:val="00267A4E"/>
    <w:rsid w:val="00270940"/>
    <w:rsid w:val="00270DC1"/>
    <w:rsid w:val="00272D4A"/>
    <w:rsid w:val="00273197"/>
    <w:rsid w:val="00274088"/>
    <w:rsid w:val="00274E95"/>
    <w:rsid w:val="00284683"/>
    <w:rsid w:val="00285DF8"/>
    <w:rsid w:val="002876CC"/>
    <w:rsid w:val="002931F9"/>
    <w:rsid w:val="00293D5D"/>
    <w:rsid w:val="00294999"/>
    <w:rsid w:val="002954F8"/>
    <w:rsid w:val="00296B2F"/>
    <w:rsid w:val="002A0AB9"/>
    <w:rsid w:val="002A13C1"/>
    <w:rsid w:val="002A16A6"/>
    <w:rsid w:val="002A17D1"/>
    <w:rsid w:val="002A185F"/>
    <w:rsid w:val="002A513F"/>
    <w:rsid w:val="002A77C9"/>
    <w:rsid w:val="002A7A33"/>
    <w:rsid w:val="002B0243"/>
    <w:rsid w:val="002B3366"/>
    <w:rsid w:val="002B5095"/>
    <w:rsid w:val="002C040C"/>
    <w:rsid w:val="002C347E"/>
    <w:rsid w:val="002C3B11"/>
    <w:rsid w:val="002C413E"/>
    <w:rsid w:val="002C5CE6"/>
    <w:rsid w:val="002C7BAD"/>
    <w:rsid w:val="002D0033"/>
    <w:rsid w:val="002D07E0"/>
    <w:rsid w:val="002D149C"/>
    <w:rsid w:val="002D17AE"/>
    <w:rsid w:val="002D22F9"/>
    <w:rsid w:val="002D42E6"/>
    <w:rsid w:val="002D4B0C"/>
    <w:rsid w:val="002D7AA4"/>
    <w:rsid w:val="002E22CD"/>
    <w:rsid w:val="002E3A06"/>
    <w:rsid w:val="002E6E41"/>
    <w:rsid w:val="002F1E42"/>
    <w:rsid w:val="002F1F5F"/>
    <w:rsid w:val="002F2D2C"/>
    <w:rsid w:val="002F31CA"/>
    <w:rsid w:val="002F5334"/>
    <w:rsid w:val="002F5D4B"/>
    <w:rsid w:val="002F6951"/>
    <w:rsid w:val="002F7F86"/>
    <w:rsid w:val="00300374"/>
    <w:rsid w:val="003032C0"/>
    <w:rsid w:val="00304B82"/>
    <w:rsid w:val="003051E3"/>
    <w:rsid w:val="00305BFE"/>
    <w:rsid w:val="003063FB"/>
    <w:rsid w:val="003066BC"/>
    <w:rsid w:val="0030684B"/>
    <w:rsid w:val="00310166"/>
    <w:rsid w:val="0031140E"/>
    <w:rsid w:val="00315E95"/>
    <w:rsid w:val="00316C73"/>
    <w:rsid w:val="00320CED"/>
    <w:rsid w:val="00320D99"/>
    <w:rsid w:val="00320FB0"/>
    <w:rsid w:val="00321896"/>
    <w:rsid w:val="003226E0"/>
    <w:rsid w:val="003247DF"/>
    <w:rsid w:val="00327000"/>
    <w:rsid w:val="0033072B"/>
    <w:rsid w:val="003320F0"/>
    <w:rsid w:val="00343E7F"/>
    <w:rsid w:val="00346129"/>
    <w:rsid w:val="00346807"/>
    <w:rsid w:val="003561D3"/>
    <w:rsid w:val="00356219"/>
    <w:rsid w:val="00360AF8"/>
    <w:rsid w:val="00363AC7"/>
    <w:rsid w:val="00364B8D"/>
    <w:rsid w:val="003709B1"/>
    <w:rsid w:val="003719D1"/>
    <w:rsid w:val="00372F19"/>
    <w:rsid w:val="003755AC"/>
    <w:rsid w:val="00376238"/>
    <w:rsid w:val="003819F5"/>
    <w:rsid w:val="00382421"/>
    <w:rsid w:val="00383013"/>
    <w:rsid w:val="0038311A"/>
    <w:rsid w:val="00384EEA"/>
    <w:rsid w:val="0038746E"/>
    <w:rsid w:val="00390B68"/>
    <w:rsid w:val="00391ECD"/>
    <w:rsid w:val="003927BB"/>
    <w:rsid w:val="00393365"/>
    <w:rsid w:val="00395CAB"/>
    <w:rsid w:val="00396522"/>
    <w:rsid w:val="00396ABE"/>
    <w:rsid w:val="00397B3D"/>
    <w:rsid w:val="00397FA9"/>
    <w:rsid w:val="003A1383"/>
    <w:rsid w:val="003A2A78"/>
    <w:rsid w:val="003A2D7B"/>
    <w:rsid w:val="003A4BAE"/>
    <w:rsid w:val="003A4BCA"/>
    <w:rsid w:val="003A569B"/>
    <w:rsid w:val="003B074C"/>
    <w:rsid w:val="003B0EE7"/>
    <w:rsid w:val="003B2E2A"/>
    <w:rsid w:val="003B3357"/>
    <w:rsid w:val="003B3484"/>
    <w:rsid w:val="003B6692"/>
    <w:rsid w:val="003B6E58"/>
    <w:rsid w:val="003C11F9"/>
    <w:rsid w:val="003C138F"/>
    <w:rsid w:val="003C13C8"/>
    <w:rsid w:val="003C4237"/>
    <w:rsid w:val="003D09FA"/>
    <w:rsid w:val="003D0DD0"/>
    <w:rsid w:val="003D10A4"/>
    <w:rsid w:val="003D15DC"/>
    <w:rsid w:val="003D3090"/>
    <w:rsid w:val="003D3C68"/>
    <w:rsid w:val="003D4BC2"/>
    <w:rsid w:val="003D7283"/>
    <w:rsid w:val="003D7C5B"/>
    <w:rsid w:val="003E1DA0"/>
    <w:rsid w:val="003E238C"/>
    <w:rsid w:val="003E480A"/>
    <w:rsid w:val="003E5C3E"/>
    <w:rsid w:val="003E6439"/>
    <w:rsid w:val="003F3995"/>
    <w:rsid w:val="003F39FA"/>
    <w:rsid w:val="003F57D3"/>
    <w:rsid w:val="003F6321"/>
    <w:rsid w:val="003F7739"/>
    <w:rsid w:val="003F7E88"/>
    <w:rsid w:val="003F8646"/>
    <w:rsid w:val="004007A6"/>
    <w:rsid w:val="00401DFA"/>
    <w:rsid w:val="004026D4"/>
    <w:rsid w:val="004071D6"/>
    <w:rsid w:val="00410741"/>
    <w:rsid w:val="00412FC7"/>
    <w:rsid w:val="00413C19"/>
    <w:rsid w:val="00414804"/>
    <w:rsid w:val="0041482F"/>
    <w:rsid w:val="00415D68"/>
    <w:rsid w:val="004202F8"/>
    <w:rsid w:val="0042044E"/>
    <w:rsid w:val="0042063F"/>
    <w:rsid w:val="004211EB"/>
    <w:rsid w:val="0042387B"/>
    <w:rsid w:val="0042437F"/>
    <w:rsid w:val="00425E1A"/>
    <w:rsid w:val="00426B23"/>
    <w:rsid w:val="00427CDB"/>
    <w:rsid w:val="00435D8F"/>
    <w:rsid w:val="00437956"/>
    <w:rsid w:val="0043796E"/>
    <w:rsid w:val="00437BCC"/>
    <w:rsid w:val="00440D1B"/>
    <w:rsid w:val="004432E4"/>
    <w:rsid w:val="00445783"/>
    <w:rsid w:val="00451B66"/>
    <w:rsid w:val="00451D0F"/>
    <w:rsid w:val="004534F6"/>
    <w:rsid w:val="00454BC2"/>
    <w:rsid w:val="00454DC8"/>
    <w:rsid w:val="00455702"/>
    <w:rsid w:val="00456C97"/>
    <w:rsid w:val="004576A9"/>
    <w:rsid w:val="004602A4"/>
    <w:rsid w:val="004606DA"/>
    <w:rsid w:val="00462FC2"/>
    <w:rsid w:val="004645B2"/>
    <w:rsid w:val="00464A5B"/>
    <w:rsid w:val="00465F38"/>
    <w:rsid w:val="004662CE"/>
    <w:rsid w:val="00466C64"/>
    <w:rsid w:val="0046750A"/>
    <w:rsid w:val="004719D1"/>
    <w:rsid w:val="00473893"/>
    <w:rsid w:val="004754B1"/>
    <w:rsid w:val="0047694D"/>
    <w:rsid w:val="00480252"/>
    <w:rsid w:val="00480900"/>
    <w:rsid w:val="004833C4"/>
    <w:rsid w:val="004853F2"/>
    <w:rsid w:val="0048606F"/>
    <w:rsid w:val="00486458"/>
    <w:rsid w:val="0049287D"/>
    <w:rsid w:val="00492EF0"/>
    <w:rsid w:val="004932C5"/>
    <w:rsid w:val="00493FA2"/>
    <w:rsid w:val="00494E9A"/>
    <w:rsid w:val="00495976"/>
    <w:rsid w:val="00495DF5"/>
    <w:rsid w:val="00495FC7"/>
    <w:rsid w:val="004976E5"/>
    <w:rsid w:val="004A1A55"/>
    <w:rsid w:val="004A2A19"/>
    <w:rsid w:val="004A39C5"/>
    <w:rsid w:val="004A41DA"/>
    <w:rsid w:val="004A42C9"/>
    <w:rsid w:val="004A525A"/>
    <w:rsid w:val="004A5A14"/>
    <w:rsid w:val="004A73FF"/>
    <w:rsid w:val="004A743E"/>
    <w:rsid w:val="004B1E61"/>
    <w:rsid w:val="004B29EA"/>
    <w:rsid w:val="004B41E3"/>
    <w:rsid w:val="004B5490"/>
    <w:rsid w:val="004C1CCA"/>
    <w:rsid w:val="004C3772"/>
    <w:rsid w:val="004C39AD"/>
    <w:rsid w:val="004C3DF6"/>
    <w:rsid w:val="004C6308"/>
    <w:rsid w:val="004C661F"/>
    <w:rsid w:val="004D000F"/>
    <w:rsid w:val="004D1362"/>
    <w:rsid w:val="004D16C7"/>
    <w:rsid w:val="004D1FBB"/>
    <w:rsid w:val="004D39F1"/>
    <w:rsid w:val="004D5F44"/>
    <w:rsid w:val="004D7C4F"/>
    <w:rsid w:val="004D7E45"/>
    <w:rsid w:val="004E04CA"/>
    <w:rsid w:val="004E1230"/>
    <w:rsid w:val="004E165D"/>
    <w:rsid w:val="004E18AD"/>
    <w:rsid w:val="004E1B03"/>
    <w:rsid w:val="004E2EE1"/>
    <w:rsid w:val="004E3FFA"/>
    <w:rsid w:val="004E4702"/>
    <w:rsid w:val="004E4B6D"/>
    <w:rsid w:val="004E5888"/>
    <w:rsid w:val="004F1790"/>
    <w:rsid w:val="004F1BBE"/>
    <w:rsid w:val="004F2FE0"/>
    <w:rsid w:val="004F3AF2"/>
    <w:rsid w:val="004F3C1E"/>
    <w:rsid w:val="004F3FB0"/>
    <w:rsid w:val="004F4D80"/>
    <w:rsid w:val="004F5587"/>
    <w:rsid w:val="004F56B2"/>
    <w:rsid w:val="004F5E79"/>
    <w:rsid w:val="004F5FC6"/>
    <w:rsid w:val="004F654E"/>
    <w:rsid w:val="0050025B"/>
    <w:rsid w:val="005031EB"/>
    <w:rsid w:val="005037EA"/>
    <w:rsid w:val="00512C73"/>
    <w:rsid w:val="00513CEA"/>
    <w:rsid w:val="00517144"/>
    <w:rsid w:val="00520D63"/>
    <w:rsid w:val="00523433"/>
    <w:rsid w:val="00525174"/>
    <w:rsid w:val="00525F7D"/>
    <w:rsid w:val="00526370"/>
    <w:rsid w:val="00526F0D"/>
    <w:rsid w:val="005273D2"/>
    <w:rsid w:val="00531279"/>
    <w:rsid w:val="00531735"/>
    <w:rsid w:val="00532714"/>
    <w:rsid w:val="00533817"/>
    <w:rsid w:val="00534EC4"/>
    <w:rsid w:val="0053738E"/>
    <w:rsid w:val="0053766D"/>
    <w:rsid w:val="00541F16"/>
    <w:rsid w:val="005441C2"/>
    <w:rsid w:val="00546901"/>
    <w:rsid w:val="005470BE"/>
    <w:rsid w:val="005521A5"/>
    <w:rsid w:val="0055476A"/>
    <w:rsid w:val="0055633A"/>
    <w:rsid w:val="005565A0"/>
    <w:rsid w:val="00560483"/>
    <w:rsid w:val="00561D17"/>
    <w:rsid w:val="0056220C"/>
    <w:rsid w:val="00562A37"/>
    <w:rsid w:val="00563447"/>
    <w:rsid w:val="00563DB9"/>
    <w:rsid w:val="00564D1F"/>
    <w:rsid w:val="00566596"/>
    <w:rsid w:val="005668D0"/>
    <w:rsid w:val="00566B88"/>
    <w:rsid w:val="00567A79"/>
    <w:rsid w:val="0057032C"/>
    <w:rsid w:val="00575096"/>
    <w:rsid w:val="00575AF4"/>
    <w:rsid w:val="005779FE"/>
    <w:rsid w:val="005801CA"/>
    <w:rsid w:val="00580779"/>
    <w:rsid w:val="00583080"/>
    <w:rsid w:val="00584665"/>
    <w:rsid w:val="00584D97"/>
    <w:rsid w:val="005859D7"/>
    <w:rsid w:val="00586F6F"/>
    <w:rsid w:val="00587E93"/>
    <w:rsid w:val="0059082F"/>
    <w:rsid w:val="00594BC9"/>
    <w:rsid w:val="005969DE"/>
    <w:rsid w:val="0059A06D"/>
    <w:rsid w:val="005A0578"/>
    <w:rsid w:val="005A2C82"/>
    <w:rsid w:val="005A350D"/>
    <w:rsid w:val="005A423E"/>
    <w:rsid w:val="005A4785"/>
    <w:rsid w:val="005A5D1D"/>
    <w:rsid w:val="005A613B"/>
    <w:rsid w:val="005A67B9"/>
    <w:rsid w:val="005A78F5"/>
    <w:rsid w:val="005B0295"/>
    <w:rsid w:val="005B1602"/>
    <w:rsid w:val="005B1C15"/>
    <w:rsid w:val="005B22FF"/>
    <w:rsid w:val="005B2FC8"/>
    <w:rsid w:val="005B3967"/>
    <w:rsid w:val="005B3BAA"/>
    <w:rsid w:val="005B5425"/>
    <w:rsid w:val="005C27CD"/>
    <w:rsid w:val="005C2C66"/>
    <w:rsid w:val="005C3203"/>
    <w:rsid w:val="005C4682"/>
    <w:rsid w:val="005C4E11"/>
    <w:rsid w:val="005C5886"/>
    <w:rsid w:val="005C6457"/>
    <w:rsid w:val="005D0078"/>
    <w:rsid w:val="005D2666"/>
    <w:rsid w:val="005D2D2E"/>
    <w:rsid w:val="005D2F15"/>
    <w:rsid w:val="005D3B65"/>
    <w:rsid w:val="005D6E3B"/>
    <w:rsid w:val="005D78CD"/>
    <w:rsid w:val="005E06C5"/>
    <w:rsid w:val="005E0FB8"/>
    <w:rsid w:val="005E2AF6"/>
    <w:rsid w:val="005E2E74"/>
    <w:rsid w:val="005E31CE"/>
    <w:rsid w:val="005E4062"/>
    <w:rsid w:val="005E45DD"/>
    <w:rsid w:val="005E46A1"/>
    <w:rsid w:val="005E74FA"/>
    <w:rsid w:val="005E77A7"/>
    <w:rsid w:val="005F0EC6"/>
    <w:rsid w:val="005F11DD"/>
    <w:rsid w:val="005F3F87"/>
    <w:rsid w:val="005F63E8"/>
    <w:rsid w:val="005F7C3A"/>
    <w:rsid w:val="00600791"/>
    <w:rsid w:val="00600D0A"/>
    <w:rsid w:val="00601D30"/>
    <w:rsid w:val="00603B93"/>
    <w:rsid w:val="006127BD"/>
    <w:rsid w:val="00612DE7"/>
    <w:rsid w:val="006134D5"/>
    <w:rsid w:val="00614768"/>
    <w:rsid w:val="00614E6A"/>
    <w:rsid w:val="0061615F"/>
    <w:rsid w:val="006168AE"/>
    <w:rsid w:val="00622E27"/>
    <w:rsid w:val="00623757"/>
    <w:rsid w:val="00627BB1"/>
    <w:rsid w:val="00631AE7"/>
    <w:rsid w:val="0063241D"/>
    <w:rsid w:val="006325A4"/>
    <w:rsid w:val="006373B0"/>
    <w:rsid w:val="0064161D"/>
    <w:rsid w:val="00645590"/>
    <w:rsid w:val="00645B7D"/>
    <w:rsid w:val="00646180"/>
    <w:rsid w:val="00647AB3"/>
    <w:rsid w:val="0065301B"/>
    <w:rsid w:val="0065363A"/>
    <w:rsid w:val="00656A52"/>
    <w:rsid w:val="00656B7E"/>
    <w:rsid w:val="006603E8"/>
    <w:rsid w:val="00661184"/>
    <w:rsid w:val="00661A48"/>
    <w:rsid w:val="00665535"/>
    <w:rsid w:val="006661C8"/>
    <w:rsid w:val="006677BA"/>
    <w:rsid w:val="00674E0A"/>
    <w:rsid w:val="00681019"/>
    <w:rsid w:val="00681306"/>
    <w:rsid w:val="00681BA1"/>
    <w:rsid w:val="006850EB"/>
    <w:rsid w:val="006851B1"/>
    <w:rsid w:val="00690B72"/>
    <w:rsid w:val="00691A81"/>
    <w:rsid w:val="00694101"/>
    <w:rsid w:val="00695904"/>
    <w:rsid w:val="00695994"/>
    <w:rsid w:val="006960AA"/>
    <w:rsid w:val="006960DC"/>
    <w:rsid w:val="006979DE"/>
    <w:rsid w:val="00697FC2"/>
    <w:rsid w:val="006A201E"/>
    <w:rsid w:val="006A2ABD"/>
    <w:rsid w:val="006A3083"/>
    <w:rsid w:val="006A3F70"/>
    <w:rsid w:val="006A51A7"/>
    <w:rsid w:val="006B0CE9"/>
    <w:rsid w:val="006B12E9"/>
    <w:rsid w:val="006B428F"/>
    <w:rsid w:val="006B5962"/>
    <w:rsid w:val="006C00A4"/>
    <w:rsid w:val="006C0389"/>
    <w:rsid w:val="006C070C"/>
    <w:rsid w:val="006C0DAF"/>
    <w:rsid w:val="006C1640"/>
    <w:rsid w:val="006C23A6"/>
    <w:rsid w:val="006C2E52"/>
    <w:rsid w:val="006C3FDA"/>
    <w:rsid w:val="006D0085"/>
    <w:rsid w:val="006D269C"/>
    <w:rsid w:val="006D7192"/>
    <w:rsid w:val="006E07DE"/>
    <w:rsid w:val="006E0BAB"/>
    <w:rsid w:val="006E288B"/>
    <w:rsid w:val="006E339B"/>
    <w:rsid w:val="006E3570"/>
    <w:rsid w:val="006E3933"/>
    <w:rsid w:val="006E41B1"/>
    <w:rsid w:val="006E4449"/>
    <w:rsid w:val="006E5EA0"/>
    <w:rsid w:val="006E79E2"/>
    <w:rsid w:val="006F14D7"/>
    <w:rsid w:val="006F391B"/>
    <w:rsid w:val="006F6076"/>
    <w:rsid w:val="006F6116"/>
    <w:rsid w:val="006F7F54"/>
    <w:rsid w:val="00700462"/>
    <w:rsid w:val="00702661"/>
    <w:rsid w:val="00702B2F"/>
    <w:rsid w:val="007044D5"/>
    <w:rsid w:val="00704F39"/>
    <w:rsid w:val="00705B0B"/>
    <w:rsid w:val="00705FAC"/>
    <w:rsid w:val="007105D2"/>
    <w:rsid w:val="00710A41"/>
    <w:rsid w:val="007125EF"/>
    <w:rsid w:val="00713156"/>
    <w:rsid w:val="0071430A"/>
    <w:rsid w:val="0071644B"/>
    <w:rsid w:val="007171F5"/>
    <w:rsid w:val="00720096"/>
    <w:rsid w:val="007217DC"/>
    <w:rsid w:val="00724006"/>
    <w:rsid w:val="00726CD1"/>
    <w:rsid w:val="007273A0"/>
    <w:rsid w:val="00727894"/>
    <w:rsid w:val="007309E1"/>
    <w:rsid w:val="0073383D"/>
    <w:rsid w:val="00735DBF"/>
    <w:rsid w:val="0073684F"/>
    <w:rsid w:val="00741DCD"/>
    <w:rsid w:val="00742B29"/>
    <w:rsid w:val="00743988"/>
    <w:rsid w:val="00746244"/>
    <w:rsid w:val="007478E0"/>
    <w:rsid w:val="007502FC"/>
    <w:rsid w:val="00750567"/>
    <w:rsid w:val="0075184B"/>
    <w:rsid w:val="00752B23"/>
    <w:rsid w:val="00755137"/>
    <w:rsid w:val="00755925"/>
    <w:rsid w:val="00756788"/>
    <w:rsid w:val="00757F84"/>
    <w:rsid w:val="00760337"/>
    <w:rsid w:val="007640E0"/>
    <w:rsid w:val="007719A8"/>
    <w:rsid w:val="007726C4"/>
    <w:rsid w:val="00772C91"/>
    <w:rsid w:val="00776893"/>
    <w:rsid w:val="00782192"/>
    <w:rsid w:val="00784D78"/>
    <w:rsid w:val="00784E9F"/>
    <w:rsid w:val="00785179"/>
    <w:rsid w:val="00786072"/>
    <w:rsid w:val="007861C0"/>
    <w:rsid w:val="00792234"/>
    <w:rsid w:val="007947F1"/>
    <w:rsid w:val="007952A0"/>
    <w:rsid w:val="00797304"/>
    <w:rsid w:val="007A0860"/>
    <w:rsid w:val="007A104E"/>
    <w:rsid w:val="007A21A7"/>
    <w:rsid w:val="007A384C"/>
    <w:rsid w:val="007A4B28"/>
    <w:rsid w:val="007A6EEA"/>
    <w:rsid w:val="007A7C1E"/>
    <w:rsid w:val="007B0E7E"/>
    <w:rsid w:val="007B4E9C"/>
    <w:rsid w:val="007B75EA"/>
    <w:rsid w:val="007B76E5"/>
    <w:rsid w:val="007B7BBE"/>
    <w:rsid w:val="007C16D8"/>
    <w:rsid w:val="007C17F0"/>
    <w:rsid w:val="007C39ED"/>
    <w:rsid w:val="007C604E"/>
    <w:rsid w:val="007C6980"/>
    <w:rsid w:val="007C7570"/>
    <w:rsid w:val="007D2157"/>
    <w:rsid w:val="007D2A6E"/>
    <w:rsid w:val="007D44E8"/>
    <w:rsid w:val="007D46A9"/>
    <w:rsid w:val="007D51D4"/>
    <w:rsid w:val="007D5C27"/>
    <w:rsid w:val="007D93F6"/>
    <w:rsid w:val="007E0799"/>
    <w:rsid w:val="007E3F89"/>
    <w:rsid w:val="007E6361"/>
    <w:rsid w:val="007E673F"/>
    <w:rsid w:val="007F018E"/>
    <w:rsid w:val="007F08CB"/>
    <w:rsid w:val="007F2FB9"/>
    <w:rsid w:val="007F5212"/>
    <w:rsid w:val="007F573C"/>
    <w:rsid w:val="007F5BA2"/>
    <w:rsid w:val="0080022E"/>
    <w:rsid w:val="00800537"/>
    <w:rsid w:val="008058A3"/>
    <w:rsid w:val="00805C09"/>
    <w:rsid w:val="00806968"/>
    <w:rsid w:val="008072A7"/>
    <w:rsid w:val="008100C2"/>
    <w:rsid w:val="008108A3"/>
    <w:rsid w:val="00813DFF"/>
    <w:rsid w:val="00814249"/>
    <w:rsid w:val="0081530D"/>
    <w:rsid w:val="00816FA0"/>
    <w:rsid w:val="00820195"/>
    <w:rsid w:val="00820B9B"/>
    <w:rsid w:val="00820E24"/>
    <w:rsid w:val="00824E83"/>
    <w:rsid w:val="0082522B"/>
    <w:rsid w:val="00825FD0"/>
    <w:rsid w:val="00826EA8"/>
    <w:rsid w:val="00827ADB"/>
    <w:rsid w:val="008303B5"/>
    <w:rsid w:val="0083249B"/>
    <w:rsid w:val="008343DB"/>
    <w:rsid w:val="00835747"/>
    <w:rsid w:val="00835DB7"/>
    <w:rsid w:val="008362FA"/>
    <w:rsid w:val="00836F49"/>
    <w:rsid w:val="00841515"/>
    <w:rsid w:val="00842DA2"/>
    <w:rsid w:val="0084438E"/>
    <w:rsid w:val="00846231"/>
    <w:rsid w:val="00847086"/>
    <w:rsid w:val="00847176"/>
    <w:rsid w:val="00847333"/>
    <w:rsid w:val="0084744B"/>
    <w:rsid w:val="00850508"/>
    <w:rsid w:val="00850B0A"/>
    <w:rsid w:val="008540F6"/>
    <w:rsid w:val="0085460B"/>
    <w:rsid w:val="00854D7C"/>
    <w:rsid w:val="0085540D"/>
    <w:rsid w:val="00855A83"/>
    <w:rsid w:val="008561AF"/>
    <w:rsid w:val="008563FC"/>
    <w:rsid w:val="00857599"/>
    <w:rsid w:val="00857E88"/>
    <w:rsid w:val="0086106B"/>
    <w:rsid w:val="008620D0"/>
    <w:rsid w:val="008625AD"/>
    <w:rsid w:val="008629F3"/>
    <w:rsid w:val="00863775"/>
    <w:rsid w:val="008646AC"/>
    <w:rsid w:val="00867EEF"/>
    <w:rsid w:val="0087194C"/>
    <w:rsid w:val="00874D92"/>
    <w:rsid w:val="008771FB"/>
    <w:rsid w:val="00880695"/>
    <w:rsid w:val="00884A39"/>
    <w:rsid w:val="0089001A"/>
    <w:rsid w:val="008903FD"/>
    <w:rsid w:val="00891E18"/>
    <w:rsid w:val="00892DA2"/>
    <w:rsid w:val="00893591"/>
    <w:rsid w:val="00893F5D"/>
    <w:rsid w:val="00894033"/>
    <w:rsid w:val="0089587A"/>
    <w:rsid w:val="00897CEA"/>
    <w:rsid w:val="008A18AE"/>
    <w:rsid w:val="008A2A6D"/>
    <w:rsid w:val="008A3688"/>
    <w:rsid w:val="008A3B25"/>
    <w:rsid w:val="008A4730"/>
    <w:rsid w:val="008A5ED6"/>
    <w:rsid w:val="008A7852"/>
    <w:rsid w:val="008B04C2"/>
    <w:rsid w:val="008B0B43"/>
    <w:rsid w:val="008B32F4"/>
    <w:rsid w:val="008B6F89"/>
    <w:rsid w:val="008B70A0"/>
    <w:rsid w:val="008C15B1"/>
    <w:rsid w:val="008C2AAC"/>
    <w:rsid w:val="008C373D"/>
    <w:rsid w:val="008C384E"/>
    <w:rsid w:val="008C39BB"/>
    <w:rsid w:val="008C5B41"/>
    <w:rsid w:val="008C647A"/>
    <w:rsid w:val="008C6E2B"/>
    <w:rsid w:val="008D07D3"/>
    <w:rsid w:val="008D23A3"/>
    <w:rsid w:val="008D3790"/>
    <w:rsid w:val="008D4526"/>
    <w:rsid w:val="008D49E8"/>
    <w:rsid w:val="008D540E"/>
    <w:rsid w:val="008D78D6"/>
    <w:rsid w:val="008D7A9C"/>
    <w:rsid w:val="008E0531"/>
    <w:rsid w:val="008E5855"/>
    <w:rsid w:val="008E5DF6"/>
    <w:rsid w:val="008E71BE"/>
    <w:rsid w:val="008E747A"/>
    <w:rsid w:val="008F1CD2"/>
    <w:rsid w:val="008F29A2"/>
    <w:rsid w:val="008F380C"/>
    <w:rsid w:val="008F5B05"/>
    <w:rsid w:val="008F7A37"/>
    <w:rsid w:val="00900BDE"/>
    <w:rsid w:val="00904261"/>
    <w:rsid w:val="009046A2"/>
    <w:rsid w:val="0090540C"/>
    <w:rsid w:val="00905559"/>
    <w:rsid w:val="00905D68"/>
    <w:rsid w:val="00905ED0"/>
    <w:rsid w:val="00906CCF"/>
    <w:rsid w:val="00907414"/>
    <w:rsid w:val="00913764"/>
    <w:rsid w:val="00913E44"/>
    <w:rsid w:val="00915457"/>
    <w:rsid w:val="00917274"/>
    <w:rsid w:val="00927F90"/>
    <w:rsid w:val="0093091E"/>
    <w:rsid w:val="00930B3F"/>
    <w:rsid w:val="00932CB1"/>
    <w:rsid w:val="00933329"/>
    <w:rsid w:val="009350E2"/>
    <w:rsid w:val="00935429"/>
    <w:rsid w:val="00935F3A"/>
    <w:rsid w:val="009403A2"/>
    <w:rsid w:val="00942141"/>
    <w:rsid w:val="00943620"/>
    <w:rsid w:val="00943A82"/>
    <w:rsid w:val="00945AD3"/>
    <w:rsid w:val="0094644D"/>
    <w:rsid w:val="009473AA"/>
    <w:rsid w:val="00952C7B"/>
    <w:rsid w:val="009534A7"/>
    <w:rsid w:val="00953AE1"/>
    <w:rsid w:val="0095478C"/>
    <w:rsid w:val="00955AC7"/>
    <w:rsid w:val="0095602C"/>
    <w:rsid w:val="00957528"/>
    <w:rsid w:val="00960C9E"/>
    <w:rsid w:val="00961BB4"/>
    <w:rsid w:val="00962505"/>
    <w:rsid w:val="0096515F"/>
    <w:rsid w:val="0096593B"/>
    <w:rsid w:val="00965C17"/>
    <w:rsid w:val="0096603C"/>
    <w:rsid w:val="00971B5A"/>
    <w:rsid w:val="00973490"/>
    <w:rsid w:val="00973D3D"/>
    <w:rsid w:val="00976083"/>
    <w:rsid w:val="009765B4"/>
    <w:rsid w:val="009766E8"/>
    <w:rsid w:val="009771B4"/>
    <w:rsid w:val="00981691"/>
    <w:rsid w:val="00984513"/>
    <w:rsid w:val="00990496"/>
    <w:rsid w:val="009933C9"/>
    <w:rsid w:val="00993732"/>
    <w:rsid w:val="009A11D9"/>
    <w:rsid w:val="009A3DA3"/>
    <w:rsid w:val="009A7E8E"/>
    <w:rsid w:val="009B0576"/>
    <w:rsid w:val="009B096F"/>
    <w:rsid w:val="009B0AE1"/>
    <w:rsid w:val="009B2C26"/>
    <w:rsid w:val="009B2FEC"/>
    <w:rsid w:val="009B334C"/>
    <w:rsid w:val="009B3E8B"/>
    <w:rsid w:val="009B45AD"/>
    <w:rsid w:val="009B757D"/>
    <w:rsid w:val="009C1811"/>
    <w:rsid w:val="009C1B21"/>
    <w:rsid w:val="009C236C"/>
    <w:rsid w:val="009C3535"/>
    <w:rsid w:val="009C43E1"/>
    <w:rsid w:val="009C4FBA"/>
    <w:rsid w:val="009C5A70"/>
    <w:rsid w:val="009D121D"/>
    <w:rsid w:val="009D131E"/>
    <w:rsid w:val="009D21A0"/>
    <w:rsid w:val="009D5E11"/>
    <w:rsid w:val="009D7D82"/>
    <w:rsid w:val="009E2037"/>
    <w:rsid w:val="009E55D1"/>
    <w:rsid w:val="009E59D0"/>
    <w:rsid w:val="009E7A79"/>
    <w:rsid w:val="009F07FC"/>
    <w:rsid w:val="009F2E66"/>
    <w:rsid w:val="009F2E95"/>
    <w:rsid w:val="009F3A19"/>
    <w:rsid w:val="009F52EF"/>
    <w:rsid w:val="009F5C1C"/>
    <w:rsid w:val="009F6641"/>
    <w:rsid w:val="00A00187"/>
    <w:rsid w:val="00A012B4"/>
    <w:rsid w:val="00A03C2C"/>
    <w:rsid w:val="00A04A2E"/>
    <w:rsid w:val="00A051DE"/>
    <w:rsid w:val="00A053CB"/>
    <w:rsid w:val="00A059C7"/>
    <w:rsid w:val="00A10231"/>
    <w:rsid w:val="00A105B7"/>
    <w:rsid w:val="00A11292"/>
    <w:rsid w:val="00A118E2"/>
    <w:rsid w:val="00A11DBA"/>
    <w:rsid w:val="00A1256A"/>
    <w:rsid w:val="00A14A5C"/>
    <w:rsid w:val="00A158B0"/>
    <w:rsid w:val="00A16FA2"/>
    <w:rsid w:val="00A21CB2"/>
    <w:rsid w:val="00A2237F"/>
    <w:rsid w:val="00A2434E"/>
    <w:rsid w:val="00A2623C"/>
    <w:rsid w:val="00A26CF1"/>
    <w:rsid w:val="00A33801"/>
    <w:rsid w:val="00A347A4"/>
    <w:rsid w:val="00A354FB"/>
    <w:rsid w:val="00A36BF6"/>
    <w:rsid w:val="00A36C2D"/>
    <w:rsid w:val="00A3718C"/>
    <w:rsid w:val="00A4071C"/>
    <w:rsid w:val="00A4160F"/>
    <w:rsid w:val="00A420B7"/>
    <w:rsid w:val="00A4523D"/>
    <w:rsid w:val="00A476FA"/>
    <w:rsid w:val="00A50B35"/>
    <w:rsid w:val="00A50C7C"/>
    <w:rsid w:val="00A52B1C"/>
    <w:rsid w:val="00A536D3"/>
    <w:rsid w:val="00A541A5"/>
    <w:rsid w:val="00A5454D"/>
    <w:rsid w:val="00A55E62"/>
    <w:rsid w:val="00A62609"/>
    <w:rsid w:val="00A62B2F"/>
    <w:rsid w:val="00A63BE0"/>
    <w:rsid w:val="00A6479F"/>
    <w:rsid w:val="00A653D5"/>
    <w:rsid w:val="00A65B8B"/>
    <w:rsid w:val="00A7095A"/>
    <w:rsid w:val="00A7152C"/>
    <w:rsid w:val="00A73A7D"/>
    <w:rsid w:val="00A74FF1"/>
    <w:rsid w:val="00A7583A"/>
    <w:rsid w:val="00A76261"/>
    <w:rsid w:val="00A80E61"/>
    <w:rsid w:val="00A8140E"/>
    <w:rsid w:val="00A82705"/>
    <w:rsid w:val="00A83090"/>
    <w:rsid w:val="00A831A9"/>
    <w:rsid w:val="00A83CB5"/>
    <w:rsid w:val="00A84A8F"/>
    <w:rsid w:val="00A86E44"/>
    <w:rsid w:val="00A8708F"/>
    <w:rsid w:val="00A876E0"/>
    <w:rsid w:val="00A92ECA"/>
    <w:rsid w:val="00A93839"/>
    <w:rsid w:val="00A93E11"/>
    <w:rsid w:val="00A956D7"/>
    <w:rsid w:val="00A96061"/>
    <w:rsid w:val="00A96256"/>
    <w:rsid w:val="00A97692"/>
    <w:rsid w:val="00AA20AB"/>
    <w:rsid w:val="00AA4E97"/>
    <w:rsid w:val="00AA6FE7"/>
    <w:rsid w:val="00AB0B1C"/>
    <w:rsid w:val="00AB122A"/>
    <w:rsid w:val="00AB26DC"/>
    <w:rsid w:val="00AB3911"/>
    <w:rsid w:val="00AB44AB"/>
    <w:rsid w:val="00AB6BE8"/>
    <w:rsid w:val="00AB7C09"/>
    <w:rsid w:val="00AC171E"/>
    <w:rsid w:val="00AC19D8"/>
    <w:rsid w:val="00AC1B23"/>
    <w:rsid w:val="00AC2136"/>
    <w:rsid w:val="00AC2195"/>
    <w:rsid w:val="00AC3970"/>
    <w:rsid w:val="00AC39FE"/>
    <w:rsid w:val="00AC432E"/>
    <w:rsid w:val="00AC6C8F"/>
    <w:rsid w:val="00AC6FA7"/>
    <w:rsid w:val="00AC707B"/>
    <w:rsid w:val="00AD03A4"/>
    <w:rsid w:val="00AD18FC"/>
    <w:rsid w:val="00AD5400"/>
    <w:rsid w:val="00AD6CE6"/>
    <w:rsid w:val="00AD7BF1"/>
    <w:rsid w:val="00AE0E08"/>
    <w:rsid w:val="00AE4311"/>
    <w:rsid w:val="00AE6040"/>
    <w:rsid w:val="00AE7092"/>
    <w:rsid w:val="00AEBA9F"/>
    <w:rsid w:val="00AF2D27"/>
    <w:rsid w:val="00AF73A9"/>
    <w:rsid w:val="00AF77C6"/>
    <w:rsid w:val="00B060B3"/>
    <w:rsid w:val="00B061D4"/>
    <w:rsid w:val="00B07714"/>
    <w:rsid w:val="00B07F20"/>
    <w:rsid w:val="00B10430"/>
    <w:rsid w:val="00B111CE"/>
    <w:rsid w:val="00B11273"/>
    <w:rsid w:val="00B11EE4"/>
    <w:rsid w:val="00B1394D"/>
    <w:rsid w:val="00B14929"/>
    <w:rsid w:val="00B15015"/>
    <w:rsid w:val="00B22E00"/>
    <w:rsid w:val="00B23656"/>
    <w:rsid w:val="00B23BDB"/>
    <w:rsid w:val="00B25A39"/>
    <w:rsid w:val="00B3102A"/>
    <w:rsid w:val="00B32270"/>
    <w:rsid w:val="00B330C7"/>
    <w:rsid w:val="00B33D59"/>
    <w:rsid w:val="00B3432E"/>
    <w:rsid w:val="00B34ECD"/>
    <w:rsid w:val="00B3675A"/>
    <w:rsid w:val="00B40436"/>
    <w:rsid w:val="00B4125E"/>
    <w:rsid w:val="00B4199A"/>
    <w:rsid w:val="00B42D96"/>
    <w:rsid w:val="00B43096"/>
    <w:rsid w:val="00B444EB"/>
    <w:rsid w:val="00B47867"/>
    <w:rsid w:val="00B47A73"/>
    <w:rsid w:val="00B50BF3"/>
    <w:rsid w:val="00B51FD6"/>
    <w:rsid w:val="00B55A75"/>
    <w:rsid w:val="00B60152"/>
    <w:rsid w:val="00B61208"/>
    <w:rsid w:val="00B61949"/>
    <w:rsid w:val="00B62034"/>
    <w:rsid w:val="00B62DD6"/>
    <w:rsid w:val="00B65784"/>
    <w:rsid w:val="00B66C59"/>
    <w:rsid w:val="00B67704"/>
    <w:rsid w:val="00B67B29"/>
    <w:rsid w:val="00B7039A"/>
    <w:rsid w:val="00B71691"/>
    <w:rsid w:val="00B719C8"/>
    <w:rsid w:val="00B725F3"/>
    <w:rsid w:val="00B74867"/>
    <w:rsid w:val="00B76319"/>
    <w:rsid w:val="00B76DEF"/>
    <w:rsid w:val="00B81379"/>
    <w:rsid w:val="00B815F5"/>
    <w:rsid w:val="00B82165"/>
    <w:rsid w:val="00B834E2"/>
    <w:rsid w:val="00B86E91"/>
    <w:rsid w:val="00B87C08"/>
    <w:rsid w:val="00B90C0C"/>
    <w:rsid w:val="00B90D71"/>
    <w:rsid w:val="00B93261"/>
    <w:rsid w:val="00B94608"/>
    <w:rsid w:val="00B95EB7"/>
    <w:rsid w:val="00B97C70"/>
    <w:rsid w:val="00BA14CC"/>
    <w:rsid w:val="00BA44D6"/>
    <w:rsid w:val="00BA58AC"/>
    <w:rsid w:val="00BA7BC1"/>
    <w:rsid w:val="00BB0548"/>
    <w:rsid w:val="00BB0817"/>
    <w:rsid w:val="00BB0CD9"/>
    <w:rsid w:val="00BB2227"/>
    <w:rsid w:val="00BB4CD0"/>
    <w:rsid w:val="00BB6854"/>
    <w:rsid w:val="00BC0285"/>
    <w:rsid w:val="00BC054E"/>
    <w:rsid w:val="00BC44DA"/>
    <w:rsid w:val="00BC48E4"/>
    <w:rsid w:val="00BC6852"/>
    <w:rsid w:val="00BC74FF"/>
    <w:rsid w:val="00BC7CEE"/>
    <w:rsid w:val="00BD094E"/>
    <w:rsid w:val="00BD0A56"/>
    <w:rsid w:val="00BD0B7B"/>
    <w:rsid w:val="00BD1594"/>
    <w:rsid w:val="00BD4E00"/>
    <w:rsid w:val="00BE091C"/>
    <w:rsid w:val="00BE17FB"/>
    <w:rsid w:val="00BE2141"/>
    <w:rsid w:val="00BE2A15"/>
    <w:rsid w:val="00BE4B10"/>
    <w:rsid w:val="00BF08E0"/>
    <w:rsid w:val="00BF176F"/>
    <w:rsid w:val="00BF376E"/>
    <w:rsid w:val="00BF4431"/>
    <w:rsid w:val="00BF5898"/>
    <w:rsid w:val="00BF59E2"/>
    <w:rsid w:val="00BF7D39"/>
    <w:rsid w:val="00C01B32"/>
    <w:rsid w:val="00C05368"/>
    <w:rsid w:val="00C056A1"/>
    <w:rsid w:val="00C1041C"/>
    <w:rsid w:val="00C10DBF"/>
    <w:rsid w:val="00C14764"/>
    <w:rsid w:val="00C1520A"/>
    <w:rsid w:val="00C155AC"/>
    <w:rsid w:val="00C16347"/>
    <w:rsid w:val="00C16F54"/>
    <w:rsid w:val="00C20857"/>
    <w:rsid w:val="00C212CD"/>
    <w:rsid w:val="00C243CE"/>
    <w:rsid w:val="00C25A95"/>
    <w:rsid w:val="00C303CE"/>
    <w:rsid w:val="00C32AAC"/>
    <w:rsid w:val="00C37225"/>
    <w:rsid w:val="00C426E5"/>
    <w:rsid w:val="00C43BB4"/>
    <w:rsid w:val="00C44E82"/>
    <w:rsid w:val="00C45CFB"/>
    <w:rsid w:val="00C514AF"/>
    <w:rsid w:val="00C51618"/>
    <w:rsid w:val="00C52245"/>
    <w:rsid w:val="00C52573"/>
    <w:rsid w:val="00C53AF0"/>
    <w:rsid w:val="00C54449"/>
    <w:rsid w:val="00C54E9D"/>
    <w:rsid w:val="00C554BA"/>
    <w:rsid w:val="00C60C91"/>
    <w:rsid w:val="00C61233"/>
    <w:rsid w:val="00C64220"/>
    <w:rsid w:val="00C646C3"/>
    <w:rsid w:val="00C66347"/>
    <w:rsid w:val="00C67CDB"/>
    <w:rsid w:val="00C716DA"/>
    <w:rsid w:val="00C72177"/>
    <w:rsid w:val="00C73C13"/>
    <w:rsid w:val="00C7654C"/>
    <w:rsid w:val="00C765B6"/>
    <w:rsid w:val="00C802E7"/>
    <w:rsid w:val="00C80A03"/>
    <w:rsid w:val="00C822F8"/>
    <w:rsid w:val="00C82F93"/>
    <w:rsid w:val="00C83898"/>
    <w:rsid w:val="00C83EE2"/>
    <w:rsid w:val="00C8699C"/>
    <w:rsid w:val="00C87C9F"/>
    <w:rsid w:val="00C87DD8"/>
    <w:rsid w:val="00C933CC"/>
    <w:rsid w:val="00C93D9E"/>
    <w:rsid w:val="00C94116"/>
    <w:rsid w:val="00C974B1"/>
    <w:rsid w:val="00CA16FD"/>
    <w:rsid w:val="00CA341A"/>
    <w:rsid w:val="00CA519A"/>
    <w:rsid w:val="00CA6EB9"/>
    <w:rsid w:val="00CB4871"/>
    <w:rsid w:val="00CB4AA3"/>
    <w:rsid w:val="00CB713F"/>
    <w:rsid w:val="00CB7428"/>
    <w:rsid w:val="00CB7870"/>
    <w:rsid w:val="00CC07BD"/>
    <w:rsid w:val="00CC3E4E"/>
    <w:rsid w:val="00CD16C5"/>
    <w:rsid w:val="00CD2B43"/>
    <w:rsid w:val="00CD2F3F"/>
    <w:rsid w:val="00CD3F63"/>
    <w:rsid w:val="00CD4354"/>
    <w:rsid w:val="00CD6285"/>
    <w:rsid w:val="00CD72F6"/>
    <w:rsid w:val="00CD7CA7"/>
    <w:rsid w:val="00CE04A7"/>
    <w:rsid w:val="00CE5005"/>
    <w:rsid w:val="00CE6A2A"/>
    <w:rsid w:val="00CE7FEA"/>
    <w:rsid w:val="00CF08C3"/>
    <w:rsid w:val="00CF5DEF"/>
    <w:rsid w:val="00CF667F"/>
    <w:rsid w:val="00D000E7"/>
    <w:rsid w:val="00D0065B"/>
    <w:rsid w:val="00D006A8"/>
    <w:rsid w:val="00D00AD7"/>
    <w:rsid w:val="00D023EA"/>
    <w:rsid w:val="00D041AD"/>
    <w:rsid w:val="00D0620C"/>
    <w:rsid w:val="00D0723B"/>
    <w:rsid w:val="00D13E84"/>
    <w:rsid w:val="00D16565"/>
    <w:rsid w:val="00D20988"/>
    <w:rsid w:val="00D20A4C"/>
    <w:rsid w:val="00D20D2E"/>
    <w:rsid w:val="00D224A3"/>
    <w:rsid w:val="00D22FA3"/>
    <w:rsid w:val="00D233DF"/>
    <w:rsid w:val="00D245F4"/>
    <w:rsid w:val="00D25A46"/>
    <w:rsid w:val="00D25C04"/>
    <w:rsid w:val="00D25D0F"/>
    <w:rsid w:val="00D26060"/>
    <w:rsid w:val="00D2622E"/>
    <w:rsid w:val="00D26E56"/>
    <w:rsid w:val="00D277C0"/>
    <w:rsid w:val="00D27B9D"/>
    <w:rsid w:val="00D3689A"/>
    <w:rsid w:val="00D36AC3"/>
    <w:rsid w:val="00D36F63"/>
    <w:rsid w:val="00D37360"/>
    <w:rsid w:val="00D37537"/>
    <w:rsid w:val="00D41350"/>
    <w:rsid w:val="00D4452B"/>
    <w:rsid w:val="00D4487B"/>
    <w:rsid w:val="00D44A18"/>
    <w:rsid w:val="00D45681"/>
    <w:rsid w:val="00D458F8"/>
    <w:rsid w:val="00D50E8C"/>
    <w:rsid w:val="00D510A4"/>
    <w:rsid w:val="00D54358"/>
    <w:rsid w:val="00D56F2C"/>
    <w:rsid w:val="00D60A84"/>
    <w:rsid w:val="00D610AA"/>
    <w:rsid w:val="00D6176F"/>
    <w:rsid w:val="00D65793"/>
    <w:rsid w:val="00D65E95"/>
    <w:rsid w:val="00D7151E"/>
    <w:rsid w:val="00D748D9"/>
    <w:rsid w:val="00D8006F"/>
    <w:rsid w:val="00D80A20"/>
    <w:rsid w:val="00D8103A"/>
    <w:rsid w:val="00D811E0"/>
    <w:rsid w:val="00D81C6F"/>
    <w:rsid w:val="00D84B29"/>
    <w:rsid w:val="00D850AE"/>
    <w:rsid w:val="00D85321"/>
    <w:rsid w:val="00D8693D"/>
    <w:rsid w:val="00D90D00"/>
    <w:rsid w:val="00D92014"/>
    <w:rsid w:val="00D9403A"/>
    <w:rsid w:val="00D9664F"/>
    <w:rsid w:val="00D9704F"/>
    <w:rsid w:val="00D97ECD"/>
    <w:rsid w:val="00DA0F62"/>
    <w:rsid w:val="00DA2164"/>
    <w:rsid w:val="00DA3251"/>
    <w:rsid w:val="00DA711E"/>
    <w:rsid w:val="00DA7667"/>
    <w:rsid w:val="00DB1B1F"/>
    <w:rsid w:val="00DB483F"/>
    <w:rsid w:val="00DB58BB"/>
    <w:rsid w:val="00DB5D87"/>
    <w:rsid w:val="00DB5DB1"/>
    <w:rsid w:val="00DB7A8E"/>
    <w:rsid w:val="00DC3C78"/>
    <w:rsid w:val="00DD1F92"/>
    <w:rsid w:val="00DD26EF"/>
    <w:rsid w:val="00DD4044"/>
    <w:rsid w:val="00DD5E33"/>
    <w:rsid w:val="00DD7F27"/>
    <w:rsid w:val="00DE07DD"/>
    <w:rsid w:val="00DE11A4"/>
    <w:rsid w:val="00DE14CF"/>
    <w:rsid w:val="00DE228E"/>
    <w:rsid w:val="00DE3168"/>
    <w:rsid w:val="00DE3E6E"/>
    <w:rsid w:val="00DE5C35"/>
    <w:rsid w:val="00DE6650"/>
    <w:rsid w:val="00DED4D2"/>
    <w:rsid w:val="00DF3D82"/>
    <w:rsid w:val="00DF4948"/>
    <w:rsid w:val="00DF51F0"/>
    <w:rsid w:val="00DF5514"/>
    <w:rsid w:val="00DF57D5"/>
    <w:rsid w:val="00DF5DC2"/>
    <w:rsid w:val="00E00838"/>
    <w:rsid w:val="00E00DE3"/>
    <w:rsid w:val="00E011D5"/>
    <w:rsid w:val="00E0148D"/>
    <w:rsid w:val="00E01CEB"/>
    <w:rsid w:val="00E02317"/>
    <w:rsid w:val="00E02AED"/>
    <w:rsid w:val="00E04C5C"/>
    <w:rsid w:val="00E06B87"/>
    <w:rsid w:val="00E06C8A"/>
    <w:rsid w:val="00E13F23"/>
    <w:rsid w:val="00E14F4B"/>
    <w:rsid w:val="00E15615"/>
    <w:rsid w:val="00E158A2"/>
    <w:rsid w:val="00E16B30"/>
    <w:rsid w:val="00E16B83"/>
    <w:rsid w:val="00E16CD5"/>
    <w:rsid w:val="00E20662"/>
    <w:rsid w:val="00E21A59"/>
    <w:rsid w:val="00E23361"/>
    <w:rsid w:val="00E23990"/>
    <w:rsid w:val="00E24022"/>
    <w:rsid w:val="00E24237"/>
    <w:rsid w:val="00E27C96"/>
    <w:rsid w:val="00E27EAB"/>
    <w:rsid w:val="00E30564"/>
    <w:rsid w:val="00E32F6C"/>
    <w:rsid w:val="00E3377F"/>
    <w:rsid w:val="00E35411"/>
    <w:rsid w:val="00E3671F"/>
    <w:rsid w:val="00E405BF"/>
    <w:rsid w:val="00E412EE"/>
    <w:rsid w:val="00E41D7C"/>
    <w:rsid w:val="00E42321"/>
    <w:rsid w:val="00E44060"/>
    <w:rsid w:val="00E44B7B"/>
    <w:rsid w:val="00E45EC2"/>
    <w:rsid w:val="00E4AA5E"/>
    <w:rsid w:val="00E51EC5"/>
    <w:rsid w:val="00E5343E"/>
    <w:rsid w:val="00E563A3"/>
    <w:rsid w:val="00E61AC2"/>
    <w:rsid w:val="00E645F0"/>
    <w:rsid w:val="00E66F84"/>
    <w:rsid w:val="00E678FE"/>
    <w:rsid w:val="00E708A1"/>
    <w:rsid w:val="00E7123E"/>
    <w:rsid w:val="00E7230E"/>
    <w:rsid w:val="00E731C1"/>
    <w:rsid w:val="00E76277"/>
    <w:rsid w:val="00E7670B"/>
    <w:rsid w:val="00E83071"/>
    <w:rsid w:val="00E84F46"/>
    <w:rsid w:val="00E85116"/>
    <w:rsid w:val="00E855E1"/>
    <w:rsid w:val="00E863D8"/>
    <w:rsid w:val="00E872C4"/>
    <w:rsid w:val="00E91382"/>
    <w:rsid w:val="00E91496"/>
    <w:rsid w:val="00E91538"/>
    <w:rsid w:val="00E92691"/>
    <w:rsid w:val="00E93652"/>
    <w:rsid w:val="00E94E1B"/>
    <w:rsid w:val="00E95427"/>
    <w:rsid w:val="00E95536"/>
    <w:rsid w:val="00E96EBB"/>
    <w:rsid w:val="00E978E3"/>
    <w:rsid w:val="00EA2B5C"/>
    <w:rsid w:val="00EA2FCF"/>
    <w:rsid w:val="00EA3286"/>
    <w:rsid w:val="00EA426F"/>
    <w:rsid w:val="00EA50A7"/>
    <w:rsid w:val="00EA50C4"/>
    <w:rsid w:val="00EA7B9D"/>
    <w:rsid w:val="00EB345C"/>
    <w:rsid w:val="00EB5D47"/>
    <w:rsid w:val="00EB7246"/>
    <w:rsid w:val="00EC143B"/>
    <w:rsid w:val="00EC5F7C"/>
    <w:rsid w:val="00EC7A4E"/>
    <w:rsid w:val="00ED025F"/>
    <w:rsid w:val="00ED0B62"/>
    <w:rsid w:val="00ED0E28"/>
    <w:rsid w:val="00ED746D"/>
    <w:rsid w:val="00ED7B38"/>
    <w:rsid w:val="00EE0744"/>
    <w:rsid w:val="00EE0C22"/>
    <w:rsid w:val="00EE186C"/>
    <w:rsid w:val="00EE2291"/>
    <w:rsid w:val="00EE35A5"/>
    <w:rsid w:val="00EE5BAA"/>
    <w:rsid w:val="00EE6440"/>
    <w:rsid w:val="00EE773D"/>
    <w:rsid w:val="00EF2287"/>
    <w:rsid w:val="00EF248F"/>
    <w:rsid w:val="00EF3510"/>
    <w:rsid w:val="00EF4AFA"/>
    <w:rsid w:val="00EF7CB7"/>
    <w:rsid w:val="00F01BCE"/>
    <w:rsid w:val="00F01D6A"/>
    <w:rsid w:val="00F022BE"/>
    <w:rsid w:val="00F0245C"/>
    <w:rsid w:val="00F03028"/>
    <w:rsid w:val="00F032D7"/>
    <w:rsid w:val="00F039B5"/>
    <w:rsid w:val="00F06624"/>
    <w:rsid w:val="00F06EA6"/>
    <w:rsid w:val="00F075FE"/>
    <w:rsid w:val="00F1004F"/>
    <w:rsid w:val="00F11383"/>
    <w:rsid w:val="00F201B0"/>
    <w:rsid w:val="00F21560"/>
    <w:rsid w:val="00F217D3"/>
    <w:rsid w:val="00F22802"/>
    <w:rsid w:val="00F26275"/>
    <w:rsid w:val="00F2710C"/>
    <w:rsid w:val="00F27FE0"/>
    <w:rsid w:val="00F30E1B"/>
    <w:rsid w:val="00F31CD2"/>
    <w:rsid w:val="00F32616"/>
    <w:rsid w:val="00F32EBD"/>
    <w:rsid w:val="00F34602"/>
    <w:rsid w:val="00F34FE3"/>
    <w:rsid w:val="00F36C0D"/>
    <w:rsid w:val="00F40B41"/>
    <w:rsid w:val="00F413CA"/>
    <w:rsid w:val="00F42E9A"/>
    <w:rsid w:val="00F44551"/>
    <w:rsid w:val="00F44EE1"/>
    <w:rsid w:val="00F47FA4"/>
    <w:rsid w:val="00F50301"/>
    <w:rsid w:val="00F507D9"/>
    <w:rsid w:val="00F51189"/>
    <w:rsid w:val="00F54307"/>
    <w:rsid w:val="00F57CDC"/>
    <w:rsid w:val="00F6063C"/>
    <w:rsid w:val="00F60B55"/>
    <w:rsid w:val="00F613C5"/>
    <w:rsid w:val="00F64B98"/>
    <w:rsid w:val="00F65A11"/>
    <w:rsid w:val="00F66191"/>
    <w:rsid w:val="00F677B8"/>
    <w:rsid w:val="00F71C49"/>
    <w:rsid w:val="00F7272C"/>
    <w:rsid w:val="00F73F06"/>
    <w:rsid w:val="00F753DD"/>
    <w:rsid w:val="00F7568C"/>
    <w:rsid w:val="00F775AD"/>
    <w:rsid w:val="00F8109C"/>
    <w:rsid w:val="00F82687"/>
    <w:rsid w:val="00F82B6A"/>
    <w:rsid w:val="00F83244"/>
    <w:rsid w:val="00F84137"/>
    <w:rsid w:val="00F84B35"/>
    <w:rsid w:val="00F85D22"/>
    <w:rsid w:val="00F86DE2"/>
    <w:rsid w:val="00F86F8D"/>
    <w:rsid w:val="00F91143"/>
    <w:rsid w:val="00F93E2F"/>
    <w:rsid w:val="00F95DD4"/>
    <w:rsid w:val="00F978A8"/>
    <w:rsid w:val="00F979AB"/>
    <w:rsid w:val="00FA04AE"/>
    <w:rsid w:val="00FA0BAA"/>
    <w:rsid w:val="00FA1683"/>
    <w:rsid w:val="00FA1C36"/>
    <w:rsid w:val="00FA2BF7"/>
    <w:rsid w:val="00FA4DA8"/>
    <w:rsid w:val="00FA693B"/>
    <w:rsid w:val="00FA7FEB"/>
    <w:rsid w:val="00FB2319"/>
    <w:rsid w:val="00FB30B7"/>
    <w:rsid w:val="00FB37BF"/>
    <w:rsid w:val="00FB42E7"/>
    <w:rsid w:val="00FB4854"/>
    <w:rsid w:val="00FB51CD"/>
    <w:rsid w:val="00FB799C"/>
    <w:rsid w:val="00FC0115"/>
    <w:rsid w:val="00FC0595"/>
    <w:rsid w:val="00FC3999"/>
    <w:rsid w:val="00FC3F84"/>
    <w:rsid w:val="00FC6FA5"/>
    <w:rsid w:val="00FC7CCD"/>
    <w:rsid w:val="00FD20DF"/>
    <w:rsid w:val="00FD682E"/>
    <w:rsid w:val="00FE2499"/>
    <w:rsid w:val="00FE5C8C"/>
    <w:rsid w:val="00FE5F3E"/>
    <w:rsid w:val="00FE7C8D"/>
    <w:rsid w:val="00FF1CAB"/>
    <w:rsid w:val="00FF2961"/>
    <w:rsid w:val="00FF440C"/>
    <w:rsid w:val="00FF7784"/>
    <w:rsid w:val="00FF7BB7"/>
    <w:rsid w:val="0103C118"/>
    <w:rsid w:val="010A118A"/>
    <w:rsid w:val="0147B7E1"/>
    <w:rsid w:val="01EEE396"/>
    <w:rsid w:val="022A279F"/>
    <w:rsid w:val="029CFAAA"/>
    <w:rsid w:val="02F07AF1"/>
    <w:rsid w:val="030627A5"/>
    <w:rsid w:val="030DC240"/>
    <w:rsid w:val="0374B7D3"/>
    <w:rsid w:val="03B534B8"/>
    <w:rsid w:val="03F78322"/>
    <w:rsid w:val="043AA29C"/>
    <w:rsid w:val="0441B24C"/>
    <w:rsid w:val="048697B9"/>
    <w:rsid w:val="049A2D05"/>
    <w:rsid w:val="04DAB888"/>
    <w:rsid w:val="04EB82E2"/>
    <w:rsid w:val="055EB494"/>
    <w:rsid w:val="059BF607"/>
    <w:rsid w:val="059DF32B"/>
    <w:rsid w:val="059F38FD"/>
    <w:rsid w:val="05D0EBDF"/>
    <w:rsid w:val="05F5264B"/>
    <w:rsid w:val="05FA9AE9"/>
    <w:rsid w:val="063AE38F"/>
    <w:rsid w:val="06534AA7"/>
    <w:rsid w:val="06595A4F"/>
    <w:rsid w:val="0684E721"/>
    <w:rsid w:val="068F990C"/>
    <w:rsid w:val="06A8A117"/>
    <w:rsid w:val="06D3CDE6"/>
    <w:rsid w:val="06E403AE"/>
    <w:rsid w:val="06ECBCF1"/>
    <w:rsid w:val="06F4A585"/>
    <w:rsid w:val="0734062D"/>
    <w:rsid w:val="07388E7D"/>
    <w:rsid w:val="078ACB4E"/>
    <w:rsid w:val="07A59F1B"/>
    <w:rsid w:val="07CCC79D"/>
    <w:rsid w:val="087314C0"/>
    <w:rsid w:val="08753716"/>
    <w:rsid w:val="087A1452"/>
    <w:rsid w:val="08DFD3C0"/>
    <w:rsid w:val="08EAAC6E"/>
    <w:rsid w:val="091C20A0"/>
    <w:rsid w:val="0943DCD8"/>
    <w:rsid w:val="095F61CB"/>
    <w:rsid w:val="09964140"/>
    <w:rsid w:val="099870F7"/>
    <w:rsid w:val="09A43F6E"/>
    <w:rsid w:val="09A48417"/>
    <w:rsid w:val="0A4F952E"/>
    <w:rsid w:val="0A620C73"/>
    <w:rsid w:val="0A997740"/>
    <w:rsid w:val="0ACAC19E"/>
    <w:rsid w:val="0B126DB0"/>
    <w:rsid w:val="0B1EF6CA"/>
    <w:rsid w:val="0B27A118"/>
    <w:rsid w:val="0B693457"/>
    <w:rsid w:val="0B84AF1B"/>
    <w:rsid w:val="0BBC62A9"/>
    <w:rsid w:val="0BDCB19B"/>
    <w:rsid w:val="0C32D2FE"/>
    <w:rsid w:val="0C40CF90"/>
    <w:rsid w:val="0C468B91"/>
    <w:rsid w:val="0C5E85C0"/>
    <w:rsid w:val="0C92B2C1"/>
    <w:rsid w:val="0CACC65E"/>
    <w:rsid w:val="0CC03300"/>
    <w:rsid w:val="0CD5719D"/>
    <w:rsid w:val="0CD96E95"/>
    <w:rsid w:val="0D0FC873"/>
    <w:rsid w:val="0D2D1DA5"/>
    <w:rsid w:val="0D586E14"/>
    <w:rsid w:val="0DB38B12"/>
    <w:rsid w:val="0DB81440"/>
    <w:rsid w:val="0DD99391"/>
    <w:rsid w:val="0DF63C1E"/>
    <w:rsid w:val="0E022CFB"/>
    <w:rsid w:val="0E0DD343"/>
    <w:rsid w:val="0E1CD981"/>
    <w:rsid w:val="0E223D81"/>
    <w:rsid w:val="0E676859"/>
    <w:rsid w:val="0E733088"/>
    <w:rsid w:val="0E772955"/>
    <w:rsid w:val="0E926C85"/>
    <w:rsid w:val="0EC32F28"/>
    <w:rsid w:val="0F226ED4"/>
    <w:rsid w:val="0F4078D8"/>
    <w:rsid w:val="0F6B8232"/>
    <w:rsid w:val="0F8B6FAA"/>
    <w:rsid w:val="0F9383DB"/>
    <w:rsid w:val="0FCF44DC"/>
    <w:rsid w:val="0FD1B2A7"/>
    <w:rsid w:val="0FD20E16"/>
    <w:rsid w:val="0FDF3373"/>
    <w:rsid w:val="0FEE3D9E"/>
    <w:rsid w:val="1017DA81"/>
    <w:rsid w:val="1036EEAD"/>
    <w:rsid w:val="103BAB7E"/>
    <w:rsid w:val="10504EA8"/>
    <w:rsid w:val="1082FEB2"/>
    <w:rsid w:val="108B69F6"/>
    <w:rsid w:val="10A517D3"/>
    <w:rsid w:val="10B28E0D"/>
    <w:rsid w:val="10DC4939"/>
    <w:rsid w:val="110E474B"/>
    <w:rsid w:val="11A56C8A"/>
    <w:rsid w:val="11C717D7"/>
    <w:rsid w:val="125A3C7D"/>
    <w:rsid w:val="12E795CC"/>
    <w:rsid w:val="12EC6EAB"/>
    <w:rsid w:val="12F24A75"/>
    <w:rsid w:val="130FF6EF"/>
    <w:rsid w:val="13130914"/>
    <w:rsid w:val="1342805B"/>
    <w:rsid w:val="13567AFE"/>
    <w:rsid w:val="13938DA0"/>
    <w:rsid w:val="139F30DE"/>
    <w:rsid w:val="13BF2A07"/>
    <w:rsid w:val="13C6CF29"/>
    <w:rsid w:val="13CD6A58"/>
    <w:rsid w:val="13DABFAD"/>
    <w:rsid w:val="1406D2B7"/>
    <w:rsid w:val="140EDC21"/>
    <w:rsid w:val="1458526B"/>
    <w:rsid w:val="14693FCA"/>
    <w:rsid w:val="14ACA84A"/>
    <w:rsid w:val="14CC1994"/>
    <w:rsid w:val="14E885AC"/>
    <w:rsid w:val="151BDB2E"/>
    <w:rsid w:val="1539D152"/>
    <w:rsid w:val="153F48B2"/>
    <w:rsid w:val="154DFECD"/>
    <w:rsid w:val="156A935A"/>
    <w:rsid w:val="1575E762"/>
    <w:rsid w:val="15BC047B"/>
    <w:rsid w:val="15D16EFF"/>
    <w:rsid w:val="15D85728"/>
    <w:rsid w:val="15EB8D27"/>
    <w:rsid w:val="15EFFF14"/>
    <w:rsid w:val="1601315D"/>
    <w:rsid w:val="161FC222"/>
    <w:rsid w:val="16314D0B"/>
    <w:rsid w:val="164B0F27"/>
    <w:rsid w:val="166F1F27"/>
    <w:rsid w:val="169398A6"/>
    <w:rsid w:val="16CE410D"/>
    <w:rsid w:val="16D14C78"/>
    <w:rsid w:val="16E4D018"/>
    <w:rsid w:val="170857CC"/>
    <w:rsid w:val="17293051"/>
    <w:rsid w:val="174A224F"/>
    <w:rsid w:val="174B8ABD"/>
    <w:rsid w:val="175F70D0"/>
    <w:rsid w:val="176A7A75"/>
    <w:rsid w:val="177A3B97"/>
    <w:rsid w:val="17A11DFD"/>
    <w:rsid w:val="17AF18D5"/>
    <w:rsid w:val="17E5F4E1"/>
    <w:rsid w:val="1803BA56"/>
    <w:rsid w:val="182A70CF"/>
    <w:rsid w:val="184C8A84"/>
    <w:rsid w:val="185FD91E"/>
    <w:rsid w:val="186A116E"/>
    <w:rsid w:val="18709911"/>
    <w:rsid w:val="1870C26B"/>
    <w:rsid w:val="187A8A2A"/>
    <w:rsid w:val="187C89D6"/>
    <w:rsid w:val="1888F10F"/>
    <w:rsid w:val="18A6998A"/>
    <w:rsid w:val="18F5FC5E"/>
    <w:rsid w:val="19088E52"/>
    <w:rsid w:val="1909E0D1"/>
    <w:rsid w:val="191DDE9B"/>
    <w:rsid w:val="19D6E0B6"/>
    <w:rsid w:val="19EE9972"/>
    <w:rsid w:val="1A0D4275"/>
    <w:rsid w:val="1A2942F2"/>
    <w:rsid w:val="1AC3B2F4"/>
    <w:rsid w:val="1B124D72"/>
    <w:rsid w:val="1B42904A"/>
    <w:rsid w:val="1B668626"/>
    <w:rsid w:val="1B9EEDA7"/>
    <w:rsid w:val="1BD35D77"/>
    <w:rsid w:val="1BD70CA5"/>
    <w:rsid w:val="1C263EEF"/>
    <w:rsid w:val="1C315A5E"/>
    <w:rsid w:val="1C4FE43E"/>
    <w:rsid w:val="1C6E271F"/>
    <w:rsid w:val="1CA41627"/>
    <w:rsid w:val="1CAF522F"/>
    <w:rsid w:val="1CDEBE11"/>
    <w:rsid w:val="1CE0E780"/>
    <w:rsid w:val="1CF835B0"/>
    <w:rsid w:val="1D1DCDE8"/>
    <w:rsid w:val="1D2E35BB"/>
    <w:rsid w:val="1D4B7E82"/>
    <w:rsid w:val="1D798235"/>
    <w:rsid w:val="1D8B1A90"/>
    <w:rsid w:val="1D91BD75"/>
    <w:rsid w:val="1D93A510"/>
    <w:rsid w:val="1DA37980"/>
    <w:rsid w:val="1DC0F5A3"/>
    <w:rsid w:val="1DDD5F21"/>
    <w:rsid w:val="1DF02888"/>
    <w:rsid w:val="1E1343A1"/>
    <w:rsid w:val="1E2DC28C"/>
    <w:rsid w:val="1E44BDC5"/>
    <w:rsid w:val="1E61A76D"/>
    <w:rsid w:val="1EC78B3B"/>
    <w:rsid w:val="1ECADBC2"/>
    <w:rsid w:val="1EE4AF94"/>
    <w:rsid w:val="1F00F39F"/>
    <w:rsid w:val="1F0F4006"/>
    <w:rsid w:val="1F143C70"/>
    <w:rsid w:val="1F1553FD"/>
    <w:rsid w:val="1F782197"/>
    <w:rsid w:val="1F7FEC45"/>
    <w:rsid w:val="1F926E3B"/>
    <w:rsid w:val="1F9B3552"/>
    <w:rsid w:val="1FA813A3"/>
    <w:rsid w:val="1FC810ED"/>
    <w:rsid w:val="1FE53B41"/>
    <w:rsid w:val="20114702"/>
    <w:rsid w:val="205CCDD5"/>
    <w:rsid w:val="2082CFB7"/>
    <w:rsid w:val="20B3C6FF"/>
    <w:rsid w:val="20C00BF1"/>
    <w:rsid w:val="20FA5A89"/>
    <w:rsid w:val="2122C433"/>
    <w:rsid w:val="213F7B9C"/>
    <w:rsid w:val="2144664C"/>
    <w:rsid w:val="2156EADF"/>
    <w:rsid w:val="218884B0"/>
    <w:rsid w:val="219550B3"/>
    <w:rsid w:val="21F1C33D"/>
    <w:rsid w:val="22226BF4"/>
    <w:rsid w:val="222C5A00"/>
    <w:rsid w:val="22347114"/>
    <w:rsid w:val="2254620A"/>
    <w:rsid w:val="22B71F0F"/>
    <w:rsid w:val="22E036AD"/>
    <w:rsid w:val="22FA0CD5"/>
    <w:rsid w:val="23420D29"/>
    <w:rsid w:val="2347ABF7"/>
    <w:rsid w:val="234A8811"/>
    <w:rsid w:val="237F663D"/>
    <w:rsid w:val="2384C4CB"/>
    <w:rsid w:val="23FA3B74"/>
    <w:rsid w:val="2419FB23"/>
    <w:rsid w:val="243508DF"/>
    <w:rsid w:val="243C6BA3"/>
    <w:rsid w:val="24834292"/>
    <w:rsid w:val="24B3756D"/>
    <w:rsid w:val="24B3C918"/>
    <w:rsid w:val="24F9DCD8"/>
    <w:rsid w:val="2506CB73"/>
    <w:rsid w:val="252CA790"/>
    <w:rsid w:val="25386197"/>
    <w:rsid w:val="2549AD07"/>
    <w:rsid w:val="2551E5FF"/>
    <w:rsid w:val="256BF94D"/>
    <w:rsid w:val="25B7E13D"/>
    <w:rsid w:val="25BF0555"/>
    <w:rsid w:val="25D49B50"/>
    <w:rsid w:val="25E1CE20"/>
    <w:rsid w:val="25F5A76A"/>
    <w:rsid w:val="25F5AE58"/>
    <w:rsid w:val="262168A4"/>
    <w:rsid w:val="26329E6A"/>
    <w:rsid w:val="26601E31"/>
    <w:rsid w:val="2664D053"/>
    <w:rsid w:val="268CD234"/>
    <w:rsid w:val="26A2EA8F"/>
    <w:rsid w:val="26D122C9"/>
    <w:rsid w:val="26E27CE7"/>
    <w:rsid w:val="26E5172C"/>
    <w:rsid w:val="26EEDCD5"/>
    <w:rsid w:val="279402BF"/>
    <w:rsid w:val="27A5907E"/>
    <w:rsid w:val="27CCD4DA"/>
    <w:rsid w:val="27EB69DA"/>
    <w:rsid w:val="27F8FC3B"/>
    <w:rsid w:val="27FCCDE7"/>
    <w:rsid w:val="283EDDAB"/>
    <w:rsid w:val="286B0ACF"/>
    <w:rsid w:val="287E4590"/>
    <w:rsid w:val="28E242E9"/>
    <w:rsid w:val="28F18BC9"/>
    <w:rsid w:val="28FA8509"/>
    <w:rsid w:val="29264590"/>
    <w:rsid w:val="29389776"/>
    <w:rsid w:val="2968CA00"/>
    <w:rsid w:val="296B9674"/>
    <w:rsid w:val="29715694"/>
    <w:rsid w:val="297C5AF6"/>
    <w:rsid w:val="29805F04"/>
    <w:rsid w:val="29C4B6F2"/>
    <w:rsid w:val="2A0CFE67"/>
    <w:rsid w:val="2A323A00"/>
    <w:rsid w:val="2A3EF052"/>
    <w:rsid w:val="2A4BB476"/>
    <w:rsid w:val="2A864E37"/>
    <w:rsid w:val="2AAB4469"/>
    <w:rsid w:val="2AC589E5"/>
    <w:rsid w:val="2AC5C7ED"/>
    <w:rsid w:val="2AD7C399"/>
    <w:rsid w:val="2B0BA90A"/>
    <w:rsid w:val="2B0F5263"/>
    <w:rsid w:val="2B2C1AE0"/>
    <w:rsid w:val="2B4A6EE4"/>
    <w:rsid w:val="2B67C2AF"/>
    <w:rsid w:val="2B6E460C"/>
    <w:rsid w:val="2B750E4B"/>
    <w:rsid w:val="2C0C4D28"/>
    <w:rsid w:val="2C237C6B"/>
    <w:rsid w:val="2C2B6EA9"/>
    <w:rsid w:val="2C8D88D6"/>
    <w:rsid w:val="2C9B867B"/>
    <w:rsid w:val="2CA9C41A"/>
    <w:rsid w:val="2CAB22C4"/>
    <w:rsid w:val="2CB52665"/>
    <w:rsid w:val="2CC37D88"/>
    <w:rsid w:val="2CE6E037"/>
    <w:rsid w:val="2D45C8ED"/>
    <w:rsid w:val="2D477D4A"/>
    <w:rsid w:val="2D562CDC"/>
    <w:rsid w:val="2D793BEE"/>
    <w:rsid w:val="2D80ACF1"/>
    <w:rsid w:val="2D813F32"/>
    <w:rsid w:val="2D8FC404"/>
    <w:rsid w:val="2DC89346"/>
    <w:rsid w:val="2DDD0A12"/>
    <w:rsid w:val="2E056477"/>
    <w:rsid w:val="2E1CF24D"/>
    <w:rsid w:val="2E3DDF49"/>
    <w:rsid w:val="2E5BF078"/>
    <w:rsid w:val="2E8F9D31"/>
    <w:rsid w:val="2EA72E64"/>
    <w:rsid w:val="2EB4CC5B"/>
    <w:rsid w:val="2EBB7266"/>
    <w:rsid w:val="2EE7C69F"/>
    <w:rsid w:val="2EF39F4D"/>
    <w:rsid w:val="2F2F1085"/>
    <w:rsid w:val="2F4108A1"/>
    <w:rsid w:val="2F802652"/>
    <w:rsid w:val="2F81909D"/>
    <w:rsid w:val="2F862670"/>
    <w:rsid w:val="300767D4"/>
    <w:rsid w:val="300D9ABE"/>
    <w:rsid w:val="3011BA7A"/>
    <w:rsid w:val="305480CE"/>
    <w:rsid w:val="30577DC9"/>
    <w:rsid w:val="3072E244"/>
    <w:rsid w:val="30C52D50"/>
    <w:rsid w:val="30D4EA64"/>
    <w:rsid w:val="311BF6B3"/>
    <w:rsid w:val="311D4666"/>
    <w:rsid w:val="313AA4FB"/>
    <w:rsid w:val="313D0539"/>
    <w:rsid w:val="31A6E882"/>
    <w:rsid w:val="31D3B0D5"/>
    <w:rsid w:val="31E8B774"/>
    <w:rsid w:val="31F0827B"/>
    <w:rsid w:val="31F51E8E"/>
    <w:rsid w:val="31F9D327"/>
    <w:rsid w:val="3218104C"/>
    <w:rsid w:val="32276E4A"/>
    <w:rsid w:val="32304061"/>
    <w:rsid w:val="327EFD9E"/>
    <w:rsid w:val="3291B51D"/>
    <w:rsid w:val="32B2BD23"/>
    <w:rsid w:val="32B916C7"/>
    <w:rsid w:val="32BD349B"/>
    <w:rsid w:val="32CBF809"/>
    <w:rsid w:val="32D2043D"/>
    <w:rsid w:val="32FF9298"/>
    <w:rsid w:val="332FC648"/>
    <w:rsid w:val="333F0896"/>
    <w:rsid w:val="334CBDDC"/>
    <w:rsid w:val="338CAF90"/>
    <w:rsid w:val="33AC2CB7"/>
    <w:rsid w:val="33D0B8EB"/>
    <w:rsid w:val="33D7D68A"/>
    <w:rsid w:val="3400F23F"/>
    <w:rsid w:val="341475E3"/>
    <w:rsid w:val="341ACDFF"/>
    <w:rsid w:val="34306CA1"/>
    <w:rsid w:val="34309F32"/>
    <w:rsid w:val="34434D96"/>
    <w:rsid w:val="345000F0"/>
    <w:rsid w:val="346FB33F"/>
    <w:rsid w:val="347DF14F"/>
    <w:rsid w:val="349E9938"/>
    <w:rsid w:val="34A09675"/>
    <w:rsid w:val="34C52322"/>
    <w:rsid w:val="34DA0A91"/>
    <w:rsid w:val="3501FA81"/>
    <w:rsid w:val="35209BA0"/>
    <w:rsid w:val="35481BEE"/>
    <w:rsid w:val="354B589F"/>
    <w:rsid w:val="35CC6644"/>
    <w:rsid w:val="35DA30F0"/>
    <w:rsid w:val="35E579B3"/>
    <w:rsid w:val="35EEBE9B"/>
    <w:rsid w:val="35FDFD58"/>
    <w:rsid w:val="360A03C4"/>
    <w:rsid w:val="3617621D"/>
    <w:rsid w:val="3621B263"/>
    <w:rsid w:val="36288826"/>
    <w:rsid w:val="363A5685"/>
    <w:rsid w:val="365CF620"/>
    <w:rsid w:val="369DA0C1"/>
    <w:rsid w:val="369E576E"/>
    <w:rsid w:val="36D2056D"/>
    <w:rsid w:val="36D6BF35"/>
    <w:rsid w:val="3716BEF1"/>
    <w:rsid w:val="37178F42"/>
    <w:rsid w:val="3754217B"/>
    <w:rsid w:val="375B638A"/>
    <w:rsid w:val="378A8EFC"/>
    <w:rsid w:val="37A16AE2"/>
    <w:rsid w:val="37D136D8"/>
    <w:rsid w:val="37D52337"/>
    <w:rsid w:val="37E03BC8"/>
    <w:rsid w:val="380997CD"/>
    <w:rsid w:val="380C63C4"/>
    <w:rsid w:val="381A8009"/>
    <w:rsid w:val="38760DCF"/>
    <w:rsid w:val="388A0B28"/>
    <w:rsid w:val="3890919E"/>
    <w:rsid w:val="38B5D9E0"/>
    <w:rsid w:val="38BC8749"/>
    <w:rsid w:val="38ECED2A"/>
    <w:rsid w:val="3911792F"/>
    <w:rsid w:val="394AD8DC"/>
    <w:rsid w:val="398AAA1B"/>
    <w:rsid w:val="39989445"/>
    <w:rsid w:val="39B637A0"/>
    <w:rsid w:val="39BA42B9"/>
    <w:rsid w:val="39E427BA"/>
    <w:rsid w:val="39E4D3A1"/>
    <w:rsid w:val="39ECBA00"/>
    <w:rsid w:val="3A4699DD"/>
    <w:rsid w:val="3A7041EB"/>
    <w:rsid w:val="3A8C02EC"/>
    <w:rsid w:val="3A9A2A72"/>
    <w:rsid w:val="3AC136C9"/>
    <w:rsid w:val="3AE4248F"/>
    <w:rsid w:val="3AE82BD6"/>
    <w:rsid w:val="3AFE9812"/>
    <w:rsid w:val="3B0B3CF4"/>
    <w:rsid w:val="3B4F4755"/>
    <w:rsid w:val="3B75A10C"/>
    <w:rsid w:val="3B7D2F6B"/>
    <w:rsid w:val="3C08FD49"/>
    <w:rsid w:val="3C2312C5"/>
    <w:rsid w:val="3C30B5CA"/>
    <w:rsid w:val="3C505D7A"/>
    <w:rsid w:val="3C530562"/>
    <w:rsid w:val="3C98617B"/>
    <w:rsid w:val="3CED47BE"/>
    <w:rsid w:val="3CFD0AFC"/>
    <w:rsid w:val="3D0EA44E"/>
    <w:rsid w:val="3D30CAD8"/>
    <w:rsid w:val="3DAC0925"/>
    <w:rsid w:val="3DBA1099"/>
    <w:rsid w:val="3E6D2299"/>
    <w:rsid w:val="3E7D7E74"/>
    <w:rsid w:val="3F0BBC06"/>
    <w:rsid w:val="3F1B12F2"/>
    <w:rsid w:val="3F1B2F98"/>
    <w:rsid w:val="3F4BBAD2"/>
    <w:rsid w:val="3F51B459"/>
    <w:rsid w:val="3F8EB16F"/>
    <w:rsid w:val="3FACE979"/>
    <w:rsid w:val="3FE6E21F"/>
    <w:rsid w:val="40087BF6"/>
    <w:rsid w:val="401E1EF9"/>
    <w:rsid w:val="4087D523"/>
    <w:rsid w:val="408E091E"/>
    <w:rsid w:val="40ACD69C"/>
    <w:rsid w:val="40D478AD"/>
    <w:rsid w:val="4114A0FD"/>
    <w:rsid w:val="411BDADD"/>
    <w:rsid w:val="41578B94"/>
    <w:rsid w:val="417D358C"/>
    <w:rsid w:val="4198C864"/>
    <w:rsid w:val="41FEA4C5"/>
    <w:rsid w:val="421A2144"/>
    <w:rsid w:val="42383CC6"/>
    <w:rsid w:val="428AF105"/>
    <w:rsid w:val="42918BD8"/>
    <w:rsid w:val="42925449"/>
    <w:rsid w:val="42B459BD"/>
    <w:rsid w:val="42B9FB93"/>
    <w:rsid w:val="42D5421C"/>
    <w:rsid w:val="42DC1CD8"/>
    <w:rsid w:val="42E51B91"/>
    <w:rsid w:val="42F0819A"/>
    <w:rsid w:val="42FF6780"/>
    <w:rsid w:val="43197F8D"/>
    <w:rsid w:val="433B3AB5"/>
    <w:rsid w:val="4343F189"/>
    <w:rsid w:val="4378B80D"/>
    <w:rsid w:val="44015860"/>
    <w:rsid w:val="441116F5"/>
    <w:rsid w:val="44167959"/>
    <w:rsid w:val="441BDCB5"/>
    <w:rsid w:val="44205BEB"/>
    <w:rsid w:val="4426C166"/>
    <w:rsid w:val="445A49AD"/>
    <w:rsid w:val="44649B85"/>
    <w:rsid w:val="44A81510"/>
    <w:rsid w:val="44B6963E"/>
    <w:rsid w:val="44D026A8"/>
    <w:rsid w:val="44ED45AF"/>
    <w:rsid w:val="44F8454D"/>
    <w:rsid w:val="45016C5C"/>
    <w:rsid w:val="45235AB4"/>
    <w:rsid w:val="45280745"/>
    <w:rsid w:val="45624F7E"/>
    <w:rsid w:val="45662E59"/>
    <w:rsid w:val="4566A4A1"/>
    <w:rsid w:val="458A5476"/>
    <w:rsid w:val="45C1853C"/>
    <w:rsid w:val="45D30500"/>
    <w:rsid w:val="45D97642"/>
    <w:rsid w:val="45EEF86D"/>
    <w:rsid w:val="463E3BC9"/>
    <w:rsid w:val="46401BC9"/>
    <w:rsid w:val="465E58EF"/>
    <w:rsid w:val="465F749B"/>
    <w:rsid w:val="469C4993"/>
    <w:rsid w:val="46C3D7A6"/>
    <w:rsid w:val="4762A274"/>
    <w:rsid w:val="476A03D2"/>
    <w:rsid w:val="4772AA3C"/>
    <w:rsid w:val="47805FC2"/>
    <w:rsid w:val="4781C8ED"/>
    <w:rsid w:val="47836706"/>
    <w:rsid w:val="479DA626"/>
    <w:rsid w:val="47AC16A6"/>
    <w:rsid w:val="47C0CEB5"/>
    <w:rsid w:val="480C5F99"/>
    <w:rsid w:val="481753E4"/>
    <w:rsid w:val="4825063C"/>
    <w:rsid w:val="4825C5CC"/>
    <w:rsid w:val="483819F4"/>
    <w:rsid w:val="487E2D39"/>
    <w:rsid w:val="4884CC42"/>
    <w:rsid w:val="489D051D"/>
    <w:rsid w:val="489F132B"/>
    <w:rsid w:val="48B3F71B"/>
    <w:rsid w:val="48C1F538"/>
    <w:rsid w:val="4920792B"/>
    <w:rsid w:val="494519E8"/>
    <w:rsid w:val="4950C3FB"/>
    <w:rsid w:val="495318C1"/>
    <w:rsid w:val="498251EC"/>
    <w:rsid w:val="49A8DA01"/>
    <w:rsid w:val="4A2F02B9"/>
    <w:rsid w:val="4A59C1D0"/>
    <w:rsid w:val="4A91E0D6"/>
    <w:rsid w:val="4A9F087A"/>
    <w:rsid w:val="4AB16227"/>
    <w:rsid w:val="4AB6DC01"/>
    <w:rsid w:val="4B2784E1"/>
    <w:rsid w:val="4BD239BD"/>
    <w:rsid w:val="4BF995FA"/>
    <w:rsid w:val="4C200E32"/>
    <w:rsid w:val="4C41E953"/>
    <w:rsid w:val="4C4202A1"/>
    <w:rsid w:val="4C6783C4"/>
    <w:rsid w:val="4C68A3E7"/>
    <w:rsid w:val="4C8F000D"/>
    <w:rsid w:val="4C9587FD"/>
    <w:rsid w:val="4CB06F47"/>
    <w:rsid w:val="4CC360F6"/>
    <w:rsid w:val="4CC3E173"/>
    <w:rsid w:val="4CD5686C"/>
    <w:rsid w:val="4CFD58E5"/>
    <w:rsid w:val="4CFE4208"/>
    <w:rsid w:val="4D02A7DD"/>
    <w:rsid w:val="4D400617"/>
    <w:rsid w:val="4D5652DC"/>
    <w:rsid w:val="4D673F30"/>
    <w:rsid w:val="4D697494"/>
    <w:rsid w:val="4D7AB8F9"/>
    <w:rsid w:val="4DBB8F4D"/>
    <w:rsid w:val="4DF4CC68"/>
    <w:rsid w:val="4DFD1191"/>
    <w:rsid w:val="4E22E689"/>
    <w:rsid w:val="4E264501"/>
    <w:rsid w:val="4E3E3973"/>
    <w:rsid w:val="4E494DAE"/>
    <w:rsid w:val="4E4C5823"/>
    <w:rsid w:val="4E5424D6"/>
    <w:rsid w:val="4E9FE4BF"/>
    <w:rsid w:val="4EA75B78"/>
    <w:rsid w:val="4EAA99F7"/>
    <w:rsid w:val="4F3A563D"/>
    <w:rsid w:val="4F3FB0F8"/>
    <w:rsid w:val="4FBD81DB"/>
    <w:rsid w:val="4FDFA1C1"/>
    <w:rsid w:val="4FEB8FC4"/>
    <w:rsid w:val="4FEC7EB5"/>
    <w:rsid w:val="4FEE9608"/>
    <w:rsid w:val="501717EC"/>
    <w:rsid w:val="501DBF7A"/>
    <w:rsid w:val="5068F9B5"/>
    <w:rsid w:val="506C4966"/>
    <w:rsid w:val="507BFE37"/>
    <w:rsid w:val="5094C272"/>
    <w:rsid w:val="50951903"/>
    <w:rsid w:val="50FE0B71"/>
    <w:rsid w:val="50FF07B0"/>
    <w:rsid w:val="51100B08"/>
    <w:rsid w:val="511E73CC"/>
    <w:rsid w:val="5131F97F"/>
    <w:rsid w:val="5157E816"/>
    <w:rsid w:val="51BB9E1C"/>
    <w:rsid w:val="51BC504D"/>
    <w:rsid w:val="51E1B28F"/>
    <w:rsid w:val="51E8B767"/>
    <w:rsid w:val="521794AB"/>
    <w:rsid w:val="523DD37D"/>
    <w:rsid w:val="524120A6"/>
    <w:rsid w:val="52D2741C"/>
    <w:rsid w:val="52DA2418"/>
    <w:rsid w:val="5306782D"/>
    <w:rsid w:val="532B93DD"/>
    <w:rsid w:val="535788FD"/>
    <w:rsid w:val="5387567C"/>
    <w:rsid w:val="53A39B1F"/>
    <w:rsid w:val="53A4A09B"/>
    <w:rsid w:val="53A81D32"/>
    <w:rsid w:val="53EE208C"/>
    <w:rsid w:val="54003951"/>
    <w:rsid w:val="549B7A76"/>
    <w:rsid w:val="54A19A7A"/>
    <w:rsid w:val="551AFDB2"/>
    <w:rsid w:val="5520F4CA"/>
    <w:rsid w:val="552A0944"/>
    <w:rsid w:val="5538DF4D"/>
    <w:rsid w:val="5585D640"/>
    <w:rsid w:val="55927772"/>
    <w:rsid w:val="55D459AC"/>
    <w:rsid w:val="5637F37B"/>
    <w:rsid w:val="567B2F7C"/>
    <w:rsid w:val="5688AEFC"/>
    <w:rsid w:val="569E474C"/>
    <w:rsid w:val="56BAB36B"/>
    <w:rsid w:val="57174A44"/>
    <w:rsid w:val="576EC1F1"/>
    <w:rsid w:val="577D15CC"/>
    <w:rsid w:val="57889D13"/>
    <w:rsid w:val="578D70A7"/>
    <w:rsid w:val="579661DC"/>
    <w:rsid w:val="579C5911"/>
    <w:rsid w:val="57A70DF0"/>
    <w:rsid w:val="57C5B8F3"/>
    <w:rsid w:val="57C66EA5"/>
    <w:rsid w:val="57E24435"/>
    <w:rsid w:val="57EB91FA"/>
    <w:rsid w:val="57F8A8ED"/>
    <w:rsid w:val="581D15B4"/>
    <w:rsid w:val="58684FE6"/>
    <w:rsid w:val="58713177"/>
    <w:rsid w:val="58C2B6C1"/>
    <w:rsid w:val="58CAAE5F"/>
    <w:rsid w:val="58F0F138"/>
    <w:rsid w:val="5950FCD2"/>
    <w:rsid w:val="5983D893"/>
    <w:rsid w:val="59BF4DFA"/>
    <w:rsid w:val="59FBAE4A"/>
    <w:rsid w:val="59FC2755"/>
    <w:rsid w:val="5A146F2E"/>
    <w:rsid w:val="5A8ECC95"/>
    <w:rsid w:val="5A9B3A99"/>
    <w:rsid w:val="5AD63F8F"/>
    <w:rsid w:val="5AD8D2D6"/>
    <w:rsid w:val="5ADEFEA2"/>
    <w:rsid w:val="5AE4B22E"/>
    <w:rsid w:val="5AFD3AA8"/>
    <w:rsid w:val="5B6B228C"/>
    <w:rsid w:val="5B9BC793"/>
    <w:rsid w:val="5BEDE981"/>
    <w:rsid w:val="5C00B265"/>
    <w:rsid w:val="5C525DB6"/>
    <w:rsid w:val="5C529D8A"/>
    <w:rsid w:val="5C607916"/>
    <w:rsid w:val="5C8A90C0"/>
    <w:rsid w:val="5CF73EA8"/>
    <w:rsid w:val="5D35EC64"/>
    <w:rsid w:val="5D44AE94"/>
    <w:rsid w:val="5D5A9E8E"/>
    <w:rsid w:val="5D882240"/>
    <w:rsid w:val="5D9875A3"/>
    <w:rsid w:val="5DE05C70"/>
    <w:rsid w:val="5E1ABE64"/>
    <w:rsid w:val="5E3A0B5E"/>
    <w:rsid w:val="5EC9D698"/>
    <w:rsid w:val="5EF866D3"/>
    <w:rsid w:val="5EFE944E"/>
    <w:rsid w:val="5F17DEED"/>
    <w:rsid w:val="5F43A089"/>
    <w:rsid w:val="5F85C5B0"/>
    <w:rsid w:val="5FD06472"/>
    <w:rsid w:val="5FD07E1B"/>
    <w:rsid w:val="60001F39"/>
    <w:rsid w:val="600692FB"/>
    <w:rsid w:val="60086B26"/>
    <w:rsid w:val="6017B0C4"/>
    <w:rsid w:val="60353C61"/>
    <w:rsid w:val="60473A5F"/>
    <w:rsid w:val="604E4C71"/>
    <w:rsid w:val="6088ADB4"/>
    <w:rsid w:val="609B09EE"/>
    <w:rsid w:val="60B3AF4E"/>
    <w:rsid w:val="60DF70EA"/>
    <w:rsid w:val="60FC8545"/>
    <w:rsid w:val="61016E14"/>
    <w:rsid w:val="611F33AA"/>
    <w:rsid w:val="612530A2"/>
    <w:rsid w:val="612B8CE8"/>
    <w:rsid w:val="613B5FAF"/>
    <w:rsid w:val="613CD5F3"/>
    <w:rsid w:val="61580AB8"/>
    <w:rsid w:val="6180FDDD"/>
    <w:rsid w:val="61887132"/>
    <w:rsid w:val="61B0997E"/>
    <w:rsid w:val="61C199CB"/>
    <w:rsid w:val="61C22E64"/>
    <w:rsid w:val="61C2EEC2"/>
    <w:rsid w:val="61D6BD2C"/>
    <w:rsid w:val="6205E3E0"/>
    <w:rsid w:val="62208C49"/>
    <w:rsid w:val="6244E63C"/>
    <w:rsid w:val="624B3B59"/>
    <w:rsid w:val="624F7FAF"/>
    <w:rsid w:val="6258D7C6"/>
    <w:rsid w:val="6294CF27"/>
    <w:rsid w:val="62CFBA9A"/>
    <w:rsid w:val="62D37DC3"/>
    <w:rsid w:val="62F7583F"/>
    <w:rsid w:val="63558884"/>
    <w:rsid w:val="635E01C3"/>
    <w:rsid w:val="637A71D6"/>
    <w:rsid w:val="638B3729"/>
    <w:rsid w:val="639C82C8"/>
    <w:rsid w:val="642D2826"/>
    <w:rsid w:val="64304FAF"/>
    <w:rsid w:val="64564C5E"/>
    <w:rsid w:val="6477DBE6"/>
    <w:rsid w:val="649A1CEC"/>
    <w:rsid w:val="64A4B1F5"/>
    <w:rsid w:val="64C5B56A"/>
    <w:rsid w:val="64E4E601"/>
    <w:rsid w:val="651C1DB8"/>
    <w:rsid w:val="655BC11E"/>
    <w:rsid w:val="65ACFFAA"/>
    <w:rsid w:val="65B9A6DD"/>
    <w:rsid w:val="65D3CA48"/>
    <w:rsid w:val="65F98A1B"/>
    <w:rsid w:val="65FC6213"/>
    <w:rsid w:val="6621A83D"/>
    <w:rsid w:val="662D1F47"/>
    <w:rsid w:val="666FE6FB"/>
    <w:rsid w:val="668C7D3A"/>
    <w:rsid w:val="66ACD6C4"/>
    <w:rsid w:val="67111472"/>
    <w:rsid w:val="671445B1"/>
    <w:rsid w:val="6714A39C"/>
    <w:rsid w:val="67413194"/>
    <w:rsid w:val="675E4650"/>
    <w:rsid w:val="6766A983"/>
    <w:rsid w:val="67A69C20"/>
    <w:rsid w:val="6814F54F"/>
    <w:rsid w:val="685BAE90"/>
    <w:rsid w:val="68762199"/>
    <w:rsid w:val="68904EED"/>
    <w:rsid w:val="68B5B19C"/>
    <w:rsid w:val="68D4AF05"/>
    <w:rsid w:val="68DCC48C"/>
    <w:rsid w:val="68EF2857"/>
    <w:rsid w:val="694D34A7"/>
    <w:rsid w:val="6955C09E"/>
    <w:rsid w:val="6982BFE3"/>
    <w:rsid w:val="69953F9E"/>
    <w:rsid w:val="69A2A207"/>
    <w:rsid w:val="69A6316C"/>
    <w:rsid w:val="69AC7922"/>
    <w:rsid w:val="6A3D5DB7"/>
    <w:rsid w:val="6A539392"/>
    <w:rsid w:val="6A60D572"/>
    <w:rsid w:val="6A78D256"/>
    <w:rsid w:val="6A7FD2B5"/>
    <w:rsid w:val="6A82729F"/>
    <w:rsid w:val="6A841F5B"/>
    <w:rsid w:val="6ACE65E9"/>
    <w:rsid w:val="6AE709B9"/>
    <w:rsid w:val="6AFDDD36"/>
    <w:rsid w:val="6B43FAE6"/>
    <w:rsid w:val="6B5FC510"/>
    <w:rsid w:val="6BAA9D24"/>
    <w:rsid w:val="6BB68CB4"/>
    <w:rsid w:val="6BC1FA6E"/>
    <w:rsid w:val="6BD6DCDA"/>
    <w:rsid w:val="6BEA7563"/>
    <w:rsid w:val="6BF56C29"/>
    <w:rsid w:val="6C0C51C0"/>
    <w:rsid w:val="6C1ED40D"/>
    <w:rsid w:val="6C8D2D9E"/>
    <w:rsid w:val="6CB40ECC"/>
    <w:rsid w:val="6D23CD64"/>
    <w:rsid w:val="6D23F438"/>
    <w:rsid w:val="6D919614"/>
    <w:rsid w:val="6D9F13D4"/>
    <w:rsid w:val="6DA274EA"/>
    <w:rsid w:val="6DAEADC5"/>
    <w:rsid w:val="6E0CB155"/>
    <w:rsid w:val="6E23C88D"/>
    <w:rsid w:val="6E52BF0A"/>
    <w:rsid w:val="6E6030A3"/>
    <w:rsid w:val="6E8ABF96"/>
    <w:rsid w:val="6EA4360B"/>
    <w:rsid w:val="6EB5D48C"/>
    <w:rsid w:val="6F01BF83"/>
    <w:rsid w:val="6F2ADE6B"/>
    <w:rsid w:val="6F61FBA8"/>
    <w:rsid w:val="6F7508EE"/>
    <w:rsid w:val="6F779A66"/>
    <w:rsid w:val="6F8A65E9"/>
    <w:rsid w:val="70B8E2AC"/>
    <w:rsid w:val="70C82F37"/>
    <w:rsid w:val="70CEAE14"/>
    <w:rsid w:val="7127FB59"/>
    <w:rsid w:val="716D098A"/>
    <w:rsid w:val="7189C199"/>
    <w:rsid w:val="720C2D99"/>
    <w:rsid w:val="723D870D"/>
    <w:rsid w:val="727AB598"/>
    <w:rsid w:val="72849C27"/>
    <w:rsid w:val="72C19E77"/>
    <w:rsid w:val="72EB6B1A"/>
    <w:rsid w:val="731651A6"/>
    <w:rsid w:val="737B7515"/>
    <w:rsid w:val="73A00D01"/>
    <w:rsid w:val="73A68B35"/>
    <w:rsid w:val="73B9B221"/>
    <w:rsid w:val="73E158B3"/>
    <w:rsid w:val="73EDBC19"/>
    <w:rsid w:val="740DA3A7"/>
    <w:rsid w:val="746563FA"/>
    <w:rsid w:val="7474892F"/>
    <w:rsid w:val="74832F9A"/>
    <w:rsid w:val="7483A29A"/>
    <w:rsid w:val="748C965E"/>
    <w:rsid w:val="74B93834"/>
    <w:rsid w:val="74C6ADCA"/>
    <w:rsid w:val="74F4F537"/>
    <w:rsid w:val="7528DC38"/>
    <w:rsid w:val="75607052"/>
    <w:rsid w:val="75673F86"/>
    <w:rsid w:val="7572C877"/>
    <w:rsid w:val="7579CD8E"/>
    <w:rsid w:val="759648AB"/>
    <w:rsid w:val="76130A26"/>
    <w:rsid w:val="761E537B"/>
    <w:rsid w:val="7658F4F8"/>
    <w:rsid w:val="766A05B7"/>
    <w:rsid w:val="76AC3028"/>
    <w:rsid w:val="76BDA856"/>
    <w:rsid w:val="76E9B7FF"/>
    <w:rsid w:val="76F819BC"/>
    <w:rsid w:val="7703B366"/>
    <w:rsid w:val="77040E6C"/>
    <w:rsid w:val="770BA482"/>
    <w:rsid w:val="7713D17B"/>
    <w:rsid w:val="7727B2D4"/>
    <w:rsid w:val="77370ABF"/>
    <w:rsid w:val="774F922B"/>
    <w:rsid w:val="77581207"/>
    <w:rsid w:val="77A085C5"/>
    <w:rsid w:val="77A47CBC"/>
    <w:rsid w:val="77B9ED9A"/>
    <w:rsid w:val="77BE729D"/>
    <w:rsid w:val="77E9D680"/>
    <w:rsid w:val="7828BBB6"/>
    <w:rsid w:val="78338E6E"/>
    <w:rsid w:val="78353B33"/>
    <w:rsid w:val="78535CC6"/>
    <w:rsid w:val="7862767F"/>
    <w:rsid w:val="786F50E9"/>
    <w:rsid w:val="788A823C"/>
    <w:rsid w:val="788FAB17"/>
    <w:rsid w:val="78A855FA"/>
    <w:rsid w:val="78D8987F"/>
    <w:rsid w:val="78DF65CA"/>
    <w:rsid w:val="78F344E6"/>
    <w:rsid w:val="7955371A"/>
    <w:rsid w:val="79885A6D"/>
    <w:rsid w:val="798A3D00"/>
    <w:rsid w:val="79BB8459"/>
    <w:rsid w:val="79E2BB4D"/>
    <w:rsid w:val="79F1B0FB"/>
    <w:rsid w:val="7A09F0BD"/>
    <w:rsid w:val="7A1CD641"/>
    <w:rsid w:val="7A297732"/>
    <w:rsid w:val="7A6EAB81"/>
    <w:rsid w:val="7A9AD005"/>
    <w:rsid w:val="7AD75821"/>
    <w:rsid w:val="7AE60A30"/>
    <w:rsid w:val="7B0C50FE"/>
    <w:rsid w:val="7B1DE970"/>
    <w:rsid w:val="7B217742"/>
    <w:rsid w:val="7B46A56F"/>
    <w:rsid w:val="7B5F85BC"/>
    <w:rsid w:val="7B8A175A"/>
    <w:rsid w:val="7B95AF76"/>
    <w:rsid w:val="7BA0046F"/>
    <w:rsid w:val="7C1F7DF1"/>
    <w:rsid w:val="7C4D5911"/>
    <w:rsid w:val="7C5CD9AB"/>
    <w:rsid w:val="7C8EBCD5"/>
    <w:rsid w:val="7CA3B293"/>
    <w:rsid w:val="7CB00105"/>
    <w:rsid w:val="7D094D76"/>
    <w:rsid w:val="7D6C19AF"/>
    <w:rsid w:val="7D6FF95B"/>
    <w:rsid w:val="7D78CFAF"/>
    <w:rsid w:val="7D8FD9B6"/>
    <w:rsid w:val="7DCDD506"/>
    <w:rsid w:val="7DE379CB"/>
    <w:rsid w:val="7E05020C"/>
    <w:rsid w:val="7E3F5F64"/>
    <w:rsid w:val="7E4574B5"/>
    <w:rsid w:val="7EB5EB47"/>
    <w:rsid w:val="7ED8CC04"/>
    <w:rsid w:val="7EE1C394"/>
    <w:rsid w:val="7F0BC9BC"/>
    <w:rsid w:val="7F1A40AE"/>
    <w:rsid w:val="7F49E2D4"/>
    <w:rsid w:val="7F574C70"/>
    <w:rsid w:val="7F8F4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5259E06"/>
  <w15:chartTrackingRefBased/>
  <w15:docId w15:val="{D577848A-ECE6-4676-81BD-42B558D91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93C20"/>
    <w:pPr>
      <w:spacing w:line="280" w:lineRule="atLeast"/>
    </w:pPr>
    <w:rPr>
      <w:rFonts w:ascii="Arial" w:hAnsi="Arial"/>
      <w:snapToGrid w:val="0"/>
      <w:kern w:val="28"/>
      <w:sz w:val="18"/>
      <w:lang w:eastAsia="en-US"/>
    </w:rPr>
  </w:style>
  <w:style w:type="paragraph" w:styleId="Kop1">
    <w:name w:val="heading 1"/>
    <w:basedOn w:val="Standaard"/>
    <w:next w:val="Standaard"/>
    <w:uiPriority w:val="1"/>
    <w:qFormat/>
    <w:rsid w:val="00B4199A"/>
    <w:pPr>
      <w:keepNext/>
      <w:overflowPunct w:val="0"/>
      <w:autoSpaceDE w:val="0"/>
      <w:autoSpaceDN w:val="0"/>
      <w:adjustRightInd w:val="0"/>
      <w:spacing w:before="240" w:after="60" w:line="240" w:lineRule="exact"/>
      <w:textAlignment w:val="baseline"/>
      <w:outlineLvl w:val="0"/>
    </w:pPr>
    <w:rPr>
      <w:b/>
      <w:bCs/>
      <w:sz w:val="20"/>
      <w:lang w:val="nl"/>
    </w:rPr>
  </w:style>
  <w:style w:type="paragraph" w:styleId="Kop2">
    <w:name w:val="heading 2"/>
    <w:basedOn w:val="Standaard"/>
    <w:next w:val="Standaard"/>
    <w:uiPriority w:val="1"/>
    <w:qFormat/>
    <w:rsid w:val="00B4199A"/>
    <w:pPr>
      <w:keepNext/>
      <w:numPr>
        <w:ilvl w:val="1"/>
        <w:numId w:val="4"/>
      </w:numPr>
      <w:tabs>
        <w:tab w:val="clear" w:pos="576"/>
        <w:tab w:val="num" w:pos="360"/>
      </w:tabs>
      <w:spacing w:before="240"/>
      <w:ind w:left="0" w:firstLine="0"/>
      <w:outlineLvl w:val="1"/>
    </w:pPr>
    <w:rPr>
      <w:b/>
      <w:bCs/>
      <w:lang w:val="nl"/>
    </w:rPr>
  </w:style>
  <w:style w:type="paragraph" w:styleId="Kop3">
    <w:name w:val="heading 3"/>
    <w:aliases w:val="3 bullet,b,Table Attribute Heading,Bullet,B2,BULLET,bu,H3,h3... Char Char"/>
    <w:basedOn w:val="Standaard"/>
    <w:next w:val="Standaard"/>
    <w:qFormat/>
    <w:rsid w:val="00B4199A"/>
    <w:pPr>
      <w:numPr>
        <w:ilvl w:val="2"/>
        <w:numId w:val="4"/>
      </w:numPr>
      <w:spacing w:before="240"/>
      <w:outlineLvl w:val="2"/>
    </w:pPr>
    <w:rPr>
      <w:bCs/>
      <w:szCs w:val="26"/>
      <w:lang w:val="nl"/>
    </w:rPr>
  </w:style>
  <w:style w:type="paragraph" w:styleId="Kop4">
    <w:name w:val="heading 4"/>
    <w:aliases w:val="Level 2 - a,054"/>
    <w:basedOn w:val="Standaard"/>
    <w:next w:val="Standaard"/>
    <w:qFormat/>
    <w:rsid w:val="00B4199A"/>
    <w:pPr>
      <w:keepNext/>
      <w:numPr>
        <w:ilvl w:val="3"/>
        <w:numId w:val="4"/>
      </w:numPr>
      <w:tabs>
        <w:tab w:val="clear" w:pos="864"/>
        <w:tab w:val="num" w:pos="360"/>
      </w:tabs>
      <w:spacing w:before="240" w:after="60"/>
      <w:ind w:left="0" w:firstLine="0"/>
      <w:outlineLvl w:val="3"/>
    </w:pPr>
    <w:rPr>
      <w:rFonts w:ascii="Times New Roman" w:hAnsi="Times New Roman"/>
      <w:b/>
      <w:sz w:val="28"/>
      <w:szCs w:val="28"/>
    </w:rPr>
  </w:style>
  <w:style w:type="paragraph" w:styleId="Kop5">
    <w:name w:val="heading 5"/>
    <w:basedOn w:val="Standaard"/>
    <w:next w:val="Standaard"/>
    <w:qFormat/>
    <w:rsid w:val="00B4199A"/>
    <w:pPr>
      <w:numPr>
        <w:ilvl w:val="4"/>
        <w:numId w:val="4"/>
      </w:numPr>
      <w:tabs>
        <w:tab w:val="clear" w:pos="1008"/>
        <w:tab w:val="num" w:pos="360"/>
      </w:tabs>
      <w:spacing w:before="240" w:after="60"/>
      <w:ind w:left="0" w:firstLine="0"/>
      <w:outlineLvl w:val="4"/>
    </w:pPr>
    <w:rPr>
      <w:b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B4199A"/>
    <w:pPr>
      <w:numPr>
        <w:ilvl w:val="5"/>
        <w:numId w:val="4"/>
      </w:numPr>
      <w:tabs>
        <w:tab w:val="clear" w:pos="1152"/>
        <w:tab w:val="num" w:pos="360"/>
      </w:tabs>
      <w:spacing w:before="240" w:after="60"/>
      <w:ind w:left="0" w:firstLine="0"/>
      <w:outlineLvl w:val="5"/>
    </w:pPr>
    <w:rPr>
      <w:rFonts w:ascii="Times New Roman" w:hAnsi="Times New Roman"/>
      <w:b/>
      <w:sz w:val="22"/>
      <w:szCs w:val="22"/>
    </w:rPr>
  </w:style>
  <w:style w:type="paragraph" w:styleId="Kop7">
    <w:name w:val="heading 7"/>
    <w:basedOn w:val="Standaard"/>
    <w:next w:val="Standaard"/>
    <w:qFormat/>
    <w:rsid w:val="00B4199A"/>
    <w:pPr>
      <w:numPr>
        <w:ilvl w:val="6"/>
        <w:numId w:val="4"/>
      </w:numPr>
      <w:tabs>
        <w:tab w:val="clear" w:pos="1296"/>
        <w:tab w:val="num" w:pos="360"/>
      </w:tabs>
      <w:spacing w:before="240" w:after="60"/>
      <w:ind w:left="0" w:firstLine="0"/>
      <w:outlineLvl w:val="6"/>
    </w:pPr>
    <w:rPr>
      <w:rFonts w:ascii="Times New Roman" w:hAnsi="Times New Roman"/>
      <w:bCs/>
      <w:sz w:val="24"/>
    </w:rPr>
  </w:style>
  <w:style w:type="paragraph" w:styleId="Kop8">
    <w:name w:val="heading 8"/>
    <w:basedOn w:val="Standaard"/>
    <w:next w:val="Standaard"/>
    <w:qFormat/>
    <w:rsid w:val="00B4199A"/>
    <w:pPr>
      <w:numPr>
        <w:ilvl w:val="7"/>
        <w:numId w:val="4"/>
      </w:numPr>
      <w:tabs>
        <w:tab w:val="clear" w:pos="1440"/>
        <w:tab w:val="num" w:pos="360"/>
      </w:tabs>
      <w:spacing w:before="240" w:after="60"/>
      <w:ind w:left="0" w:firstLine="0"/>
      <w:outlineLvl w:val="7"/>
    </w:pPr>
    <w:rPr>
      <w:rFonts w:ascii="Times New Roman" w:hAnsi="Times New Roman"/>
      <w:bCs/>
      <w:i/>
      <w:iCs/>
      <w:sz w:val="24"/>
    </w:rPr>
  </w:style>
  <w:style w:type="paragraph" w:styleId="Kop9">
    <w:name w:val="heading 9"/>
    <w:basedOn w:val="Standaard"/>
    <w:next w:val="Standaard"/>
    <w:qFormat/>
    <w:rsid w:val="00B4199A"/>
    <w:pPr>
      <w:numPr>
        <w:ilvl w:val="8"/>
        <w:numId w:val="4"/>
      </w:numPr>
      <w:tabs>
        <w:tab w:val="clear" w:pos="1584"/>
        <w:tab w:val="num" w:pos="360"/>
      </w:tabs>
      <w:spacing w:before="240" w:after="60"/>
      <w:ind w:left="0" w:firstLine="0"/>
      <w:outlineLvl w:val="8"/>
    </w:pPr>
    <w:rPr>
      <w:bCs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fdeling">
    <w:name w:val="Afdeling"/>
    <w:basedOn w:val="Standaard"/>
    <w:rsid w:val="00B4199A"/>
    <w:pPr>
      <w:keepNext/>
      <w:framePr w:wrap="around" w:vAnchor="page" w:hAnchor="page" w:x="7212" w:y="625"/>
      <w:spacing w:line="280" w:lineRule="exact"/>
      <w:outlineLvl w:val="1"/>
    </w:pPr>
    <w:rPr>
      <w:b/>
      <w:sz w:val="20"/>
      <w:lang w:val="nl"/>
    </w:rPr>
  </w:style>
  <w:style w:type="paragraph" w:customStyle="1" w:styleId="bullet">
    <w:name w:val="bullet"/>
    <w:basedOn w:val="Standaard"/>
    <w:rsid w:val="007D2A6E"/>
    <w:pPr>
      <w:numPr>
        <w:numId w:val="5"/>
      </w:numPr>
      <w:tabs>
        <w:tab w:val="left" w:pos="227"/>
        <w:tab w:val="left" w:pos="454"/>
      </w:tabs>
    </w:pPr>
    <w:rPr>
      <w:bCs/>
    </w:rPr>
  </w:style>
  <w:style w:type="paragraph" w:styleId="Datum">
    <w:name w:val="Date"/>
    <w:basedOn w:val="Standaard"/>
    <w:next w:val="Standaard"/>
    <w:rsid w:val="00B4199A"/>
    <w:pPr>
      <w:spacing w:line="240" w:lineRule="atLeast"/>
    </w:pPr>
    <w:rPr>
      <w:bCs/>
    </w:rPr>
  </w:style>
  <w:style w:type="paragraph" w:customStyle="1" w:styleId="Directie">
    <w:name w:val="Directie"/>
    <w:basedOn w:val="Standaard"/>
    <w:next w:val="Standaard"/>
    <w:rsid w:val="00B4199A"/>
    <w:pPr>
      <w:spacing w:line="280" w:lineRule="exact"/>
    </w:pPr>
    <w:rPr>
      <w:b/>
      <w:sz w:val="20"/>
    </w:rPr>
  </w:style>
  <w:style w:type="paragraph" w:customStyle="1" w:styleId="Eenheid">
    <w:name w:val="Eenheid"/>
    <w:basedOn w:val="Standaard"/>
    <w:rsid w:val="00B4199A"/>
    <w:pPr>
      <w:keepNext/>
      <w:framePr w:wrap="around" w:vAnchor="page" w:hAnchor="page" w:x="7212" w:y="625"/>
      <w:spacing w:line="240" w:lineRule="atLeast"/>
      <w:outlineLvl w:val="1"/>
    </w:pPr>
    <w:rPr>
      <w:b/>
      <w:sz w:val="20"/>
      <w:lang w:val="nl"/>
    </w:rPr>
  </w:style>
  <w:style w:type="paragraph" w:customStyle="1" w:styleId="Kop">
    <w:name w:val="Kop"/>
    <w:basedOn w:val="Kop2"/>
    <w:rsid w:val="00B4199A"/>
    <w:pPr>
      <w:framePr w:wrap="around" w:vAnchor="page" w:hAnchor="page" w:x="7212" w:y="625"/>
      <w:numPr>
        <w:ilvl w:val="0"/>
        <w:numId w:val="0"/>
      </w:numPr>
      <w:spacing w:line="240" w:lineRule="atLeast"/>
    </w:pPr>
  </w:style>
  <w:style w:type="paragraph" w:customStyle="1" w:styleId="kopje">
    <w:name w:val="kopje"/>
    <w:basedOn w:val="Kop2"/>
    <w:rsid w:val="00B4199A"/>
    <w:pPr>
      <w:numPr>
        <w:ilvl w:val="0"/>
        <w:numId w:val="0"/>
      </w:numPr>
      <w:spacing w:before="120" w:line="281" w:lineRule="auto"/>
    </w:pPr>
  </w:style>
  <w:style w:type="paragraph" w:styleId="Koptekst">
    <w:name w:val="header"/>
    <w:basedOn w:val="Standaard"/>
    <w:rsid w:val="00B4199A"/>
    <w:pPr>
      <w:tabs>
        <w:tab w:val="center" w:pos="4536"/>
        <w:tab w:val="right" w:pos="9072"/>
      </w:tabs>
    </w:pPr>
    <w:rPr>
      <w:bCs/>
      <w:sz w:val="20"/>
    </w:rPr>
  </w:style>
  <w:style w:type="paragraph" w:customStyle="1" w:styleId="onderwerp">
    <w:name w:val="onderwerp"/>
    <w:basedOn w:val="Standaard"/>
    <w:rsid w:val="00B4199A"/>
    <w:pPr>
      <w:framePr w:hSpace="142" w:wrap="around" w:vAnchor="page" w:hAnchor="margin" w:xAlign="right" w:y="625"/>
      <w:spacing w:line="240" w:lineRule="atLeast"/>
    </w:pPr>
    <w:rPr>
      <w:bCs/>
      <w:lang w:val="nl"/>
    </w:rPr>
  </w:style>
  <w:style w:type="paragraph" w:customStyle="1" w:styleId="opsomInspr">
    <w:name w:val="opsomInspr"/>
    <w:basedOn w:val="Standaard"/>
    <w:rsid w:val="00C974B1"/>
    <w:pPr>
      <w:numPr>
        <w:numId w:val="7"/>
      </w:numPr>
      <w:tabs>
        <w:tab w:val="left" w:pos="907"/>
      </w:tabs>
    </w:pPr>
  </w:style>
  <w:style w:type="character" w:styleId="Paginanummer">
    <w:name w:val="page number"/>
    <w:basedOn w:val="Standaardalinea-lettertype"/>
    <w:rsid w:val="00B4199A"/>
  </w:style>
  <w:style w:type="paragraph" w:customStyle="1" w:styleId="Sjabloonnaam">
    <w:name w:val="Sjabloonnaam"/>
    <w:basedOn w:val="Standaard"/>
    <w:rsid w:val="00B4199A"/>
    <w:pPr>
      <w:keepNext/>
      <w:framePr w:wrap="around" w:vAnchor="page" w:hAnchor="page" w:x="7212" w:y="625"/>
      <w:spacing w:line="240" w:lineRule="atLeast"/>
      <w:outlineLvl w:val="1"/>
    </w:pPr>
    <w:rPr>
      <w:b/>
      <w:bCs/>
      <w:sz w:val="20"/>
      <w:lang w:val="nl"/>
    </w:rPr>
  </w:style>
  <w:style w:type="paragraph" w:customStyle="1" w:styleId="streepje">
    <w:name w:val="streepje"/>
    <w:basedOn w:val="Standaard"/>
    <w:rsid w:val="007D2A6E"/>
    <w:pPr>
      <w:numPr>
        <w:numId w:val="6"/>
      </w:numPr>
      <w:tabs>
        <w:tab w:val="left" w:pos="227"/>
        <w:tab w:val="left" w:pos="454"/>
      </w:tabs>
    </w:pPr>
    <w:rPr>
      <w:lang w:val="nl"/>
    </w:rPr>
  </w:style>
  <w:style w:type="paragraph" w:customStyle="1" w:styleId="streepjeInspr">
    <w:name w:val="streepjeInspr"/>
    <w:basedOn w:val="Standaard"/>
    <w:rsid w:val="00B15015"/>
    <w:pPr>
      <w:numPr>
        <w:numId w:val="8"/>
      </w:numPr>
      <w:tabs>
        <w:tab w:val="left" w:pos="680"/>
      </w:tabs>
    </w:pPr>
  </w:style>
  <w:style w:type="paragraph" w:customStyle="1" w:styleId="tussenkopje">
    <w:name w:val="tussenkopje"/>
    <w:basedOn w:val="Standaard"/>
    <w:rsid w:val="00B4199A"/>
    <w:pPr>
      <w:spacing w:before="90" w:line="240" w:lineRule="atLeast"/>
    </w:pPr>
    <w:rPr>
      <w:sz w:val="14"/>
      <w:lang w:val="nl"/>
    </w:rPr>
  </w:style>
  <w:style w:type="paragraph" w:customStyle="1" w:styleId="vergaderdatum">
    <w:name w:val="vergaderdatum"/>
    <w:basedOn w:val="Standaard"/>
    <w:rsid w:val="00B4199A"/>
    <w:pPr>
      <w:framePr w:hSpace="142" w:wrap="around" w:vAnchor="page" w:hAnchor="page" w:x="7212" w:y="625"/>
      <w:spacing w:line="240" w:lineRule="atLeast"/>
    </w:pPr>
    <w:rPr>
      <w:sz w:val="14"/>
      <w:lang w:val="nl"/>
    </w:rPr>
  </w:style>
  <w:style w:type="paragraph" w:customStyle="1" w:styleId="vergadering">
    <w:name w:val="vergadering"/>
    <w:basedOn w:val="onderwerp"/>
    <w:rsid w:val="00B4199A"/>
    <w:pPr>
      <w:framePr w:wrap="around" w:vAnchor="margin" w:hAnchor="page" w:x="7212"/>
    </w:pPr>
    <w:rPr>
      <w:bCs w:val="0"/>
    </w:rPr>
  </w:style>
  <w:style w:type="character" w:styleId="Voetnootmarkering">
    <w:name w:val="footnote reference"/>
    <w:basedOn w:val="Standaardalinea-lettertype"/>
    <w:semiHidden/>
    <w:rsid w:val="00B4199A"/>
    <w:rPr>
      <w:vertAlign w:val="superscript"/>
    </w:rPr>
  </w:style>
  <w:style w:type="paragraph" w:styleId="Voetnoottekst">
    <w:name w:val="footnote text"/>
    <w:basedOn w:val="Standaard"/>
    <w:semiHidden/>
    <w:rsid w:val="00B4199A"/>
    <w:pPr>
      <w:spacing w:line="240" w:lineRule="auto"/>
    </w:pPr>
    <w:rPr>
      <w:sz w:val="16"/>
    </w:rPr>
  </w:style>
  <w:style w:type="paragraph" w:styleId="Voettekst">
    <w:name w:val="footer"/>
    <w:basedOn w:val="Standaard"/>
    <w:rsid w:val="00B4199A"/>
    <w:pPr>
      <w:tabs>
        <w:tab w:val="center" w:pos="4536"/>
        <w:tab w:val="right" w:pos="9072"/>
      </w:tabs>
    </w:pPr>
  </w:style>
  <w:style w:type="character" w:styleId="Hyperlink">
    <w:name w:val="Hyperlink"/>
    <w:basedOn w:val="Standaardalinea-lettertype"/>
    <w:rsid w:val="002D7AA4"/>
    <w:rPr>
      <w:color w:val="0000FF"/>
      <w:u w:val="single"/>
    </w:rPr>
  </w:style>
  <w:style w:type="paragraph" w:styleId="Plattetekst">
    <w:name w:val="Body Text"/>
    <w:basedOn w:val="Standaard"/>
    <w:rsid w:val="002D7AA4"/>
    <w:pPr>
      <w:spacing w:line="240" w:lineRule="auto"/>
    </w:pPr>
    <w:rPr>
      <w:rFonts w:ascii="Times New Roman" w:hAnsi="Times New Roman"/>
      <w:snapToGrid/>
      <w:kern w:val="0"/>
      <w:sz w:val="22"/>
      <w:lang w:val="nl" w:eastAsia="nl-NL"/>
    </w:rPr>
  </w:style>
  <w:style w:type="paragraph" w:styleId="Plattetekst2">
    <w:name w:val="Body Text 2"/>
    <w:basedOn w:val="Standaard"/>
    <w:rsid w:val="002D7AA4"/>
    <w:pPr>
      <w:suppressAutoHyphens/>
      <w:spacing w:line="240" w:lineRule="auto"/>
      <w:jc w:val="center"/>
    </w:pPr>
    <w:rPr>
      <w:rFonts w:ascii="Times New Roman" w:hAnsi="Times New Roman"/>
      <w:snapToGrid/>
      <w:kern w:val="0"/>
      <w:sz w:val="20"/>
      <w:lang w:val="nl" w:eastAsia="nl-NL"/>
    </w:rPr>
  </w:style>
  <w:style w:type="paragraph" w:customStyle="1" w:styleId="Opsomtekens">
    <w:name w:val="Opsomtekens"/>
    <w:basedOn w:val="Standaard"/>
    <w:rsid w:val="002D7AA4"/>
    <w:pPr>
      <w:tabs>
        <w:tab w:val="num" w:pos="360"/>
      </w:tabs>
      <w:spacing w:line="240" w:lineRule="auto"/>
    </w:pPr>
    <w:rPr>
      <w:rFonts w:ascii="Times New Roman" w:hAnsi="Times New Roman"/>
      <w:snapToGrid/>
      <w:kern w:val="24"/>
      <w:sz w:val="24"/>
      <w:lang w:val="nl" w:eastAsia="nl-NL"/>
    </w:rPr>
  </w:style>
  <w:style w:type="table" w:styleId="Tabelraster">
    <w:name w:val="Table Grid"/>
    <w:basedOn w:val="Standaardtabel"/>
    <w:rsid w:val="008A4730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structuur">
    <w:name w:val="Document Map"/>
    <w:basedOn w:val="Standaard"/>
    <w:semiHidden/>
    <w:rsid w:val="006A3083"/>
    <w:pPr>
      <w:shd w:val="clear" w:color="auto" w:fill="000080"/>
    </w:pPr>
    <w:rPr>
      <w:rFonts w:ascii="Tahoma" w:hAnsi="Tahoma" w:cs="Tahoma"/>
      <w:sz w:val="20"/>
    </w:rPr>
  </w:style>
  <w:style w:type="paragraph" w:styleId="Ballontekst">
    <w:name w:val="Balloon Text"/>
    <w:basedOn w:val="Standaard"/>
    <w:semiHidden/>
    <w:rsid w:val="00CD2F3F"/>
    <w:rPr>
      <w:rFonts w:ascii="Tahoma" w:hAnsi="Tahoma" w:cs="Tahoma"/>
      <w:sz w:val="16"/>
      <w:szCs w:val="16"/>
    </w:rPr>
  </w:style>
  <w:style w:type="paragraph" w:customStyle="1" w:styleId="Lijn">
    <w:name w:val="Lijn"/>
    <w:basedOn w:val="Standaard"/>
    <w:next w:val="Standaard"/>
    <w:rsid w:val="003B074C"/>
    <w:pPr>
      <w:keepNext/>
      <w:pBdr>
        <w:top w:val="single" w:sz="24" w:space="1" w:color="193455"/>
      </w:pBdr>
      <w:spacing w:before="60" w:line="60" w:lineRule="exact"/>
      <w:ind w:right="-6"/>
    </w:pPr>
    <w:rPr>
      <w:sz w:val="16"/>
    </w:rPr>
  </w:style>
  <w:style w:type="paragraph" w:customStyle="1" w:styleId="Rubriekskop">
    <w:name w:val="Rubriekskop"/>
    <w:basedOn w:val="Standaard"/>
    <w:next w:val="Standaard"/>
    <w:rsid w:val="003B074C"/>
    <w:pPr>
      <w:keepNext/>
      <w:numPr>
        <w:numId w:val="9"/>
      </w:numPr>
      <w:spacing w:line="240" w:lineRule="auto"/>
      <w:ind w:right="-573"/>
    </w:pPr>
    <w:rPr>
      <w:b/>
      <w:bCs/>
      <w:sz w:val="16"/>
    </w:rPr>
  </w:style>
  <w:style w:type="paragraph" w:customStyle="1" w:styleId="Rubriekskopmetnrkleur">
    <w:name w:val="Rubriekskop met nr kleur"/>
    <w:basedOn w:val="Rubriekskop"/>
    <w:next w:val="Standaard"/>
    <w:rsid w:val="003B074C"/>
    <w:pPr>
      <w:tabs>
        <w:tab w:val="clear" w:pos="133"/>
        <w:tab w:val="num" w:pos="0"/>
      </w:tabs>
      <w:ind w:left="0" w:hanging="227"/>
    </w:pPr>
    <w:rPr>
      <w:color w:val="193455"/>
    </w:rPr>
  </w:style>
  <w:style w:type="character" w:styleId="Verwijzingopmerking">
    <w:name w:val="annotation reference"/>
    <w:basedOn w:val="Standaardalinea-lettertype"/>
    <w:uiPriority w:val="99"/>
    <w:semiHidden/>
    <w:rsid w:val="003B074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3B074C"/>
    <w:rPr>
      <w:sz w:val="20"/>
    </w:rPr>
  </w:style>
  <w:style w:type="paragraph" w:styleId="Onderwerpvanopmerking">
    <w:name w:val="annotation subject"/>
    <w:basedOn w:val="Tekstopmerking"/>
    <w:next w:val="Tekstopmerking"/>
    <w:semiHidden/>
    <w:rsid w:val="003B074C"/>
    <w:rPr>
      <w:b/>
      <w:bCs/>
    </w:rPr>
  </w:style>
  <w:style w:type="character" w:styleId="Tekstvantijdelijkeaanduiding">
    <w:name w:val="Placeholder Text"/>
    <w:basedOn w:val="Standaardalinea-lettertype"/>
    <w:uiPriority w:val="99"/>
    <w:semiHidden/>
    <w:rsid w:val="00D8693D"/>
    <w:rPr>
      <w:color w:val="808080"/>
    </w:rPr>
  </w:style>
  <w:style w:type="paragraph" w:styleId="Geenafstand">
    <w:name w:val="No Spacing"/>
    <w:uiPriority w:val="1"/>
    <w:qFormat/>
    <w:rsid w:val="00E27C96"/>
    <w:rPr>
      <w:rFonts w:asciiTheme="minorHAnsi" w:eastAsiaTheme="minorEastAsia" w:hAnsiTheme="minorHAnsi" w:cstheme="minorBidi"/>
      <w:sz w:val="22"/>
      <w:szCs w:val="22"/>
      <w:lang w:eastAsia="zh-CN"/>
    </w:rPr>
  </w:style>
  <w:style w:type="table" w:styleId="Rastertabel1licht-Accent1">
    <w:name w:val="Grid Table 1 Light Accent 1"/>
    <w:basedOn w:val="Standaardtabel"/>
    <w:uiPriority w:val="46"/>
    <w:rsid w:val="00E27C96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5donker-Accent1">
    <w:name w:val="Grid Table 5 Dark Accent 1"/>
    <w:basedOn w:val="Standaardtabel"/>
    <w:uiPriority w:val="50"/>
    <w:rsid w:val="006A3F7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styleId="Lijstalinea">
    <w:name w:val="List Paragraph"/>
    <w:basedOn w:val="Standaard"/>
    <w:link w:val="LijstalineaChar"/>
    <w:uiPriority w:val="34"/>
    <w:qFormat/>
    <w:rsid w:val="006A3F70"/>
    <w:pPr>
      <w:spacing w:after="160" w:line="250" w:lineRule="exact"/>
      <w:ind w:left="720"/>
      <w:contextualSpacing/>
    </w:pPr>
    <w:rPr>
      <w:rFonts w:eastAsiaTheme="minorHAnsi" w:cstheme="minorBidi"/>
      <w:snapToGrid/>
      <w:kern w:val="0"/>
      <w:szCs w:val="22"/>
      <w:lang w:val="en-US"/>
    </w:rPr>
  </w:style>
  <w:style w:type="table" w:styleId="Tabelraster8">
    <w:name w:val="Table Grid 8"/>
    <w:basedOn w:val="Standaardtabel"/>
    <w:rsid w:val="00E95536"/>
    <w:pPr>
      <w:spacing w:line="28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Lucstandaard">
    <w:name w:val="Luc standaard"/>
    <w:basedOn w:val="Standaard"/>
    <w:qFormat/>
    <w:rsid w:val="00961BB4"/>
    <w:pPr>
      <w:spacing w:line="240" w:lineRule="atLeast"/>
      <w:contextualSpacing/>
      <w:jc w:val="both"/>
    </w:pPr>
    <w:rPr>
      <w:rFonts w:asciiTheme="minorHAnsi" w:eastAsiaTheme="minorHAnsi" w:hAnsiTheme="minorHAnsi" w:cs="Calibri"/>
      <w:snapToGrid/>
      <w:kern w:val="0"/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E4062"/>
    <w:rPr>
      <w:rFonts w:ascii="Arial" w:hAnsi="Arial"/>
      <w:snapToGrid w:val="0"/>
      <w:kern w:val="28"/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5E4062"/>
    <w:rPr>
      <w:rFonts w:ascii="Arial" w:eastAsiaTheme="minorHAnsi" w:hAnsi="Arial" w:cstheme="minorBidi"/>
      <w:sz w:val="18"/>
      <w:szCs w:val="22"/>
      <w:lang w:val="en-US" w:eastAsia="en-US"/>
    </w:rPr>
  </w:style>
  <w:style w:type="paragraph" w:customStyle="1" w:styleId="Lucide1">
    <w:name w:val="Lucide 1"/>
    <w:basedOn w:val="Kop1"/>
    <w:next w:val="Lucstandaard"/>
    <w:autoRedefine/>
    <w:qFormat/>
    <w:rsid w:val="00FA04AE"/>
    <w:pPr>
      <w:widowControl w:val="0"/>
      <w:overflowPunct/>
      <w:autoSpaceDE/>
      <w:autoSpaceDN/>
      <w:spacing w:before="60" w:after="240" w:line="240" w:lineRule="atLeast"/>
      <w:contextualSpacing/>
      <w:jc w:val="both"/>
      <w:textAlignment w:val="auto"/>
    </w:pPr>
    <w:rPr>
      <w:rFonts w:asciiTheme="minorHAnsi" w:hAnsiTheme="minorHAnsi" w:cstheme="minorHAnsi"/>
      <w:bCs w:val="0"/>
      <w:snapToGrid/>
      <w:color w:val="000000" w:themeColor="text1" w:themeShade="BF"/>
      <w:kern w:val="0"/>
      <w:sz w:val="32"/>
      <w:szCs w:val="32"/>
      <w:lang w:val="nl-NL" w:eastAsia="nl-NL"/>
    </w:rPr>
  </w:style>
  <w:style w:type="paragraph" w:customStyle="1" w:styleId="Tabelkop">
    <w:name w:val="Tabelkop"/>
    <w:basedOn w:val="Standaard"/>
    <w:rsid w:val="00FA04AE"/>
    <w:pPr>
      <w:spacing w:line="240" w:lineRule="auto"/>
    </w:pPr>
    <w:rPr>
      <w:rFonts w:ascii="Tahoma" w:hAnsi="Tahoma"/>
      <w:b/>
      <w:bCs/>
      <w:snapToGrid/>
      <w:kern w:val="0"/>
      <w:sz w:val="20"/>
      <w:lang w:eastAsia="nl-NL"/>
    </w:rPr>
  </w:style>
  <w:style w:type="character" w:styleId="Zwaar">
    <w:name w:val="Strong"/>
    <w:basedOn w:val="Standaardalinea-lettertype"/>
    <w:uiPriority w:val="22"/>
    <w:qFormat/>
    <w:rsid w:val="00647AB3"/>
    <w:rPr>
      <w:b/>
      <w:bCs/>
    </w:rPr>
  </w:style>
  <w:style w:type="paragraph" w:styleId="Normaalweb">
    <w:name w:val="Normal (Web)"/>
    <w:basedOn w:val="Standaard"/>
    <w:uiPriority w:val="99"/>
    <w:unhideWhenUsed/>
    <w:rsid w:val="00647AB3"/>
    <w:pPr>
      <w:spacing w:after="135" w:line="240" w:lineRule="auto"/>
    </w:pPr>
    <w:rPr>
      <w:rFonts w:ascii="Times New Roman" w:hAnsi="Times New Roman"/>
      <w:snapToGrid/>
      <w:kern w:val="0"/>
      <w:sz w:val="24"/>
      <w:szCs w:val="24"/>
      <w:lang w:eastAsia="nl-NL"/>
    </w:rPr>
  </w:style>
  <w:style w:type="character" w:styleId="GevolgdeHyperlink">
    <w:name w:val="FollowedHyperlink"/>
    <w:basedOn w:val="Standaardalinea-lettertype"/>
    <w:rsid w:val="00A73A7D"/>
    <w:rPr>
      <w:color w:val="954F72" w:themeColor="followedHyperlink"/>
      <w:u w:val="single"/>
    </w:rPr>
  </w:style>
  <w:style w:type="paragraph" w:customStyle="1" w:styleId="lucstandaard0">
    <w:name w:val="lucstandaard"/>
    <w:basedOn w:val="Standaard"/>
    <w:rsid w:val="00820B9B"/>
    <w:pPr>
      <w:spacing w:line="240" w:lineRule="atLeast"/>
      <w:jc w:val="both"/>
    </w:pPr>
    <w:rPr>
      <w:rFonts w:ascii="Calibri" w:eastAsiaTheme="minorHAnsi" w:hAnsi="Calibri"/>
      <w:snapToGrid/>
      <w:kern w:val="0"/>
      <w:sz w:val="20"/>
      <w:lang w:eastAsia="nl-NL"/>
    </w:rPr>
  </w:style>
  <w:style w:type="paragraph" w:styleId="Revisie">
    <w:name w:val="Revision"/>
    <w:hidden/>
    <w:uiPriority w:val="99"/>
    <w:semiHidden/>
    <w:rsid w:val="009C43E1"/>
    <w:rPr>
      <w:rFonts w:ascii="Arial" w:hAnsi="Arial"/>
      <w:snapToGrid w:val="0"/>
      <w:kern w:val="28"/>
      <w:sz w:val="18"/>
      <w:lang w:eastAsia="en-US"/>
    </w:rPr>
  </w:style>
  <w:style w:type="paragraph" w:styleId="Tekstzonderopmaak">
    <w:name w:val="Plain Text"/>
    <w:basedOn w:val="Standaard"/>
    <w:link w:val="TekstzonderopmaakChar"/>
    <w:uiPriority w:val="99"/>
    <w:unhideWhenUsed/>
    <w:rsid w:val="00CD4354"/>
    <w:pPr>
      <w:spacing w:line="240" w:lineRule="auto"/>
    </w:pPr>
    <w:rPr>
      <w:rFonts w:ascii="Calibri" w:eastAsiaTheme="minorHAnsi" w:hAnsi="Calibri" w:cstheme="minorBidi"/>
      <w:snapToGrid/>
      <w:kern w:val="0"/>
      <w:sz w:val="22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CD4354"/>
    <w:rPr>
      <w:rFonts w:ascii="Calibri" w:eastAsiaTheme="minorHAnsi" w:hAnsi="Calibri" w:cstheme="minorBidi"/>
      <w:sz w:val="22"/>
      <w:szCs w:val="21"/>
      <w:lang w:eastAsia="en-US"/>
    </w:rPr>
  </w:style>
  <w:style w:type="paragraph" w:customStyle="1" w:styleId="Default">
    <w:name w:val="Default"/>
    <w:rsid w:val="00454DC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Vermelding">
    <w:name w:val="Mention"/>
    <w:basedOn w:val="Standaardalinea-lettertype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8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39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9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564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442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73433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2036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0437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1293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77001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51048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65030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2743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18255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7819822">
                                                                  <w:marLeft w:val="-225"/>
                                                                  <w:marRight w:val="-22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5608836">
                                                                      <w:marLeft w:val="-225"/>
                                                                      <w:marRight w:val="-22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56346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69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9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9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microsoft.com/office/2019/05/relationships/documenttasks" Target="documenttasks/documenttasks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XP_Sys\Huisstijl\sjablonen\Interne%20Notitie.dot" TargetMode="External"/></Relationships>
</file>

<file path=word/documenttasks/documenttasks1.xml><?xml version="1.0" encoding="utf-8"?>
<t:Tasks xmlns:t="http://schemas.microsoft.com/office/tasks/2019/documenttasks" xmlns:oel="http://schemas.microsoft.com/office/2019/extlst">
  <t:Task id="{72918F24-03E8-458B-BCF6-71BEE4223B39}">
    <t:Anchor>
      <t:Comment id="558211469"/>
    </t:Anchor>
    <t:History>
      <t:Event id="{1E7288DE-3361-4AAF-A560-5BCAEB47B9B1}" time="2022-12-02T06:40:46.343Z">
        <t:Attribution userId="S::wabe.fokkens@kadaster.nl::faa4282b-5407-4f63-be22-4a316d5c2b76" userProvider="AD" userName="Fokkens, Wabe"/>
        <t:Anchor>
          <t:Comment id="1177814484"/>
        </t:Anchor>
        <t:Create/>
      </t:Event>
      <t:Event id="{7F3D3C32-1424-45CC-860D-DF154650D450}" time="2022-12-02T06:40:46.343Z">
        <t:Attribution userId="S::wabe.fokkens@kadaster.nl::faa4282b-5407-4f63-be22-4a316d5c2b76" userProvider="AD" userName="Fokkens, Wabe"/>
        <t:Anchor>
          <t:Comment id="1177814484"/>
        </t:Anchor>
        <t:Assign userId="S::Rick.Ordelman@kadaster.nl::329e1d2f-fb9c-42b2-8c87-c555667a51f2" userProvider="AD" userName="Ordelman, Rick"/>
      </t:Event>
      <t:Event id="{02277F4D-33F8-4E7F-89E7-2FEE6D6DA01C}" time="2022-12-02T06:40:46.343Z">
        <t:Attribution userId="S::wabe.fokkens@kadaster.nl::faa4282b-5407-4f63-be22-4a316d5c2b76" userProvider="AD" userName="Fokkens, Wabe"/>
        <t:Anchor>
          <t:Comment id="1177814484"/>
        </t:Anchor>
        <t:SetTitle title="@Ordelman, Rick Dank je Rick, heb je voor mij ook nog de betekenis van wat ik aan neem dat deze letters ergens voor staan?"/>
      </t:Event>
    </t:History>
  </t:Task>
  <t:Task id="{F7A39134-9066-4061-8A35-B69C2F2CA243}">
    <t:Anchor>
      <t:Comment id="1120234927"/>
    </t:Anchor>
    <t:History>
      <t:Event id="{DF39B234-F9E7-4A67-997E-CD79FAF34763}" time="2022-12-01T12:04:15.117Z">
        <t:Attribution userId="S::wabe.fokkens@kadaster.nl::faa4282b-5407-4f63-be22-4a316d5c2b76" userProvider="AD" userName="Fokkens, Wabe"/>
        <t:Anchor>
          <t:Comment id="1120234927"/>
        </t:Anchor>
        <t:Create/>
      </t:Event>
      <t:Event id="{95259797-E7D2-41BB-9025-1C2226069A2F}" time="2022-12-01T12:04:15.117Z">
        <t:Attribution userId="S::wabe.fokkens@kadaster.nl::faa4282b-5407-4f63-be22-4a316d5c2b76" userProvider="AD" userName="Fokkens, Wabe"/>
        <t:Anchor>
          <t:Comment id="1120234927"/>
        </t:Anchor>
        <t:Assign userId="S::Gert-Jan.Holt@kadaster.nl::28789217-2675-4ea1-89fd-e62506759909" userProvider="AD" userName="Holt, Gert-Jan"/>
      </t:Event>
      <t:Event id="{F982E9E6-C11A-4556-A1D6-B9717EE264D6}" time="2022-12-01T12:04:15.117Z">
        <t:Attribution userId="S::wabe.fokkens@kadaster.nl::faa4282b-5407-4f63-be22-4a316d5c2b76" userProvider="AD" userName="Fokkens, Wabe"/>
        <t:Anchor>
          <t:Comment id="1120234927"/>
        </t:Anchor>
        <t:SetTitle title="@Holt, Gert-Jan vraag aub na hoe dit zit"/>
      </t:Event>
    </t:History>
  </t:Task>
  <t:Task id="{E9041646-A476-48BE-98BE-BD4E9E25DFA6}">
    <t:Anchor>
      <t:Comment id="256476922"/>
    </t:Anchor>
    <t:History>
      <t:Event id="{6723593A-7E6D-48A3-8D9E-FB6D493C5CDA}" time="2022-12-01T11:57:22.583Z">
        <t:Attribution userId="S::wabe.fokkens@kadaster.nl::faa4282b-5407-4f63-be22-4a316d5c2b76" userProvider="AD" userName="Fokkens, Wabe"/>
        <t:Anchor>
          <t:Comment id="186080395"/>
        </t:Anchor>
        <t:Create/>
      </t:Event>
      <t:Event id="{E4D30BBF-D4F2-4721-8C2B-D1EFAFE9AB29}" time="2022-12-01T11:57:22.583Z">
        <t:Attribution userId="S::wabe.fokkens@kadaster.nl::faa4282b-5407-4f63-be22-4a316d5c2b76" userProvider="AD" userName="Fokkens, Wabe"/>
        <t:Anchor>
          <t:Comment id="186080395"/>
        </t:Anchor>
        <t:Assign userId="S::Rick.Ordelman@kadaster.nl::329e1d2f-fb9c-42b2-8c87-c555667a51f2" userProvider="AD" userName="Ordelman, Rick"/>
      </t:Event>
      <t:Event id="{6AFF6E77-CC54-4BC9-A74C-F286BEB84D1B}" time="2022-12-01T11:57:22.583Z">
        <t:Attribution userId="S::wabe.fokkens@kadaster.nl::faa4282b-5407-4f63-be22-4a316d5c2b76" userProvider="AD" userName="Fokkens, Wabe"/>
        <t:Anchor>
          <t:Comment id="186080395"/>
        </t:Anchor>
        <t:SetTitle title="@Ordelman, Rick Hoe ziet dit proces er nu dan uit?"/>
      </t:Event>
    </t:History>
  </t:Task>
  <t:Task id="{91EC6D57-0F28-4A1C-B2F6-18EF27DAC20F}">
    <t:Anchor>
      <t:Comment id="1702363445"/>
    </t:Anchor>
    <t:History>
      <t:Event id="{2F80BCE6-3D0D-4DA0-B9A0-7FF6BC9C3A8B}" time="2022-12-01T12:02:13.078Z">
        <t:Attribution userId="S::wabe.fokkens@kadaster.nl::faa4282b-5407-4f63-be22-4a316d5c2b76" userProvider="AD" userName="Fokkens, Wabe"/>
        <t:Anchor>
          <t:Comment id="1702363445"/>
        </t:Anchor>
        <t:Create/>
      </t:Event>
      <t:Event id="{8253B0F2-3F5B-455C-9341-C26342DD5198}" time="2022-12-01T12:02:13.078Z">
        <t:Attribution userId="S::wabe.fokkens@kadaster.nl::faa4282b-5407-4f63-be22-4a316d5c2b76" userProvider="AD" userName="Fokkens, Wabe"/>
        <t:Anchor>
          <t:Comment id="1702363445"/>
        </t:Anchor>
        <t:Assign userId="S::Aleksandra.Janicka@kadaster.nl::3546c900-47f2-48a4-a137-54bfd330abfc" userProvider="AD" userName="Filipkowska-Janicka, Aleksandra"/>
      </t:Event>
      <t:Event id="{8084290B-B267-4711-AD2D-B59CB4F68A8C}" time="2022-12-01T12:02:13.078Z">
        <t:Attribution userId="S::wabe.fokkens@kadaster.nl::faa4282b-5407-4f63-be22-4a316d5c2b76" userProvider="AD" userName="Fokkens, Wabe"/>
        <t:Anchor>
          <t:Comment id="1702363445"/>
        </t:Anchor>
        <t:SetTitle title="@Filipkowska-Janicka, Aleksandra controleer het aanbod van PostNL"/>
      </t:Event>
    </t:History>
  </t:Task>
  <t:Task id="{D67BD0E3-DFF5-4BC7-871B-A389AC14A451}">
    <t:Anchor>
      <t:Comment id="1480964780"/>
    </t:Anchor>
    <t:History>
      <t:Event id="{6DDC7C82-B31A-48F7-9737-2F657562ED87}" time="2022-12-01T12:05:27.453Z">
        <t:Attribution userId="S::wabe.fokkens@kadaster.nl::faa4282b-5407-4f63-be22-4a316d5c2b76" userProvider="AD" userName="Fokkens, Wabe"/>
        <t:Anchor>
          <t:Comment id="237974268"/>
        </t:Anchor>
        <t:Create/>
      </t:Event>
      <t:Event id="{ED6F86E9-8EA6-404E-B971-A74CCAE419C3}" time="2022-12-01T12:05:27.453Z">
        <t:Attribution userId="S::wabe.fokkens@kadaster.nl::faa4282b-5407-4f63-be22-4a316d5c2b76" userProvider="AD" userName="Fokkens, Wabe"/>
        <t:Anchor>
          <t:Comment id="237974268"/>
        </t:Anchor>
        <t:Assign userId="S::Gert-Jan.Holt@kadaster.nl::28789217-2675-4ea1-89fd-e62506759909" userProvider="AD" userName="Holt, Gert-Jan"/>
      </t:Event>
      <t:Event id="{CBE9B72E-7CAD-489E-BE85-A74804C94A1F}" time="2022-12-01T12:05:27.453Z">
        <t:Attribution userId="S::wabe.fokkens@kadaster.nl::faa4282b-5407-4f63-be22-4a316d5c2b76" userProvider="AD" userName="Fokkens, Wabe"/>
        <t:Anchor>
          <t:Comment id="237974268"/>
        </t:Anchor>
        <t:SetTitle title="@Holt, Gert-Jan geef aub de aantallen van de afgelopen jaren door"/>
      </t:Event>
    </t:History>
  </t:Task>
  <t:Task id="{FC17024F-CE4A-42B3-8DBB-D48A4356B1DE}">
    <t:Anchor>
      <t:Comment id="319566633"/>
    </t:Anchor>
    <t:History>
      <t:Event id="{6BD41288-3B17-41A5-8AE0-1ECF6470A68C}" time="2022-12-01T12:32:06.435Z">
        <t:Attribution userId="S::wabe.fokkens@kadaster.nl::faa4282b-5407-4f63-be22-4a316d5c2b76" userProvider="AD" userName="Fokkens, Wabe"/>
        <t:Anchor>
          <t:Comment id="319566633"/>
        </t:Anchor>
        <t:Create/>
      </t:Event>
      <t:Event id="{40C22C56-2D6C-4A35-B2B4-F1BE9948608E}" time="2022-12-01T12:32:06.435Z">
        <t:Attribution userId="S::wabe.fokkens@kadaster.nl::faa4282b-5407-4f63-be22-4a316d5c2b76" userProvider="AD" userName="Fokkens, Wabe"/>
        <t:Anchor>
          <t:Comment id="319566633"/>
        </t:Anchor>
        <t:Assign userId="S::Aleksandra.Janicka@kadaster.nl::3546c900-47f2-48a4-a137-54bfd330abfc" userProvider="AD" userName="Filipkowska-Janicka, Aleksandra"/>
      </t:Event>
      <t:Event id="{AA996305-4905-420A-AB6C-BB5511A62048}" time="2022-12-01T12:32:06.435Z">
        <t:Attribution userId="S::wabe.fokkens@kadaster.nl::faa4282b-5407-4f63-be22-4a316d5c2b76" userProvider="AD" userName="Fokkens, Wabe"/>
        <t:Anchor>
          <t:Comment id="319566633"/>
        </t:Anchor>
        <t:SetTitle title="@Filipkowska-Janicka, Aleksandra controleer dit aub bij de Business"/>
      </t:Event>
    </t:History>
  </t:Task>
  <t:Task id="{A62A6A46-D2F3-4698-ABE7-C077DD4D019E}">
    <t:Anchor>
      <t:Comment id="2006117167"/>
    </t:Anchor>
    <t:History>
      <t:Event id="{380BA552-C1E5-4A22-9217-EB4161AFF15B}" time="2022-12-01T12:04:15.117Z">
        <t:Attribution userId="S::wabe.fokkens@kadaster.nl::faa4282b-5407-4f63-be22-4a316d5c2b76" userProvider="AD" userName="Fokkens, Wabe"/>
        <t:Anchor>
          <t:Comment id="2006117167"/>
        </t:Anchor>
        <t:Create/>
      </t:Event>
      <t:Event id="{E5D891D9-1C79-4E8A-8A6E-D11F3276CC20}" time="2022-12-01T12:04:15.117Z">
        <t:Attribution userId="S::wabe.fokkens@kadaster.nl::faa4282b-5407-4f63-be22-4a316d5c2b76" userProvider="AD" userName="Fokkens, Wabe"/>
        <t:Anchor>
          <t:Comment id="2006117167"/>
        </t:Anchor>
        <t:Assign userId="S::Gert-Jan.Holt@kadaster.nl::28789217-2675-4ea1-89fd-e62506759909" userProvider="AD" userName="Holt, Gert-Jan"/>
      </t:Event>
      <t:Event id="{2D6CE222-A9B1-4801-8162-3DFCCF56A3DE}" time="2022-12-01T12:04:15.117Z">
        <t:Attribution userId="S::wabe.fokkens@kadaster.nl::faa4282b-5407-4f63-be22-4a316d5c2b76" userProvider="AD" userName="Fokkens, Wabe"/>
        <t:Anchor>
          <t:Comment id="2006117167"/>
        </t:Anchor>
        <t:SetTitle title="@Holt, Gert-Jan vraag aub na hoe dit zit"/>
      </t:Event>
    </t:History>
  </t:Task>
</t:Task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837B124E63442618C6341250E671D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B7CA261-1019-4B9F-8D14-7E000D00343B}"/>
      </w:docPartPr>
      <w:docPartBody>
        <w:p w:rsidR="001E1301" w:rsidRDefault="00665535" w:rsidP="00665535">
          <w:pPr>
            <w:pStyle w:val="B837B124E63442618C6341250E671D2D"/>
          </w:pPr>
          <w:r w:rsidRPr="000B4E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2F8FF6C17794EAB8B09178A23C1C2D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957735F-2331-477A-B701-C5FEA03B0485}"/>
      </w:docPartPr>
      <w:docPartBody>
        <w:p w:rsidR="00BA2B89" w:rsidRDefault="00F32EBD" w:rsidP="00F32EBD">
          <w:pPr>
            <w:pStyle w:val="52F8FF6C17794EAB8B09178A23C1C2D9"/>
          </w:pPr>
          <w:r w:rsidRPr="000B4ECB">
            <w:rPr>
              <w:rStyle w:val="Tekstvantijdelijkeaanduiding"/>
            </w:rPr>
            <w:t>Klik hier als u tekst wilt invoeren.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8DC"/>
    <w:rsid w:val="000C5392"/>
    <w:rsid w:val="0013758F"/>
    <w:rsid w:val="00186154"/>
    <w:rsid w:val="001B13BB"/>
    <w:rsid w:val="001E1301"/>
    <w:rsid w:val="00266F89"/>
    <w:rsid w:val="002A0577"/>
    <w:rsid w:val="002E3D2C"/>
    <w:rsid w:val="003068D8"/>
    <w:rsid w:val="00327B52"/>
    <w:rsid w:val="0034104B"/>
    <w:rsid w:val="00355DFE"/>
    <w:rsid w:val="00392E1B"/>
    <w:rsid w:val="003B38D2"/>
    <w:rsid w:val="003E0E90"/>
    <w:rsid w:val="00423382"/>
    <w:rsid w:val="004256A7"/>
    <w:rsid w:val="00485618"/>
    <w:rsid w:val="004E6493"/>
    <w:rsid w:val="005012A3"/>
    <w:rsid w:val="00517338"/>
    <w:rsid w:val="00556649"/>
    <w:rsid w:val="00587BAE"/>
    <w:rsid w:val="0059263B"/>
    <w:rsid w:val="00665535"/>
    <w:rsid w:val="006666E0"/>
    <w:rsid w:val="0074049E"/>
    <w:rsid w:val="00752B64"/>
    <w:rsid w:val="007B7C1F"/>
    <w:rsid w:val="007E0B8B"/>
    <w:rsid w:val="008073FA"/>
    <w:rsid w:val="00816C9B"/>
    <w:rsid w:val="00830BA6"/>
    <w:rsid w:val="00962911"/>
    <w:rsid w:val="009D7AE3"/>
    <w:rsid w:val="00A1480A"/>
    <w:rsid w:val="00A972DF"/>
    <w:rsid w:val="00AD0F59"/>
    <w:rsid w:val="00B41967"/>
    <w:rsid w:val="00B7340F"/>
    <w:rsid w:val="00BA2B89"/>
    <w:rsid w:val="00BA4A3D"/>
    <w:rsid w:val="00BD6147"/>
    <w:rsid w:val="00C035CA"/>
    <w:rsid w:val="00C40078"/>
    <w:rsid w:val="00C4209C"/>
    <w:rsid w:val="00C57E24"/>
    <w:rsid w:val="00C738DC"/>
    <w:rsid w:val="00CB54B3"/>
    <w:rsid w:val="00CB5CCB"/>
    <w:rsid w:val="00D41CEE"/>
    <w:rsid w:val="00D55114"/>
    <w:rsid w:val="00D70C4F"/>
    <w:rsid w:val="00DA3D6B"/>
    <w:rsid w:val="00DD4742"/>
    <w:rsid w:val="00E02679"/>
    <w:rsid w:val="00E15EEC"/>
    <w:rsid w:val="00E2553B"/>
    <w:rsid w:val="00E361B6"/>
    <w:rsid w:val="00E84C06"/>
    <w:rsid w:val="00E9097B"/>
    <w:rsid w:val="00F32EBD"/>
    <w:rsid w:val="00F54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F32EBD"/>
    <w:rPr>
      <w:color w:val="808080"/>
    </w:rPr>
  </w:style>
  <w:style w:type="paragraph" w:customStyle="1" w:styleId="B837B124E63442618C6341250E671D2D">
    <w:name w:val="B837B124E63442618C6341250E671D2D"/>
    <w:rsid w:val="00665535"/>
  </w:style>
  <w:style w:type="paragraph" w:customStyle="1" w:styleId="52F8FF6C17794EAB8B09178A23C1C2D9">
    <w:name w:val="52F8FF6C17794EAB8B09178A23C1C2D9"/>
    <w:rsid w:val="00F32EB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2E670BBB7EF4486AFC2E8239DAB46" ma:contentTypeVersion="10" ma:contentTypeDescription="Create a new document." ma:contentTypeScope="" ma:versionID="2a93955de6441ebb6e11092607a212c1">
  <xsd:schema xmlns:xsd="http://www.w3.org/2001/XMLSchema" xmlns:xs="http://www.w3.org/2001/XMLSchema" xmlns:p="http://schemas.microsoft.com/office/2006/metadata/properties" xmlns:ns2="7b51d8c9-1627-4f00-b2f0-6690873a7d5d" xmlns:ns3="7737e112-a9c4-4ad3-ae30-15ca18f2b6d0" targetNamespace="http://schemas.microsoft.com/office/2006/metadata/properties" ma:root="true" ma:fieldsID="e6ffb9f17f476eb513dca549ef525b02" ns2:_="" ns3:_="">
    <xsd:import namespace="7b51d8c9-1627-4f00-b2f0-6690873a7d5d"/>
    <xsd:import namespace="7737e112-a9c4-4ad3-ae30-15ca18f2b6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1d8c9-1627-4f00-b2f0-6690873a7d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686c6ab-6d30-47f2-8615-ae0df19793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37e112-a9c4-4ad3-ae30-15ca18f2b6d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f42c8a5-f7e7-4f7b-892b-9fdf048ad467}" ma:internalName="TaxCatchAll" ma:showField="CatchAllData" ma:web="7737e112-a9c4-4ad3-ae30-15ca18f2b6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37e112-a9c4-4ad3-ae30-15ca18f2b6d0" xsi:nil="true"/>
    <lcf76f155ced4ddcb4097134ff3c332f xmlns="7b51d8c9-1627-4f00-b2f0-6690873a7d5d">
      <Terms xmlns="http://schemas.microsoft.com/office/infopath/2007/PartnerControls"/>
    </lcf76f155ced4ddcb4097134ff3c332f>
    <SharedWithUsers xmlns="7737e112-a9c4-4ad3-ae30-15ca18f2b6d0">
      <UserInfo>
        <DisplayName>Holt, Gert-Jan</DisplayName>
        <AccountId>16</AccountId>
        <AccountType/>
      </UserInfo>
      <UserInfo>
        <DisplayName>Collet, Marc</DisplayName>
        <AccountId>19</AccountId>
        <AccountType/>
      </UserInfo>
      <UserInfo>
        <DisplayName>Filipkowska-Janicka, Aleksandra</DisplayName>
        <AccountId>14</AccountId>
        <AccountType/>
      </UserInfo>
      <UserInfo>
        <DisplayName>Wijk, Inge van</DisplayName>
        <AccountId>73</AccountId>
        <AccountType/>
      </UserInfo>
      <UserInfo>
        <DisplayName>Schroten, Gerrit</DisplayName>
        <AccountId>58</AccountId>
        <AccountType/>
      </UserInfo>
      <UserInfo>
        <DisplayName>Link, Harry</DisplayName>
        <AccountId>17</AccountId>
        <AccountType/>
      </UserInfo>
      <UserInfo>
        <DisplayName>Martina, Richanel</DisplayName>
        <AccountId>22</AccountId>
        <AccountType/>
      </UserInfo>
      <UserInfo>
        <DisplayName>Fokkens, Wabe</DisplayName>
        <AccountId>12</AccountId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08B6B6-9ABA-4733-8AF7-2E31F43B822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0939DE6-A894-4499-920F-85AE0867DE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51d8c9-1627-4f00-b2f0-6690873a7d5d"/>
    <ds:schemaRef ds:uri="7737e112-a9c4-4ad3-ae30-15ca18f2b6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3F78F52-C574-4632-87F0-E4B108B92789}">
  <ds:schemaRefs>
    <ds:schemaRef ds:uri="http://schemas.microsoft.com/office/2006/metadata/properties"/>
    <ds:schemaRef ds:uri="http://schemas.microsoft.com/office/infopath/2007/PartnerControls"/>
    <ds:schemaRef ds:uri="7737e112-a9c4-4ad3-ae30-15ca18f2b6d0"/>
    <ds:schemaRef ds:uri="7b51d8c9-1627-4f00-b2f0-6690873a7d5d"/>
  </ds:schemaRefs>
</ds:datastoreItem>
</file>

<file path=customXml/itemProps4.xml><?xml version="1.0" encoding="utf-8"?>
<ds:datastoreItem xmlns:ds="http://schemas.openxmlformats.org/officeDocument/2006/customXml" ds:itemID="{9C86C299-78BD-43C1-9649-4297A51BDA3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Interne Notitie</Template>
  <TotalTime>368</TotalTime>
  <Pages>6</Pages>
  <Words>2306</Words>
  <Characters>12685</Characters>
  <Application>Microsoft Office Word</Application>
  <DocSecurity>0</DocSecurity>
  <Lines>105</Lines>
  <Paragraphs>29</Paragraphs>
  <ScaleCrop>false</ScaleCrop>
  <Company>Kadaster</Company>
  <LinksUpToDate>false</LinksUpToDate>
  <CharactersWithSpaces>14962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Interne notitie</dc:title>
  <dc:subject/>
  <dc:creator>IS Kadaster</dc:creator>
  <cp:keywords/>
  <dc:description/>
  <cp:lastModifiedBy>Fokkens, Wabe</cp:lastModifiedBy>
  <cp:revision>388</cp:revision>
  <cp:lastPrinted>2018-08-27T10:37:00Z</cp:lastPrinted>
  <dcterms:created xsi:type="dcterms:W3CDTF">2023-03-13T01:46:00Z</dcterms:created>
  <dcterms:modified xsi:type="dcterms:W3CDTF">2023-04-26T11:55:00Z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0x010100DEE2E670BBB7EF4486AFC2E8239DAB46</vt:lpwstr>
  </property>
  <property fmtid="{D5CDD505-2E9C-101B-9397-08002B2CF9AE}" pid="4" name="Order">
    <vt:r8>260400</vt:r8>
  </property>
  <property fmtid="{D5CDD505-2E9C-101B-9397-08002B2CF9AE}" pid="5" name="_ExtendedDescription">
    <vt:lpwstr/>
  </property>
  <property fmtid="{D5CDD505-2E9C-101B-9397-08002B2CF9AE}" pid="6" name="MediaServiceImageTags">
    <vt:lpwstr/>
  </property>
</Properties>
</file>