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053" w:rsidRDefault="00961053" w:rsidP="00961053">
      <w:pPr>
        <w:pStyle w:val="Kop1"/>
        <w:numPr>
          <w:ilvl w:val="0"/>
          <w:numId w:val="0"/>
        </w:numPr>
        <w:ind w:left="432" w:hanging="432"/>
        <w:rPr>
          <w:sz w:val="24"/>
          <w:szCs w:val="24"/>
        </w:rPr>
      </w:pPr>
      <w:bookmarkStart w:id="0" w:name="_Toc107752304"/>
      <w:bookmarkStart w:id="1" w:name="_Toc121748576"/>
      <w:r w:rsidRPr="00A15460">
        <w:rPr>
          <w:sz w:val="24"/>
          <w:szCs w:val="24"/>
        </w:rPr>
        <w:t>B</w:t>
      </w:r>
      <w:r w:rsidR="0024456C">
        <w:rPr>
          <w:sz w:val="24"/>
          <w:szCs w:val="24"/>
        </w:rPr>
        <w:t>ijlage 7</w:t>
      </w:r>
      <w:r w:rsidRPr="00A15460">
        <w:rPr>
          <w:sz w:val="24"/>
          <w:szCs w:val="24"/>
        </w:rPr>
        <w:t xml:space="preserve"> </w:t>
      </w:r>
      <w:bookmarkEnd w:id="0"/>
      <w:bookmarkEnd w:id="1"/>
      <w:r w:rsidR="002072F2">
        <w:rPr>
          <w:sz w:val="24"/>
          <w:szCs w:val="24"/>
        </w:rPr>
        <w:t xml:space="preserve">na NvI 1 </w:t>
      </w:r>
      <w:r w:rsidR="0024456C">
        <w:rPr>
          <w:sz w:val="24"/>
          <w:szCs w:val="24"/>
        </w:rPr>
        <w:t>invulformulier goed werkgeverschap</w:t>
      </w:r>
    </w:p>
    <w:p w:rsidR="0024456C" w:rsidRDefault="0024456C" w:rsidP="0024456C"/>
    <w:p w:rsidR="0024456C" w:rsidRDefault="0024456C" w:rsidP="0024456C"/>
    <w:p w:rsidR="0024456C" w:rsidRDefault="0024456C" w:rsidP="0024456C"/>
    <w:p w:rsidR="0024456C" w:rsidRDefault="0024456C" w:rsidP="0024456C"/>
    <w:p w:rsidR="0024456C" w:rsidRDefault="0024456C" w:rsidP="0024456C"/>
    <w:p w:rsidR="0024456C" w:rsidRDefault="0024456C" w:rsidP="0024456C"/>
    <w:p w:rsidR="0024456C" w:rsidRDefault="0024456C" w:rsidP="0024456C"/>
    <w:p w:rsidR="0024456C" w:rsidRDefault="0024456C" w:rsidP="0024456C"/>
    <w:p w:rsidR="0024456C" w:rsidRDefault="0024456C" w:rsidP="0024456C"/>
    <w:p w:rsidR="0024456C" w:rsidRPr="0024456C" w:rsidRDefault="0024456C" w:rsidP="0024456C"/>
    <w:tbl>
      <w:tblPr>
        <w:tblW w:w="6771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</w:tblGrid>
      <w:tr w:rsidR="0024456C" w:rsidRPr="0024456C" w:rsidTr="00585059">
        <w:tc>
          <w:tcPr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456C" w:rsidRPr="0024456C" w:rsidRDefault="0024456C" w:rsidP="0024456C">
            <w:pPr>
              <w:tabs>
                <w:tab w:val="left" w:pos="567"/>
              </w:tabs>
              <w:spacing w:line="312" w:lineRule="auto"/>
              <w:contextualSpacing w:val="0"/>
              <w:jc w:val="center"/>
              <w:rPr>
                <w:rFonts w:ascii="Calibri" w:hAnsi="Calibri" w:cs="Calibri"/>
                <w:bCs/>
                <w:sz w:val="22"/>
                <w:szCs w:val="22"/>
                <w:lang w:eastAsia="nl-NL"/>
              </w:rPr>
            </w:pPr>
            <w:r w:rsidRPr="0024456C">
              <w:rPr>
                <w:rFonts w:ascii="Calibri" w:hAnsi="Calibri" w:cs="Calibri"/>
                <w:b/>
                <w:sz w:val="22"/>
                <w:szCs w:val="22"/>
                <w:lang w:eastAsia="nl-NL"/>
              </w:rPr>
              <w:t>Percentage van het aantal ingezette uren door chauffeurs met contracten voor onbepaalde tijd (</w:t>
            </w:r>
            <w:r>
              <w:rPr>
                <w:rFonts w:ascii="Calibri" w:hAnsi="Calibri" w:cs="Calibri"/>
                <w:b/>
                <w:sz w:val="22"/>
                <w:szCs w:val="22"/>
                <w:lang w:eastAsia="nl-NL"/>
              </w:rPr>
              <w:t xml:space="preserve">groter of gelijk als </w:t>
            </w:r>
            <w:r w:rsidRPr="0024456C">
              <w:rPr>
                <w:rFonts w:ascii="Calibri" w:hAnsi="Calibri" w:cs="Calibri"/>
                <w:b/>
                <w:sz w:val="22"/>
                <w:szCs w:val="22"/>
                <w:lang w:eastAsia="nl-NL"/>
              </w:rPr>
              <w:t>16 uur)</w:t>
            </w:r>
          </w:p>
        </w:tc>
      </w:tr>
      <w:tr w:rsidR="0024456C" w:rsidRPr="0024456C" w:rsidTr="0024456C">
        <w:trPr>
          <w:trHeight w:val="923"/>
        </w:trPr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456C" w:rsidRPr="0024456C" w:rsidRDefault="0024456C" w:rsidP="0024456C">
            <w:pPr>
              <w:shd w:val="clear" w:color="auto" w:fill="FFFFFF"/>
              <w:tabs>
                <w:tab w:val="left" w:pos="567"/>
              </w:tabs>
              <w:spacing w:line="312" w:lineRule="auto"/>
              <w:ind w:right="163" w:firstLine="10"/>
              <w:contextualSpacing w:val="0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nl-NL"/>
              </w:rPr>
            </w:pPr>
            <w:r w:rsidRPr="0024456C">
              <w:rPr>
                <w:rFonts w:ascii="Calibri" w:hAnsi="Calibri" w:cs="Calibri"/>
                <w:bCs/>
                <w:sz w:val="22"/>
                <w:szCs w:val="22"/>
                <w:lang w:eastAsia="nl-NL"/>
              </w:rPr>
              <w:t>…..    %</w:t>
            </w:r>
          </w:p>
        </w:tc>
      </w:tr>
    </w:tbl>
    <w:p w:rsidR="00961053" w:rsidRPr="001236A8" w:rsidRDefault="00961053" w:rsidP="00961053">
      <w:pPr>
        <w:spacing w:before="120" w:line="360" w:lineRule="auto"/>
        <w:contextualSpacing w:val="0"/>
        <w:rPr>
          <w:rFonts w:eastAsia="Verdana"/>
          <w:b/>
          <w:bCs/>
          <w:color w:val="000000"/>
          <w:sz w:val="18"/>
          <w:szCs w:val="22"/>
          <w:highlight w:val="yellow"/>
        </w:rPr>
      </w:pPr>
    </w:p>
    <w:p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p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p w:rsidR="00961053" w:rsidRPr="00514BB2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p w:rsidR="00961053" w:rsidRDefault="00961053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p w:rsidR="00BD7A64" w:rsidRPr="00514BB2" w:rsidRDefault="00BD7A64" w:rsidP="00961053">
      <w:pPr>
        <w:spacing w:before="120" w:line="360" w:lineRule="auto"/>
        <w:contextualSpacing w:val="0"/>
        <w:rPr>
          <w:rFonts w:eastAsia="Verdana"/>
          <w:b/>
          <w:color w:val="000000"/>
          <w:sz w:val="18"/>
          <w:szCs w:val="22"/>
        </w:rPr>
      </w:pPr>
    </w:p>
    <w:tbl>
      <w:tblPr>
        <w:tblW w:w="0" w:type="auto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680" w:firstRow="0" w:lastRow="0" w:firstColumn="1" w:lastColumn="0" w:noHBand="1" w:noVBand="1"/>
      </w:tblPr>
      <w:tblGrid>
        <w:gridCol w:w="1951"/>
        <w:gridCol w:w="7229"/>
      </w:tblGrid>
      <w:tr w:rsidR="00961053" w:rsidRPr="00514BB2" w:rsidTr="00790CA0">
        <w:tc>
          <w:tcPr>
            <w:tcW w:w="1951" w:type="dxa"/>
            <w:shd w:val="clear" w:color="auto" w:fill="BFBFBF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Naam:</w:t>
            </w:r>
          </w:p>
        </w:tc>
        <w:tc>
          <w:tcPr>
            <w:tcW w:w="7229" w:type="dxa"/>
            <w:shd w:val="clear" w:color="auto" w:fill="F2F2F2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  <w:tr w:rsidR="00961053" w:rsidRPr="00514BB2" w:rsidTr="00790CA0">
        <w:tc>
          <w:tcPr>
            <w:tcW w:w="1951" w:type="dxa"/>
            <w:shd w:val="clear" w:color="auto" w:fill="BFBFBF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Functie:</w:t>
            </w:r>
          </w:p>
        </w:tc>
        <w:tc>
          <w:tcPr>
            <w:tcW w:w="7229" w:type="dxa"/>
            <w:shd w:val="clear" w:color="auto" w:fill="F2F2F2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  <w:tr w:rsidR="00961053" w:rsidRPr="00514BB2" w:rsidTr="00790CA0">
        <w:tc>
          <w:tcPr>
            <w:tcW w:w="1951" w:type="dxa"/>
            <w:shd w:val="clear" w:color="auto" w:fill="BFBFBF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Bedrijf:</w:t>
            </w:r>
          </w:p>
        </w:tc>
        <w:tc>
          <w:tcPr>
            <w:tcW w:w="7229" w:type="dxa"/>
            <w:shd w:val="clear" w:color="auto" w:fill="F2F2F2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  <w:tr w:rsidR="00961053" w:rsidRPr="00514BB2" w:rsidTr="00790CA0">
        <w:trPr>
          <w:trHeight w:val="375"/>
        </w:trPr>
        <w:tc>
          <w:tcPr>
            <w:tcW w:w="1951" w:type="dxa"/>
            <w:shd w:val="clear" w:color="auto" w:fill="BFBFBF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Handtekening:</w:t>
            </w:r>
          </w:p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</w:p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7229" w:type="dxa"/>
            <w:shd w:val="clear" w:color="auto" w:fill="F2F2F2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</w:rPr>
            </w:pPr>
          </w:p>
        </w:tc>
      </w:tr>
      <w:tr w:rsidR="00961053" w:rsidRPr="001236A8" w:rsidTr="00790CA0">
        <w:tc>
          <w:tcPr>
            <w:tcW w:w="1951" w:type="dxa"/>
            <w:shd w:val="clear" w:color="auto" w:fill="BFBFBF"/>
          </w:tcPr>
          <w:p w:rsidR="00961053" w:rsidRPr="00514BB2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Plaats:</w:t>
            </w:r>
          </w:p>
        </w:tc>
        <w:tc>
          <w:tcPr>
            <w:tcW w:w="7229" w:type="dxa"/>
            <w:shd w:val="clear" w:color="auto" w:fill="F2F2F2"/>
          </w:tcPr>
          <w:p w:rsidR="00961053" w:rsidRPr="001236A8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  <w:highlight w:val="yellow"/>
              </w:rPr>
            </w:pPr>
          </w:p>
        </w:tc>
      </w:tr>
      <w:tr w:rsidR="00961053" w:rsidRPr="001236A8" w:rsidTr="00790CA0">
        <w:tc>
          <w:tcPr>
            <w:tcW w:w="1951" w:type="dxa"/>
            <w:shd w:val="clear" w:color="auto" w:fill="BFBFBF"/>
          </w:tcPr>
          <w:p w:rsidR="00961053" w:rsidRPr="001236A8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bCs/>
                <w:color w:val="000000"/>
                <w:sz w:val="18"/>
                <w:szCs w:val="22"/>
                <w:highlight w:val="yellow"/>
              </w:rPr>
            </w:pPr>
            <w:r w:rsidRPr="00514BB2">
              <w:rPr>
                <w:rFonts w:eastAsia="Verdana"/>
                <w:b/>
                <w:bCs/>
                <w:color w:val="000000"/>
                <w:sz w:val="18"/>
                <w:szCs w:val="22"/>
              </w:rPr>
              <w:t>Datum:</w:t>
            </w:r>
          </w:p>
        </w:tc>
        <w:tc>
          <w:tcPr>
            <w:tcW w:w="7229" w:type="dxa"/>
            <w:shd w:val="clear" w:color="auto" w:fill="F2F2F2"/>
          </w:tcPr>
          <w:p w:rsidR="00961053" w:rsidRPr="001236A8" w:rsidRDefault="00961053" w:rsidP="00790CA0">
            <w:pPr>
              <w:spacing w:before="120" w:line="360" w:lineRule="auto"/>
              <w:contextualSpacing w:val="0"/>
              <w:rPr>
                <w:rFonts w:eastAsia="Verdana"/>
                <w:b/>
                <w:color w:val="000000"/>
                <w:sz w:val="18"/>
                <w:szCs w:val="22"/>
                <w:highlight w:val="yellow"/>
              </w:rPr>
            </w:pPr>
          </w:p>
        </w:tc>
      </w:tr>
    </w:tbl>
    <w:p w:rsidR="00485FBF" w:rsidRPr="00F94ABA" w:rsidRDefault="00485FBF" w:rsidP="00F94ABA"/>
    <w:sectPr w:rsidR="00485FBF" w:rsidRPr="00F94ABA" w:rsidSect="00F94A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1417" w:left="1417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053" w:rsidRDefault="00961053" w:rsidP="00C278CC">
      <w:r>
        <w:separator/>
      </w:r>
    </w:p>
  </w:endnote>
  <w:endnote w:type="continuationSeparator" w:id="0">
    <w:p w:rsidR="00961053" w:rsidRDefault="00961053" w:rsidP="00C2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A9" w:rsidRDefault="00E747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02631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709021851"/>
          <w:docPartObj>
            <w:docPartGallery w:val="Page Numbers (Top of Page)"/>
            <w:docPartUnique/>
          </w:docPartObj>
        </w:sdtPr>
        <w:sdtEndPr/>
        <w:sdtContent>
          <w:p w:rsidR="00DF2056" w:rsidRPr="00F94ABA" w:rsidRDefault="00B45B5E" w:rsidP="00B45B5E">
            <w:pPr>
              <w:pStyle w:val="Voettekst"/>
              <w:jc w:val="both"/>
              <w:rPr>
                <w:sz w:val="20"/>
                <w:szCs w:val="20"/>
              </w:rPr>
            </w:pPr>
            <w:r w:rsidRPr="00F94ABA">
              <w:rPr>
                <w:sz w:val="20"/>
                <w:szCs w:val="20"/>
              </w:rPr>
              <w:t xml:space="preserve">                 </w:t>
            </w:r>
            <w:sdt>
              <w:sdtPr>
                <w:rPr>
                  <w:rStyle w:val="Classificatie"/>
                  <w:sz w:val="20"/>
                  <w:szCs w:val="20"/>
                </w:rPr>
                <w:alias w:val="Selecteer classificatie"/>
                <w:tag w:val="Selecteer classificatie"/>
                <w:id w:val="-581602586"/>
                <w:dropDownList>
                  <w:listItem w:displayText="Kies een item." w:value="Kies een item."/>
                  <w:listItem w:displayText=" " w:value="  "/>
                  <w:listItem w:displayText="INTERN GEBRUIK" w:value="INTERN GEBRUIK"/>
                  <w:listItem w:displayText="VERTROUWELIJK" w:value="VERTROUWELIJK"/>
                  <w:listItem w:displayText="GEHEIM" w:value="GEHEIM"/>
                </w:dropDownList>
              </w:sdtPr>
              <w:sdtEndPr>
                <w:rPr>
                  <w:rStyle w:val="Classificatie"/>
                </w:rPr>
              </w:sdtEndPr>
              <w:sdtContent>
                <w:r w:rsidRPr="00505403">
                  <w:rPr>
                    <w:rStyle w:val="Classificatie"/>
                    <w:sz w:val="20"/>
                    <w:szCs w:val="20"/>
                  </w:rPr>
                  <w:t>Kies een item.</w:t>
                </w:r>
              </w:sdtContent>
            </w:sdt>
            <w:r w:rsidRPr="00505403">
              <w:rPr>
                <w:noProof/>
                <w:sz w:val="20"/>
                <w:szCs w:val="20"/>
                <w:lang w:eastAsia="nl-NL"/>
              </w:rPr>
              <w:t xml:space="preserve"> </w:t>
            </w:r>
            <w:r w:rsidRPr="00505403">
              <w:rPr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margin">
                    <wp:posOffset>-571500</wp:posOffset>
                  </wp:positionH>
                  <wp:positionV relativeFrom="paragraph">
                    <wp:posOffset>-416394</wp:posOffset>
                  </wp:positionV>
                  <wp:extent cx="979170" cy="57594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621" w:rsidRPr="00505403">
              <w:rPr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4142740</wp:posOffset>
                  </wp:positionH>
                  <wp:positionV relativeFrom="paragraph">
                    <wp:posOffset>-234784</wp:posOffset>
                  </wp:positionV>
                  <wp:extent cx="1885950" cy="466725"/>
                  <wp:effectExtent l="0" t="0" r="0" b="9525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05403">
              <w:rPr>
                <w:noProof/>
                <w:sz w:val="20"/>
                <w:szCs w:val="20"/>
                <w:lang w:eastAsia="nl-NL"/>
              </w:rPr>
              <w:tab/>
            </w:r>
            <w:r w:rsidRPr="00505403">
              <w:rPr>
                <w:noProof/>
                <w:sz w:val="20"/>
                <w:szCs w:val="20"/>
                <w:lang w:eastAsia="nl-NL"/>
              </w:rPr>
              <w:tab/>
            </w:r>
            <w:r w:rsidR="00DF2056" w:rsidRPr="00505403">
              <w:rPr>
                <w:sz w:val="20"/>
                <w:szCs w:val="20"/>
              </w:rPr>
              <w:t>Pagina</w:t>
            </w:r>
            <w:r w:rsidR="00DF2056" w:rsidRPr="00F94ABA">
              <w:rPr>
                <w:sz w:val="20"/>
                <w:szCs w:val="20"/>
              </w:rPr>
              <w:t xml:space="preserve"> 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begin"/>
            </w:r>
            <w:r w:rsidR="00DF2056" w:rsidRPr="00F94ABA">
              <w:rPr>
                <w:b/>
                <w:bCs/>
                <w:sz w:val="20"/>
                <w:szCs w:val="20"/>
              </w:rPr>
              <w:instrText>PAGE</w:instrTex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separate"/>
            </w:r>
            <w:r w:rsidR="003E5960">
              <w:rPr>
                <w:b/>
                <w:bCs/>
                <w:noProof/>
                <w:sz w:val="20"/>
                <w:szCs w:val="20"/>
              </w:rPr>
              <w:t>1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end"/>
            </w:r>
            <w:r w:rsidR="00DF2056" w:rsidRPr="00F94ABA">
              <w:rPr>
                <w:sz w:val="20"/>
                <w:szCs w:val="20"/>
              </w:rPr>
              <w:t xml:space="preserve"> van 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begin"/>
            </w:r>
            <w:r w:rsidR="00DF2056" w:rsidRPr="00F94ABA">
              <w:rPr>
                <w:b/>
                <w:bCs/>
                <w:sz w:val="20"/>
                <w:szCs w:val="20"/>
              </w:rPr>
              <w:instrText>NUMPAGES</w:instrTex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separate"/>
            </w:r>
            <w:r w:rsidR="003E5960">
              <w:rPr>
                <w:b/>
                <w:bCs/>
                <w:noProof/>
                <w:sz w:val="20"/>
                <w:szCs w:val="20"/>
              </w:rPr>
              <w:t>1</w:t>
            </w:r>
            <w:r w:rsidR="00DF2056" w:rsidRPr="00F94AB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232C" w:rsidRDefault="000E232C" w:rsidP="00D56844">
    <w:pPr>
      <w:pStyle w:val="Voettekst"/>
      <w:ind w:left="-127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78D" w:rsidRPr="005C3745" w:rsidRDefault="00A6178D" w:rsidP="00A6178D">
    <w:pPr>
      <w:pStyle w:val="Koptekst"/>
      <w:ind w:left="-1276" w:firstLine="1276"/>
      <w:rPr>
        <w:color w:val="FD9D2F"/>
      </w:rPr>
    </w:pPr>
  </w:p>
  <w:p w:rsidR="00A6178D" w:rsidRDefault="00AE5621" w:rsidP="00A6178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99200" behindDoc="0" locked="0" layoutInCell="1" allowOverlap="1" wp14:anchorId="628CF931" wp14:editId="5540C67C">
          <wp:simplePos x="0" y="0"/>
          <wp:positionH relativeFrom="margin">
            <wp:posOffset>-561975</wp:posOffset>
          </wp:positionH>
          <wp:positionV relativeFrom="paragraph">
            <wp:posOffset>139231</wp:posOffset>
          </wp:positionV>
          <wp:extent cx="979170" cy="57594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178D" w:rsidRDefault="00AE5621" w:rsidP="00A6178D">
    <w:r>
      <w:rPr>
        <w:noProof/>
        <w:lang w:eastAsia="nl-NL"/>
      </w:rPr>
      <w:drawing>
        <wp:anchor distT="0" distB="0" distL="114300" distR="114300" simplePos="0" relativeHeight="251698176" behindDoc="1" locked="0" layoutInCell="1" allowOverlap="1" wp14:anchorId="310B5C4A" wp14:editId="1BE0432C">
          <wp:simplePos x="0" y="0"/>
          <wp:positionH relativeFrom="column">
            <wp:posOffset>4159277</wp:posOffset>
          </wp:positionH>
          <wp:positionV relativeFrom="paragraph">
            <wp:posOffset>149280</wp:posOffset>
          </wp:positionV>
          <wp:extent cx="1885950" cy="467995"/>
          <wp:effectExtent l="0" t="0" r="0" b="825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6178D" w:rsidRPr="005C3745" w:rsidRDefault="00A6178D" w:rsidP="00AE5621">
    <w:pPr>
      <w:pStyle w:val="Voettekst"/>
      <w:ind w:left="567"/>
      <w:jc w:val="both"/>
    </w:pPr>
    <w:r>
      <w:t xml:space="preserve">               </w:t>
    </w:r>
    <w:sdt>
      <w:sdtPr>
        <w:rPr>
          <w:highlight w:val="yellow"/>
        </w:rPr>
        <w:id w:val="991450848"/>
        <w:docPartObj>
          <w:docPartGallery w:val="Page Numbers (Bottom of Page)"/>
          <w:docPartUnique/>
        </w:docPartObj>
      </w:sdtPr>
      <w:sdtEndPr>
        <w:rPr>
          <w:highlight w:val="none"/>
        </w:rPr>
      </w:sdtEndPr>
      <w:sdtContent>
        <w:r w:rsidRPr="0092319C">
          <w:t xml:space="preserve">  </w:t>
        </w:r>
        <w:r w:rsidR="00AE5621">
          <w:br/>
        </w:r>
        <w:r w:rsidR="00AE5621" w:rsidRPr="00AE5621">
          <w:rPr>
            <w:rStyle w:val="Classificatie"/>
          </w:rPr>
          <w:t xml:space="preserve">      </w:t>
        </w:r>
        <w:r w:rsidR="00AE5621">
          <w:rPr>
            <w:rStyle w:val="Classificatie"/>
          </w:rPr>
          <w:br/>
          <w:t xml:space="preserve">      </w:t>
        </w:r>
        <w:r w:rsidR="00AE5621" w:rsidRPr="00AE5621">
          <w:rPr>
            <w:rStyle w:val="Classificatie"/>
          </w:rPr>
          <w:t xml:space="preserve"> </w:t>
        </w:r>
        <w:sdt>
          <w:sdtPr>
            <w:rPr>
              <w:rStyle w:val="Classificatie"/>
              <w:highlight w:val="yellow"/>
            </w:rPr>
            <w:alias w:val="Selecteer classificatie"/>
            <w:tag w:val="Selecteer classificatie"/>
            <w:id w:val="686944422"/>
            <w:dropDownList>
              <w:listItem w:displayText="Kies een item." w:value="Kies een item."/>
              <w:listItem w:displayText="INTERN GEBRUIK" w:value="INTERN GEBRUIK"/>
              <w:listItem w:displayText="VERTROUWELIJK" w:value="VERTROUWELIJK"/>
              <w:listItem w:displayText="GEHEIM" w:value="GEHEIM"/>
            </w:dropDownList>
          </w:sdtPr>
          <w:sdtEndPr>
            <w:rPr>
              <w:rStyle w:val="Classificatie"/>
            </w:rPr>
          </w:sdtEndPr>
          <w:sdtContent>
            <w:r>
              <w:rPr>
                <w:rStyle w:val="Classificatie"/>
                <w:highlight w:val="yellow"/>
              </w:rPr>
              <w:t>Kies een item.</w:t>
            </w:r>
          </w:sdtContent>
        </w:sdt>
        <w:r>
          <w:rPr>
            <w:rStyle w:val="Stijl5"/>
          </w:rPr>
          <w:t xml:space="preserve"> </w:t>
        </w:r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rPr>
                <w:noProof/>
              </w:rPr>
              <w:t xml:space="preserve"> </w:t>
            </w:r>
            <w:r w:rsidRPr="005C3745">
              <w:t xml:space="preserve">Pagina </w:t>
            </w:r>
            <w:r w:rsidRPr="005C3745">
              <w:rPr>
                <w:b/>
                <w:bCs/>
                <w:sz w:val="24"/>
              </w:rPr>
              <w:fldChar w:fldCharType="begin"/>
            </w:r>
            <w:r w:rsidRPr="005C3745">
              <w:rPr>
                <w:b/>
                <w:bCs/>
              </w:rPr>
              <w:instrText>PAGE</w:instrText>
            </w:r>
            <w:r w:rsidRPr="005C3745">
              <w:rPr>
                <w:b/>
                <w:bCs/>
                <w:sz w:val="24"/>
              </w:rPr>
              <w:fldChar w:fldCharType="separate"/>
            </w:r>
            <w:r w:rsidR="00B45B5E">
              <w:rPr>
                <w:b/>
                <w:bCs/>
                <w:noProof/>
              </w:rPr>
              <w:t>1</w:t>
            </w:r>
            <w:r w:rsidRPr="005C3745">
              <w:rPr>
                <w:b/>
                <w:bCs/>
                <w:sz w:val="24"/>
              </w:rPr>
              <w:fldChar w:fldCharType="end"/>
            </w:r>
            <w:r w:rsidRPr="005C3745">
              <w:t xml:space="preserve"> van </w:t>
            </w:r>
            <w:r w:rsidRPr="005C3745">
              <w:rPr>
                <w:b/>
                <w:bCs/>
                <w:sz w:val="24"/>
              </w:rPr>
              <w:fldChar w:fldCharType="begin"/>
            </w:r>
            <w:r w:rsidRPr="005C3745">
              <w:rPr>
                <w:b/>
                <w:bCs/>
              </w:rPr>
              <w:instrText>NUMPAGES</w:instrText>
            </w:r>
            <w:r w:rsidRPr="005C3745">
              <w:rPr>
                <w:b/>
                <w:bCs/>
                <w:sz w:val="24"/>
              </w:rPr>
              <w:fldChar w:fldCharType="separate"/>
            </w:r>
            <w:r w:rsidR="003E5960">
              <w:rPr>
                <w:b/>
                <w:bCs/>
                <w:noProof/>
              </w:rPr>
              <w:t>1</w:t>
            </w:r>
            <w:r w:rsidRPr="005C3745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:rsidR="00DF2056" w:rsidRPr="004F20A7" w:rsidRDefault="00DF2056" w:rsidP="00DF2056">
    <w:pPr>
      <w:pStyle w:val="Voettekst"/>
      <w:ind w:left="-1276"/>
      <w:jc w:val="right"/>
    </w:pPr>
  </w:p>
  <w:p w:rsidR="005A4D64" w:rsidRPr="00AE5621" w:rsidRDefault="005A4D64" w:rsidP="005A4D64">
    <w:pPr>
      <w:pStyle w:val="Voettekst"/>
      <w:ind w:left="-127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053" w:rsidRDefault="00961053" w:rsidP="00C278CC">
      <w:r>
        <w:separator/>
      </w:r>
    </w:p>
  </w:footnote>
  <w:footnote w:type="continuationSeparator" w:id="0">
    <w:p w:rsidR="00961053" w:rsidRDefault="00961053" w:rsidP="00C27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A9" w:rsidRDefault="00E747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0F9" w:rsidRDefault="00E360F9" w:rsidP="00E360F9">
    <w:pPr>
      <w:ind w:left="4536"/>
      <w:jc w:val="right"/>
      <w:rPr>
        <w:color w:val="FFFFFF" w:themeColor="background1"/>
      </w:rPr>
    </w:pP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AFC7B6B" wp14:editId="53178FB0">
              <wp:simplePos x="0" y="0"/>
              <wp:positionH relativeFrom="page">
                <wp:posOffset>6838950</wp:posOffset>
              </wp:positionH>
              <wp:positionV relativeFrom="paragraph">
                <wp:posOffset>-87630</wp:posOffset>
              </wp:positionV>
              <wp:extent cx="716280" cy="1019175"/>
              <wp:effectExtent l="0" t="0" r="7620" b="9525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80" cy="1019175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A39E19" id="Rechthoek 4" o:spid="_x0000_s1026" style="position:absolute;margin-left:538.5pt;margin-top:-6.9pt;width:56.4pt;height:80.2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" fillcolor="#f90" stroked="f" strokeweight="1pt">
              <w10:wrap anchorx="page"/>
            </v:rect>
          </w:pict>
        </mc:Fallback>
      </mc:AlternateContent>
    </w:r>
    <w:r w:rsidR="004F20A7">
      <w:rPr>
        <w:noProof/>
        <w:lang w:eastAsia="nl-NL"/>
      </w:rPr>
      <w:drawing>
        <wp:anchor distT="0" distB="0" distL="114300" distR="114300" simplePos="0" relativeHeight="251688960" behindDoc="0" locked="0" layoutInCell="1" allowOverlap="1" wp14:anchorId="0F8417F4" wp14:editId="5997B658">
          <wp:simplePos x="0" y="0"/>
          <wp:positionH relativeFrom="margin">
            <wp:posOffset>-12176</wp:posOffset>
          </wp:positionH>
          <wp:positionV relativeFrom="paragraph">
            <wp:posOffset>-140970</wp:posOffset>
          </wp:positionV>
          <wp:extent cx="1889760" cy="519165"/>
          <wp:effectExtent l="0" t="0" r="0" b="0"/>
          <wp:wrapNone/>
          <wp:docPr id="1" name="Afbeelding 1" descr="Trafficon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afficon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5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F20A7"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1F95235B" wp14:editId="377A1601">
              <wp:simplePos x="0" y="0"/>
              <wp:positionH relativeFrom="page">
                <wp:align>left</wp:align>
              </wp:positionH>
              <wp:positionV relativeFrom="paragraph">
                <wp:posOffset>-447203</wp:posOffset>
              </wp:positionV>
              <wp:extent cx="7566660" cy="895350"/>
              <wp:effectExtent l="0" t="0" r="0" b="0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660" cy="895350"/>
                      </a:xfrm>
                      <a:prstGeom prst="rect">
                        <a:avLst/>
                      </a:prstGeom>
                      <a:solidFill>
                        <a:srgbClr val="0062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360F9" w:rsidRPr="00AB10D5" w:rsidRDefault="0024456C" w:rsidP="00E360F9">
                          <w:pPr>
                            <w:ind w:left="4536" w:right="1257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  <w:t>Bijlage 7</w:t>
                          </w:r>
                          <w:r w:rsidR="006109C3">
                            <w:rPr>
                              <w:b/>
                              <w:color w:val="FFFFFF" w:themeColor="background1"/>
                            </w:rPr>
                            <w:t xml:space="preserve"> na </w:t>
                          </w:r>
                          <w:proofErr w:type="spellStart"/>
                          <w:r w:rsidR="006109C3">
                            <w:rPr>
                              <w:b/>
                              <w:color w:val="FFFFFF" w:themeColor="background1"/>
                            </w:rPr>
                            <w:t>NvI</w:t>
                          </w:r>
                          <w:proofErr w:type="spellEnd"/>
                          <w:r w:rsidR="006109C3">
                            <w:rPr>
                              <w:b/>
                              <w:color w:val="FFFFFF" w:themeColor="background1"/>
                            </w:rPr>
                            <w:t xml:space="preserve"> 1</w:t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 w:rsidR="00961053">
                            <w:rPr>
                              <w:b/>
                              <w:color w:val="FFFFFF" w:themeColor="background1"/>
                            </w:rPr>
                            <w:t>Europese aanbesteding RTNOB</w:t>
                          </w:r>
                        </w:p>
                        <w:p w:rsidR="00E360F9" w:rsidRPr="00505403" w:rsidRDefault="0024456C" w:rsidP="00E360F9">
                          <w:pPr>
                            <w:ind w:left="4536" w:right="1257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Invulformulier goed werkgeverschap</w:t>
                          </w:r>
                        </w:p>
                        <w:p w:rsidR="00E360F9" w:rsidRPr="00AB10D5" w:rsidRDefault="00505403" w:rsidP="00E360F9">
                          <w:pPr>
                            <w:ind w:left="4536" w:right="1257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Versie: </w:t>
                          </w:r>
                          <w:r w:rsidR="00961053">
                            <w:rPr>
                              <w:color w:val="FFFFFF" w:themeColor="background1"/>
                            </w:rPr>
                            <w:t>1.0</w:t>
                          </w:r>
                          <w:r w:rsidR="00E747A9">
                            <w:rPr>
                              <w:color w:val="FFFFFF" w:themeColor="background1"/>
                            </w:rPr>
                            <w:t>1</w:t>
                          </w:r>
                          <w:bookmarkStart w:id="2" w:name="_GoBack"/>
                          <w:bookmarkEnd w:id="2"/>
                        </w:p>
                        <w:p w:rsidR="00E360F9" w:rsidRDefault="00E360F9" w:rsidP="00E360F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95235B" id="Rechthoek 2" o:spid="_x0000_s1026" style="position:absolute;left:0;text-align:left;margin-left:0;margin-top:-35.2pt;width:595.8pt;height:70.5pt;z-index:-2516316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" fillcolor="#006260" stroked="f" strokeweight="1pt">
              <v:textbox>
                <w:txbxContent>
                  <w:p w:rsidR="00E360F9" w:rsidRPr="00AB10D5" w:rsidRDefault="0024456C" w:rsidP="00E360F9">
                    <w:pPr>
                      <w:ind w:left="4536" w:right="1257"/>
                      <w:jc w:val="right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br/>
                    </w:r>
                    <w:r>
                      <w:rPr>
                        <w:b/>
                        <w:color w:val="FFFFFF" w:themeColor="background1"/>
                      </w:rPr>
                      <w:br/>
                      <w:t>Bijlage 7</w:t>
                    </w:r>
                    <w:r w:rsidR="006109C3">
                      <w:rPr>
                        <w:b/>
                        <w:color w:val="FFFFFF" w:themeColor="background1"/>
                      </w:rPr>
                      <w:t xml:space="preserve"> na </w:t>
                    </w:r>
                    <w:proofErr w:type="spellStart"/>
                    <w:r w:rsidR="006109C3">
                      <w:rPr>
                        <w:b/>
                        <w:color w:val="FFFFFF" w:themeColor="background1"/>
                      </w:rPr>
                      <w:t>NvI</w:t>
                    </w:r>
                    <w:proofErr w:type="spellEnd"/>
                    <w:r w:rsidR="006109C3">
                      <w:rPr>
                        <w:b/>
                        <w:color w:val="FFFFFF" w:themeColor="background1"/>
                      </w:rPr>
                      <w:t xml:space="preserve"> 1</w:t>
                    </w:r>
                    <w:r>
                      <w:rPr>
                        <w:b/>
                        <w:color w:val="FFFFFF" w:themeColor="background1"/>
                      </w:rPr>
                      <w:t xml:space="preserve"> </w:t>
                    </w:r>
                    <w:r w:rsidR="00961053">
                      <w:rPr>
                        <w:b/>
                        <w:color w:val="FFFFFF" w:themeColor="background1"/>
                      </w:rPr>
                      <w:t>Europese aanbesteding RTNOB</w:t>
                    </w:r>
                  </w:p>
                  <w:p w:rsidR="00E360F9" w:rsidRPr="00505403" w:rsidRDefault="0024456C" w:rsidP="00E360F9">
                    <w:pPr>
                      <w:ind w:left="4536" w:right="1257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Invulformulier goed werkgeverschap</w:t>
                    </w:r>
                  </w:p>
                  <w:p w:rsidR="00E360F9" w:rsidRPr="00AB10D5" w:rsidRDefault="00505403" w:rsidP="00E360F9">
                    <w:pPr>
                      <w:ind w:left="4536" w:right="1257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Versie: </w:t>
                    </w:r>
                    <w:r w:rsidR="00961053">
                      <w:rPr>
                        <w:color w:val="FFFFFF" w:themeColor="background1"/>
                      </w:rPr>
                      <w:t>1.0</w:t>
                    </w:r>
                    <w:r w:rsidR="00E747A9">
                      <w:rPr>
                        <w:color w:val="FFFFFF" w:themeColor="background1"/>
                      </w:rPr>
                      <w:t>1</w:t>
                    </w:r>
                    <w:bookmarkStart w:id="3" w:name="_GoBack"/>
                    <w:bookmarkEnd w:id="3"/>
                  </w:p>
                  <w:p w:rsidR="00E360F9" w:rsidRDefault="00E360F9" w:rsidP="00E360F9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E360F9" w:rsidRPr="00AB10D5" w:rsidRDefault="00E360F9" w:rsidP="00E360F9">
    <w:pPr>
      <w:ind w:left="4536"/>
      <w:jc w:val="right"/>
      <w:rPr>
        <w:color w:val="FFFFFF" w:themeColor="background1"/>
      </w:rPr>
    </w:pPr>
  </w:p>
  <w:p w:rsidR="005A4D64" w:rsidRPr="00F94ABA" w:rsidRDefault="005A4D64" w:rsidP="00E360F9">
    <w:pPr>
      <w:pStyle w:val="Koptekst"/>
      <w:tabs>
        <w:tab w:val="clear" w:pos="4536"/>
        <w:tab w:val="clear" w:pos="9072"/>
        <w:tab w:val="left" w:pos="7286"/>
      </w:tabs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45E" w:rsidRDefault="004F20A7">
    <w:pPr>
      <w:pStyle w:val="Koptekst"/>
      <w:rPr>
        <w:noProof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82816" behindDoc="0" locked="0" layoutInCell="1" allowOverlap="1" wp14:anchorId="06811ACE" wp14:editId="21EDF57A">
          <wp:simplePos x="0" y="0"/>
          <wp:positionH relativeFrom="margin">
            <wp:posOffset>-5715</wp:posOffset>
          </wp:positionH>
          <wp:positionV relativeFrom="paragraph">
            <wp:posOffset>-138430</wp:posOffset>
          </wp:positionV>
          <wp:extent cx="1889760" cy="518795"/>
          <wp:effectExtent l="0" t="0" r="0" b="0"/>
          <wp:wrapNone/>
          <wp:docPr id="6" name="Afbeelding 6" descr="Trafficon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rafficon.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191EDFE" wp14:editId="7663F805">
              <wp:simplePos x="0" y="0"/>
              <wp:positionH relativeFrom="page">
                <wp:posOffset>6836410</wp:posOffset>
              </wp:positionH>
              <wp:positionV relativeFrom="paragraph">
                <wp:posOffset>-97155</wp:posOffset>
              </wp:positionV>
              <wp:extent cx="716280" cy="922020"/>
              <wp:effectExtent l="0" t="0" r="7620" b="0"/>
              <wp:wrapNone/>
              <wp:docPr id="15" name="Recht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80" cy="922020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AE6932" id="Rechthoek 15" o:spid="_x0000_s1026" style="position:absolute;margin-left:538.3pt;margin-top:-7.65pt;width:56.4pt;height:72.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" fillcolor="#f90" stroked="f" strokeweight="1pt">
              <w10:wrap anchorx="page"/>
            </v:rect>
          </w:pict>
        </mc:Fallback>
      </mc:AlternateContent>
    </w:r>
    <w:r>
      <w:rPr>
        <w:rFonts w:ascii="Arial" w:hAnsi="Arial" w:cs="Arial"/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7257411" wp14:editId="62E26C91">
              <wp:simplePos x="0" y="0"/>
              <wp:positionH relativeFrom="column">
                <wp:posOffset>-918845</wp:posOffset>
              </wp:positionH>
              <wp:positionV relativeFrom="paragraph">
                <wp:posOffset>-449580</wp:posOffset>
              </wp:positionV>
              <wp:extent cx="7566660" cy="951865"/>
              <wp:effectExtent l="0" t="0" r="0" b="635"/>
              <wp:wrapNone/>
              <wp:docPr id="17" name="Rechthoe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660" cy="951865"/>
                      </a:xfrm>
                      <a:prstGeom prst="rect">
                        <a:avLst/>
                      </a:prstGeom>
                      <a:solidFill>
                        <a:srgbClr val="0062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6178D" w:rsidRPr="00AB10D5" w:rsidRDefault="00A6178D" w:rsidP="00A6178D">
                          <w:pPr>
                            <w:ind w:left="4536" w:right="1262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br/>
                          </w:r>
                          <w:r w:rsidRPr="00AB10D5">
                            <w:rPr>
                              <w:b/>
                              <w:color w:val="FFFFFF" w:themeColor="background1"/>
                            </w:rPr>
                            <w:t>OFFERTE</w:t>
                          </w:r>
                        </w:p>
                        <w:sdt>
                          <w:sdtPr>
                            <w:rPr>
                              <w:b/>
                              <w:color w:val="FFFFFF" w:themeColor="background1"/>
                            </w:rPr>
                            <w:id w:val="1328486040"/>
                            <w:placeholder>
                              <w:docPart w:val="827DF35919384942BE331C03267A3941"/>
                            </w:placeholder>
                            <w:showingPlcHdr/>
                          </w:sdtPr>
                          <w:sdtEndPr/>
                          <w:sdtContent>
                            <w:p w:rsidR="00A6178D" w:rsidRPr="00AB10D5" w:rsidRDefault="00A6178D" w:rsidP="00A6178D">
                              <w:pPr>
                                <w:ind w:left="4536" w:right="1262"/>
                                <w:jc w:val="right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AB10D5">
                                <w:rPr>
                                  <w:rStyle w:val="Tekstvantijdelijkeaanduiding"/>
                                  <w:rFonts w:eastAsiaTheme="minorHAnsi"/>
                                  <w:color w:val="FFFFFF" w:themeColor="background1"/>
                                </w:rPr>
                                <w:t>Titel</w:t>
                              </w:r>
                            </w:p>
                          </w:sdtContent>
                        </w:sdt>
                        <w:p w:rsidR="00A6178D" w:rsidRPr="00AB10D5" w:rsidRDefault="00A6178D" w:rsidP="00A6178D">
                          <w:pPr>
                            <w:ind w:left="4536" w:right="1262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AB10D5">
                            <w:rPr>
                              <w:color w:val="FFFFFF" w:themeColor="background1"/>
                            </w:rPr>
                            <w:t xml:space="preserve">Versie: </w:t>
                          </w:r>
                          <w:r w:rsidRPr="00AB10D5">
                            <w:rPr>
                              <w:color w:val="FFFFFF" w:themeColor="background1"/>
                            </w:rPr>
                            <w:tab/>
                          </w: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419063836"/>
                              <w:placeholder>
                                <w:docPart w:val="D3BB250841EA4E24836C276D886A81E9"/>
                              </w:placeholder>
                              <w:showingPlcHdr/>
                            </w:sdtPr>
                            <w:sdtEndPr/>
                            <w:sdtContent>
                              <w:r>
                                <w:rPr>
                                  <w:rStyle w:val="Tekstvantijdelijkeaanduiding"/>
                                  <w:rFonts w:eastAsiaTheme="minorHAnsi"/>
                                  <w:color w:val="FFFFFF" w:themeColor="background1"/>
                                </w:rPr>
                                <w:t>Nummer</w:t>
                              </w:r>
                            </w:sdtContent>
                          </w:sdt>
                        </w:p>
                        <w:p w:rsidR="00A6178D" w:rsidRDefault="00A6178D" w:rsidP="00A6178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257411" id="Rechthoek 17" o:spid="_x0000_s1027" style="position:absolute;margin-left:-72.35pt;margin-top:-35.4pt;width:595.8pt;height:74.9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" fillcolor="#006260" stroked="f" strokeweight="1pt">
              <v:textbox>
                <w:txbxContent>
                  <w:p w:rsidR="00A6178D" w:rsidRPr="00AB10D5" w:rsidRDefault="00A6178D" w:rsidP="00A6178D">
                    <w:pPr>
                      <w:ind w:left="4536" w:right="1262"/>
                      <w:jc w:val="right"/>
                      <w:rPr>
                        <w:b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br/>
                    </w:r>
                    <w:r>
                      <w:rPr>
                        <w:b/>
                        <w:color w:val="FFFFFF" w:themeColor="background1"/>
                      </w:rPr>
                      <w:br/>
                    </w:r>
                    <w:r w:rsidRPr="00AB10D5">
                      <w:rPr>
                        <w:b/>
                        <w:color w:val="FFFFFF" w:themeColor="background1"/>
                      </w:rPr>
                      <w:t>OFFERTE</w:t>
                    </w:r>
                  </w:p>
                  <w:sdt>
                    <w:sdtPr>
                      <w:rPr>
                        <w:b/>
                        <w:color w:val="FFFFFF" w:themeColor="background1"/>
                      </w:rPr>
                      <w:id w:val="1328486040"/>
                      <w:placeholder>
                        <w:docPart w:val="827DF35919384942BE331C03267A3941"/>
                      </w:placeholder>
                      <w:showingPlcHdr/>
                    </w:sdtPr>
                    <w:sdtEndPr/>
                    <w:sdtContent>
                      <w:p w:rsidR="00A6178D" w:rsidRPr="00AB10D5" w:rsidRDefault="00A6178D" w:rsidP="00A6178D">
                        <w:pPr>
                          <w:ind w:left="4536" w:right="1262"/>
                          <w:jc w:val="right"/>
                          <w:rPr>
                            <w:b/>
                            <w:color w:val="FFFFFF" w:themeColor="background1"/>
                          </w:rPr>
                        </w:pPr>
                        <w:r w:rsidRPr="00AB10D5">
                          <w:rPr>
                            <w:rStyle w:val="Tekstvantijdelijkeaanduiding"/>
                            <w:rFonts w:eastAsiaTheme="minorHAnsi"/>
                            <w:color w:val="FFFFFF" w:themeColor="background1"/>
                          </w:rPr>
                          <w:t>Titel</w:t>
                        </w:r>
                      </w:p>
                    </w:sdtContent>
                  </w:sdt>
                  <w:p w:rsidR="00A6178D" w:rsidRPr="00AB10D5" w:rsidRDefault="00A6178D" w:rsidP="00A6178D">
                    <w:pPr>
                      <w:ind w:left="4536" w:right="1262"/>
                      <w:jc w:val="right"/>
                      <w:rPr>
                        <w:color w:val="FFFFFF" w:themeColor="background1"/>
                      </w:rPr>
                    </w:pPr>
                    <w:r w:rsidRPr="00AB10D5">
                      <w:rPr>
                        <w:color w:val="FFFFFF" w:themeColor="background1"/>
                      </w:rPr>
                      <w:t xml:space="preserve">Versie: </w:t>
                    </w:r>
                    <w:r w:rsidRPr="00AB10D5">
                      <w:rPr>
                        <w:color w:val="FFFFFF" w:themeColor="background1"/>
                      </w:rPr>
                      <w:tab/>
                    </w:r>
                    <w:sdt>
                      <w:sdtPr>
                        <w:rPr>
                          <w:color w:val="FFFFFF" w:themeColor="background1"/>
                        </w:rPr>
                        <w:id w:val="1419063836"/>
                        <w:placeholder>
                          <w:docPart w:val="D3BB250841EA4E24836C276D886A81E9"/>
                        </w:placeholder>
                        <w:showingPlcHdr/>
                      </w:sdtPr>
                      <w:sdtEndPr/>
                      <w:sdtContent>
                        <w:r>
                          <w:rPr>
                            <w:rStyle w:val="Tekstvantijdelijkeaanduiding"/>
                            <w:rFonts w:eastAsiaTheme="minorHAnsi"/>
                            <w:color w:val="FFFFFF" w:themeColor="background1"/>
                          </w:rPr>
                          <w:t>Nummer</w:t>
                        </w:r>
                      </w:sdtContent>
                    </w:sdt>
                  </w:p>
                  <w:p w:rsidR="00A6178D" w:rsidRDefault="00A6178D" w:rsidP="00A6178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E4348C" w:rsidRDefault="00E4348C">
    <w:pPr>
      <w:pStyle w:val="Koptekst"/>
      <w:rPr>
        <w:noProof/>
        <w:lang w:eastAsia="nl-NL"/>
      </w:rPr>
    </w:pPr>
  </w:p>
  <w:p w:rsidR="005A4D64" w:rsidRDefault="005A4D6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D0D"/>
    <w:multiLevelType w:val="hybridMultilevel"/>
    <w:tmpl w:val="219A8236"/>
    <w:lvl w:ilvl="0" w:tplc="F6629CC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53A1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EED3DD2"/>
    <w:multiLevelType w:val="hybridMultilevel"/>
    <w:tmpl w:val="A4F26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D525F"/>
    <w:multiLevelType w:val="hybridMultilevel"/>
    <w:tmpl w:val="FB023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D5D5A"/>
    <w:multiLevelType w:val="hybridMultilevel"/>
    <w:tmpl w:val="F904AC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53"/>
    <w:rsid w:val="00003298"/>
    <w:rsid w:val="00012BB1"/>
    <w:rsid w:val="0001328A"/>
    <w:rsid w:val="00031CA2"/>
    <w:rsid w:val="00047EA0"/>
    <w:rsid w:val="00077334"/>
    <w:rsid w:val="00082A42"/>
    <w:rsid w:val="000B4A53"/>
    <w:rsid w:val="000E232C"/>
    <w:rsid w:val="00110387"/>
    <w:rsid w:val="00124BB2"/>
    <w:rsid w:val="00130594"/>
    <w:rsid w:val="00170DC0"/>
    <w:rsid w:val="0018045E"/>
    <w:rsid w:val="00185675"/>
    <w:rsid w:val="001914CA"/>
    <w:rsid w:val="001927FF"/>
    <w:rsid w:val="001D55DB"/>
    <w:rsid w:val="002054CC"/>
    <w:rsid w:val="002072F2"/>
    <w:rsid w:val="0024096F"/>
    <w:rsid w:val="0024456C"/>
    <w:rsid w:val="00267BF5"/>
    <w:rsid w:val="002F31ED"/>
    <w:rsid w:val="002F6775"/>
    <w:rsid w:val="003118F5"/>
    <w:rsid w:val="00331C91"/>
    <w:rsid w:val="003419CB"/>
    <w:rsid w:val="00395B25"/>
    <w:rsid w:val="003E5960"/>
    <w:rsid w:val="003E5D33"/>
    <w:rsid w:val="00423A30"/>
    <w:rsid w:val="0042722E"/>
    <w:rsid w:val="00484EDC"/>
    <w:rsid w:val="00485FBF"/>
    <w:rsid w:val="004C13BA"/>
    <w:rsid w:val="004E2ECD"/>
    <w:rsid w:val="004F20A7"/>
    <w:rsid w:val="00505403"/>
    <w:rsid w:val="005431EA"/>
    <w:rsid w:val="005442DD"/>
    <w:rsid w:val="005779EC"/>
    <w:rsid w:val="00590EE6"/>
    <w:rsid w:val="005A4529"/>
    <w:rsid w:val="005A4D64"/>
    <w:rsid w:val="00605884"/>
    <w:rsid w:val="006066AC"/>
    <w:rsid w:val="006109C3"/>
    <w:rsid w:val="00622F2D"/>
    <w:rsid w:val="00625585"/>
    <w:rsid w:val="00630B1C"/>
    <w:rsid w:val="00682EFA"/>
    <w:rsid w:val="00687341"/>
    <w:rsid w:val="006D1834"/>
    <w:rsid w:val="006F6566"/>
    <w:rsid w:val="006F7E69"/>
    <w:rsid w:val="00791E1F"/>
    <w:rsid w:val="007B253C"/>
    <w:rsid w:val="007B4F0D"/>
    <w:rsid w:val="007D2A40"/>
    <w:rsid w:val="007E65A5"/>
    <w:rsid w:val="007E7902"/>
    <w:rsid w:val="00812975"/>
    <w:rsid w:val="00816EDC"/>
    <w:rsid w:val="00841E6A"/>
    <w:rsid w:val="008D3A19"/>
    <w:rsid w:val="008F4DBE"/>
    <w:rsid w:val="00946B1C"/>
    <w:rsid w:val="00961053"/>
    <w:rsid w:val="009837E3"/>
    <w:rsid w:val="00A058FC"/>
    <w:rsid w:val="00A25B01"/>
    <w:rsid w:val="00A57387"/>
    <w:rsid w:val="00A6178D"/>
    <w:rsid w:val="00AA31A6"/>
    <w:rsid w:val="00AC7974"/>
    <w:rsid w:val="00AD52D9"/>
    <w:rsid w:val="00AE5621"/>
    <w:rsid w:val="00AF34D4"/>
    <w:rsid w:val="00B45B5E"/>
    <w:rsid w:val="00B508F3"/>
    <w:rsid w:val="00B673C8"/>
    <w:rsid w:val="00B67737"/>
    <w:rsid w:val="00B87418"/>
    <w:rsid w:val="00BC5158"/>
    <w:rsid w:val="00BD7A64"/>
    <w:rsid w:val="00C278CC"/>
    <w:rsid w:val="00C31AF1"/>
    <w:rsid w:val="00C90190"/>
    <w:rsid w:val="00C9119B"/>
    <w:rsid w:val="00CB53BB"/>
    <w:rsid w:val="00CF7588"/>
    <w:rsid w:val="00D1101C"/>
    <w:rsid w:val="00D16544"/>
    <w:rsid w:val="00D56844"/>
    <w:rsid w:val="00D933CE"/>
    <w:rsid w:val="00DA6601"/>
    <w:rsid w:val="00DF2056"/>
    <w:rsid w:val="00E360F9"/>
    <w:rsid w:val="00E4348C"/>
    <w:rsid w:val="00E564CE"/>
    <w:rsid w:val="00E747A9"/>
    <w:rsid w:val="00E76CC9"/>
    <w:rsid w:val="00E85397"/>
    <w:rsid w:val="00EB3920"/>
    <w:rsid w:val="00ED043E"/>
    <w:rsid w:val="00EE15BF"/>
    <w:rsid w:val="00EE30E4"/>
    <w:rsid w:val="00F16B78"/>
    <w:rsid w:val="00F25552"/>
    <w:rsid w:val="00F33D8B"/>
    <w:rsid w:val="00F37FA4"/>
    <w:rsid w:val="00F94ABA"/>
    <w:rsid w:val="00FE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D4140C"/>
  <w15:chartTrackingRefBased/>
  <w15:docId w15:val="{C33653F5-2C5D-46C3-A191-F527EE52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61053"/>
    <w:pPr>
      <w:spacing w:after="0" w:line="24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DA6601"/>
    <w:pPr>
      <w:keepNext/>
      <w:numPr>
        <w:numId w:val="2"/>
      </w:numPr>
      <w:spacing w:before="240" w:after="60"/>
      <w:outlineLvl w:val="0"/>
    </w:pPr>
    <w:rPr>
      <w:rFonts w:cs="Arial"/>
      <w:b/>
      <w:bCs/>
      <w:caps/>
      <w:color w:val="FD9D2F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278CC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color w:val="005A62"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C278CC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color w:val="005A62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E7902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5A6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E7902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05A6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6CC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6CC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6CC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6CC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278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78CC"/>
  </w:style>
  <w:style w:type="paragraph" w:styleId="Voettekst">
    <w:name w:val="footer"/>
    <w:basedOn w:val="Standaard"/>
    <w:link w:val="VoettekstChar"/>
    <w:uiPriority w:val="99"/>
    <w:unhideWhenUsed/>
    <w:rsid w:val="004F20A7"/>
    <w:pPr>
      <w:tabs>
        <w:tab w:val="center" w:pos="4536"/>
        <w:tab w:val="right" w:pos="9072"/>
      </w:tabs>
    </w:pPr>
    <w:rPr>
      <w:color w:val="FD9D2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F20A7"/>
    <w:rPr>
      <w:rFonts w:ascii="Verdana" w:eastAsia="Times New Roman" w:hAnsi="Verdana" w:cs="Times New Roman"/>
      <w:color w:val="FD9D2F"/>
      <w:sz w:val="16"/>
      <w:szCs w:val="24"/>
    </w:rPr>
  </w:style>
  <w:style w:type="character" w:styleId="Paginanummer">
    <w:name w:val="page number"/>
    <w:rsid w:val="00C278CC"/>
  </w:style>
  <w:style w:type="character" w:customStyle="1" w:styleId="Kop1Char">
    <w:name w:val="Kop 1 Char"/>
    <w:basedOn w:val="Standaardalinea-lettertype"/>
    <w:link w:val="Kop1"/>
    <w:rsid w:val="00DA6601"/>
    <w:rPr>
      <w:rFonts w:ascii="Verdana" w:eastAsia="Times New Roman" w:hAnsi="Verdana" w:cs="Arial"/>
      <w:b/>
      <w:bCs/>
      <w:caps/>
      <w:color w:val="FD9D2F"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278CC"/>
    <w:rPr>
      <w:rFonts w:ascii="Verdana" w:eastAsia="Times New Roman" w:hAnsi="Verdana" w:cs="Arial"/>
      <w:b/>
      <w:bCs/>
      <w:i/>
      <w:iCs/>
      <w:color w:val="005A62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C278CC"/>
    <w:rPr>
      <w:rFonts w:ascii="Verdana" w:eastAsia="Times New Roman" w:hAnsi="Verdana" w:cs="Arial"/>
      <w:b/>
      <w:bCs/>
      <w:color w:val="005A62"/>
      <w:sz w:val="20"/>
      <w:szCs w:val="26"/>
    </w:rPr>
  </w:style>
  <w:style w:type="table" w:styleId="Tabelraster">
    <w:name w:val="Table Grid"/>
    <w:basedOn w:val="Standaardtabel"/>
    <w:uiPriority w:val="39"/>
    <w:rsid w:val="00C27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B25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B253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B253C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253C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253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53C"/>
    <w:rPr>
      <w:rFonts w:ascii="Segoe UI" w:eastAsia="Times New Roman" w:hAnsi="Segoe UI" w:cs="Segoe UI"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7E7902"/>
    <w:rPr>
      <w:rFonts w:asciiTheme="majorHAnsi" w:eastAsiaTheme="majorEastAsia" w:hAnsiTheme="majorHAnsi" w:cstheme="majorBidi"/>
      <w:i/>
      <w:iCs/>
      <w:color w:val="005A62"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7E7902"/>
    <w:rPr>
      <w:rFonts w:asciiTheme="majorHAnsi" w:eastAsiaTheme="majorEastAsia" w:hAnsiTheme="majorHAnsi" w:cstheme="majorBidi"/>
      <w:color w:val="005A62"/>
      <w:sz w:val="20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6CC9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6CC9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6C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6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ardalinea-lettertype"/>
    <w:uiPriority w:val="99"/>
    <w:unhideWhenUsed/>
    <w:rsid w:val="00CB53BB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7E7902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7E7902"/>
    <w:rPr>
      <w:rFonts w:eastAsiaTheme="majorEastAsia" w:cstheme="majorBidi"/>
      <w:b/>
      <w:caps/>
      <w:color w:val="005A62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7902"/>
    <w:rPr>
      <w:rFonts w:ascii="Verdana" w:eastAsiaTheme="majorEastAsia" w:hAnsi="Verdana" w:cstheme="majorBidi"/>
      <w:b/>
      <w:caps/>
      <w:color w:val="005A62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7902"/>
    <w:pPr>
      <w:numPr>
        <w:ilvl w:val="1"/>
      </w:numPr>
      <w:spacing w:after="160"/>
    </w:pPr>
    <w:rPr>
      <w:rFonts w:eastAsiaTheme="minorEastAsia" w:cstheme="minorBidi"/>
      <w:b/>
      <w:caps/>
      <w:color w:val="005A62"/>
      <w:spacing w:val="15"/>
      <w:sz w:val="4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7902"/>
    <w:rPr>
      <w:rFonts w:ascii="Verdana" w:eastAsiaTheme="minorEastAsia" w:hAnsi="Verdana"/>
      <w:b/>
      <w:caps/>
      <w:color w:val="005A62"/>
      <w:spacing w:val="15"/>
      <w:sz w:val="40"/>
    </w:rPr>
  </w:style>
  <w:style w:type="character" w:styleId="Tekstvantijdelijkeaanduiding">
    <w:name w:val="Placeholder Text"/>
    <w:basedOn w:val="Standaardalinea-lettertype"/>
    <w:uiPriority w:val="99"/>
    <w:semiHidden/>
    <w:rsid w:val="000E232C"/>
    <w:rPr>
      <w:color w:val="808080"/>
    </w:rPr>
  </w:style>
  <w:style w:type="character" w:customStyle="1" w:styleId="Stijl1">
    <w:name w:val="Stijl1"/>
    <w:basedOn w:val="Standaardalinea-lettertype"/>
    <w:uiPriority w:val="1"/>
    <w:rsid w:val="00082A42"/>
    <w:rPr>
      <w:rFonts w:ascii="Verdana" w:hAnsi="Verdana"/>
      <w:b/>
      <w:color w:val="005A62"/>
      <w:sz w:val="20"/>
    </w:rPr>
  </w:style>
  <w:style w:type="character" w:customStyle="1" w:styleId="Stijl2">
    <w:name w:val="Stijl2"/>
    <w:basedOn w:val="Standaardalinea-lettertype"/>
    <w:uiPriority w:val="1"/>
    <w:rsid w:val="00A25B01"/>
    <w:rPr>
      <w:rFonts w:ascii="Verdana" w:hAnsi="Verdana"/>
      <w:b/>
      <w:color w:val="005A62"/>
      <w:sz w:val="20"/>
    </w:rPr>
  </w:style>
  <w:style w:type="character" w:customStyle="1" w:styleId="Stijl3">
    <w:name w:val="Stijl3"/>
    <w:basedOn w:val="Standaardalinea-lettertype"/>
    <w:uiPriority w:val="1"/>
    <w:rsid w:val="0024096F"/>
    <w:rPr>
      <w:rFonts w:ascii="Verdana" w:hAnsi="Verdana"/>
      <w:b/>
      <w:color w:val="005A62"/>
      <w:sz w:val="20"/>
    </w:rPr>
  </w:style>
  <w:style w:type="character" w:customStyle="1" w:styleId="Stijl4">
    <w:name w:val="Stijl4"/>
    <w:basedOn w:val="Standaardalinea-lettertype"/>
    <w:uiPriority w:val="1"/>
    <w:rsid w:val="0024096F"/>
    <w:rPr>
      <w:rFonts w:ascii="Verdana" w:hAnsi="Verdana"/>
      <w:sz w:val="20"/>
    </w:rPr>
  </w:style>
  <w:style w:type="character" w:styleId="Regelnummer">
    <w:name w:val="line number"/>
    <w:basedOn w:val="Standaardalinea-lettertype"/>
    <w:uiPriority w:val="99"/>
    <w:semiHidden/>
    <w:unhideWhenUsed/>
    <w:rsid w:val="00C90190"/>
  </w:style>
  <w:style w:type="character" w:customStyle="1" w:styleId="GeenafstandChar">
    <w:name w:val="Geen afstand Char"/>
    <w:basedOn w:val="Standaardalinea-lettertype"/>
    <w:link w:val="Geenafstand"/>
    <w:uiPriority w:val="1"/>
    <w:rsid w:val="005A4D64"/>
    <w:rPr>
      <w:rFonts w:ascii="Verdana" w:eastAsia="Times New Roman" w:hAnsi="Verdana" w:cs="Times New Roman"/>
      <w:sz w:val="20"/>
      <w:szCs w:val="24"/>
    </w:rPr>
  </w:style>
  <w:style w:type="character" w:customStyle="1" w:styleId="Stijl5">
    <w:name w:val="Stijl5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6">
    <w:name w:val="Stijl6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7">
    <w:name w:val="Stijl7"/>
    <w:basedOn w:val="Standaardalinea-lettertype"/>
    <w:uiPriority w:val="1"/>
    <w:rsid w:val="00AC7974"/>
    <w:rPr>
      <w:rFonts w:ascii="Verdana" w:hAnsi="Verdana"/>
      <w:b/>
      <w:color w:val="005A62"/>
      <w:sz w:val="20"/>
    </w:rPr>
  </w:style>
  <w:style w:type="character" w:customStyle="1" w:styleId="Stijl8">
    <w:name w:val="Stijl8"/>
    <w:basedOn w:val="Standaardalinea-lettertype"/>
    <w:uiPriority w:val="1"/>
    <w:rsid w:val="00791E1F"/>
    <w:rPr>
      <w:rFonts w:ascii="Verdana" w:hAnsi="Verdana"/>
      <w:sz w:val="16"/>
    </w:rPr>
  </w:style>
  <w:style w:type="character" w:customStyle="1" w:styleId="Stijl9">
    <w:name w:val="Stijl9"/>
    <w:basedOn w:val="Standaardalinea-lettertype"/>
    <w:uiPriority w:val="1"/>
    <w:rsid w:val="001914CA"/>
    <w:rPr>
      <w:rFonts w:ascii="Verdana" w:hAnsi="Verdana"/>
      <w:sz w:val="16"/>
    </w:rPr>
  </w:style>
  <w:style w:type="character" w:customStyle="1" w:styleId="Stijl10">
    <w:name w:val="Stijl10"/>
    <w:basedOn w:val="Standaardalinea-lettertype"/>
    <w:uiPriority w:val="1"/>
    <w:rsid w:val="001914CA"/>
    <w:rPr>
      <w:rFonts w:ascii="Verdana" w:hAnsi="Verdana"/>
      <w:sz w:val="16"/>
    </w:rPr>
  </w:style>
  <w:style w:type="paragraph" w:styleId="Lijstalinea">
    <w:name w:val="List Paragraph"/>
    <w:basedOn w:val="Standaard"/>
    <w:uiPriority w:val="34"/>
    <w:qFormat/>
    <w:rsid w:val="002054CC"/>
    <w:pPr>
      <w:ind w:left="720"/>
    </w:pPr>
  </w:style>
  <w:style w:type="character" w:customStyle="1" w:styleId="Stijl11">
    <w:name w:val="Stijl11"/>
    <w:basedOn w:val="Standaardalinea-lettertype"/>
    <w:uiPriority w:val="1"/>
    <w:rsid w:val="004E2ECD"/>
    <w:rPr>
      <w:rFonts w:ascii="Verdana" w:hAnsi="Verdana"/>
      <w:sz w:val="20"/>
    </w:rPr>
  </w:style>
  <w:style w:type="character" w:customStyle="1" w:styleId="Classificatie">
    <w:name w:val="Classificatie"/>
    <w:basedOn w:val="Standaardalinea-lettertype"/>
    <w:uiPriority w:val="1"/>
    <w:rsid w:val="00A6178D"/>
    <w:rPr>
      <w:rFonts w:ascii="Verdana" w:hAnsi="Verdana"/>
      <w:b/>
      <w:color w:val="FD9D2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SO\Huisstijl\Trafficon\Trafficon%20header,%20logo%20link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7DF35919384942BE331C03267A39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B5CFA-7E46-4926-B297-FC0D0CA7DFDF}"/>
      </w:docPartPr>
      <w:docPartBody>
        <w:p w:rsidR="00CB54D2" w:rsidRDefault="00CB54D2">
          <w:pPr>
            <w:pStyle w:val="827DF35919384942BE331C03267A3941"/>
          </w:pPr>
          <w:r w:rsidRPr="00AB10D5">
            <w:rPr>
              <w:rStyle w:val="Tekstvantijdelijkeaanduiding"/>
              <w:rFonts w:eastAsiaTheme="minorHAnsi"/>
              <w:color w:val="FFFFFF" w:themeColor="background1"/>
            </w:rPr>
            <w:t>Titel</w:t>
          </w:r>
        </w:p>
      </w:docPartBody>
    </w:docPart>
    <w:docPart>
      <w:docPartPr>
        <w:name w:val="D3BB250841EA4E24836C276D886A81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83E224-D64D-47B7-8706-700D58B418F8}"/>
      </w:docPartPr>
      <w:docPartBody>
        <w:p w:rsidR="00CB54D2" w:rsidRDefault="00CB54D2">
          <w:pPr>
            <w:pStyle w:val="D3BB250841EA4E24836C276D886A81E9"/>
          </w:pPr>
          <w:r>
            <w:rPr>
              <w:rStyle w:val="Tekstvantijdelijkeaanduiding"/>
              <w:rFonts w:eastAsiaTheme="minorHAnsi"/>
              <w:color w:val="FFFFFF" w:themeColor="background1"/>
            </w:rPr>
            <w:t>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D2"/>
    <w:rsid w:val="00CB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27DF35919384942BE331C03267A3941">
    <w:name w:val="827DF35919384942BE331C03267A3941"/>
  </w:style>
  <w:style w:type="paragraph" w:customStyle="1" w:styleId="D3BB250841EA4E24836C276D886A81E9">
    <w:name w:val="D3BB250841EA4E24836C276D886A81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E2D1-B774-4972-8196-B6BE2EDF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Trafficon header, logo links.dotx</Template>
  <TotalTime>5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Renne</dc:creator>
  <cp:keywords/>
  <dc:description/>
  <cp:lastModifiedBy>Mark Renne</cp:lastModifiedBy>
  <cp:revision>6</cp:revision>
  <cp:lastPrinted>2023-05-19T13:15:00Z</cp:lastPrinted>
  <dcterms:created xsi:type="dcterms:W3CDTF">2023-05-19T13:03:00Z</dcterms:created>
  <dcterms:modified xsi:type="dcterms:W3CDTF">2023-05-19T13:59:00Z</dcterms:modified>
</cp:coreProperties>
</file>