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10DF" w14:textId="71F4347F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7C87F4C7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CE1FD0" w14:paraId="021D3FC6" w14:textId="77777777" w:rsidTr="00CE1FD0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2A3D489" w14:textId="77777777" w:rsidR="00CE1FD0" w:rsidRPr="00E016F4" w:rsidRDefault="00CE1FD0" w:rsidP="00CD3C2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0015D7" w14:paraId="662BF840" w14:textId="77777777" w:rsidTr="000015D7">
        <w:trPr>
          <w:trHeight w:val="454"/>
        </w:trPr>
        <w:tc>
          <w:tcPr>
            <w:tcW w:w="2984" w:type="dxa"/>
            <w:vAlign w:val="center"/>
          </w:tcPr>
          <w:p w14:paraId="372444A7" w14:textId="77777777" w:rsidR="000015D7" w:rsidRPr="00E016F4" w:rsidRDefault="000015D7" w:rsidP="000015D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6A00BF5D" w14:textId="77777777" w:rsidR="000015D7" w:rsidRPr="00E016F4" w:rsidRDefault="000015D7" w:rsidP="000015D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056A9D94" w14:textId="290BBB3E" w:rsidR="000015D7" w:rsidRPr="00E016F4" w:rsidRDefault="000015D7" w:rsidP="000015D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E-mail</w:t>
            </w:r>
            <w:r>
              <w:rPr>
                <w:rFonts w:ascii="Corbel" w:hAnsi="Corbel"/>
                <w:b/>
                <w:szCs w:val="18"/>
              </w:rPr>
              <w:t>adres</w:t>
            </w:r>
          </w:p>
        </w:tc>
      </w:tr>
      <w:tr w:rsidR="000015D7" w14:paraId="05E1D4BB" w14:textId="77777777" w:rsidTr="000015D7">
        <w:trPr>
          <w:trHeight w:val="454"/>
        </w:trPr>
        <w:tc>
          <w:tcPr>
            <w:tcW w:w="2984" w:type="dxa"/>
            <w:vAlign w:val="center"/>
          </w:tcPr>
          <w:p w14:paraId="3FDFA603" w14:textId="77777777" w:rsidR="000015D7" w:rsidRDefault="000015D7" w:rsidP="000015D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0408C55" w14:textId="77777777" w:rsidR="000015D7" w:rsidRDefault="000015D7" w:rsidP="000015D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1F0971D" w14:textId="488006D2" w:rsidR="000015D7" w:rsidRDefault="000015D7" w:rsidP="000015D7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CE1FD0" w14:paraId="042E6F24" w14:textId="77777777" w:rsidTr="00CE1FD0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5777E1F" w14:textId="77777777" w:rsidR="00CE1FD0" w:rsidRPr="00E016F4" w:rsidRDefault="00CE1FD0" w:rsidP="00CD3C2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CE1FD0" w14:paraId="70B88488" w14:textId="77777777" w:rsidTr="00CE1FD0">
        <w:trPr>
          <w:trHeight w:val="2268"/>
        </w:trPr>
        <w:tc>
          <w:tcPr>
            <w:tcW w:w="8954" w:type="dxa"/>
            <w:gridSpan w:val="3"/>
          </w:tcPr>
          <w:p w14:paraId="046A5F92" w14:textId="77777777" w:rsidR="00CE1FD0" w:rsidRPr="00345252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7FE10CF2" w14:textId="77777777" w:rsidR="00CE1FD0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7BAA6DB" w14:textId="77777777" w:rsidR="00CE1FD0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EA02501" w14:textId="77777777" w:rsidR="00CE1FD0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CE1FD0" w14:paraId="1EFB8A7F" w14:textId="77777777" w:rsidTr="00CE1FD0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71C14832" w14:textId="77777777" w:rsidR="00CE1FD0" w:rsidRPr="001D3ACE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CE1FD0" w14:paraId="580A4E60" w14:textId="77777777" w:rsidTr="00CE1FD0">
        <w:trPr>
          <w:trHeight w:val="2268"/>
        </w:trPr>
        <w:tc>
          <w:tcPr>
            <w:tcW w:w="8954" w:type="dxa"/>
            <w:gridSpan w:val="3"/>
          </w:tcPr>
          <w:p w14:paraId="32FCE601" w14:textId="77777777" w:rsidR="00CE1FD0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B109339" w14:textId="77777777" w:rsidR="00CE1FD0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5ECC9E6" w14:textId="77777777" w:rsidR="00CE1FD0" w:rsidRPr="00BC3158" w:rsidRDefault="00CE1FD0" w:rsidP="00CD3C2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17AE4AF" w14:textId="77777777" w:rsidR="00CE1FD0" w:rsidRDefault="00CE1FD0" w:rsidP="00635421">
      <w:pPr>
        <w:spacing w:after="200" w:line="276" w:lineRule="auto"/>
      </w:pPr>
    </w:p>
    <w:sectPr w:rsidR="00CE1F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CA1BC" w14:textId="77777777" w:rsidR="00262C3A" w:rsidRDefault="00262C3A" w:rsidP="001629F4">
      <w:pPr>
        <w:spacing w:line="240" w:lineRule="auto"/>
      </w:pPr>
      <w:r>
        <w:separator/>
      </w:r>
    </w:p>
  </w:endnote>
  <w:endnote w:type="continuationSeparator" w:id="0">
    <w:p w14:paraId="22501051" w14:textId="77777777" w:rsidR="00262C3A" w:rsidRDefault="00262C3A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171B867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601861A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B4C5" w14:textId="77777777" w:rsidR="00262C3A" w:rsidRDefault="00262C3A" w:rsidP="001629F4">
      <w:pPr>
        <w:spacing w:line="240" w:lineRule="auto"/>
      </w:pPr>
      <w:r>
        <w:separator/>
      </w:r>
    </w:p>
  </w:footnote>
  <w:footnote w:type="continuationSeparator" w:id="0">
    <w:p w14:paraId="084846CA" w14:textId="77777777" w:rsidR="00262C3A" w:rsidRDefault="00262C3A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31276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CE"/>
    <w:rsid w:val="000015D7"/>
    <w:rsid w:val="0000301B"/>
    <w:rsid w:val="001629F4"/>
    <w:rsid w:val="001D3ACE"/>
    <w:rsid w:val="00262C3A"/>
    <w:rsid w:val="00275879"/>
    <w:rsid w:val="00287178"/>
    <w:rsid w:val="004F386E"/>
    <w:rsid w:val="00583997"/>
    <w:rsid w:val="005E7BFE"/>
    <w:rsid w:val="00635421"/>
    <w:rsid w:val="00723BA1"/>
    <w:rsid w:val="00A13B93"/>
    <w:rsid w:val="00AA7BBA"/>
    <w:rsid w:val="00BC3158"/>
    <w:rsid w:val="00BF1799"/>
    <w:rsid w:val="00C84EF7"/>
    <w:rsid w:val="00CE1FD0"/>
    <w:rsid w:val="00CE4DF6"/>
    <w:rsid w:val="00D124B0"/>
    <w:rsid w:val="00E016F4"/>
    <w:rsid w:val="00E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E2BF"/>
  <w15:docId w15:val="{C922CD56-AB2B-454D-ACFC-FF79E737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ikeBlaas\Pro%2010%20BV\Pro%2010%20BV%20-%20Documenten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399D2F-357C-47CA-A7F4-1AFD27FA1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10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Emily van der Linden</cp:lastModifiedBy>
  <cp:revision>9</cp:revision>
  <dcterms:created xsi:type="dcterms:W3CDTF">2021-12-23T13:50:00Z</dcterms:created>
  <dcterms:modified xsi:type="dcterms:W3CDTF">2022-12-09T14:48:00Z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