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755C" w14:textId="6A7DE06E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7C1F48">
        <w:rPr>
          <w:rFonts w:ascii="Corbel" w:hAnsi="Corbel"/>
          <w:b/>
          <w:sz w:val="24"/>
          <w:szCs w:val="24"/>
        </w:rPr>
        <w:t>Bijlage Format 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267718">
        <w:rPr>
          <w:rFonts w:ascii="Corbel" w:hAnsi="Corbel"/>
          <w:b/>
          <w:sz w:val="24"/>
          <w:szCs w:val="24"/>
        </w:rPr>
        <w:t xml:space="preserve">– perceel </w:t>
      </w:r>
      <w:r w:rsidR="004C0E6F">
        <w:rPr>
          <w:rFonts w:ascii="Corbel" w:hAnsi="Corbel"/>
          <w:b/>
          <w:sz w:val="24"/>
          <w:szCs w:val="24"/>
        </w:rPr>
        <w:t>4</w:t>
      </w:r>
    </w:p>
    <w:p w14:paraId="1638275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0C213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349CAB7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petentie</w:t>
            </w:r>
            <w:r w:rsidR="008717DD"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0093A3AB" w14:textId="551AE651" w:rsidR="0039759E" w:rsidRDefault="00974D6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974D6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minimaal 2 elektrische kleine personenbussen (9-persoonsbussen, chauffeur meegerekend) zakelijk verkocht en beschikbaar gesteld aan de referentie-organisatie. </w:t>
            </w:r>
          </w:p>
          <w:p w14:paraId="57F2B00E" w14:textId="77777777" w:rsidR="00974D61" w:rsidRDefault="00974D6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0F271FF" w14:textId="6B09D372" w:rsidR="007E5759" w:rsidRPr="002D06C7" w:rsidRDefault="002D06C7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u voor deze kerncompetentie meerdere referenties overlegt, dient u dit formulier herhaaldelijk in te vullen.</w:t>
            </w:r>
          </w:p>
        </w:tc>
      </w:tr>
      <w:tr w:rsidR="00D82414" w:rsidRPr="001A17B8" w14:paraId="2457C58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C63738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53EA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45C43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42B41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030E6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4D37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1514FA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08456C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002EFD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B8884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40A6A7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769B2A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F87E1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CF5B56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A3017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7D035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91084F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3E503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97652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A680B7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C93AD0" w14:textId="1A67296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7C1F48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7E223E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88A6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D96363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48D7A7A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E6EB00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34C7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84D5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D3CB91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748C8" w:rsidRPr="001A17B8" w14:paraId="281B45C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AAF463" w14:textId="424E99FF" w:rsidR="008748C8" w:rsidRPr="008748C8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974D61" w:rsidRPr="00974D61">
              <w:rPr>
                <w:rFonts w:ascii="Corbel" w:hAnsi="Corbel"/>
                <w:sz w:val="16"/>
                <w:szCs w:val="16"/>
              </w:rPr>
              <w:t xml:space="preserve">elektrische kleine personenbussen (9-persoonsbussen, chauffeur meegerekend)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heeft u </w:t>
            </w:r>
            <w:r>
              <w:rPr>
                <w:rFonts w:ascii="Corbel" w:hAnsi="Corbel"/>
                <w:sz w:val="16"/>
                <w:szCs w:val="16"/>
              </w:rPr>
              <w:t>zakelijk verkocht en beschikbaar gesteld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0B787B35" w14:textId="64296190" w:rsidR="008748C8" w:rsidRPr="00133F0C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7650B2" w:rsidRPr="001A17B8" w14:paraId="2D4128F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2366652" w14:textId="656C5A73" w:rsidR="00376FA8" w:rsidRPr="007C1F4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</w:t>
            </w:r>
            <w:r w:rsidR="007C1F48" w:rsidRPr="007C1F48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>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C002DA8" w14:textId="77777777" w:rsidR="00376FA8" w:rsidRPr="00A019E4" w:rsidRDefault="00974D61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E46603" w14:textId="77777777" w:rsidR="007650B2" w:rsidRPr="00A019E4" w:rsidRDefault="00974D61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E2A7514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DA60F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803A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0FAD0D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7CD329E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61BBBA7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2E5E5FA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12B3D9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0134DF7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8B4884B" w14:textId="3FEA0058" w:rsidR="007650B2" w:rsidRPr="001A17B8" w:rsidRDefault="007C1F48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0DD6696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8B54AF4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E0950E7" w14:textId="77777777" w:rsidR="00376FA8" w:rsidRPr="00A019E4" w:rsidRDefault="00974D61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67174B9" w14:textId="77777777" w:rsidR="007650B2" w:rsidRPr="001A17B8" w:rsidRDefault="00974D61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997D00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FA2DEE3" w14:textId="387358A7" w:rsidR="00610BBC" w:rsidRDefault="00610BBC" w:rsidP="007650B2">
      <w:pPr>
        <w:spacing w:after="200" w:line="276" w:lineRule="auto"/>
      </w:pPr>
    </w:p>
    <w:p w14:paraId="24E5AA35" w14:textId="539DE136" w:rsidR="003E3426" w:rsidRDefault="00610BB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E3426" w:rsidRPr="00CF3901" w14:paraId="3E3618A9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903D295" w14:textId="233948AD" w:rsidR="003E3426" w:rsidRPr="00A57DF0" w:rsidRDefault="003E342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39759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3F8A784E" w14:textId="51B41964" w:rsidR="003E3426" w:rsidRPr="002D06C7" w:rsidRDefault="00BD47A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in een landelijke dekking voorzien voor ROB en aan door hem geleverde voertuigen uit bovengenoemde categorie. Om te voldoen aan deze kerncompetentie mag Inschrijver maximaal één referentie overleggen.</w:t>
            </w:r>
          </w:p>
        </w:tc>
      </w:tr>
      <w:tr w:rsidR="003E3426" w:rsidRPr="001A17B8" w14:paraId="7C2A44B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C5CDA7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351317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7A8F4CF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C9B789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6D738B" w14:textId="77777777" w:rsidR="003E3426" w:rsidRPr="001E36FF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8F69B1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E1A4DD7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7C4842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0F065D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74061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3AE5368A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28EE6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4E88DD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43AF3BB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66A2514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11D14AF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64F6D5A5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491BF08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5A658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5A421A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C6F0BB5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B2106C0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D0CF873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7F56142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4AAECC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C49D56C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8D6F5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F46386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59AD123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964F7" w:rsidRPr="001A17B8" w14:paraId="46603EC9" w14:textId="77777777" w:rsidTr="00C964F7">
        <w:trPr>
          <w:trHeight w:val="484"/>
          <w:jc w:val="center"/>
        </w:trPr>
        <w:tc>
          <w:tcPr>
            <w:tcW w:w="5076" w:type="dxa"/>
            <w:shd w:val="clear" w:color="auto" w:fill="auto"/>
          </w:tcPr>
          <w:p w14:paraId="2450710B" w14:textId="64F3BA1B" w:rsidR="00C964F7" w:rsidRPr="008748C8" w:rsidRDefault="0075643F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voorzien in een landelijke dekking voor ROB </w:t>
            </w:r>
            <w:r w:rsidR="000D6D0C">
              <w:rPr>
                <w:rFonts w:ascii="Corbel" w:hAnsi="Corbel"/>
                <w:sz w:val="16"/>
                <w:szCs w:val="16"/>
              </w:rPr>
              <w:t xml:space="preserve">aan de door u geleverde </w:t>
            </w:r>
            <w:r w:rsidR="00974D61" w:rsidRPr="00974D61">
              <w:rPr>
                <w:rFonts w:ascii="Corbel" w:hAnsi="Corbel"/>
                <w:sz w:val="16"/>
                <w:szCs w:val="16"/>
              </w:rPr>
              <w:t>elektrische kleine personenbussen (9-persoonsbussen, chauffeur meegerekend)</w:t>
            </w:r>
            <w:r w:rsidR="003765C5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1E0886F3" w14:textId="77777777" w:rsidR="003765C5" w:rsidRPr="00A019E4" w:rsidRDefault="00974D61" w:rsidP="003765C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715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D0D681F" w14:textId="6158DC57" w:rsidR="00C964F7" w:rsidRPr="00133F0C" w:rsidRDefault="00974D61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2449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765C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765C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765C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E3426" w:rsidRPr="001A17B8" w14:paraId="0E3CBCD1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5557078" w14:textId="77777777" w:rsidR="003E3426" w:rsidRPr="007C1F4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9C8A86C" w14:textId="77777777" w:rsidR="003E3426" w:rsidRPr="00A019E4" w:rsidRDefault="00974D61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6394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1F228C0" w14:textId="77777777" w:rsidR="003E3426" w:rsidRPr="00A019E4" w:rsidRDefault="00974D61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439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2122EB5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96B13E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1A690C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1E9E4AB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B244E08" w14:textId="77777777" w:rsidR="003E3426" w:rsidRPr="001A17B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AD253E9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73D5592F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4F6317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3E3426" w:rsidRPr="001A17B8" w14:paraId="79804514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ACB4990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3D200CA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A75194D" w14:textId="77777777" w:rsidR="003E3426" w:rsidRPr="00376FA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9588999" w14:textId="77777777" w:rsidR="003E3426" w:rsidRPr="00A019E4" w:rsidRDefault="00974D61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607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4A37844" w14:textId="77777777" w:rsidR="003E3426" w:rsidRPr="001A17B8" w:rsidRDefault="00974D61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311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E499FB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FBBE73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F0069" w14:textId="77777777" w:rsidR="00127783" w:rsidRDefault="00127783" w:rsidP="00A57DF0">
      <w:pPr>
        <w:spacing w:line="240" w:lineRule="auto"/>
      </w:pPr>
      <w:r>
        <w:separator/>
      </w:r>
    </w:p>
  </w:endnote>
  <w:endnote w:type="continuationSeparator" w:id="0">
    <w:p w14:paraId="13D40D2F" w14:textId="77777777" w:rsidR="00127783" w:rsidRDefault="00127783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15D217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CDA003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CFF8" w14:textId="77777777" w:rsidR="00127783" w:rsidRDefault="00127783" w:rsidP="00A57DF0">
      <w:pPr>
        <w:spacing w:line="240" w:lineRule="auto"/>
      </w:pPr>
      <w:r>
        <w:separator/>
      </w:r>
    </w:p>
  </w:footnote>
  <w:footnote w:type="continuationSeparator" w:id="0">
    <w:p w14:paraId="7403C41D" w14:textId="77777777" w:rsidR="00127783" w:rsidRDefault="00127783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A7"/>
    <w:rsid w:val="00055710"/>
    <w:rsid w:val="00064E11"/>
    <w:rsid w:val="00087AF2"/>
    <w:rsid w:val="000A5C56"/>
    <w:rsid w:val="000D6D0C"/>
    <w:rsid w:val="00100A15"/>
    <w:rsid w:val="00125F21"/>
    <w:rsid w:val="00127783"/>
    <w:rsid w:val="00133F0C"/>
    <w:rsid w:val="001B5D99"/>
    <w:rsid w:val="001E36FF"/>
    <w:rsid w:val="00267718"/>
    <w:rsid w:val="00287178"/>
    <w:rsid w:val="002D06C7"/>
    <w:rsid w:val="003265BB"/>
    <w:rsid w:val="00376002"/>
    <w:rsid w:val="003765C5"/>
    <w:rsid w:val="00376FA8"/>
    <w:rsid w:val="0039759E"/>
    <w:rsid w:val="003E3426"/>
    <w:rsid w:val="0040097A"/>
    <w:rsid w:val="004045F0"/>
    <w:rsid w:val="00460775"/>
    <w:rsid w:val="0046621E"/>
    <w:rsid w:val="0047548D"/>
    <w:rsid w:val="004C0E6F"/>
    <w:rsid w:val="00520270"/>
    <w:rsid w:val="00542526"/>
    <w:rsid w:val="00610BBC"/>
    <w:rsid w:val="00632837"/>
    <w:rsid w:val="00672E9F"/>
    <w:rsid w:val="00702A25"/>
    <w:rsid w:val="00734FA7"/>
    <w:rsid w:val="0075643F"/>
    <w:rsid w:val="007576F1"/>
    <w:rsid w:val="007650B2"/>
    <w:rsid w:val="007A3E7F"/>
    <w:rsid w:val="007B2A9F"/>
    <w:rsid w:val="007C1F48"/>
    <w:rsid w:val="007E5759"/>
    <w:rsid w:val="008541AA"/>
    <w:rsid w:val="00861096"/>
    <w:rsid w:val="008717DD"/>
    <w:rsid w:val="008748C8"/>
    <w:rsid w:val="008A5C68"/>
    <w:rsid w:val="00904410"/>
    <w:rsid w:val="00974D61"/>
    <w:rsid w:val="00A019E4"/>
    <w:rsid w:val="00A57DF0"/>
    <w:rsid w:val="00B045FB"/>
    <w:rsid w:val="00B80FF9"/>
    <w:rsid w:val="00BD47A6"/>
    <w:rsid w:val="00C12F22"/>
    <w:rsid w:val="00C964F7"/>
    <w:rsid w:val="00CE7F7A"/>
    <w:rsid w:val="00D06D74"/>
    <w:rsid w:val="00D155E8"/>
    <w:rsid w:val="00D82414"/>
    <w:rsid w:val="00E76EC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5CAD9"/>
  <w15:docId w15:val="{4DEBCD5F-7915-4763-88BA-F123837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57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571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5710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57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5710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10</TotalTime>
  <Pages>2</Pages>
  <Words>652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27</cp:revision>
  <dcterms:created xsi:type="dcterms:W3CDTF">2022-06-27T10:55:00Z</dcterms:created>
  <dcterms:modified xsi:type="dcterms:W3CDTF">2022-07-15T13:56:00Z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