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42FF4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 w:rsidRPr="00F92CB3">
        <w:rPr>
          <w:rFonts w:ascii="Corbel" w:hAnsi="Corbel"/>
          <w:b/>
          <w:sz w:val="24"/>
          <w:szCs w:val="24"/>
        </w:rPr>
        <w:t>Bijlage Format sleutelfunctionarissen</w:t>
      </w:r>
    </w:p>
    <w:p w14:paraId="3A508F17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4C1315C1" w14:textId="77777777" w:rsidTr="00F92CB3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F8E2AF7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</w:p>
        </w:tc>
      </w:tr>
      <w:tr w:rsidR="00AA7BBA" w14:paraId="707FDEE3" w14:textId="77777777" w:rsidTr="00F92CB3">
        <w:trPr>
          <w:trHeight w:val="454"/>
        </w:trPr>
        <w:tc>
          <w:tcPr>
            <w:tcW w:w="4424" w:type="dxa"/>
            <w:vAlign w:val="center"/>
          </w:tcPr>
          <w:p w14:paraId="133666A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290CF0D5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66936958" w14:textId="77777777" w:rsidTr="00F92CB3">
        <w:trPr>
          <w:trHeight w:val="454"/>
        </w:trPr>
        <w:tc>
          <w:tcPr>
            <w:tcW w:w="4424" w:type="dxa"/>
            <w:vAlign w:val="center"/>
          </w:tcPr>
          <w:p w14:paraId="74969D8D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51272A6D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3ED30B81" w14:textId="77777777" w:rsidTr="00F92CB3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1A25FFCD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F853A46" w14:textId="77777777" w:rsidTr="00F92CB3">
        <w:trPr>
          <w:trHeight w:val="2268"/>
        </w:trPr>
        <w:tc>
          <w:tcPr>
            <w:tcW w:w="8954" w:type="dxa"/>
            <w:gridSpan w:val="2"/>
          </w:tcPr>
          <w:p w14:paraId="416D17E6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113AA9B3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28CF506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4A0951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0A8C51E1" w14:textId="77777777" w:rsidTr="00F92CB3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151966E0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144EB8E1" w14:textId="77777777" w:rsidTr="00F92CB3">
        <w:trPr>
          <w:trHeight w:val="2268"/>
        </w:trPr>
        <w:tc>
          <w:tcPr>
            <w:tcW w:w="8954" w:type="dxa"/>
            <w:gridSpan w:val="2"/>
          </w:tcPr>
          <w:p w14:paraId="442DE88C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303F2B76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273173A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2B175B0C" w14:textId="77777777" w:rsidR="00723BA1" w:rsidRDefault="00723BA1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F92CB3" w14:paraId="1B94B9EC" w14:textId="77777777" w:rsidTr="0083029C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2BE5A23" w14:textId="77777777" w:rsidR="00F92CB3" w:rsidRPr="00E016F4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</w:p>
        </w:tc>
      </w:tr>
      <w:tr w:rsidR="00F92CB3" w14:paraId="5D30935C" w14:textId="77777777" w:rsidTr="0083029C">
        <w:trPr>
          <w:trHeight w:val="454"/>
        </w:trPr>
        <w:tc>
          <w:tcPr>
            <w:tcW w:w="4424" w:type="dxa"/>
            <w:vAlign w:val="center"/>
          </w:tcPr>
          <w:p w14:paraId="33AD57F8" w14:textId="77777777" w:rsidR="00F92CB3" w:rsidRPr="00E016F4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1C1498A4" w14:textId="77777777" w:rsidR="00F92CB3" w:rsidRPr="00E016F4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F92CB3" w14:paraId="69B58DD2" w14:textId="77777777" w:rsidTr="0083029C">
        <w:trPr>
          <w:trHeight w:val="454"/>
        </w:trPr>
        <w:tc>
          <w:tcPr>
            <w:tcW w:w="4424" w:type="dxa"/>
            <w:vAlign w:val="center"/>
          </w:tcPr>
          <w:p w14:paraId="2B920AB6" w14:textId="77777777" w:rsidR="00F92CB3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1CB1BD3D" w14:textId="77777777" w:rsidR="00F92CB3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F92CB3" w14:paraId="4E54B09C" w14:textId="77777777" w:rsidTr="0083029C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50EA81F" w14:textId="77777777" w:rsidR="00F92CB3" w:rsidRPr="00E016F4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F92CB3" w14:paraId="166DC19D" w14:textId="77777777" w:rsidTr="0083029C">
        <w:trPr>
          <w:trHeight w:val="2268"/>
        </w:trPr>
        <w:tc>
          <w:tcPr>
            <w:tcW w:w="8954" w:type="dxa"/>
            <w:gridSpan w:val="2"/>
          </w:tcPr>
          <w:p w14:paraId="22083A8C" w14:textId="77777777" w:rsidR="00F92CB3" w:rsidRPr="00345252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30BAD996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B3A2956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6605F6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92DCC8C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9C1D7EB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91E0665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B8314BF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D8EA2F4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AD48B86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150738D" w14:textId="340E11FB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F92CB3" w14:paraId="7E914017" w14:textId="77777777" w:rsidTr="0083029C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0BA97244" w14:textId="77777777" w:rsidR="00F92CB3" w:rsidRPr="001D3ACE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lastRenderedPageBreak/>
              <w:t>Profielschets</w:t>
            </w:r>
          </w:p>
        </w:tc>
      </w:tr>
      <w:tr w:rsidR="00F92CB3" w14:paraId="16984EAA" w14:textId="77777777" w:rsidTr="0083029C">
        <w:trPr>
          <w:trHeight w:val="2268"/>
        </w:trPr>
        <w:tc>
          <w:tcPr>
            <w:tcW w:w="8954" w:type="dxa"/>
            <w:gridSpan w:val="2"/>
          </w:tcPr>
          <w:p w14:paraId="2554A4B3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3B3F21B2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FFC8C1E" w14:textId="77777777" w:rsidR="00F92CB3" w:rsidRPr="00BC3158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19EA0B40" w14:textId="77777777" w:rsidR="00F92CB3" w:rsidRDefault="00F92CB3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F92CB3" w14:paraId="769ECDDF" w14:textId="77777777" w:rsidTr="0083029C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678BBB56" w14:textId="77777777" w:rsidR="00F92CB3" w:rsidRPr="00E016F4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</w:p>
        </w:tc>
      </w:tr>
      <w:tr w:rsidR="00F92CB3" w14:paraId="3E7A2B54" w14:textId="77777777" w:rsidTr="0083029C">
        <w:trPr>
          <w:trHeight w:val="454"/>
        </w:trPr>
        <w:tc>
          <w:tcPr>
            <w:tcW w:w="4424" w:type="dxa"/>
            <w:vAlign w:val="center"/>
          </w:tcPr>
          <w:p w14:paraId="454CD8FA" w14:textId="77777777" w:rsidR="00F92CB3" w:rsidRPr="00E016F4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302CB721" w14:textId="77777777" w:rsidR="00F92CB3" w:rsidRPr="00E016F4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F92CB3" w14:paraId="2C3B437A" w14:textId="77777777" w:rsidTr="0083029C">
        <w:trPr>
          <w:trHeight w:val="454"/>
        </w:trPr>
        <w:tc>
          <w:tcPr>
            <w:tcW w:w="4424" w:type="dxa"/>
            <w:vAlign w:val="center"/>
          </w:tcPr>
          <w:p w14:paraId="6FDD1426" w14:textId="77777777" w:rsidR="00F92CB3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0F5ADF75" w14:textId="77777777" w:rsidR="00F92CB3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F92CB3" w14:paraId="0A9E2064" w14:textId="77777777" w:rsidTr="0083029C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78986D18" w14:textId="77777777" w:rsidR="00F92CB3" w:rsidRPr="00E016F4" w:rsidRDefault="00F92CB3" w:rsidP="0083029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F92CB3" w14:paraId="12092BC1" w14:textId="77777777" w:rsidTr="0083029C">
        <w:trPr>
          <w:trHeight w:val="2268"/>
        </w:trPr>
        <w:tc>
          <w:tcPr>
            <w:tcW w:w="8954" w:type="dxa"/>
            <w:gridSpan w:val="2"/>
          </w:tcPr>
          <w:p w14:paraId="6F4D5ABE" w14:textId="77777777" w:rsidR="00F92CB3" w:rsidRPr="00345252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059F10A1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24DAFA7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958783A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F92CB3" w14:paraId="2B12C9EA" w14:textId="77777777" w:rsidTr="0083029C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04E0470F" w14:textId="77777777" w:rsidR="00F92CB3" w:rsidRPr="001D3ACE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F92CB3" w14:paraId="65B25339" w14:textId="77777777" w:rsidTr="0083029C">
        <w:trPr>
          <w:trHeight w:val="2268"/>
        </w:trPr>
        <w:tc>
          <w:tcPr>
            <w:tcW w:w="8954" w:type="dxa"/>
            <w:gridSpan w:val="2"/>
          </w:tcPr>
          <w:p w14:paraId="0AD8EA15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3E98D376" w14:textId="77777777" w:rsidR="00F92CB3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7F539AD" w14:textId="77777777" w:rsidR="00F92CB3" w:rsidRPr="00BC3158" w:rsidRDefault="00F92CB3" w:rsidP="0083029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07767C50" w14:textId="77777777" w:rsidR="00F92CB3" w:rsidRDefault="00F92CB3" w:rsidP="00635421">
      <w:pPr>
        <w:spacing w:after="200" w:line="276" w:lineRule="auto"/>
      </w:pPr>
    </w:p>
    <w:sectPr w:rsidR="00F92CB3" w:rsidSect="00F92CB3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CF573" w14:textId="77777777" w:rsidR="00CC041F" w:rsidRDefault="00CC041F" w:rsidP="001629F4">
      <w:pPr>
        <w:spacing w:line="240" w:lineRule="auto"/>
      </w:pPr>
      <w:r>
        <w:separator/>
      </w:r>
    </w:p>
  </w:endnote>
  <w:endnote w:type="continuationSeparator" w:id="0">
    <w:p w14:paraId="5271E6E2" w14:textId="77777777" w:rsidR="00CC041F" w:rsidRDefault="00CC041F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566F61A5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A01D761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9488" w14:textId="77777777" w:rsidR="00CC041F" w:rsidRDefault="00CC041F" w:rsidP="001629F4">
      <w:pPr>
        <w:spacing w:line="240" w:lineRule="auto"/>
      </w:pPr>
      <w:r>
        <w:separator/>
      </w:r>
    </w:p>
  </w:footnote>
  <w:footnote w:type="continuationSeparator" w:id="0">
    <w:p w14:paraId="2BB62097" w14:textId="77777777" w:rsidR="00CC041F" w:rsidRDefault="00CC041F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1F"/>
    <w:rsid w:val="001629F4"/>
    <w:rsid w:val="00165CA6"/>
    <w:rsid w:val="001D3ACE"/>
    <w:rsid w:val="00287178"/>
    <w:rsid w:val="005E7BFE"/>
    <w:rsid w:val="00635421"/>
    <w:rsid w:val="00723BA1"/>
    <w:rsid w:val="00A13B93"/>
    <w:rsid w:val="00AA7BBA"/>
    <w:rsid w:val="00BC3158"/>
    <w:rsid w:val="00BF1799"/>
    <w:rsid w:val="00CC041F"/>
    <w:rsid w:val="00CE4DF6"/>
    <w:rsid w:val="00E016F4"/>
    <w:rsid w:val="00F9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A4274"/>
  <w15:docId w15:val="{665F5CA5-7A1A-4778-A2D4-F3D60C01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OneDrive%20-%20Pro10\Data\Kennisdomeinen\0.%20Aanbestedingstemplates\9.%20Overige%20veel%20voorkomende%20bijlagen\23dec21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99D2F-357C-47CA-A7F4-1AFD27FA1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23dec21_Bijlage Format sleutelfunctionarissen</Template>
  <TotalTime>1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2</cp:revision>
  <dcterms:created xsi:type="dcterms:W3CDTF">2023-01-06T12:03:00Z</dcterms:created>
  <dcterms:modified xsi:type="dcterms:W3CDTF">2023-01-06T12:04:00Z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