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60D24948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2DFB4929" w:rsidR="001F5212" w:rsidRPr="002B655B" w:rsidRDefault="00E25924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Pr="00E25924">
                  <w:rPr>
                    <w:b/>
                    <w:color w:val="004996"/>
                    <w:sz w:val="40"/>
                    <w:szCs w:val="40"/>
                  </w:rPr>
                  <w:t>EA Beeldmateriaal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6225DC18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5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Invulformulier verklaring Onderaanneming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7486D00B" w14:textId="57FDAC49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Datum: </w:t>
      </w:r>
      <w:r w:rsidR="00E25924">
        <w:rPr>
          <w:sz w:val="18"/>
          <w:szCs w:val="18"/>
        </w:rPr>
        <w:t>22-11-2022</w:t>
      </w:r>
    </w:p>
    <w:p w14:paraId="72E81CB8" w14:textId="37142F45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proofErr w:type="spellStart"/>
      <w:r w:rsidRPr="00C16EC7">
        <w:rPr>
          <w:sz w:val="18"/>
          <w:szCs w:val="18"/>
        </w:rPr>
        <w:t>TenderNed</w:t>
      </w:r>
      <w:proofErr w:type="spellEnd"/>
      <w:r w:rsidRPr="00C16EC7">
        <w:rPr>
          <w:sz w:val="18"/>
          <w:szCs w:val="18"/>
        </w:rPr>
        <w:t xml:space="preserve">: </w:t>
      </w:r>
      <w:r w:rsidR="00E25924" w:rsidRPr="00E25924">
        <w:rPr>
          <w:sz w:val="18"/>
          <w:szCs w:val="18"/>
        </w:rPr>
        <w:t>380773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776DDEA6" w14:textId="77777777" w:rsidR="000262CE" w:rsidRPr="005A39BC" w:rsidRDefault="000262CE" w:rsidP="000262CE">
      <w:pPr>
        <w:pStyle w:val="Kop1"/>
        <w:numPr>
          <w:ilvl w:val="0"/>
          <w:numId w:val="0"/>
        </w:numPr>
        <w:ind w:left="431" w:hanging="431"/>
      </w:pPr>
      <w:r>
        <w:lastRenderedPageBreak/>
        <w:t>Verklaring</w:t>
      </w:r>
    </w:p>
    <w:p w14:paraId="4D0385E8" w14:textId="26521D4C" w:rsidR="000262CE" w:rsidRDefault="000262CE" w:rsidP="000262CE">
      <w:r w:rsidRPr="00A93A80">
        <w:t xml:space="preserve">Indien Inschrijver gebruik maakt van </w:t>
      </w:r>
      <w:proofErr w:type="spellStart"/>
      <w:r w:rsidRPr="00A93A80">
        <w:t>Onderaanneming</w:t>
      </w:r>
      <w:proofErr w:type="spellEnd"/>
      <w:r w:rsidRPr="00A93A80">
        <w:t xml:space="preserve">, dienen alle partijen binnen de Inschrijving zich te conformeren aan onderstaande vereisten en deze rechtsgeldig ondertekend aan de Inschrijving toe te voegen. </w:t>
      </w:r>
      <w:proofErr w:type="gramStart"/>
      <w:r w:rsidRPr="00A93A80">
        <w:t>Indien</w:t>
      </w:r>
      <w:proofErr w:type="gramEnd"/>
      <w:r w:rsidRPr="00A93A80">
        <w:t xml:space="preserve"> er geen sprake is van </w:t>
      </w:r>
      <w:proofErr w:type="spellStart"/>
      <w:r w:rsidRPr="00A93A80">
        <w:t>Onderaanneming</w:t>
      </w:r>
      <w:proofErr w:type="spellEnd"/>
      <w:r w:rsidRPr="00A93A80">
        <w:t xml:space="preserve"> hoeft deze bijlage niet te worden ingevuld en/of te worden geüpload.</w:t>
      </w:r>
    </w:p>
    <w:p w14:paraId="373AA94D" w14:textId="554B5CB3" w:rsidR="00A747E9" w:rsidRPr="00A93A80" w:rsidRDefault="00A747E9" w:rsidP="000262CE">
      <w:r>
        <w:rPr>
          <w:b/>
        </w:rPr>
        <w:t xml:space="preserve">Let op: </w:t>
      </w:r>
      <w:r w:rsidRPr="00A93A80">
        <w:t xml:space="preserve">Let </w:t>
      </w:r>
      <w:proofErr w:type="gramStart"/>
      <w:r w:rsidRPr="00A93A80">
        <w:t>tevens</w:t>
      </w:r>
      <w:proofErr w:type="gramEnd"/>
      <w:r w:rsidRPr="00A93A80">
        <w:t xml:space="preserve"> op welke documenten nog meer vereist worden </w:t>
      </w:r>
      <w:r>
        <w:t xml:space="preserve">bij </w:t>
      </w:r>
      <w:proofErr w:type="spellStart"/>
      <w:r>
        <w:t>Onderaanneming</w:t>
      </w:r>
      <w:proofErr w:type="spellEnd"/>
      <w:r w:rsidRPr="00A93A80">
        <w:t xml:space="preserve"> conform de Aanbestedingsdocumenten.</w:t>
      </w:r>
    </w:p>
    <w:p w14:paraId="5AB4B3B0" w14:textId="77777777" w:rsidR="000262CE" w:rsidRPr="00A93A80" w:rsidRDefault="000262CE" w:rsidP="000262CE">
      <w:r w:rsidRPr="00A93A80">
        <w:t xml:space="preserve">Ondergetekenden verklaren in geval van </w:t>
      </w:r>
      <w:proofErr w:type="spellStart"/>
      <w:r w:rsidRPr="00A93A80">
        <w:t>Onderaanneming</w:t>
      </w:r>
      <w:proofErr w:type="spellEnd"/>
      <w:r w:rsidRPr="00A93A80">
        <w:t xml:space="preserve"> dat </w:t>
      </w:r>
      <w:proofErr w:type="gramStart"/>
      <w:r w:rsidRPr="00A93A80">
        <w:t>inzake</w:t>
      </w:r>
      <w:proofErr w:type="gramEnd"/>
      <w:r w:rsidRPr="00A93A80">
        <w:t xml:space="preserve"> de Opdracht behorende bij de onderhavige Openbare Europese aanbesteding dat: </w:t>
      </w:r>
    </w:p>
    <w:p w14:paraId="615E5468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Inschrijver beschikt of middels de Onderaannemer kan beschikken, over alle noodzakelijke middelen, welke voor de uitvoering nodig zijn; </w:t>
      </w:r>
    </w:p>
    <w:p w14:paraId="7AD90214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uitvoering geheel overeenkomstig het beschreven in de Aanbestedingsdocumenten wordt verricht; </w:t>
      </w:r>
    </w:p>
    <w:p w14:paraId="7231B379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Inschrijver als Hoofdaannemer te allen tijde volledig verantwoordelijk en aansprakelijk is voor de uitvoering van de Overeenkomst en de daaruit voortvloeiende resultaten; </w:t>
      </w:r>
    </w:p>
    <w:p w14:paraId="77BF0CAF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Onderaannemer(s) ook voldoen aan de algemene eisen als gesteld in het </w:t>
      </w:r>
      <w:r w:rsidRPr="003A2C45">
        <w:rPr>
          <w:lang w:val="x-none"/>
        </w:rPr>
        <w:t>Aanbestedingsleidraad</w:t>
      </w:r>
      <w:r w:rsidRPr="00A93A80">
        <w:rPr>
          <w:lang w:val="x-none"/>
        </w:rPr>
        <w:t xml:space="preserve"> voor (sub)Inschrijvers;</w:t>
      </w:r>
    </w:p>
    <w:p w14:paraId="77568CC8" w14:textId="77777777" w:rsidR="000262CE" w:rsidRPr="003A2C45" w:rsidRDefault="000262CE" w:rsidP="000262CE">
      <w:pPr>
        <w:pStyle w:val="Lijstalinea"/>
        <w:numPr>
          <w:ilvl w:val="0"/>
          <w:numId w:val="36"/>
        </w:numPr>
        <w:spacing w:after="160"/>
        <w:rPr>
          <w:lang w:val="x-none"/>
        </w:rPr>
      </w:pPr>
      <w:r w:rsidRPr="00A93A80">
        <w:rPr>
          <w:lang w:val="x-none"/>
        </w:rPr>
        <w:t xml:space="preserve">De volgende werkzaamheden/leveringen door Onderaannemer(s) worden verricht: </w:t>
      </w:r>
    </w:p>
    <w:p w14:paraId="4E63D48F" w14:textId="30B90053" w:rsidR="000262CE" w:rsidRPr="00A747E9" w:rsidRDefault="000262CE" w:rsidP="000262CE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7ED56CF9" w14:textId="77777777" w:rsidTr="004D068A">
        <w:trPr>
          <w:tblHeader/>
        </w:trPr>
        <w:tc>
          <w:tcPr>
            <w:tcW w:w="3397" w:type="dxa"/>
          </w:tcPr>
          <w:p w14:paraId="66DE4E2F" w14:textId="77777777" w:rsidR="000262CE" w:rsidRPr="00675F45" w:rsidRDefault="000262CE" w:rsidP="004D068A">
            <w:r w:rsidRPr="00675F45">
              <w:rPr>
                <w:rFonts w:ascii="Lucida Sans Unicode" w:hAnsi="Lucida Sans Unicode"/>
                <w:b/>
              </w:rPr>
              <w:t>Gegevens</w:t>
            </w:r>
          </w:p>
        </w:tc>
        <w:tc>
          <w:tcPr>
            <w:tcW w:w="5659" w:type="dxa"/>
          </w:tcPr>
          <w:p w14:paraId="796A51EA" w14:textId="77777777" w:rsidR="000262CE" w:rsidRPr="00306F31" w:rsidRDefault="000262CE" w:rsidP="004D068A">
            <w:pPr>
              <w:rPr>
                <w:rFonts w:ascii="Lucida Sans Unicode" w:hAnsi="Lucida Sans Unicode"/>
                <w:b/>
              </w:rPr>
            </w:pPr>
            <w:r w:rsidRPr="00306F31">
              <w:rPr>
                <w:rFonts w:ascii="Lucida Sans Unicode" w:hAnsi="Lucida Sans Unicode"/>
                <w:b/>
              </w:rPr>
              <w:t>Omschrijving</w:t>
            </w:r>
          </w:p>
        </w:tc>
      </w:tr>
      <w:tr w:rsidR="000262CE" w:rsidRPr="007C080B" w14:paraId="212E1DC8" w14:textId="77777777" w:rsidTr="004D068A">
        <w:tc>
          <w:tcPr>
            <w:tcW w:w="3397" w:type="dxa"/>
          </w:tcPr>
          <w:p w14:paraId="5CC28D1C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3A2C45">
              <w:rPr>
                <w:rFonts w:ascii="Lucida Sans Unicode" w:hAnsi="Lucida Sans Unicode" w:cs="Lucida Sans Unicode"/>
              </w:rPr>
              <w:t>Penvoerder en gemachtigde namens Inschrijver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2EAC405E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9A8B245" w14:textId="77777777" w:rsidTr="004D068A">
        <w:tc>
          <w:tcPr>
            <w:tcW w:w="3397" w:type="dxa"/>
          </w:tcPr>
          <w:p w14:paraId="01394E03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Werkzaamheden Hoofdaannemer 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0E728017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E2644B5" w14:textId="77777777" w:rsidTr="004D068A">
        <w:tc>
          <w:tcPr>
            <w:tcW w:w="3397" w:type="dxa"/>
          </w:tcPr>
          <w:p w14:paraId="37CBE416" w14:textId="77777777" w:rsidR="000262CE" w:rsidRPr="00A93A80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 xml:space="preserve">Werkzaamheden Onderaannemer </w:t>
            </w:r>
            <w:r w:rsidRPr="003A2C45">
              <w:rPr>
                <w:rFonts w:ascii="Lucida Sans Unicode" w:hAnsi="Lucida Sans Unicode" w:cs="Lucida Sans Unicode"/>
                <w:lang w:val="x-none"/>
              </w:rPr>
              <w:t>1</w:t>
            </w:r>
          </w:p>
          <w:p w14:paraId="23F9E813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4548F0B3" w14:textId="77777777" w:rsidR="000262CE" w:rsidRDefault="000262CE" w:rsidP="004D068A">
            <w:pPr>
              <w:rPr>
                <w:rFonts w:ascii="Lucida Sans Unicode" w:hAnsi="Lucida Sans Unicode"/>
              </w:rPr>
            </w:pPr>
          </w:p>
          <w:p w14:paraId="1A46EE07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1118DD4D" w14:textId="77777777" w:rsidTr="004D068A">
        <w:tc>
          <w:tcPr>
            <w:tcW w:w="3397" w:type="dxa"/>
          </w:tcPr>
          <w:p w14:paraId="0D269625" w14:textId="77777777" w:rsidR="000262CE" w:rsidRPr="00A93A80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 xml:space="preserve">Werkzaamheden Onderaannemer </w:t>
            </w:r>
            <w:r w:rsidRPr="003A2C45">
              <w:rPr>
                <w:rFonts w:ascii="Lucida Sans Unicode" w:hAnsi="Lucida Sans Unicode" w:cs="Lucida Sans Unicode"/>
                <w:lang w:val="x-none"/>
              </w:rPr>
              <w:t>2</w:t>
            </w:r>
          </w:p>
          <w:p w14:paraId="1C5ABA5F" w14:textId="77777777" w:rsidR="000262CE" w:rsidRPr="003A2C45" w:rsidRDefault="000262CE" w:rsidP="004D068A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5FAC9970" w14:textId="77777777" w:rsidR="000262CE" w:rsidRDefault="000262CE" w:rsidP="004D068A">
            <w:pPr>
              <w:rPr>
                <w:rFonts w:ascii="Lucida Sans Unicode" w:hAnsi="Lucida Sans Unicode"/>
              </w:rPr>
            </w:pPr>
          </w:p>
          <w:p w14:paraId="7B87501A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01EE7D29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810B9BB" w14:textId="77777777" w:rsidTr="004D068A">
        <w:trPr>
          <w:tblHeader/>
        </w:trPr>
        <w:tc>
          <w:tcPr>
            <w:tcW w:w="9056" w:type="dxa"/>
            <w:gridSpan w:val="2"/>
          </w:tcPr>
          <w:p w14:paraId="35444B7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Hoofdaannemer </w:t>
            </w:r>
          </w:p>
        </w:tc>
      </w:tr>
      <w:tr w:rsidR="000262CE" w:rsidRPr="007C080B" w14:paraId="7D91B492" w14:textId="77777777" w:rsidTr="004D068A">
        <w:tc>
          <w:tcPr>
            <w:tcW w:w="3397" w:type="dxa"/>
          </w:tcPr>
          <w:p w14:paraId="65479380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49927E20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3FD758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F934588" w14:textId="77777777" w:rsidTr="004D068A">
        <w:tc>
          <w:tcPr>
            <w:tcW w:w="3397" w:type="dxa"/>
          </w:tcPr>
          <w:p w14:paraId="59C935A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171C482C" w14:textId="77777777" w:rsidR="000262CE" w:rsidRPr="00ED21F5" w:rsidRDefault="000262CE" w:rsidP="004D068A">
            <w:pPr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309872B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F293DA4" w14:textId="77777777" w:rsidTr="004D068A">
        <w:tc>
          <w:tcPr>
            <w:tcW w:w="3397" w:type="dxa"/>
          </w:tcPr>
          <w:p w14:paraId="1FDF1BC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4D39123B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17D4E15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1AAD653" w14:textId="77777777" w:rsidTr="004D068A">
        <w:tc>
          <w:tcPr>
            <w:tcW w:w="3397" w:type="dxa"/>
          </w:tcPr>
          <w:p w14:paraId="4C2E976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3272B6D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75DE0676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9CD2876" w14:textId="77777777" w:rsidTr="004D068A">
        <w:tc>
          <w:tcPr>
            <w:tcW w:w="3397" w:type="dxa"/>
          </w:tcPr>
          <w:p w14:paraId="71ED18E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2FE20FB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0E81D49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5C5A163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3E95F402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48AFDFDD" w14:textId="77777777" w:rsidTr="004D068A">
        <w:trPr>
          <w:tblHeader/>
        </w:trPr>
        <w:tc>
          <w:tcPr>
            <w:tcW w:w="9056" w:type="dxa"/>
            <w:gridSpan w:val="2"/>
          </w:tcPr>
          <w:p w14:paraId="19BED2F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lastRenderedPageBreak/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Onderaannemer 1</w:t>
            </w:r>
          </w:p>
        </w:tc>
      </w:tr>
      <w:tr w:rsidR="000262CE" w:rsidRPr="007C080B" w14:paraId="7C0B3EC3" w14:textId="77777777" w:rsidTr="004D068A">
        <w:tc>
          <w:tcPr>
            <w:tcW w:w="3397" w:type="dxa"/>
          </w:tcPr>
          <w:p w14:paraId="3E97EC0D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180E8F2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1963F69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753E7C6" w14:textId="77777777" w:rsidTr="004D068A">
        <w:tc>
          <w:tcPr>
            <w:tcW w:w="3397" w:type="dxa"/>
          </w:tcPr>
          <w:p w14:paraId="5673B1B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2F753D4E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FBD96ED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68D59F0" w14:textId="77777777" w:rsidTr="004D068A">
        <w:tc>
          <w:tcPr>
            <w:tcW w:w="3397" w:type="dxa"/>
          </w:tcPr>
          <w:p w14:paraId="18EF836E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3791C70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E8D875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3E6CBA9F" w14:textId="77777777" w:rsidTr="004D068A">
        <w:tc>
          <w:tcPr>
            <w:tcW w:w="3397" w:type="dxa"/>
          </w:tcPr>
          <w:p w14:paraId="37C01D7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6037FAF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EA36BD5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60C21BE" w14:textId="77777777" w:rsidTr="004D068A">
        <w:tc>
          <w:tcPr>
            <w:tcW w:w="3397" w:type="dxa"/>
          </w:tcPr>
          <w:p w14:paraId="6C40435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78648226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42E1DD52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DF473D2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2A7769F0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2135C59" w14:textId="77777777" w:rsidTr="004D068A">
        <w:trPr>
          <w:tblHeader/>
        </w:trPr>
        <w:tc>
          <w:tcPr>
            <w:tcW w:w="9056" w:type="dxa"/>
            <w:gridSpan w:val="2"/>
          </w:tcPr>
          <w:p w14:paraId="4227F5F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Onderaannemer 2</w:t>
            </w:r>
          </w:p>
        </w:tc>
      </w:tr>
      <w:tr w:rsidR="000262CE" w:rsidRPr="007C080B" w14:paraId="2C639ABB" w14:textId="77777777" w:rsidTr="004D068A">
        <w:tc>
          <w:tcPr>
            <w:tcW w:w="3397" w:type="dxa"/>
          </w:tcPr>
          <w:p w14:paraId="0BCA797C" w14:textId="5A513ED3" w:rsidR="000262CE" w:rsidRPr="000262CE" w:rsidRDefault="000262CE" w:rsidP="004D068A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71A33188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CB0240C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5A8805B" w14:textId="77777777" w:rsidTr="004D068A">
        <w:tc>
          <w:tcPr>
            <w:tcW w:w="3397" w:type="dxa"/>
          </w:tcPr>
          <w:p w14:paraId="0433BE8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5020ABD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06D2170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E32C35B" w14:textId="77777777" w:rsidTr="004D068A">
        <w:tc>
          <w:tcPr>
            <w:tcW w:w="3397" w:type="dxa"/>
          </w:tcPr>
          <w:p w14:paraId="6C510583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7B4D665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35C7CF6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AB1AEB5" w14:textId="77777777" w:rsidTr="004D068A">
        <w:tc>
          <w:tcPr>
            <w:tcW w:w="3397" w:type="dxa"/>
          </w:tcPr>
          <w:p w14:paraId="2C7D59A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5FE5C64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CF4140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08DB682" w14:textId="77777777" w:rsidTr="004D068A">
        <w:tc>
          <w:tcPr>
            <w:tcW w:w="3397" w:type="dxa"/>
          </w:tcPr>
          <w:p w14:paraId="5D881EE2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A15A8B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3BF6E59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9D30C5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579F5C96" w14:textId="77777777" w:rsidR="000262CE" w:rsidRDefault="000262CE" w:rsidP="000262CE"/>
    <w:p w14:paraId="17AFCBA6" w14:textId="77777777" w:rsidR="000262CE" w:rsidRPr="00A93A80" w:rsidRDefault="000262CE" w:rsidP="000262CE"/>
    <w:p w14:paraId="7CBECB84" w14:textId="6E09577A" w:rsidR="002A4112" w:rsidRPr="006174B5" w:rsidRDefault="002A4112" w:rsidP="000262CE">
      <w:pPr>
        <w:rPr>
          <w:lang w:val="x-none"/>
        </w:rPr>
      </w:pP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4010" w14:textId="77777777" w:rsidR="00E80C3D" w:rsidRDefault="00E80C3D" w:rsidP="00C8777C">
      <w:pPr>
        <w:spacing w:after="0"/>
      </w:pPr>
      <w:r>
        <w:separator/>
      </w:r>
    </w:p>
  </w:endnote>
  <w:endnote w:type="continuationSeparator" w:id="0">
    <w:p w14:paraId="353D9D06" w14:textId="77777777" w:rsidR="00E80C3D" w:rsidRDefault="00E80C3D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0087" w14:textId="518C745D" w:rsidR="00A34B89" w:rsidRPr="00A95B68" w:rsidRDefault="008D3509" w:rsidP="00A34B89">
    <w:pPr>
      <w:pStyle w:val="Voettekst"/>
      <w:pBdr>
        <w:top w:val="single" w:sz="4" w:space="1" w:color="004996"/>
      </w:pBdr>
    </w:pPr>
    <w:proofErr w:type="spellStart"/>
    <w:r>
      <w:t>TenderNed</w:t>
    </w:r>
    <w:proofErr w:type="spellEnd"/>
    <w:r w:rsidRPr="00C16EC7">
      <w:t xml:space="preserve">: </w:t>
    </w:r>
    <w:r w:rsidR="00E25924" w:rsidRPr="00E25924">
      <w:rPr>
        <w:szCs w:val="18"/>
      </w:rPr>
      <w:t>380773</w:t>
    </w:r>
    <w:r w:rsidR="00A34B89" w:rsidRPr="00A95B68">
      <w:t xml:space="preserve"> </w:t>
    </w:r>
  </w:p>
  <w:p w14:paraId="29E7297D" w14:textId="7BCAA297" w:rsidR="00664333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E25924">
      <w:t>22-11-2022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E25924">
                      <w:t>2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AACDDE" w14:textId="77777777" w:rsidR="00664333" w:rsidRDefault="00C47711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6BA885E1" w14:textId="0B02D717" w:rsidR="0088787A" w:rsidRDefault="00664333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BD14" w14:textId="77777777" w:rsidR="00E80C3D" w:rsidRDefault="00E80C3D" w:rsidP="00C8777C">
      <w:pPr>
        <w:spacing w:after="0"/>
      </w:pPr>
      <w:r>
        <w:separator/>
      </w:r>
    </w:p>
  </w:footnote>
  <w:footnote w:type="continuationSeparator" w:id="0">
    <w:p w14:paraId="77276945" w14:textId="77777777" w:rsidR="00E80C3D" w:rsidRDefault="00E80C3D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5722E9EB" w:rsidR="00B53EA6" w:rsidRDefault="00E25924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Pr="00E25924">
          <w:t>EA Beeldmateriaal</w:t>
        </w:r>
      </w:sdtContent>
    </w:sdt>
    <w:r w:rsidR="006174B5" w:rsidRPr="00E25924">
      <w:t xml:space="preserve"> </w:t>
    </w:r>
    <w:r w:rsidR="00B14943" w:rsidRPr="00E25924">
      <w:t xml:space="preserve">- Bijlage </w:t>
    </w:r>
    <w:r w:rsidR="000262CE" w:rsidRPr="00E25924">
      <w:t xml:space="preserve">5. Invulformulier verklaring </w:t>
    </w:r>
    <w:proofErr w:type="spellStart"/>
    <w:r w:rsidR="000262CE" w:rsidRPr="00E25924">
      <w:t>Onderaanneming</w:t>
    </w:r>
    <w:proofErr w:type="spellEnd"/>
    <w:r w:rsidR="00B53EA6" w:rsidRPr="00E25924">
      <w:tab/>
    </w:r>
    <w:r w:rsidR="00B53EA6" w:rsidRPr="00E25924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5"/>
  </w:num>
  <w:num w:numId="3" w16cid:durableId="1610623647">
    <w:abstractNumId w:val="18"/>
  </w:num>
  <w:num w:numId="4" w16cid:durableId="1688487482">
    <w:abstractNumId w:val="9"/>
  </w:num>
  <w:num w:numId="5" w16cid:durableId="399408216">
    <w:abstractNumId w:val="32"/>
  </w:num>
  <w:num w:numId="6" w16cid:durableId="856233343">
    <w:abstractNumId w:val="29"/>
  </w:num>
  <w:num w:numId="7" w16cid:durableId="682588302">
    <w:abstractNumId w:val="16"/>
  </w:num>
  <w:num w:numId="8" w16cid:durableId="1323851638">
    <w:abstractNumId w:val="1"/>
  </w:num>
  <w:num w:numId="9" w16cid:durableId="674574396">
    <w:abstractNumId w:val="27"/>
  </w:num>
  <w:num w:numId="10" w16cid:durableId="205065750">
    <w:abstractNumId w:val="33"/>
  </w:num>
  <w:num w:numId="11" w16cid:durableId="451942149">
    <w:abstractNumId w:val="7"/>
  </w:num>
  <w:num w:numId="12" w16cid:durableId="863712113">
    <w:abstractNumId w:val="3"/>
  </w:num>
  <w:num w:numId="13" w16cid:durableId="1318194208">
    <w:abstractNumId w:val="20"/>
  </w:num>
  <w:num w:numId="14" w16cid:durableId="1057242189">
    <w:abstractNumId w:val="4"/>
  </w:num>
  <w:num w:numId="15" w16cid:durableId="1265265574">
    <w:abstractNumId w:val="26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7"/>
  </w:num>
  <w:num w:numId="18" w16cid:durableId="1623925853">
    <w:abstractNumId w:val="24"/>
  </w:num>
  <w:num w:numId="19" w16cid:durableId="1520852817">
    <w:abstractNumId w:val="5"/>
  </w:num>
  <w:num w:numId="20" w16cid:durableId="2121954044">
    <w:abstractNumId w:val="14"/>
  </w:num>
  <w:num w:numId="21" w16cid:durableId="1988391789">
    <w:abstractNumId w:val="31"/>
  </w:num>
  <w:num w:numId="22" w16cid:durableId="1192381349">
    <w:abstractNumId w:val="23"/>
  </w:num>
  <w:num w:numId="23" w16cid:durableId="257636221">
    <w:abstractNumId w:val="15"/>
  </w:num>
  <w:num w:numId="24" w16cid:durableId="1147092007">
    <w:abstractNumId w:val="0"/>
  </w:num>
  <w:num w:numId="25" w16cid:durableId="523057729">
    <w:abstractNumId w:val="12"/>
  </w:num>
  <w:num w:numId="26" w16cid:durableId="1070621459">
    <w:abstractNumId w:val="2"/>
  </w:num>
  <w:num w:numId="27" w16cid:durableId="372660823">
    <w:abstractNumId w:val="8"/>
  </w:num>
  <w:num w:numId="28" w16cid:durableId="2098360831">
    <w:abstractNumId w:val="19"/>
  </w:num>
  <w:num w:numId="29" w16cid:durableId="1887449019">
    <w:abstractNumId w:val="11"/>
  </w:num>
  <w:num w:numId="30" w16cid:durableId="894241857">
    <w:abstractNumId w:val="28"/>
  </w:num>
  <w:num w:numId="31" w16cid:durableId="377972745">
    <w:abstractNumId w:val="10"/>
  </w:num>
  <w:num w:numId="32" w16cid:durableId="919295222">
    <w:abstractNumId w:val="13"/>
  </w:num>
  <w:num w:numId="33" w16cid:durableId="198712731">
    <w:abstractNumId w:val="30"/>
  </w:num>
  <w:num w:numId="34" w16cid:durableId="1832598958">
    <w:abstractNumId w:val="22"/>
  </w:num>
  <w:num w:numId="35" w16cid:durableId="1621572097">
    <w:abstractNumId w:val="21"/>
  </w:num>
  <w:num w:numId="36" w16cid:durableId="36814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262CE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C4E9F"/>
    <w:rsid w:val="007D1CF5"/>
    <w:rsid w:val="007E154A"/>
    <w:rsid w:val="007F5683"/>
    <w:rsid w:val="007F7015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747E9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D5148"/>
    <w:rsid w:val="00DE5E24"/>
    <w:rsid w:val="00DF29DE"/>
    <w:rsid w:val="00E07126"/>
    <w:rsid w:val="00E25924"/>
    <w:rsid w:val="00E318C7"/>
    <w:rsid w:val="00E405C4"/>
    <w:rsid w:val="00E56E21"/>
    <w:rsid w:val="00E57D49"/>
    <w:rsid w:val="00E6772B"/>
    <w:rsid w:val="00E75A5A"/>
    <w:rsid w:val="00E80C3D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34118"/>
    <w:rsid w:val="00555661"/>
    <w:rsid w:val="00572E32"/>
    <w:rsid w:val="008E6D8C"/>
    <w:rsid w:val="00910DA4"/>
    <w:rsid w:val="0092065D"/>
    <w:rsid w:val="00951835"/>
    <w:rsid w:val="009952EC"/>
    <w:rsid w:val="009C668D"/>
    <w:rsid w:val="009E49B6"/>
    <w:rsid w:val="00A831ED"/>
    <w:rsid w:val="00AE300E"/>
    <w:rsid w:val="00BB06E1"/>
    <w:rsid w:val="00BD634B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2" ma:contentTypeDescription="Een nieuw document maken." ma:contentTypeScope="" ma:versionID="ca75ce63263e3072d335b73934ecfa02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a32a530ae03a92669e8d3787014245e2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0903-8BA0-49A6-8463-845884A2AD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678B06-D58C-41A8-8203-BDBD0F6E3E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E3F26-D858-4EE0-A88C-BB20D2EE4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28</TotalTime>
  <Pages>3</Pages>
  <Words>321</Words>
  <Characters>1885</Characters>
  <Application>Microsoft Office Word</Application>
  <DocSecurity>0</DocSecurity>
  <Lines>53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2181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Beeldmateriaal</dc:subject>
  <dc:creator>Bart Geerdink</dc:creator>
  <cp:keywords/>
  <dc:description/>
  <cp:lastModifiedBy>Bart Geerdink</cp:lastModifiedBy>
  <cp:revision>25</cp:revision>
  <cp:lastPrinted>2017-01-31T15:01:00Z</cp:lastPrinted>
  <dcterms:created xsi:type="dcterms:W3CDTF">2019-08-07T20:40:00Z</dcterms:created>
  <dcterms:modified xsi:type="dcterms:W3CDTF">2022-11-07T09:26:00Z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