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7A44F" w14:textId="2E2E6BF9" w:rsidR="009B58DC" w:rsidRPr="0007154B" w:rsidRDefault="00893142" w:rsidP="47DEA3B0">
      <w:pPr>
        <w:rPr>
          <w:rFonts w:ascii="Calibri" w:hAnsi="Calibri"/>
          <w:b/>
          <w:bCs/>
          <w:sz w:val="32"/>
          <w:szCs w:val="32"/>
        </w:rPr>
      </w:pPr>
      <w:r w:rsidRPr="47DEA3B0">
        <w:rPr>
          <w:rFonts w:ascii="Calibri" w:hAnsi="Calibri"/>
          <w:b/>
          <w:bCs/>
          <w:sz w:val="32"/>
          <w:szCs w:val="32"/>
        </w:rPr>
        <w:t xml:space="preserve">Bijlage </w:t>
      </w:r>
      <w:r w:rsidR="00200B8A">
        <w:rPr>
          <w:rFonts w:ascii="Calibri" w:hAnsi="Calibri"/>
          <w:b/>
          <w:bCs/>
          <w:sz w:val="32"/>
          <w:szCs w:val="32"/>
        </w:rPr>
        <w:t>A</w:t>
      </w:r>
      <w:r w:rsidR="00124694" w:rsidRPr="47DEA3B0">
        <w:rPr>
          <w:rFonts w:ascii="Calibri" w:hAnsi="Calibri"/>
          <w:b/>
          <w:bCs/>
          <w:sz w:val="32"/>
          <w:szCs w:val="32"/>
        </w:rPr>
        <w:t>:</w:t>
      </w:r>
      <w:r w:rsidRPr="47DEA3B0">
        <w:rPr>
          <w:rFonts w:ascii="Calibri" w:hAnsi="Calibri"/>
          <w:b/>
          <w:bCs/>
          <w:sz w:val="32"/>
          <w:szCs w:val="32"/>
        </w:rPr>
        <w:t xml:space="preserve"> Vragenlijst </w:t>
      </w:r>
      <w:r w:rsidR="007C4480">
        <w:rPr>
          <w:rFonts w:ascii="Calibri" w:hAnsi="Calibri"/>
          <w:b/>
          <w:bCs/>
          <w:sz w:val="32"/>
          <w:szCs w:val="32"/>
        </w:rPr>
        <w:t>marktverkenning</w:t>
      </w:r>
      <w:r w:rsidR="00296E95" w:rsidRPr="47DEA3B0">
        <w:rPr>
          <w:rFonts w:ascii="Calibri" w:hAnsi="Calibri"/>
          <w:b/>
          <w:bCs/>
          <w:sz w:val="32"/>
          <w:szCs w:val="32"/>
        </w:rPr>
        <w:t xml:space="preserve"> </w:t>
      </w:r>
      <w:proofErr w:type="spellStart"/>
      <w:r w:rsidR="00200B8A">
        <w:rPr>
          <w:rFonts w:ascii="Calibri" w:hAnsi="Calibri"/>
          <w:b/>
          <w:bCs/>
          <w:sz w:val="32"/>
          <w:szCs w:val="32"/>
        </w:rPr>
        <w:t>Robotics</w:t>
      </w:r>
      <w:proofErr w:type="spellEnd"/>
    </w:p>
    <w:p w14:paraId="45276150" w14:textId="77777777" w:rsidR="009B58DC" w:rsidRPr="00E06E82" w:rsidRDefault="009B58DC" w:rsidP="009B58DC">
      <w:pPr>
        <w:rPr>
          <w:rFonts w:ascii="Calibri" w:hAnsi="Calibri"/>
          <w:szCs w:val="24"/>
        </w:rPr>
      </w:pPr>
    </w:p>
    <w:p w14:paraId="12CD0226" w14:textId="77777777" w:rsidR="001B580E" w:rsidRPr="00E06E82" w:rsidRDefault="001B580E" w:rsidP="009B58DC">
      <w:pPr>
        <w:rPr>
          <w:rFonts w:ascii="Calibri" w:hAnsi="Calibri"/>
          <w:b/>
          <w:szCs w:val="24"/>
        </w:rPr>
      </w:pPr>
      <w:r w:rsidRPr="00E06E82">
        <w:rPr>
          <w:rFonts w:ascii="Calibri" w:hAnsi="Calibri"/>
          <w:b/>
          <w:szCs w:val="24"/>
        </w:rPr>
        <w:t>Vragen aan de markt</w:t>
      </w:r>
    </w:p>
    <w:p w14:paraId="5DD8153D" w14:textId="77777777" w:rsidR="001B580E" w:rsidRPr="00E06E82" w:rsidRDefault="001B580E" w:rsidP="009B58DC">
      <w:pPr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9"/>
        <w:gridCol w:w="4799"/>
      </w:tblGrid>
      <w:tr w:rsidR="00056D85" w:rsidRPr="006E0AED" w14:paraId="22E6E174" w14:textId="77777777" w:rsidTr="00963CA8">
        <w:tc>
          <w:tcPr>
            <w:tcW w:w="4829" w:type="dxa"/>
            <w:shd w:val="clear" w:color="auto" w:fill="auto"/>
          </w:tcPr>
          <w:p w14:paraId="723C1CD5" w14:textId="77777777" w:rsidR="00056D85" w:rsidRPr="006E0AED" w:rsidRDefault="00056D85" w:rsidP="009015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6E0A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Bedrijfsnaam:</w:t>
            </w:r>
          </w:p>
          <w:p w14:paraId="072B150A" w14:textId="77777777" w:rsidR="00056D85" w:rsidRPr="006E0AED" w:rsidRDefault="00056D85" w:rsidP="009015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4799" w:type="dxa"/>
            <w:shd w:val="clear" w:color="auto" w:fill="auto"/>
          </w:tcPr>
          <w:p w14:paraId="1AD2C546" w14:textId="77777777" w:rsidR="00056D85" w:rsidRPr="006E0AED" w:rsidRDefault="00056D85" w:rsidP="00901512">
            <w:pPr>
              <w:rPr>
                <w:rFonts w:ascii="Calibri" w:hAnsi="Calibri"/>
              </w:rPr>
            </w:pPr>
          </w:p>
        </w:tc>
      </w:tr>
      <w:tr w:rsidR="001B580E" w:rsidRPr="006E0AED" w14:paraId="4E3F2373" w14:textId="77777777" w:rsidTr="00963CA8">
        <w:tc>
          <w:tcPr>
            <w:tcW w:w="4829" w:type="dxa"/>
            <w:shd w:val="clear" w:color="auto" w:fill="auto"/>
          </w:tcPr>
          <w:p w14:paraId="0E63DC83" w14:textId="77777777" w:rsidR="001B580E" w:rsidRPr="006E0AED" w:rsidRDefault="00056D85" w:rsidP="009015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056D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Contactpersoon:</w:t>
            </w:r>
          </w:p>
          <w:p w14:paraId="280F3800" w14:textId="77777777" w:rsidR="00056D85" w:rsidRPr="006E0AED" w:rsidRDefault="00056D85" w:rsidP="00901512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14:paraId="6AE42A7E" w14:textId="77777777" w:rsidR="001B580E" w:rsidRPr="006E0AED" w:rsidRDefault="001B580E" w:rsidP="00901512">
            <w:pPr>
              <w:rPr>
                <w:rFonts w:ascii="Calibri" w:hAnsi="Calibri"/>
              </w:rPr>
            </w:pPr>
          </w:p>
        </w:tc>
      </w:tr>
      <w:tr w:rsidR="001B580E" w:rsidRPr="006E0AED" w14:paraId="27346038" w14:textId="77777777" w:rsidTr="00963CA8">
        <w:tc>
          <w:tcPr>
            <w:tcW w:w="4829" w:type="dxa"/>
            <w:shd w:val="clear" w:color="auto" w:fill="auto"/>
          </w:tcPr>
          <w:p w14:paraId="673FE065" w14:textId="77777777" w:rsidR="001B580E" w:rsidRPr="006E0AED" w:rsidRDefault="00056D85" w:rsidP="009015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056D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E-mailadres contactpersoon</w:t>
            </w:r>
            <w:r w:rsidRPr="006E0A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:</w:t>
            </w:r>
          </w:p>
          <w:p w14:paraId="189078EE" w14:textId="77777777" w:rsidR="00056D85" w:rsidRPr="006E0AED" w:rsidRDefault="00056D85" w:rsidP="00901512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14:paraId="797C0E0F" w14:textId="77777777" w:rsidR="001B580E" w:rsidRPr="006E0AED" w:rsidRDefault="001B580E" w:rsidP="00901512">
            <w:pPr>
              <w:rPr>
                <w:rFonts w:ascii="Calibri" w:hAnsi="Calibri"/>
              </w:rPr>
            </w:pPr>
          </w:p>
        </w:tc>
      </w:tr>
      <w:tr w:rsidR="001B580E" w:rsidRPr="006E0AED" w14:paraId="077B0C12" w14:textId="77777777" w:rsidTr="00963CA8">
        <w:tc>
          <w:tcPr>
            <w:tcW w:w="4829" w:type="dxa"/>
            <w:shd w:val="clear" w:color="auto" w:fill="auto"/>
          </w:tcPr>
          <w:p w14:paraId="1F5C071B" w14:textId="77777777" w:rsidR="001B580E" w:rsidRPr="006E0AED" w:rsidRDefault="00056D85" w:rsidP="009015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056D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Telefoonnummer contactpersoon</w:t>
            </w:r>
            <w:r w:rsidRPr="006E0A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:</w:t>
            </w:r>
          </w:p>
          <w:p w14:paraId="28896A95" w14:textId="77777777" w:rsidR="00056D85" w:rsidRPr="006E0AED" w:rsidRDefault="00056D85" w:rsidP="00901512">
            <w:pPr>
              <w:rPr>
                <w:rFonts w:ascii="Calibri" w:hAnsi="Calibri"/>
              </w:rPr>
            </w:pPr>
          </w:p>
        </w:tc>
        <w:tc>
          <w:tcPr>
            <w:tcW w:w="4799" w:type="dxa"/>
            <w:shd w:val="clear" w:color="auto" w:fill="auto"/>
          </w:tcPr>
          <w:p w14:paraId="3ACA8C74" w14:textId="77777777" w:rsidR="001B580E" w:rsidRPr="006E0AED" w:rsidRDefault="001B580E" w:rsidP="00901512">
            <w:pPr>
              <w:rPr>
                <w:rFonts w:ascii="Calibri" w:hAnsi="Calibri"/>
              </w:rPr>
            </w:pPr>
          </w:p>
        </w:tc>
      </w:tr>
    </w:tbl>
    <w:p w14:paraId="168ABE6C" w14:textId="77777777" w:rsidR="001B580E" w:rsidRDefault="001B580E" w:rsidP="00901512">
      <w:pPr>
        <w:rPr>
          <w:rFonts w:ascii="Calibri" w:hAnsi="Calibri"/>
        </w:rPr>
      </w:pPr>
    </w:p>
    <w:p w14:paraId="6CD29E97" w14:textId="12869EF6" w:rsidR="00CD68DD" w:rsidRPr="00BD5900" w:rsidRDefault="00CD68DD" w:rsidP="00BD5900">
      <w:pPr>
        <w:spacing w:line="276" w:lineRule="auto"/>
        <w:rPr>
          <w:rFonts w:ascii="Calibri" w:hAnsi="Calibri"/>
          <w:i/>
          <w:iCs/>
          <w:sz w:val="22"/>
          <w:szCs w:val="22"/>
        </w:rPr>
      </w:pPr>
      <w:r w:rsidRPr="00BD5900">
        <w:rPr>
          <w:rFonts w:ascii="Calibri" w:hAnsi="Calibri"/>
          <w:i/>
          <w:iCs/>
          <w:sz w:val="22"/>
          <w:szCs w:val="22"/>
        </w:rPr>
        <w:t>De SVB beoogt met deze markt</w:t>
      </w:r>
      <w:r w:rsidR="000E669B" w:rsidRPr="00BD5900">
        <w:rPr>
          <w:rFonts w:ascii="Calibri" w:hAnsi="Calibri"/>
          <w:i/>
          <w:iCs/>
          <w:sz w:val="22"/>
          <w:szCs w:val="22"/>
        </w:rPr>
        <w:t>verkenning</w:t>
      </w:r>
      <w:r w:rsidRPr="00BD5900">
        <w:rPr>
          <w:rFonts w:ascii="Calibri" w:hAnsi="Calibri"/>
          <w:i/>
          <w:iCs/>
          <w:sz w:val="22"/>
          <w:szCs w:val="22"/>
        </w:rPr>
        <w:t xml:space="preserve"> meer informatie en begrip te krijgen </w:t>
      </w:r>
      <w:r w:rsidR="00B35F20" w:rsidRPr="00BD5900">
        <w:rPr>
          <w:rFonts w:ascii="Calibri" w:hAnsi="Calibri"/>
          <w:i/>
          <w:iCs/>
          <w:sz w:val="22"/>
          <w:szCs w:val="22"/>
        </w:rPr>
        <w:t>over</w:t>
      </w:r>
      <w:r w:rsidRPr="00BD5900">
        <w:rPr>
          <w:rFonts w:ascii="Calibri" w:hAnsi="Calibri"/>
          <w:i/>
          <w:iCs/>
          <w:sz w:val="22"/>
          <w:szCs w:val="22"/>
        </w:rPr>
        <w:t xml:space="preserve"> de markt die actief is in de levering en dienstverlening rondom </w:t>
      </w:r>
      <w:proofErr w:type="spellStart"/>
      <w:r w:rsidRPr="00BD5900">
        <w:rPr>
          <w:rFonts w:ascii="Calibri" w:hAnsi="Calibri"/>
          <w:i/>
          <w:iCs/>
          <w:sz w:val="22"/>
          <w:szCs w:val="22"/>
        </w:rPr>
        <w:t>Robotics</w:t>
      </w:r>
      <w:proofErr w:type="spellEnd"/>
      <w:r w:rsidRPr="00BD5900">
        <w:rPr>
          <w:rFonts w:ascii="Calibri" w:hAnsi="Calibri"/>
          <w:i/>
          <w:iCs/>
          <w:sz w:val="22"/>
          <w:szCs w:val="22"/>
        </w:rPr>
        <w:t>. De informatie die we met deze markt</w:t>
      </w:r>
      <w:r w:rsidR="008614FE" w:rsidRPr="00BD5900">
        <w:rPr>
          <w:rFonts w:ascii="Calibri" w:hAnsi="Calibri"/>
          <w:i/>
          <w:iCs/>
          <w:sz w:val="22"/>
          <w:szCs w:val="22"/>
        </w:rPr>
        <w:t>verkenning</w:t>
      </w:r>
      <w:r w:rsidRPr="00BD5900">
        <w:rPr>
          <w:rFonts w:ascii="Calibri" w:hAnsi="Calibri"/>
          <w:i/>
          <w:iCs/>
          <w:sz w:val="22"/>
          <w:szCs w:val="22"/>
        </w:rPr>
        <w:t xml:space="preserve"> hopen te ontvangen willen we gaan gebruiken om een mogelijke toekomstige </w:t>
      </w:r>
      <w:r w:rsidR="00502A04">
        <w:rPr>
          <w:rFonts w:ascii="Calibri" w:hAnsi="Calibri"/>
          <w:i/>
          <w:iCs/>
          <w:sz w:val="22"/>
          <w:szCs w:val="22"/>
        </w:rPr>
        <w:t>aanbesteding</w:t>
      </w:r>
      <w:r w:rsidRPr="00BD5900">
        <w:rPr>
          <w:rFonts w:ascii="Calibri" w:hAnsi="Calibri"/>
          <w:i/>
          <w:iCs/>
          <w:sz w:val="22"/>
          <w:szCs w:val="22"/>
        </w:rPr>
        <w:t xml:space="preserve"> beter in de markt te kunnen zetten</w:t>
      </w:r>
      <w:r w:rsidR="000A5801" w:rsidRPr="00BD5900">
        <w:rPr>
          <w:rFonts w:ascii="Calibri" w:hAnsi="Calibri"/>
          <w:i/>
          <w:iCs/>
          <w:sz w:val="22"/>
          <w:szCs w:val="22"/>
        </w:rPr>
        <w:t>, zodat de SVB</w:t>
      </w:r>
      <w:r w:rsidR="00531B9C" w:rsidRPr="00BD5900">
        <w:rPr>
          <w:rFonts w:ascii="Calibri" w:hAnsi="Calibri"/>
          <w:i/>
          <w:iCs/>
          <w:sz w:val="22"/>
          <w:szCs w:val="22"/>
        </w:rPr>
        <w:t xml:space="preserve"> de juiste keuzes kan maken bij haar </w:t>
      </w:r>
      <w:r w:rsidR="00CF37D2">
        <w:rPr>
          <w:rFonts w:ascii="Calibri" w:hAnsi="Calibri"/>
          <w:i/>
          <w:iCs/>
          <w:sz w:val="22"/>
          <w:szCs w:val="22"/>
        </w:rPr>
        <w:t>verwerving</w:t>
      </w:r>
      <w:r w:rsidRPr="00BD5900">
        <w:rPr>
          <w:rFonts w:ascii="Calibri" w:hAnsi="Calibri"/>
          <w:i/>
          <w:iCs/>
          <w:sz w:val="22"/>
          <w:szCs w:val="22"/>
        </w:rPr>
        <w:t xml:space="preserve">. </w:t>
      </w:r>
      <w:r w:rsidR="00F96837" w:rsidRPr="00BD5900">
        <w:rPr>
          <w:rFonts w:ascii="Calibri" w:hAnsi="Calibri"/>
          <w:i/>
          <w:iCs/>
          <w:sz w:val="22"/>
          <w:szCs w:val="22"/>
        </w:rPr>
        <w:t xml:space="preserve">Alvorens de vragen worden beantwoord is het belangrijk </w:t>
      </w:r>
      <w:r w:rsidR="000E669B" w:rsidRPr="00BD5900">
        <w:rPr>
          <w:rFonts w:ascii="Calibri" w:hAnsi="Calibri"/>
          <w:i/>
          <w:iCs/>
          <w:sz w:val="22"/>
          <w:szCs w:val="22"/>
        </w:rPr>
        <w:t xml:space="preserve">het document “Uitnodiging </w:t>
      </w:r>
      <w:r w:rsidR="00DA1B41" w:rsidRPr="00BD5900">
        <w:rPr>
          <w:rFonts w:ascii="Calibri" w:hAnsi="Calibri"/>
          <w:i/>
          <w:iCs/>
          <w:sz w:val="22"/>
          <w:szCs w:val="22"/>
        </w:rPr>
        <w:t>m</w:t>
      </w:r>
      <w:r w:rsidR="000E669B" w:rsidRPr="00BD5900">
        <w:rPr>
          <w:rFonts w:ascii="Calibri" w:hAnsi="Calibri"/>
          <w:i/>
          <w:iCs/>
          <w:sz w:val="22"/>
          <w:szCs w:val="22"/>
        </w:rPr>
        <w:t>arktverkenning”</w:t>
      </w:r>
      <w:r w:rsidR="00531B9C" w:rsidRPr="00BD5900">
        <w:rPr>
          <w:rFonts w:ascii="Calibri" w:hAnsi="Calibri"/>
          <w:i/>
          <w:iCs/>
          <w:sz w:val="22"/>
          <w:szCs w:val="22"/>
        </w:rPr>
        <w:t xml:space="preserve"> goed te bestuderen</w:t>
      </w:r>
      <w:r w:rsidR="00295C48">
        <w:rPr>
          <w:rFonts w:ascii="Calibri" w:hAnsi="Calibri"/>
          <w:i/>
          <w:iCs/>
          <w:sz w:val="22"/>
          <w:szCs w:val="22"/>
        </w:rPr>
        <w:t>,</w:t>
      </w:r>
      <w:r w:rsidR="00531B9C" w:rsidRPr="00BD5900">
        <w:rPr>
          <w:rFonts w:ascii="Calibri" w:hAnsi="Calibri"/>
          <w:i/>
          <w:iCs/>
          <w:sz w:val="22"/>
          <w:szCs w:val="22"/>
        </w:rPr>
        <w:t xml:space="preserve"> zodat </w:t>
      </w:r>
      <w:r w:rsidR="00E90ACB" w:rsidRPr="00BD5900">
        <w:rPr>
          <w:rFonts w:ascii="Calibri" w:hAnsi="Calibri"/>
          <w:i/>
          <w:iCs/>
          <w:sz w:val="22"/>
          <w:szCs w:val="22"/>
        </w:rPr>
        <w:t>het proces en de werkwijze rondom de marktverkenning voor alle deelnemers duidelijk is.</w:t>
      </w:r>
    </w:p>
    <w:p w14:paraId="63B7EB55" w14:textId="24005BAC" w:rsidR="00CA6A5E" w:rsidRDefault="00CA6A5E" w:rsidP="00901512">
      <w:pPr>
        <w:rPr>
          <w:rFonts w:ascii="Calibri" w:hAnsi="Calibri"/>
        </w:rPr>
      </w:pPr>
    </w:p>
    <w:p w14:paraId="21CBFB44" w14:textId="77777777" w:rsidR="001B580E" w:rsidRDefault="003E5780" w:rsidP="00901512">
      <w:pPr>
        <w:rPr>
          <w:rFonts w:ascii="Calibri" w:hAnsi="Calibri"/>
          <w:b/>
        </w:rPr>
      </w:pPr>
      <w:r w:rsidRPr="008B0661">
        <w:rPr>
          <w:rFonts w:ascii="Calibri" w:hAnsi="Calibri"/>
          <w:b/>
        </w:rPr>
        <w:t>Introductie</w:t>
      </w:r>
    </w:p>
    <w:p w14:paraId="29731BF2" w14:textId="77777777" w:rsidR="001B61BA" w:rsidRPr="008B0661" w:rsidRDefault="001B61BA" w:rsidP="00901512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8248"/>
      </w:tblGrid>
      <w:tr w:rsidR="005363D8" w:rsidRPr="006E0AED" w14:paraId="054D83B4" w14:textId="77777777" w:rsidTr="007F3B5C">
        <w:tc>
          <w:tcPr>
            <w:tcW w:w="1380" w:type="dxa"/>
            <w:shd w:val="clear" w:color="auto" w:fill="C5E0B3" w:themeFill="accent6" w:themeFillTint="66"/>
          </w:tcPr>
          <w:p w14:paraId="4003EE41" w14:textId="77777777" w:rsidR="005363D8" w:rsidRPr="006E0AED" w:rsidRDefault="005363D8" w:rsidP="008D7F2D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 xml:space="preserve">Vraag </w:t>
            </w:r>
            <w:r w:rsidR="008B0661">
              <w:rPr>
                <w:rFonts w:ascii="Calibri" w:hAnsi="Calibri"/>
                <w:b/>
              </w:rPr>
              <w:t>1</w:t>
            </w:r>
          </w:p>
          <w:p w14:paraId="71D7F732" w14:textId="77777777" w:rsidR="005363D8" w:rsidRPr="006E0AED" w:rsidRDefault="005363D8" w:rsidP="008D7F2D">
            <w:pPr>
              <w:rPr>
                <w:rFonts w:ascii="Calibri" w:hAnsi="Calibri"/>
                <w:b/>
              </w:rPr>
            </w:pPr>
          </w:p>
          <w:p w14:paraId="0533333A" w14:textId="77777777" w:rsidR="005363D8" w:rsidRPr="006E0AED" w:rsidRDefault="005363D8" w:rsidP="008D7F2D">
            <w:pPr>
              <w:rPr>
                <w:rFonts w:ascii="Calibri" w:hAnsi="Calibri"/>
                <w:b/>
              </w:rPr>
            </w:pPr>
          </w:p>
        </w:tc>
        <w:tc>
          <w:tcPr>
            <w:tcW w:w="8248" w:type="dxa"/>
            <w:shd w:val="clear" w:color="auto" w:fill="auto"/>
          </w:tcPr>
          <w:p w14:paraId="1840E781" w14:textId="77777777" w:rsidR="005363D8" w:rsidRPr="00D054CB" w:rsidRDefault="005363D8" w:rsidP="008D7F2D">
            <w:pPr>
              <w:rPr>
                <w:rFonts w:ascii="Calibri" w:hAnsi="Calibri"/>
                <w:sz w:val="22"/>
                <w:szCs w:val="22"/>
              </w:rPr>
            </w:pPr>
            <w:r w:rsidRPr="00D054CB">
              <w:rPr>
                <w:rFonts w:ascii="Calibri" w:hAnsi="Calibri"/>
                <w:sz w:val="22"/>
                <w:szCs w:val="22"/>
              </w:rPr>
              <w:t xml:space="preserve">Kunt u uw organisatie introduceren? </w:t>
            </w:r>
          </w:p>
          <w:p w14:paraId="0CFDF285" w14:textId="0BBF938F" w:rsidR="008D7F2D" w:rsidRPr="006E0AED" w:rsidRDefault="005363D8" w:rsidP="008D7F2D">
            <w:pPr>
              <w:rPr>
                <w:rFonts w:ascii="Calibri" w:hAnsi="Calibri"/>
                <w:b/>
              </w:rPr>
            </w:pPr>
            <w:r w:rsidRPr="00D054CB">
              <w:rPr>
                <w:rFonts w:ascii="Calibri" w:hAnsi="Calibri"/>
                <w:sz w:val="22"/>
                <w:szCs w:val="22"/>
              </w:rPr>
              <w:t>Hierbij kunt u denken aan</w:t>
            </w:r>
            <w:r w:rsidR="00DD12C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D054CB">
              <w:rPr>
                <w:rFonts w:ascii="Calibri" w:hAnsi="Calibri"/>
                <w:sz w:val="22"/>
                <w:szCs w:val="22"/>
              </w:rPr>
              <w:t>een opgave van uw</w:t>
            </w:r>
            <w:r w:rsidR="00D67FF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D054CB">
              <w:rPr>
                <w:rFonts w:ascii="Calibri" w:hAnsi="Calibri"/>
                <w:sz w:val="22"/>
                <w:szCs w:val="22"/>
              </w:rPr>
              <w:t>(kern)activiteiten, de personeelsopbouw / omvang van uw organisatie</w:t>
            </w:r>
            <w:r w:rsidR="00DD12C8">
              <w:rPr>
                <w:rFonts w:ascii="Calibri" w:hAnsi="Calibri"/>
                <w:sz w:val="22"/>
                <w:szCs w:val="22"/>
              </w:rPr>
              <w:t>, ervaring met (semi-)overheidsinstanties</w:t>
            </w:r>
            <w:r w:rsidR="008F1B19">
              <w:rPr>
                <w:rFonts w:ascii="Calibri" w:hAnsi="Calibri"/>
                <w:sz w:val="22"/>
                <w:szCs w:val="22"/>
              </w:rPr>
              <w:t>,</w:t>
            </w:r>
            <w:r w:rsidR="008F1B19" w:rsidRPr="000E38E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1061B" w:rsidRPr="000E38E8">
              <w:rPr>
                <w:rFonts w:ascii="Calibri" w:hAnsi="Calibri"/>
                <w:sz w:val="22"/>
                <w:szCs w:val="22"/>
              </w:rPr>
              <w:t>binding met Nederlandse markt (</w:t>
            </w:r>
            <w:r w:rsidR="007E6385" w:rsidRPr="000E38E8">
              <w:rPr>
                <w:rFonts w:ascii="Calibri" w:hAnsi="Calibri"/>
                <w:sz w:val="22"/>
                <w:szCs w:val="22"/>
              </w:rPr>
              <w:t>vestigingskantoren, helpdesk, gebruikersinterface en technische documentatie)</w:t>
            </w:r>
            <w:r w:rsidR="00C37FA2" w:rsidRPr="000E38E8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5363D8" w:rsidRPr="006E0AED" w14:paraId="5E06B8AA" w14:textId="77777777" w:rsidTr="007F3B5C">
        <w:tc>
          <w:tcPr>
            <w:tcW w:w="1380" w:type="dxa"/>
            <w:shd w:val="clear" w:color="auto" w:fill="C5E0B3" w:themeFill="accent6" w:themeFillTint="66"/>
          </w:tcPr>
          <w:p w14:paraId="09C24A64" w14:textId="77777777" w:rsidR="005363D8" w:rsidRPr="006E0AED" w:rsidRDefault="005363D8" w:rsidP="008D7F2D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48" w:type="dxa"/>
            <w:shd w:val="clear" w:color="auto" w:fill="auto"/>
          </w:tcPr>
          <w:p w14:paraId="15AE47B2" w14:textId="77777777" w:rsidR="007E6385" w:rsidRDefault="007E6385" w:rsidP="008D7F2D">
            <w:pPr>
              <w:rPr>
                <w:rFonts w:ascii="Calibri" w:hAnsi="Calibri"/>
                <w:b/>
              </w:rPr>
            </w:pPr>
          </w:p>
          <w:p w14:paraId="7DAC8211" w14:textId="65742D2C" w:rsidR="008D7F2D" w:rsidRPr="006E0AED" w:rsidRDefault="008D7F2D" w:rsidP="008D7F2D">
            <w:pPr>
              <w:rPr>
                <w:rFonts w:ascii="Calibri" w:hAnsi="Calibri"/>
                <w:b/>
              </w:rPr>
            </w:pPr>
          </w:p>
        </w:tc>
      </w:tr>
    </w:tbl>
    <w:p w14:paraId="63A87B5C" w14:textId="77777777" w:rsidR="00945DE0" w:rsidRDefault="00945DE0" w:rsidP="00945DE0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8263"/>
      </w:tblGrid>
      <w:tr w:rsidR="00945DE0" w:rsidRPr="006E0AED" w14:paraId="49A207EE" w14:textId="77777777" w:rsidTr="004811C0">
        <w:tc>
          <w:tcPr>
            <w:tcW w:w="1365" w:type="dxa"/>
            <w:shd w:val="clear" w:color="auto" w:fill="C5E0B3" w:themeFill="accent6" w:themeFillTint="66"/>
          </w:tcPr>
          <w:p w14:paraId="519167B1" w14:textId="77777777" w:rsidR="00945DE0" w:rsidRPr="006E0AED" w:rsidRDefault="00945DE0" w:rsidP="004811C0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 xml:space="preserve">Vraag </w:t>
            </w:r>
            <w:r>
              <w:rPr>
                <w:rFonts w:ascii="Calibri" w:hAnsi="Calibri"/>
                <w:b/>
              </w:rPr>
              <w:t>2</w:t>
            </w:r>
          </w:p>
          <w:p w14:paraId="5243C106" w14:textId="77777777" w:rsidR="00945DE0" w:rsidRPr="006E0AED" w:rsidRDefault="00945DE0" w:rsidP="004811C0">
            <w:pPr>
              <w:rPr>
                <w:rFonts w:ascii="Calibri" w:hAnsi="Calibri"/>
                <w:b/>
              </w:rPr>
            </w:pPr>
          </w:p>
          <w:p w14:paraId="0C50E736" w14:textId="77777777" w:rsidR="00945DE0" w:rsidRPr="006E0AED" w:rsidRDefault="00945DE0" w:rsidP="004811C0">
            <w:pPr>
              <w:rPr>
                <w:rFonts w:ascii="Calibri" w:hAnsi="Calibri"/>
                <w:b/>
              </w:rPr>
            </w:pPr>
          </w:p>
        </w:tc>
        <w:tc>
          <w:tcPr>
            <w:tcW w:w="8263" w:type="dxa"/>
            <w:shd w:val="clear" w:color="auto" w:fill="auto"/>
          </w:tcPr>
          <w:p w14:paraId="16C2C8E7" w14:textId="0B617066" w:rsidR="00945DE0" w:rsidRPr="008D7F2D" w:rsidRDefault="00945DE0" w:rsidP="004811C0">
            <w:pPr>
              <w:rPr>
                <w:rFonts w:ascii="Calibri" w:hAnsi="Calibri"/>
                <w:sz w:val="22"/>
                <w:szCs w:val="22"/>
              </w:rPr>
            </w:pPr>
            <w:r w:rsidRPr="1F20D104">
              <w:rPr>
                <w:rFonts w:ascii="Calibri" w:hAnsi="Calibri"/>
                <w:sz w:val="22"/>
                <w:szCs w:val="22"/>
              </w:rPr>
              <w:t xml:space="preserve">Kunt u de activiteiten van uw organisatie in relatie tot de </w:t>
            </w:r>
            <w:r w:rsidR="00A230DB">
              <w:rPr>
                <w:rFonts w:ascii="Calibri" w:hAnsi="Calibri"/>
                <w:sz w:val="22"/>
                <w:szCs w:val="22"/>
              </w:rPr>
              <w:t>gewenste behoefte</w:t>
            </w:r>
            <w:r w:rsidRPr="1F20D104">
              <w:rPr>
                <w:rFonts w:ascii="Calibri" w:hAnsi="Calibri"/>
                <w:sz w:val="22"/>
                <w:szCs w:val="22"/>
              </w:rPr>
              <w:t xml:space="preserve"> van deze markt</w:t>
            </w:r>
            <w:r w:rsidR="00184E01">
              <w:rPr>
                <w:rFonts w:ascii="Calibri" w:hAnsi="Calibri"/>
                <w:sz w:val="22"/>
                <w:szCs w:val="22"/>
              </w:rPr>
              <w:t>verkenning</w:t>
            </w:r>
            <w:r w:rsidRPr="1F20D104">
              <w:rPr>
                <w:rFonts w:ascii="Calibri" w:hAnsi="Calibri"/>
                <w:sz w:val="22"/>
                <w:szCs w:val="22"/>
              </w:rPr>
              <w:t xml:space="preserve"> (zie </w:t>
            </w:r>
            <w:r w:rsidRPr="00B136C5">
              <w:rPr>
                <w:rFonts w:ascii="Calibri" w:hAnsi="Calibri"/>
                <w:sz w:val="22"/>
                <w:szCs w:val="22"/>
              </w:rPr>
              <w:t xml:space="preserve">hoofdstuk 3 </w:t>
            </w:r>
            <w:r w:rsidR="00AD1EFF">
              <w:rPr>
                <w:rFonts w:ascii="Calibri" w:hAnsi="Calibri"/>
                <w:sz w:val="22"/>
                <w:szCs w:val="22"/>
              </w:rPr>
              <w:t xml:space="preserve">van </w:t>
            </w:r>
            <w:r w:rsidR="00C0714A">
              <w:rPr>
                <w:rFonts w:ascii="Calibri" w:hAnsi="Calibri"/>
                <w:sz w:val="22"/>
                <w:szCs w:val="22"/>
              </w:rPr>
              <w:t xml:space="preserve">‘Uitnodiging marktverkenning’) </w:t>
            </w:r>
            <w:r w:rsidRPr="1F20D104">
              <w:rPr>
                <w:rFonts w:ascii="Calibri" w:hAnsi="Calibri"/>
                <w:sz w:val="22"/>
                <w:szCs w:val="22"/>
              </w:rPr>
              <w:t>uiteenzetten?</w:t>
            </w:r>
            <w:r>
              <w:rPr>
                <w:rFonts w:ascii="Calibri" w:hAnsi="Calibri"/>
                <w:sz w:val="22"/>
                <w:szCs w:val="22"/>
              </w:rPr>
              <w:t xml:space="preserve"> Zou u daarbij een beroep doen op onderaannemers of derden? </w:t>
            </w:r>
          </w:p>
        </w:tc>
      </w:tr>
      <w:tr w:rsidR="00945DE0" w:rsidRPr="006E0AED" w14:paraId="45EBC2BD" w14:textId="77777777" w:rsidTr="004811C0">
        <w:tc>
          <w:tcPr>
            <w:tcW w:w="1365" w:type="dxa"/>
            <w:shd w:val="clear" w:color="auto" w:fill="C5E0B3" w:themeFill="accent6" w:themeFillTint="66"/>
          </w:tcPr>
          <w:p w14:paraId="68171046" w14:textId="77777777" w:rsidR="00945DE0" w:rsidRPr="006E0AED" w:rsidRDefault="00945DE0" w:rsidP="004811C0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63" w:type="dxa"/>
            <w:shd w:val="clear" w:color="auto" w:fill="auto"/>
          </w:tcPr>
          <w:p w14:paraId="57D82CF6" w14:textId="77777777" w:rsidR="00945DE0" w:rsidRPr="006E0AED" w:rsidRDefault="00945DE0" w:rsidP="004811C0">
            <w:pPr>
              <w:rPr>
                <w:rFonts w:ascii="Calibri" w:hAnsi="Calibri"/>
                <w:b/>
              </w:rPr>
            </w:pPr>
          </w:p>
          <w:p w14:paraId="1B41C9E9" w14:textId="77777777" w:rsidR="00945DE0" w:rsidRPr="006E0AED" w:rsidRDefault="00945DE0" w:rsidP="004811C0">
            <w:pPr>
              <w:rPr>
                <w:rFonts w:ascii="Calibri" w:hAnsi="Calibri"/>
                <w:b/>
              </w:rPr>
            </w:pPr>
          </w:p>
        </w:tc>
      </w:tr>
    </w:tbl>
    <w:p w14:paraId="1BEBF963" w14:textId="4EE91FFB" w:rsidR="00C300D0" w:rsidRDefault="00C300D0" w:rsidP="00C300D0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8263"/>
      </w:tblGrid>
      <w:tr w:rsidR="00175589" w:rsidRPr="004B6CE4" w14:paraId="2779B8AD" w14:textId="77777777" w:rsidTr="00AA5DBE">
        <w:tc>
          <w:tcPr>
            <w:tcW w:w="1365" w:type="dxa"/>
            <w:shd w:val="clear" w:color="auto" w:fill="C5E0B3" w:themeFill="accent6" w:themeFillTint="66"/>
          </w:tcPr>
          <w:p w14:paraId="532A05AE" w14:textId="40F46E1A" w:rsidR="00175589" w:rsidRPr="006E0AED" w:rsidRDefault="00175589" w:rsidP="00AA5DBE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 xml:space="preserve">Vraag </w:t>
            </w:r>
            <w:r>
              <w:rPr>
                <w:rFonts w:ascii="Calibri" w:hAnsi="Calibri"/>
                <w:b/>
                <w:bCs/>
              </w:rPr>
              <w:t>3</w:t>
            </w:r>
          </w:p>
          <w:p w14:paraId="0E28C971" w14:textId="77777777" w:rsidR="00175589" w:rsidRPr="006E0AED" w:rsidRDefault="00175589" w:rsidP="00AA5DBE">
            <w:pPr>
              <w:rPr>
                <w:rFonts w:ascii="Calibri" w:hAnsi="Calibri"/>
                <w:b/>
              </w:rPr>
            </w:pPr>
          </w:p>
          <w:p w14:paraId="4DC4B6BD" w14:textId="77777777" w:rsidR="00175589" w:rsidRPr="006E0AED" w:rsidRDefault="00175589" w:rsidP="00AA5DBE">
            <w:pPr>
              <w:rPr>
                <w:rFonts w:ascii="Calibri" w:hAnsi="Calibri"/>
                <w:b/>
              </w:rPr>
            </w:pPr>
          </w:p>
        </w:tc>
        <w:tc>
          <w:tcPr>
            <w:tcW w:w="8263" w:type="dxa"/>
            <w:shd w:val="clear" w:color="auto" w:fill="auto"/>
          </w:tcPr>
          <w:p w14:paraId="0EA33D77" w14:textId="77777777" w:rsidR="00175589" w:rsidRPr="004B6CE4" w:rsidRDefault="00175589" w:rsidP="00AA5DBE">
            <w:pPr>
              <w:contextualSpacing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r w:rsidRPr="00371015">
              <w:rPr>
                <w:rFonts w:asciiTheme="minorHAnsi" w:hAnsiTheme="minorHAnsi" w:cstheme="minorBidi"/>
                <w:sz w:val="22"/>
                <w:szCs w:val="22"/>
              </w:rPr>
              <w:t>Wat maakt uw oplossing onderscheidend ten opzichte van vergelijkbare oplossingen in de markt? Maakt u gebruik van eigen software of bent u een tussenpersoon, en wat is dan uw relatie met de softwarefabrikant?</w:t>
            </w:r>
          </w:p>
        </w:tc>
      </w:tr>
      <w:tr w:rsidR="00175589" w:rsidRPr="006E0AED" w14:paraId="52B2B3DF" w14:textId="77777777" w:rsidTr="00AA5DBE">
        <w:tc>
          <w:tcPr>
            <w:tcW w:w="1365" w:type="dxa"/>
            <w:shd w:val="clear" w:color="auto" w:fill="C5E0B3" w:themeFill="accent6" w:themeFillTint="66"/>
          </w:tcPr>
          <w:p w14:paraId="03AE9267" w14:textId="77777777" w:rsidR="00175589" w:rsidRPr="006E0AED" w:rsidRDefault="00175589" w:rsidP="00AA5DBE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63" w:type="dxa"/>
            <w:shd w:val="clear" w:color="auto" w:fill="auto"/>
          </w:tcPr>
          <w:p w14:paraId="5B332CD1" w14:textId="77777777" w:rsidR="00175589" w:rsidRPr="006E0AED" w:rsidRDefault="00175589" w:rsidP="00AA5DBE">
            <w:pPr>
              <w:rPr>
                <w:rFonts w:ascii="Calibri" w:hAnsi="Calibri"/>
                <w:b/>
              </w:rPr>
            </w:pPr>
          </w:p>
          <w:p w14:paraId="42BC73C9" w14:textId="77777777" w:rsidR="00175589" w:rsidRPr="006E0AED" w:rsidRDefault="00175589" w:rsidP="00AA5DBE">
            <w:pPr>
              <w:rPr>
                <w:rFonts w:ascii="Calibri" w:hAnsi="Calibri"/>
                <w:b/>
              </w:rPr>
            </w:pPr>
          </w:p>
        </w:tc>
      </w:tr>
    </w:tbl>
    <w:p w14:paraId="607CCEB3" w14:textId="37D2A9F2" w:rsidR="00175589" w:rsidRDefault="00175589" w:rsidP="00C300D0">
      <w:pPr>
        <w:rPr>
          <w:rFonts w:ascii="Calibri" w:hAnsi="Calibri"/>
          <w:b/>
        </w:rPr>
      </w:pPr>
    </w:p>
    <w:p w14:paraId="27CE8873" w14:textId="77777777" w:rsidR="00295C48" w:rsidRDefault="00295C48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8263"/>
      </w:tblGrid>
      <w:tr w:rsidR="00C300D0" w:rsidRPr="006E0AED" w14:paraId="1EEB56B9" w14:textId="77777777" w:rsidTr="004811C0">
        <w:tc>
          <w:tcPr>
            <w:tcW w:w="1365" w:type="dxa"/>
            <w:shd w:val="clear" w:color="auto" w:fill="C5E0B3" w:themeFill="accent6" w:themeFillTint="66"/>
          </w:tcPr>
          <w:p w14:paraId="5EBC3CB1" w14:textId="0B814BF7" w:rsidR="00C300D0" w:rsidRPr="006E0AED" w:rsidRDefault="00C300D0" w:rsidP="004811C0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lastRenderedPageBreak/>
              <w:t xml:space="preserve">Vraag </w:t>
            </w:r>
            <w:r w:rsidR="00175589">
              <w:rPr>
                <w:rFonts w:ascii="Calibri" w:hAnsi="Calibri"/>
                <w:b/>
              </w:rPr>
              <w:t>4</w:t>
            </w:r>
          </w:p>
          <w:p w14:paraId="76714922" w14:textId="77777777" w:rsidR="00C300D0" w:rsidRPr="006E0AED" w:rsidRDefault="00C300D0" w:rsidP="004811C0">
            <w:pPr>
              <w:rPr>
                <w:rFonts w:ascii="Calibri" w:hAnsi="Calibri"/>
                <w:b/>
              </w:rPr>
            </w:pPr>
          </w:p>
          <w:p w14:paraId="730FA0B3" w14:textId="77777777" w:rsidR="00C300D0" w:rsidRPr="006E0AED" w:rsidRDefault="00C300D0" w:rsidP="004811C0">
            <w:pPr>
              <w:rPr>
                <w:rFonts w:ascii="Calibri" w:hAnsi="Calibri"/>
                <w:b/>
              </w:rPr>
            </w:pPr>
          </w:p>
        </w:tc>
        <w:tc>
          <w:tcPr>
            <w:tcW w:w="8263" w:type="dxa"/>
            <w:shd w:val="clear" w:color="auto" w:fill="auto"/>
          </w:tcPr>
          <w:p w14:paraId="3994DCE7" w14:textId="7A4DC0BE" w:rsidR="00C300D0" w:rsidRPr="008D7F2D" w:rsidRDefault="00F50355" w:rsidP="004811C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Welke </w:t>
            </w:r>
            <w:r w:rsidR="00C300D0" w:rsidRPr="00C300D0">
              <w:rPr>
                <w:rFonts w:ascii="Calibri" w:hAnsi="Calibri"/>
                <w:sz w:val="22"/>
                <w:szCs w:val="22"/>
              </w:rPr>
              <w:t xml:space="preserve">trends of toekomstige ontwikkelingen </w:t>
            </w:r>
            <w:r>
              <w:rPr>
                <w:rFonts w:ascii="Calibri" w:hAnsi="Calibri"/>
                <w:sz w:val="22"/>
                <w:szCs w:val="22"/>
              </w:rPr>
              <w:t xml:space="preserve">hebben </w:t>
            </w:r>
            <w:r w:rsidR="00C300D0" w:rsidRPr="00C300D0">
              <w:rPr>
                <w:rFonts w:ascii="Calibri" w:hAnsi="Calibri"/>
                <w:sz w:val="22"/>
                <w:szCs w:val="22"/>
              </w:rPr>
              <w:t>invloed op de markt</w:t>
            </w:r>
            <w:r w:rsidR="00184E01">
              <w:rPr>
                <w:rFonts w:ascii="Calibri" w:hAnsi="Calibri"/>
                <w:sz w:val="22"/>
                <w:szCs w:val="22"/>
              </w:rPr>
              <w:t xml:space="preserve"> van </w:t>
            </w:r>
            <w:r w:rsidR="00C9474E">
              <w:rPr>
                <w:rFonts w:ascii="Calibri" w:hAnsi="Calibri"/>
                <w:sz w:val="22"/>
                <w:szCs w:val="22"/>
              </w:rPr>
              <w:t xml:space="preserve">o.a. </w:t>
            </w:r>
            <w:r w:rsidR="00184E01">
              <w:rPr>
                <w:rFonts w:ascii="Calibri" w:hAnsi="Calibri"/>
                <w:sz w:val="22"/>
                <w:szCs w:val="22"/>
              </w:rPr>
              <w:t>RPA, ML,</w:t>
            </w:r>
            <w:r w:rsidR="00A52319">
              <w:rPr>
                <w:rFonts w:ascii="Calibri" w:hAnsi="Calibri"/>
                <w:sz w:val="22"/>
                <w:szCs w:val="22"/>
              </w:rPr>
              <w:t xml:space="preserve"> AI,</w:t>
            </w:r>
            <w:r w:rsidR="00184E01">
              <w:rPr>
                <w:rFonts w:ascii="Calibri" w:hAnsi="Calibri"/>
                <w:sz w:val="22"/>
                <w:szCs w:val="22"/>
              </w:rPr>
              <w:t xml:space="preserve"> I</w:t>
            </w:r>
            <w:r w:rsidR="00E30EF4">
              <w:rPr>
                <w:rFonts w:ascii="Calibri" w:hAnsi="Calibri"/>
                <w:sz w:val="22"/>
                <w:szCs w:val="22"/>
              </w:rPr>
              <w:t>DP</w:t>
            </w:r>
            <w:r w:rsidR="00C300D0" w:rsidRPr="00C300D0">
              <w:rPr>
                <w:rFonts w:ascii="Calibri" w:hAnsi="Calibri"/>
                <w:sz w:val="22"/>
                <w:szCs w:val="22"/>
              </w:rPr>
              <w:t>?</w:t>
            </w:r>
          </w:p>
        </w:tc>
      </w:tr>
      <w:tr w:rsidR="00C300D0" w:rsidRPr="006E0AED" w14:paraId="1B916BE1" w14:textId="77777777" w:rsidTr="004811C0">
        <w:tc>
          <w:tcPr>
            <w:tcW w:w="1365" w:type="dxa"/>
            <w:shd w:val="clear" w:color="auto" w:fill="C5E0B3" w:themeFill="accent6" w:themeFillTint="66"/>
          </w:tcPr>
          <w:p w14:paraId="456AB1A7" w14:textId="77777777" w:rsidR="00C300D0" w:rsidRPr="006E0AED" w:rsidRDefault="00C300D0" w:rsidP="004811C0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63" w:type="dxa"/>
            <w:shd w:val="clear" w:color="auto" w:fill="auto"/>
          </w:tcPr>
          <w:p w14:paraId="292E2138" w14:textId="77777777" w:rsidR="00C300D0" w:rsidRPr="006E0AED" w:rsidRDefault="00C300D0" w:rsidP="004811C0">
            <w:pPr>
              <w:rPr>
                <w:rFonts w:ascii="Calibri" w:hAnsi="Calibri"/>
                <w:b/>
              </w:rPr>
            </w:pPr>
          </w:p>
          <w:p w14:paraId="69BD3B1B" w14:textId="77777777" w:rsidR="00C300D0" w:rsidRPr="006E0AED" w:rsidRDefault="00C300D0" w:rsidP="004811C0">
            <w:pPr>
              <w:rPr>
                <w:rFonts w:ascii="Calibri" w:hAnsi="Calibri"/>
                <w:b/>
              </w:rPr>
            </w:pPr>
          </w:p>
        </w:tc>
      </w:tr>
    </w:tbl>
    <w:p w14:paraId="58A88A2D" w14:textId="77777777" w:rsidR="00175589" w:rsidRDefault="00175589" w:rsidP="00C850BA">
      <w:pPr>
        <w:tabs>
          <w:tab w:val="left" w:pos="1395"/>
        </w:tabs>
        <w:rPr>
          <w:rFonts w:ascii="Calibri" w:hAnsi="Calibri"/>
          <w:b/>
        </w:rPr>
      </w:pPr>
    </w:p>
    <w:p w14:paraId="37A714D4" w14:textId="54C9C473" w:rsidR="007843A0" w:rsidRDefault="00B87C48" w:rsidP="00C850BA">
      <w:pPr>
        <w:tabs>
          <w:tab w:val="left" w:pos="1395"/>
        </w:tabs>
        <w:rPr>
          <w:rFonts w:ascii="Calibri" w:hAnsi="Calibri"/>
          <w:b/>
        </w:rPr>
      </w:pPr>
      <w:r>
        <w:rPr>
          <w:rFonts w:ascii="Calibri" w:hAnsi="Calibri"/>
          <w:b/>
        </w:rPr>
        <w:t>Scope</w:t>
      </w:r>
    </w:p>
    <w:p w14:paraId="5A70238C" w14:textId="77777777" w:rsidR="00C613BB" w:rsidRDefault="00C613BB" w:rsidP="008D7F2D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8233"/>
      </w:tblGrid>
      <w:tr w:rsidR="00C613BB" w:rsidRPr="006E0AED" w14:paraId="1DEB73F4" w14:textId="77777777" w:rsidTr="007F3B5C">
        <w:tc>
          <w:tcPr>
            <w:tcW w:w="1395" w:type="dxa"/>
            <w:shd w:val="clear" w:color="auto" w:fill="C5E0B3" w:themeFill="accent6" w:themeFillTint="66"/>
          </w:tcPr>
          <w:p w14:paraId="1B10A926" w14:textId="4B31596E" w:rsidR="00C613BB" w:rsidRPr="006E0AED" w:rsidRDefault="52F6E030" w:rsidP="008D7F2D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 xml:space="preserve">Vraag </w:t>
            </w:r>
            <w:r w:rsidR="00E90F94">
              <w:rPr>
                <w:rFonts w:ascii="Calibri" w:hAnsi="Calibri"/>
                <w:b/>
                <w:bCs/>
              </w:rPr>
              <w:t>5</w:t>
            </w:r>
          </w:p>
          <w:p w14:paraId="6935D0DF" w14:textId="77777777" w:rsidR="00C613BB" w:rsidRPr="006E0AED" w:rsidRDefault="00C613BB" w:rsidP="008D7F2D">
            <w:pPr>
              <w:rPr>
                <w:rFonts w:ascii="Calibri" w:hAnsi="Calibri"/>
                <w:b/>
              </w:rPr>
            </w:pPr>
          </w:p>
          <w:p w14:paraId="509AF272" w14:textId="77777777" w:rsidR="00C613BB" w:rsidRPr="006E0AED" w:rsidRDefault="00C613BB" w:rsidP="008D7F2D">
            <w:pPr>
              <w:rPr>
                <w:rFonts w:ascii="Calibri" w:hAnsi="Calibri"/>
                <w:b/>
              </w:rPr>
            </w:pPr>
          </w:p>
        </w:tc>
        <w:tc>
          <w:tcPr>
            <w:tcW w:w="8233" w:type="dxa"/>
            <w:shd w:val="clear" w:color="auto" w:fill="auto"/>
          </w:tcPr>
          <w:p w14:paraId="25D600DA" w14:textId="229C4B03" w:rsidR="008D7F2D" w:rsidRPr="008D7F2D" w:rsidRDefault="00B87C48" w:rsidP="008D7F2D">
            <w:pPr>
              <w:contextualSpacing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1F20D104">
              <w:rPr>
                <w:rFonts w:ascii="Calibri" w:hAnsi="Calibri" w:cs="Calibri"/>
                <w:color w:val="000000" w:themeColor="text1"/>
                <w:sz w:val="22"/>
                <w:szCs w:val="22"/>
                <w:lang w:eastAsia="nl-NL"/>
              </w:rPr>
              <w:t xml:space="preserve">Heeft de SVB </w:t>
            </w:r>
            <w:r w:rsidR="007713F3" w:rsidRPr="1F20D104">
              <w:rPr>
                <w:rFonts w:ascii="Calibri" w:hAnsi="Calibri" w:cs="Calibri"/>
                <w:color w:val="000000" w:themeColor="text1"/>
                <w:sz w:val="22"/>
                <w:szCs w:val="22"/>
                <w:lang w:eastAsia="nl-NL"/>
              </w:rPr>
              <w:t xml:space="preserve">een </w:t>
            </w:r>
            <w:r w:rsidRPr="1F20D104">
              <w:rPr>
                <w:rFonts w:ascii="Calibri" w:hAnsi="Calibri" w:cs="Calibri"/>
                <w:color w:val="000000" w:themeColor="text1"/>
                <w:sz w:val="22"/>
                <w:szCs w:val="22"/>
                <w:lang w:eastAsia="nl-NL"/>
              </w:rPr>
              <w:t xml:space="preserve">uitvoerbare en realistische afbakening voor </w:t>
            </w:r>
            <w:r w:rsidRPr="003D6C80">
              <w:rPr>
                <w:rFonts w:ascii="Calibri" w:hAnsi="Calibri" w:cs="Calibri"/>
                <w:sz w:val="22"/>
                <w:szCs w:val="22"/>
                <w:lang w:eastAsia="nl-NL"/>
              </w:rPr>
              <w:t>ogen</w:t>
            </w:r>
            <w:r w:rsidR="49952AC6" w:rsidRPr="003D6C80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(zie </w:t>
            </w:r>
            <w:r w:rsidR="005B006E" w:rsidRPr="00B136C5">
              <w:rPr>
                <w:rFonts w:ascii="Calibri" w:hAnsi="Calibri" w:cs="Calibri"/>
                <w:sz w:val="22"/>
                <w:szCs w:val="22"/>
                <w:lang w:eastAsia="nl-NL"/>
              </w:rPr>
              <w:t>hoofdstuk</w:t>
            </w:r>
            <w:r w:rsidR="49952AC6" w:rsidRPr="00B136C5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3 van</w:t>
            </w:r>
            <w:r w:rsidR="002977DB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‘Uitnodiging</w:t>
            </w:r>
            <w:r w:rsidR="00EE0D91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marktverkenning</w:t>
            </w:r>
            <w:r w:rsidR="002977DB">
              <w:rPr>
                <w:rFonts w:ascii="Calibri" w:hAnsi="Calibri" w:cs="Calibri"/>
                <w:sz w:val="22"/>
                <w:szCs w:val="22"/>
                <w:lang w:eastAsia="nl-NL"/>
              </w:rPr>
              <w:t>’</w:t>
            </w:r>
            <w:r w:rsidR="49952AC6" w:rsidRPr="00B136C5">
              <w:rPr>
                <w:rFonts w:ascii="Calibri" w:hAnsi="Calibri" w:cs="Calibri"/>
                <w:sz w:val="22"/>
                <w:szCs w:val="22"/>
                <w:lang w:eastAsia="nl-NL"/>
              </w:rPr>
              <w:t>)</w:t>
            </w:r>
            <w:r w:rsidRPr="00B136C5">
              <w:rPr>
                <w:rFonts w:ascii="Calibri" w:hAnsi="Calibri" w:cs="Calibri"/>
                <w:sz w:val="22"/>
                <w:szCs w:val="22"/>
                <w:lang w:eastAsia="nl-NL"/>
              </w:rPr>
              <w:t>?</w:t>
            </w:r>
            <w:r w:rsidR="007713F3" w:rsidRPr="00B136C5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Zijn er bepaalde onderdelen waarvoo</w:t>
            </w:r>
            <w:r w:rsidR="007713F3" w:rsidRPr="003D6C80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r u adviseert dit anders in te richten? </w:t>
            </w:r>
          </w:p>
        </w:tc>
      </w:tr>
      <w:tr w:rsidR="00C613BB" w:rsidRPr="006E0AED" w14:paraId="2E6C6D6E" w14:textId="77777777" w:rsidTr="007F3B5C">
        <w:tc>
          <w:tcPr>
            <w:tcW w:w="1395" w:type="dxa"/>
            <w:shd w:val="clear" w:color="auto" w:fill="C5E0B3" w:themeFill="accent6" w:themeFillTint="66"/>
          </w:tcPr>
          <w:p w14:paraId="6CCC196D" w14:textId="77777777" w:rsidR="00C613BB" w:rsidRPr="006E0AED" w:rsidRDefault="00C613BB" w:rsidP="008D7F2D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33" w:type="dxa"/>
            <w:shd w:val="clear" w:color="auto" w:fill="auto"/>
          </w:tcPr>
          <w:p w14:paraId="6CF856DE" w14:textId="77777777" w:rsidR="00C613BB" w:rsidRPr="006E0AED" w:rsidRDefault="00C613BB" w:rsidP="008D7F2D">
            <w:pPr>
              <w:rPr>
                <w:rFonts w:ascii="Calibri" w:hAnsi="Calibri"/>
                <w:b/>
              </w:rPr>
            </w:pPr>
          </w:p>
          <w:p w14:paraId="668599DC" w14:textId="77777777" w:rsidR="00C613BB" w:rsidRPr="006E0AED" w:rsidRDefault="00C613BB" w:rsidP="008D7F2D">
            <w:pPr>
              <w:rPr>
                <w:rFonts w:ascii="Calibri" w:hAnsi="Calibri"/>
                <w:b/>
              </w:rPr>
            </w:pPr>
          </w:p>
        </w:tc>
      </w:tr>
    </w:tbl>
    <w:p w14:paraId="06DA310F" w14:textId="6A5C5664" w:rsidR="00BA2FCA" w:rsidRDefault="00BA2FCA" w:rsidP="008D7F2D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FB0373" w:rsidRPr="006E0AED" w14:paraId="71726D46" w14:textId="77777777" w:rsidTr="00FB0373">
        <w:tc>
          <w:tcPr>
            <w:tcW w:w="1413" w:type="dxa"/>
            <w:shd w:val="clear" w:color="auto" w:fill="C5E0B3" w:themeFill="accent6" w:themeFillTint="66"/>
          </w:tcPr>
          <w:p w14:paraId="36A63C63" w14:textId="2D6F9CF5" w:rsidR="00FB0373" w:rsidRPr="006E0AED" w:rsidRDefault="00FB0373" w:rsidP="00AA5DBE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 xml:space="preserve">Vraag </w:t>
            </w:r>
            <w:r w:rsidR="00E90F94">
              <w:rPr>
                <w:rFonts w:ascii="Calibri" w:hAnsi="Calibri"/>
                <w:b/>
                <w:bCs/>
              </w:rPr>
              <w:t>6</w:t>
            </w:r>
          </w:p>
          <w:p w14:paraId="22677271" w14:textId="77777777" w:rsidR="00FB0373" w:rsidRPr="006E0AED" w:rsidRDefault="00FB0373" w:rsidP="00AA5DBE">
            <w:pPr>
              <w:rPr>
                <w:rFonts w:ascii="Calibri" w:hAnsi="Calibri"/>
                <w:b/>
              </w:rPr>
            </w:pPr>
          </w:p>
          <w:p w14:paraId="759E0FAC" w14:textId="77777777" w:rsidR="00FB0373" w:rsidRPr="006E0AED" w:rsidRDefault="00FB0373" w:rsidP="00AA5DBE">
            <w:pPr>
              <w:rPr>
                <w:rFonts w:ascii="Calibri" w:hAnsi="Calibri"/>
                <w:b/>
              </w:rPr>
            </w:pPr>
          </w:p>
        </w:tc>
        <w:tc>
          <w:tcPr>
            <w:tcW w:w="8215" w:type="dxa"/>
            <w:shd w:val="clear" w:color="auto" w:fill="auto"/>
          </w:tcPr>
          <w:p w14:paraId="4BCC2348" w14:textId="20797EDA" w:rsidR="00FB0373" w:rsidRPr="00B66AE8" w:rsidRDefault="00FB0373" w:rsidP="00AA5DBE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EF59F9">
              <w:rPr>
                <w:rFonts w:ascii="Calibri" w:hAnsi="Calibri"/>
                <w:sz w:val="22"/>
                <w:szCs w:val="22"/>
              </w:rPr>
              <w:t>Welke toepassingsmogelijkheden zijn er qua OCR, ML, IDP</w:t>
            </w:r>
            <w:r w:rsidR="00A93655">
              <w:rPr>
                <w:rFonts w:ascii="Calibri" w:hAnsi="Calibri"/>
                <w:sz w:val="22"/>
                <w:szCs w:val="22"/>
              </w:rPr>
              <w:t xml:space="preserve">, Human in </w:t>
            </w:r>
            <w:proofErr w:type="spellStart"/>
            <w:r w:rsidR="00A93655">
              <w:rPr>
                <w:rFonts w:ascii="Calibri" w:hAnsi="Calibri"/>
                <w:sz w:val="22"/>
                <w:szCs w:val="22"/>
              </w:rPr>
              <w:t>the</w:t>
            </w:r>
            <w:proofErr w:type="spellEnd"/>
            <w:r w:rsidR="00A93655">
              <w:rPr>
                <w:rFonts w:ascii="Calibri" w:hAnsi="Calibri"/>
                <w:sz w:val="22"/>
                <w:szCs w:val="22"/>
              </w:rPr>
              <w:t xml:space="preserve"> loop</w:t>
            </w:r>
            <w:r w:rsidRPr="00EF59F9">
              <w:rPr>
                <w:rFonts w:ascii="Calibri" w:hAnsi="Calibri"/>
                <w:sz w:val="22"/>
                <w:szCs w:val="22"/>
              </w:rPr>
              <w:t xml:space="preserve"> bij de door u aangeboden oplossing?</w:t>
            </w:r>
          </w:p>
        </w:tc>
      </w:tr>
      <w:tr w:rsidR="00FB0373" w:rsidRPr="006E0AED" w14:paraId="7F6FDCBA" w14:textId="77777777" w:rsidTr="00FB0373">
        <w:tc>
          <w:tcPr>
            <w:tcW w:w="1413" w:type="dxa"/>
            <w:shd w:val="clear" w:color="auto" w:fill="C5E0B3" w:themeFill="accent6" w:themeFillTint="66"/>
          </w:tcPr>
          <w:p w14:paraId="4DD71AC1" w14:textId="77777777" w:rsidR="00FB0373" w:rsidRPr="006E0AED" w:rsidRDefault="00FB0373" w:rsidP="00AA5DBE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502A2F8F" w14:textId="77777777" w:rsidR="00FB0373" w:rsidRPr="006E0AED" w:rsidRDefault="00FB0373" w:rsidP="00AA5DBE">
            <w:pPr>
              <w:rPr>
                <w:rFonts w:ascii="Calibri" w:hAnsi="Calibri"/>
                <w:b/>
              </w:rPr>
            </w:pPr>
          </w:p>
          <w:p w14:paraId="36874BB3" w14:textId="77777777" w:rsidR="00FB0373" w:rsidRPr="006E0AED" w:rsidRDefault="00FB0373" w:rsidP="00AA5DBE">
            <w:pPr>
              <w:rPr>
                <w:rFonts w:ascii="Calibri" w:hAnsi="Calibri"/>
                <w:b/>
              </w:rPr>
            </w:pPr>
          </w:p>
        </w:tc>
      </w:tr>
    </w:tbl>
    <w:p w14:paraId="0173CF73" w14:textId="77777777" w:rsidR="00FB0373" w:rsidRDefault="00FB0373" w:rsidP="00FB0373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FB0373" w:rsidRPr="006E0AED" w14:paraId="4976DABD" w14:textId="77777777" w:rsidTr="00FB0373">
        <w:tc>
          <w:tcPr>
            <w:tcW w:w="1413" w:type="dxa"/>
            <w:shd w:val="clear" w:color="auto" w:fill="C5E0B3" w:themeFill="accent6" w:themeFillTint="66"/>
          </w:tcPr>
          <w:p w14:paraId="52EA1644" w14:textId="4E16FF3E" w:rsidR="00FB0373" w:rsidRPr="006E0AED" w:rsidRDefault="00FB0373" w:rsidP="00AA5DBE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 xml:space="preserve">Vraag </w:t>
            </w:r>
            <w:r w:rsidR="00E90F94">
              <w:rPr>
                <w:rFonts w:ascii="Calibri" w:hAnsi="Calibri"/>
                <w:b/>
                <w:bCs/>
              </w:rPr>
              <w:t>7</w:t>
            </w:r>
          </w:p>
          <w:p w14:paraId="7964FDFA" w14:textId="77777777" w:rsidR="00FB0373" w:rsidRPr="006E0AED" w:rsidRDefault="00FB0373" w:rsidP="00AA5DBE">
            <w:pPr>
              <w:rPr>
                <w:rFonts w:ascii="Calibri" w:hAnsi="Calibri"/>
                <w:b/>
              </w:rPr>
            </w:pPr>
          </w:p>
          <w:p w14:paraId="32704BDE" w14:textId="77777777" w:rsidR="00FB0373" w:rsidRPr="006E0AED" w:rsidRDefault="00FB0373" w:rsidP="00AA5DBE">
            <w:pPr>
              <w:rPr>
                <w:rFonts w:ascii="Calibri" w:hAnsi="Calibri"/>
                <w:b/>
              </w:rPr>
            </w:pPr>
          </w:p>
        </w:tc>
        <w:tc>
          <w:tcPr>
            <w:tcW w:w="8215" w:type="dxa"/>
            <w:shd w:val="clear" w:color="auto" w:fill="auto"/>
          </w:tcPr>
          <w:p w14:paraId="191B5ACB" w14:textId="77777777" w:rsidR="00FB0373" w:rsidRPr="00B66AE8" w:rsidRDefault="00FB0373" w:rsidP="00AA5DBE">
            <w:pPr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 hoeverre biedt de door u aangeboden oplossing de mogelijkheid voor zowel ‘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Unattended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’ als ‘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Attended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’ oplossingen?</w:t>
            </w:r>
          </w:p>
        </w:tc>
      </w:tr>
      <w:tr w:rsidR="00FB0373" w:rsidRPr="006E0AED" w14:paraId="3A7AB3E5" w14:textId="77777777" w:rsidTr="00FB0373">
        <w:tc>
          <w:tcPr>
            <w:tcW w:w="1413" w:type="dxa"/>
            <w:shd w:val="clear" w:color="auto" w:fill="C5E0B3" w:themeFill="accent6" w:themeFillTint="66"/>
          </w:tcPr>
          <w:p w14:paraId="6FB258F4" w14:textId="77777777" w:rsidR="00FB0373" w:rsidRPr="006E0AED" w:rsidRDefault="00FB0373" w:rsidP="00AA5DBE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280B6FBE" w14:textId="77777777" w:rsidR="00FB0373" w:rsidRPr="006E0AED" w:rsidRDefault="00FB0373" w:rsidP="00AA5DBE">
            <w:pPr>
              <w:rPr>
                <w:rFonts w:ascii="Calibri" w:hAnsi="Calibri"/>
                <w:b/>
              </w:rPr>
            </w:pPr>
          </w:p>
          <w:p w14:paraId="4DEDE518" w14:textId="0C9B0853" w:rsidR="00FB0373" w:rsidRPr="006E0AED" w:rsidRDefault="00F90A65" w:rsidP="00F90A65">
            <w:pPr>
              <w:tabs>
                <w:tab w:val="left" w:pos="12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ab/>
            </w:r>
          </w:p>
        </w:tc>
      </w:tr>
    </w:tbl>
    <w:p w14:paraId="736B2D57" w14:textId="71B75BD6" w:rsidR="00FB0373" w:rsidRDefault="00FB0373" w:rsidP="008D7F2D">
      <w:pPr>
        <w:rPr>
          <w:rFonts w:ascii="Calibri" w:hAnsi="Calibri"/>
          <w:b/>
        </w:rPr>
      </w:pPr>
    </w:p>
    <w:p w14:paraId="3987873B" w14:textId="0EA7AD90" w:rsidR="006F4BAB" w:rsidRPr="006F4BAB" w:rsidRDefault="006F4BAB" w:rsidP="008D7F2D">
      <w:pPr>
        <w:rPr>
          <w:rFonts w:ascii="Calibri" w:hAnsi="Calibri"/>
          <w:b/>
        </w:rPr>
      </w:pPr>
      <w:r w:rsidRPr="006F4BAB">
        <w:rPr>
          <w:rFonts w:ascii="Calibri" w:hAnsi="Calibri"/>
          <w:b/>
        </w:rPr>
        <w:t>Werkwijze</w:t>
      </w:r>
    </w:p>
    <w:p w14:paraId="1046441F" w14:textId="77777777" w:rsidR="003A327F" w:rsidRDefault="003A327F" w:rsidP="003A327F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8263"/>
      </w:tblGrid>
      <w:tr w:rsidR="003A327F" w:rsidRPr="006E0AED" w14:paraId="2361E05C" w14:textId="77777777" w:rsidTr="00C5A3FB">
        <w:tc>
          <w:tcPr>
            <w:tcW w:w="1365" w:type="dxa"/>
            <w:shd w:val="clear" w:color="auto" w:fill="C5E0B3" w:themeFill="accent6" w:themeFillTint="66"/>
          </w:tcPr>
          <w:p w14:paraId="72B00551" w14:textId="4A10A6F4" w:rsidR="003A327F" w:rsidRPr="006E0AED" w:rsidRDefault="003A327F" w:rsidP="004811C0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 xml:space="preserve">Vraag </w:t>
            </w:r>
            <w:r w:rsidR="00E90F94">
              <w:rPr>
                <w:rFonts w:ascii="Calibri" w:hAnsi="Calibri"/>
                <w:b/>
                <w:bCs/>
              </w:rPr>
              <w:t>8</w:t>
            </w:r>
          </w:p>
          <w:p w14:paraId="65C8ED22" w14:textId="77777777" w:rsidR="003A327F" w:rsidRPr="006E0AED" w:rsidRDefault="003A327F" w:rsidP="004811C0">
            <w:pPr>
              <w:rPr>
                <w:rFonts w:ascii="Calibri" w:hAnsi="Calibri"/>
                <w:b/>
              </w:rPr>
            </w:pPr>
          </w:p>
          <w:p w14:paraId="683E232A" w14:textId="77777777" w:rsidR="003A327F" w:rsidRPr="006E0AED" w:rsidRDefault="003A327F" w:rsidP="004811C0">
            <w:pPr>
              <w:rPr>
                <w:rFonts w:ascii="Calibri" w:hAnsi="Calibri"/>
                <w:b/>
              </w:rPr>
            </w:pPr>
          </w:p>
        </w:tc>
        <w:tc>
          <w:tcPr>
            <w:tcW w:w="8263" w:type="dxa"/>
            <w:shd w:val="clear" w:color="auto" w:fill="auto"/>
          </w:tcPr>
          <w:p w14:paraId="32D7FF17" w14:textId="54A18165" w:rsidR="003A327F" w:rsidRPr="00655AF8" w:rsidRDefault="003A327F" w:rsidP="00C5A3FB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C5A3FB">
              <w:rPr>
                <w:rFonts w:asciiTheme="minorHAnsi" w:hAnsiTheme="minorHAnsi" w:cstheme="minorBidi"/>
                <w:sz w:val="22"/>
                <w:szCs w:val="22"/>
              </w:rPr>
              <w:t xml:space="preserve">Wat is uw eerder opgedane ervaring en advies m.b.t. dergelijke trajecten </w:t>
            </w:r>
            <w:r w:rsidRPr="00C5A3FB">
              <w:rPr>
                <w:rFonts w:ascii="Calibri" w:hAnsi="Calibri"/>
                <w:sz w:val="22"/>
                <w:szCs w:val="22"/>
              </w:rPr>
              <w:t>(zie hoofdstuk 3 van</w:t>
            </w:r>
            <w:r w:rsidR="00705848" w:rsidRPr="00C5A3F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05848" w:rsidRPr="00C5A3FB">
              <w:rPr>
                <w:rFonts w:ascii="Calibri" w:hAnsi="Calibri" w:cs="Calibri"/>
                <w:sz w:val="22"/>
                <w:szCs w:val="22"/>
                <w:lang w:eastAsia="nl-NL"/>
              </w:rPr>
              <w:t>‘Uitnodiging</w:t>
            </w:r>
            <w:r w:rsidR="00C850BA" w:rsidRPr="00C5A3FB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marktverkenning</w:t>
            </w:r>
            <w:r w:rsidR="00705848" w:rsidRPr="00C5A3FB">
              <w:rPr>
                <w:rFonts w:ascii="Calibri" w:hAnsi="Calibri" w:cs="Calibri"/>
                <w:sz w:val="22"/>
                <w:szCs w:val="22"/>
                <w:lang w:eastAsia="nl-NL"/>
              </w:rPr>
              <w:t>’</w:t>
            </w:r>
            <w:r w:rsidRPr="00C5A3FB">
              <w:rPr>
                <w:rFonts w:ascii="Calibri" w:hAnsi="Calibri"/>
                <w:sz w:val="22"/>
                <w:szCs w:val="22"/>
              </w:rPr>
              <w:t>)</w:t>
            </w:r>
            <w:r w:rsidRPr="00C5A3FB">
              <w:rPr>
                <w:rFonts w:asciiTheme="minorHAnsi" w:hAnsiTheme="minorHAnsi" w:cstheme="minorBidi"/>
                <w:sz w:val="22"/>
                <w:szCs w:val="22"/>
              </w:rPr>
              <w:t xml:space="preserve">? Hoe zijn dergelijke trajecten uitgevoerd en wat zijn de </w:t>
            </w:r>
            <w:proofErr w:type="spellStart"/>
            <w:r w:rsidRPr="00C5A3FB">
              <w:rPr>
                <w:rFonts w:asciiTheme="minorHAnsi" w:hAnsiTheme="minorHAnsi" w:cstheme="minorBidi"/>
                <w:sz w:val="22"/>
                <w:szCs w:val="22"/>
              </w:rPr>
              <w:t>lessons</w:t>
            </w:r>
            <w:proofErr w:type="spellEnd"/>
            <w:r w:rsidRPr="00C5A3FB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00C5A3FB">
              <w:rPr>
                <w:rFonts w:asciiTheme="minorHAnsi" w:hAnsiTheme="minorHAnsi" w:cstheme="minorBidi"/>
                <w:sz w:val="22"/>
                <w:szCs w:val="22"/>
              </w:rPr>
              <w:t>learned</w:t>
            </w:r>
            <w:proofErr w:type="spellEnd"/>
            <w:r w:rsidRPr="00C5A3FB">
              <w:rPr>
                <w:rFonts w:asciiTheme="minorHAnsi" w:hAnsiTheme="minorHAnsi" w:cstheme="minorBidi"/>
                <w:sz w:val="22"/>
                <w:szCs w:val="22"/>
              </w:rPr>
              <w:t xml:space="preserve"> hieruit?</w:t>
            </w:r>
          </w:p>
        </w:tc>
      </w:tr>
      <w:tr w:rsidR="003A327F" w:rsidRPr="006E0AED" w14:paraId="3FD9C8DC" w14:textId="77777777" w:rsidTr="00C5A3FB">
        <w:tc>
          <w:tcPr>
            <w:tcW w:w="1365" w:type="dxa"/>
            <w:shd w:val="clear" w:color="auto" w:fill="C5E0B3" w:themeFill="accent6" w:themeFillTint="66"/>
          </w:tcPr>
          <w:p w14:paraId="7CE8FC70" w14:textId="77777777" w:rsidR="003A327F" w:rsidRPr="006E0AED" w:rsidRDefault="003A327F" w:rsidP="004811C0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63" w:type="dxa"/>
            <w:shd w:val="clear" w:color="auto" w:fill="auto"/>
          </w:tcPr>
          <w:p w14:paraId="11295EC9" w14:textId="77777777" w:rsidR="003A327F" w:rsidRPr="006E0AED" w:rsidRDefault="003A327F" w:rsidP="004811C0">
            <w:pPr>
              <w:rPr>
                <w:rFonts w:ascii="Calibri" w:hAnsi="Calibri"/>
                <w:b/>
              </w:rPr>
            </w:pPr>
          </w:p>
          <w:p w14:paraId="79620153" w14:textId="77777777" w:rsidR="003A327F" w:rsidRPr="006E0AED" w:rsidRDefault="003A327F" w:rsidP="004811C0">
            <w:pPr>
              <w:rPr>
                <w:rFonts w:ascii="Calibri" w:hAnsi="Calibri"/>
                <w:b/>
              </w:rPr>
            </w:pPr>
          </w:p>
        </w:tc>
      </w:tr>
    </w:tbl>
    <w:p w14:paraId="20FB7591" w14:textId="77777777" w:rsidR="003A327F" w:rsidRDefault="003A327F" w:rsidP="003A327F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8233"/>
      </w:tblGrid>
      <w:tr w:rsidR="00ED28EE" w:rsidRPr="008F4906" w14:paraId="67F30F59" w14:textId="77777777" w:rsidTr="00C02233">
        <w:tc>
          <w:tcPr>
            <w:tcW w:w="1395" w:type="dxa"/>
            <w:shd w:val="clear" w:color="auto" w:fill="C5E0B3" w:themeFill="accent6" w:themeFillTint="66"/>
          </w:tcPr>
          <w:p w14:paraId="270675C6" w14:textId="61A5B179" w:rsidR="00ED28EE" w:rsidRPr="006E0AED" w:rsidRDefault="00ED28EE" w:rsidP="00212CD1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>Vraag</w:t>
            </w:r>
            <w:r w:rsidR="00F34F7D">
              <w:rPr>
                <w:rFonts w:ascii="Calibri" w:hAnsi="Calibri"/>
                <w:b/>
                <w:bCs/>
              </w:rPr>
              <w:t xml:space="preserve"> </w:t>
            </w:r>
            <w:r w:rsidR="001D72B4">
              <w:rPr>
                <w:rFonts w:ascii="Calibri" w:hAnsi="Calibri"/>
                <w:b/>
                <w:bCs/>
              </w:rPr>
              <w:t>9</w:t>
            </w:r>
          </w:p>
          <w:p w14:paraId="3DE0EB58" w14:textId="77777777" w:rsidR="00ED28EE" w:rsidRPr="006E0AED" w:rsidRDefault="00ED28EE" w:rsidP="00212CD1">
            <w:pPr>
              <w:rPr>
                <w:rFonts w:ascii="Calibri" w:hAnsi="Calibri"/>
                <w:b/>
              </w:rPr>
            </w:pPr>
          </w:p>
          <w:p w14:paraId="78B17492" w14:textId="77777777" w:rsidR="00ED28EE" w:rsidRPr="006E0AED" w:rsidRDefault="00ED28EE" w:rsidP="00212CD1">
            <w:pPr>
              <w:rPr>
                <w:rFonts w:ascii="Calibri" w:hAnsi="Calibri"/>
                <w:b/>
              </w:rPr>
            </w:pPr>
          </w:p>
        </w:tc>
        <w:tc>
          <w:tcPr>
            <w:tcW w:w="8233" w:type="dxa"/>
            <w:shd w:val="clear" w:color="auto" w:fill="auto"/>
          </w:tcPr>
          <w:p w14:paraId="72209B4F" w14:textId="3B2EABC8" w:rsidR="00ED28EE" w:rsidRPr="008F4906" w:rsidRDefault="00926763" w:rsidP="00212CD1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260928">
              <w:rPr>
                <w:rFonts w:asciiTheme="minorHAnsi" w:hAnsiTheme="minorHAnsi" w:cstheme="minorBidi"/>
                <w:sz w:val="22"/>
                <w:szCs w:val="22"/>
              </w:rPr>
              <w:t>Wat is uw eerder opgedane ervaring en advies m.b.t. migraties van on-</w:t>
            </w:r>
            <w:proofErr w:type="spellStart"/>
            <w:r w:rsidRPr="00260928">
              <w:rPr>
                <w:rFonts w:asciiTheme="minorHAnsi" w:hAnsiTheme="minorHAnsi" w:cstheme="minorBidi"/>
                <w:sz w:val="22"/>
                <w:szCs w:val="22"/>
              </w:rPr>
              <w:t>premise</w:t>
            </w:r>
            <w:r w:rsidR="00261A83">
              <w:rPr>
                <w:rFonts w:asciiTheme="minorHAnsi" w:hAnsiTheme="minorHAnsi" w:cstheme="minorBidi"/>
                <w:sz w:val="22"/>
                <w:szCs w:val="22"/>
              </w:rPr>
              <w:t>s</w:t>
            </w:r>
            <w:proofErr w:type="spellEnd"/>
            <w:r w:rsidRPr="00260928">
              <w:rPr>
                <w:rFonts w:asciiTheme="minorHAnsi" w:hAnsiTheme="minorHAnsi" w:cstheme="minorBidi"/>
                <w:sz w:val="22"/>
                <w:szCs w:val="22"/>
              </w:rPr>
              <w:t xml:space="preserve"> naar </w:t>
            </w:r>
            <w:proofErr w:type="spellStart"/>
            <w:r w:rsidR="00450CC5">
              <w:rPr>
                <w:rFonts w:asciiTheme="minorHAnsi" w:hAnsiTheme="minorHAnsi" w:cstheme="minorBidi"/>
                <w:sz w:val="22"/>
                <w:szCs w:val="22"/>
              </w:rPr>
              <w:t>c</w:t>
            </w:r>
            <w:r w:rsidRPr="00260928">
              <w:rPr>
                <w:rFonts w:asciiTheme="minorHAnsi" w:hAnsiTheme="minorHAnsi" w:cstheme="minorBidi"/>
                <w:sz w:val="22"/>
                <w:szCs w:val="22"/>
              </w:rPr>
              <w:t>loud</w:t>
            </w:r>
            <w:proofErr w:type="spellEnd"/>
            <w:r w:rsidR="00D46B08" w:rsidRPr="00260928">
              <w:rPr>
                <w:rFonts w:asciiTheme="minorHAnsi" w:hAnsiTheme="minorHAnsi" w:cstheme="minorBidi"/>
                <w:sz w:val="22"/>
                <w:szCs w:val="22"/>
              </w:rPr>
              <w:t xml:space="preserve"> implementatie van RPA oplossingen en wat zijn de </w:t>
            </w:r>
            <w:proofErr w:type="spellStart"/>
            <w:r w:rsidR="00D46B08" w:rsidRPr="00260928">
              <w:rPr>
                <w:rFonts w:asciiTheme="minorHAnsi" w:hAnsiTheme="minorHAnsi" w:cstheme="minorBidi"/>
                <w:sz w:val="22"/>
                <w:szCs w:val="22"/>
              </w:rPr>
              <w:t>lessons</w:t>
            </w:r>
            <w:proofErr w:type="spellEnd"/>
            <w:r w:rsidR="00D46B08" w:rsidRPr="00260928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="00D46B08" w:rsidRPr="00260928">
              <w:rPr>
                <w:rFonts w:asciiTheme="minorHAnsi" w:hAnsiTheme="minorHAnsi" w:cstheme="minorBidi"/>
                <w:sz w:val="22"/>
                <w:szCs w:val="22"/>
              </w:rPr>
              <w:t>learned</w:t>
            </w:r>
            <w:proofErr w:type="spellEnd"/>
            <w:r w:rsidR="00D46B08" w:rsidRPr="00260928">
              <w:rPr>
                <w:rFonts w:asciiTheme="minorHAnsi" w:hAnsiTheme="minorHAnsi" w:cstheme="minorBidi"/>
                <w:sz w:val="22"/>
                <w:szCs w:val="22"/>
              </w:rPr>
              <w:t xml:space="preserve"> hieruit?</w:t>
            </w:r>
          </w:p>
        </w:tc>
      </w:tr>
      <w:tr w:rsidR="00ED28EE" w:rsidRPr="006E0AED" w14:paraId="5CDF878A" w14:textId="77777777" w:rsidTr="00C02233">
        <w:tc>
          <w:tcPr>
            <w:tcW w:w="1395" w:type="dxa"/>
            <w:shd w:val="clear" w:color="auto" w:fill="C5E0B3" w:themeFill="accent6" w:themeFillTint="66"/>
          </w:tcPr>
          <w:p w14:paraId="72A0A7AA" w14:textId="77777777" w:rsidR="00ED28EE" w:rsidRPr="006E0AED" w:rsidRDefault="00ED28EE" w:rsidP="00212CD1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33" w:type="dxa"/>
            <w:shd w:val="clear" w:color="auto" w:fill="auto"/>
          </w:tcPr>
          <w:p w14:paraId="184D18E6" w14:textId="77777777" w:rsidR="00ED28EE" w:rsidRPr="006E0AED" w:rsidRDefault="00ED28EE" w:rsidP="00212CD1">
            <w:pPr>
              <w:rPr>
                <w:rFonts w:ascii="Calibri" w:hAnsi="Calibri"/>
                <w:b/>
              </w:rPr>
            </w:pPr>
          </w:p>
          <w:p w14:paraId="65F7575D" w14:textId="77777777" w:rsidR="00ED28EE" w:rsidRPr="006E0AED" w:rsidRDefault="00ED28EE" w:rsidP="00212CD1">
            <w:pPr>
              <w:rPr>
                <w:rFonts w:ascii="Calibri" w:hAnsi="Calibri"/>
                <w:b/>
              </w:rPr>
            </w:pPr>
          </w:p>
        </w:tc>
      </w:tr>
    </w:tbl>
    <w:p w14:paraId="0E797C1E" w14:textId="68080699" w:rsidR="00F90A65" w:rsidRDefault="00F90A65" w:rsidP="00212CD1">
      <w:pPr>
        <w:rPr>
          <w:rFonts w:ascii="Calibri" w:hAnsi="Calibri"/>
          <w:b/>
        </w:rPr>
      </w:pPr>
    </w:p>
    <w:p w14:paraId="16F1F92C" w14:textId="77777777" w:rsidR="008B25AF" w:rsidRDefault="008B25AF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8218"/>
      </w:tblGrid>
      <w:tr w:rsidR="3A1D5B8A" w14:paraId="4DE0153F" w14:textId="77777777" w:rsidTr="3A1D5B8A">
        <w:trPr>
          <w:trHeight w:val="300"/>
        </w:trPr>
        <w:tc>
          <w:tcPr>
            <w:tcW w:w="1410" w:type="dxa"/>
            <w:shd w:val="clear" w:color="auto" w:fill="C5E0B3" w:themeFill="accent6" w:themeFillTint="66"/>
          </w:tcPr>
          <w:p w14:paraId="797AF040" w14:textId="1F702962" w:rsidR="3A1D5B8A" w:rsidRDefault="3A1D5B8A" w:rsidP="00212CD1">
            <w:pPr>
              <w:rPr>
                <w:rFonts w:ascii="Calibri" w:hAnsi="Calibri"/>
                <w:b/>
                <w:bCs/>
              </w:rPr>
            </w:pPr>
            <w:r w:rsidRPr="3A1D5B8A">
              <w:rPr>
                <w:rFonts w:ascii="Calibri" w:hAnsi="Calibri"/>
                <w:b/>
                <w:bCs/>
              </w:rPr>
              <w:lastRenderedPageBreak/>
              <w:t xml:space="preserve">Vraag </w:t>
            </w:r>
            <w:r w:rsidR="00EF477E">
              <w:rPr>
                <w:rFonts w:ascii="Calibri" w:hAnsi="Calibri"/>
                <w:b/>
                <w:bCs/>
              </w:rPr>
              <w:t>1</w:t>
            </w:r>
            <w:r w:rsidR="001D72B4">
              <w:rPr>
                <w:rFonts w:ascii="Calibri" w:hAnsi="Calibri"/>
                <w:b/>
                <w:bCs/>
              </w:rPr>
              <w:t>0</w:t>
            </w:r>
          </w:p>
          <w:p w14:paraId="7939DE10" w14:textId="77777777" w:rsidR="3A1D5B8A" w:rsidRDefault="3A1D5B8A" w:rsidP="00212CD1">
            <w:pPr>
              <w:rPr>
                <w:rFonts w:ascii="Calibri" w:hAnsi="Calibri"/>
                <w:b/>
                <w:bCs/>
              </w:rPr>
            </w:pPr>
          </w:p>
          <w:p w14:paraId="7BF68686" w14:textId="77777777" w:rsidR="3A1D5B8A" w:rsidRDefault="3A1D5B8A" w:rsidP="00212CD1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8218" w:type="dxa"/>
            <w:shd w:val="clear" w:color="auto" w:fill="auto"/>
          </w:tcPr>
          <w:p w14:paraId="4C2BAA92" w14:textId="75459C9C" w:rsidR="3A1D5B8A" w:rsidRPr="002A1A1B" w:rsidRDefault="00CD0EA8" w:rsidP="00212CD1">
            <w:pPr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r w:rsidRPr="001E62C4">
              <w:rPr>
                <w:rFonts w:asciiTheme="minorHAnsi" w:hAnsiTheme="minorHAnsi" w:cstheme="minorBidi"/>
                <w:sz w:val="22"/>
                <w:szCs w:val="22"/>
              </w:rPr>
              <w:t>Wat is uw eerder opgedane ervaring en advies m.b.t. migraties naar een andere leverancier van RPA</w:t>
            </w:r>
            <w:r w:rsidR="006B1179">
              <w:rPr>
                <w:rFonts w:asciiTheme="minorHAnsi" w:hAnsiTheme="minorHAnsi" w:cstheme="minorBidi"/>
                <w:sz w:val="22"/>
                <w:szCs w:val="22"/>
              </w:rPr>
              <w:t xml:space="preserve"> s</w:t>
            </w:r>
            <w:r w:rsidRPr="001E62C4">
              <w:rPr>
                <w:rFonts w:asciiTheme="minorHAnsi" w:hAnsiTheme="minorHAnsi" w:cstheme="minorBidi"/>
                <w:sz w:val="22"/>
                <w:szCs w:val="22"/>
              </w:rPr>
              <w:t xml:space="preserve">oftware en wat zijn de </w:t>
            </w:r>
            <w:proofErr w:type="spellStart"/>
            <w:r w:rsidRPr="001E62C4">
              <w:rPr>
                <w:rFonts w:asciiTheme="minorHAnsi" w:hAnsiTheme="minorHAnsi" w:cstheme="minorBidi"/>
                <w:sz w:val="22"/>
                <w:szCs w:val="22"/>
              </w:rPr>
              <w:t>lesssons</w:t>
            </w:r>
            <w:proofErr w:type="spellEnd"/>
            <w:r w:rsidRPr="001E62C4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001E62C4">
              <w:rPr>
                <w:rFonts w:asciiTheme="minorHAnsi" w:hAnsiTheme="minorHAnsi" w:cstheme="minorBidi"/>
                <w:sz w:val="22"/>
                <w:szCs w:val="22"/>
              </w:rPr>
              <w:t>learned</w:t>
            </w:r>
            <w:proofErr w:type="spellEnd"/>
            <w:r w:rsidRPr="001E62C4">
              <w:rPr>
                <w:rFonts w:asciiTheme="minorHAnsi" w:hAnsiTheme="minorHAnsi" w:cstheme="minorBidi"/>
                <w:sz w:val="22"/>
                <w:szCs w:val="22"/>
              </w:rPr>
              <w:t xml:space="preserve"> hieruit?</w:t>
            </w:r>
            <w:r w:rsidR="00986C76" w:rsidRPr="001E62C4">
              <w:rPr>
                <w:rFonts w:asciiTheme="minorHAnsi" w:hAnsiTheme="minorHAnsi" w:cstheme="minorBidi"/>
                <w:sz w:val="22"/>
                <w:szCs w:val="22"/>
              </w:rPr>
              <w:t xml:space="preserve"> (Bijvoorbeeld van </w:t>
            </w:r>
            <w:r w:rsidR="006B1179">
              <w:rPr>
                <w:rFonts w:asciiTheme="minorHAnsi" w:hAnsiTheme="minorHAnsi" w:cstheme="minorBidi"/>
                <w:sz w:val="22"/>
                <w:szCs w:val="22"/>
              </w:rPr>
              <w:t>s</w:t>
            </w:r>
            <w:r w:rsidR="00986C76" w:rsidRPr="001E62C4">
              <w:rPr>
                <w:rFonts w:asciiTheme="minorHAnsi" w:hAnsiTheme="minorHAnsi" w:cstheme="minorBidi"/>
                <w:sz w:val="22"/>
                <w:szCs w:val="22"/>
              </w:rPr>
              <w:t xml:space="preserve">oftware systeem </w:t>
            </w:r>
            <w:r w:rsidR="00E104A8" w:rsidRPr="001E62C4">
              <w:rPr>
                <w:rFonts w:asciiTheme="minorHAnsi" w:hAnsiTheme="minorHAnsi" w:cstheme="minorBidi"/>
                <w:sz w:val="22"/>
                <w:szCs w:val="22"/>
              </w:rPr>
              <w:t>A naar systeem B</w:t>
            </w:r>
            <w:r w:rsidR="001E62C4" w:rsidRPr="001E62C4"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</w:tc>
      </w:tr>
      <w:tr w:rsidR="3A1D5B8A" w14:paraId="23F6A170" w14:textId="77777777" w:rsidTr="3A1D5B8A">
        <w:trPr>
          <w:trHeight w:val="300"/>
        </w:trPr>
        <w:tc>
          <w:tcPr>
            <w:tcW w:w="1410" w:type="dxa"/>
            <w:shd w:val="clear" w:color="auto" w:fill="C5E0B3" w:themeFill="accent6" w:themeFillTint="66"/>
          </w:tcPr>
          <w:p w14:paraId="0F549408" w14:textId="77777777" w:rsidR="3A1D5B8A" w:rsidRDefault="3A1D5B8A" w:rsidP="008D7F2D">
            <w:pPr>
              <w:rPr>
                <w:rFonts w:ascii="Calibri" w:hAnsi="Calibri"/>
                <w:b/>
                <w:bCs/>
              </w:rPr>
            </w:pPr>
            <w:r w:rsidRPr="3A1D5B8A">
              <w:rPr>
                <w:rFonts w:ascii="Calibri" w:hAnsi="Calibri"/>
                <w:b/>
                <w:bCs/>
              </w:rPr>
              <w:t>Antwoord</w:t>
            </w:r>
          </w:p>
        </w:tc>
        <w:tc>
          <w:tcPr>
            <w:tcW w:w="8218" w:type="dxa"/>
            <w:shd w:val="clear" w:color="auto" w:fill="auto"/>
          </w:tcPr>
          <w:p w14:paraId="6AD3F840" w14:textId="77777777" w:rsidR="3A1D5B8A" w:rsidRDefault="3A1D5B8A" w:rsidP="008D7F2D">
            <w:pPr>
              <w:rPr>
                <w:rFonts w:ascii="Calibri" w:hAnsi="Calibri"/>
                <w:b/>
                <w:bCs/>
              </w:rPr>
            </w:pPr>
          </w:p>
          <w:p w14:paraId="2C5298B6" w14:textId="77777777" w:rsidR="3A1D5B8A" w:rsidRDefault="3A1D5B8A" w:rsidP="008D7F2D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6DDE33BA" w14:textId="77777777" w:rsidR="00E90F94" w:rsidRDefault="00E90F94" w:rsidP="00212CD1">
      <w:pPr>
        <w:rPr>
          <w:rFonts w:ascii="Calibri" w:hAnsi="Calibri"/>
          <w:b/>
        </w:rPr>
      </w:pPr>
    </w:p>
    <w:p w14:paraId="2A747B30" w14:textId="2CF057F7" w:rsidR="005A2517" w:rsidRPr="00B95143" w:rsidRDefault="005A2517" w:rsidP="00212CD1">
      <w:pPr>
        <w:rPr>
          <w:rFonts w:ascii="Calibri" w:hAnsi="Calibri"/>
          <w:b/>
        </w:rPr>
      </w:pPr>
      <w:r w:rsidRPr="00B95143">
        <w:rPr>
          <w:rFonts w:ascii="Calibri" w:hAnsi="Calibri"/>
          <w:b/>
        </w:rPr>
        <w:t>Implementatie</w:t>
      </w:r>
    </w:p>
    <w:p w14:paraId="23613BF9" w14:textId="77777777" w:rsidR="00C906A3" w:rsidRDefault="00C906A3" w:rsidP="00C906A3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C906A3" w:rsidRPr="006E0AED" w14:paraId="222E69C9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64469745" w14:textId="4B2308FD" w:rsidR="00C906A3" w:rsidRPr="006E0AED" w:rsidRDefault="00C906A3" w:rsidP="004811C0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 xml:space="preserve">Vraag </w:t>
            </w:r>
            <w:r>
              <w:rPr>
                <w:rFonts w:ascii="Calibri" w:hAnsi="Calibri"/>
                <w:b/>
                <w:bCs/>
              </w:rPr>
              <w:t>1</w:t>
            </w:r>
            <w:r w:rsidR="00E13D49">
              <w:rPr>
                <w:rFonts w:ascii="Calibri" w:hAnsi="Calibri"/>
                <w:b/>
                <w:bCs/>
              </w:rPr>
              <w:t>1</w:t>
            </w:r>
          </w:p>
          <w:p w14:paraId="03262DC7" w14:textId="77777777" w:rsidR="00C906A3" w:rsidRPr="006E0AED" w:rsidRDefault="00C906A3" w:rsidP="004811C0">
            <w:pPr>
              <w:rPr>
                <w:rFonts w:ascii="Calibri" w:hAnsi="Calibri"/>
                <w:b/>
              </w:rPr>
            </w:pPr>
          </w:p>
          <w:p w14:paraId="6AB6DA7F" w14:textId="77777777" w:rsidR="00C906A3" w:rsidRPr="006E0AED" w:rsidRDefault="00C906A3" w:rsidP="004811C0">
            <w:pPr>
              <w:rPr>
                <w:rFonts w:ascii="Calibri" w:hAnsi="Calibri"/>
                <w:b/>
              </w:rPr>
            </w:pPr>
          </w:p>
        </w:tc>
        <w:tc>
          <w:tcPr>
            <w:tcW w:w="8215" w:type="dxa"/>
            <w:shd w:val="clear" w:color="auto" w:fill="auto"/>
          </w:tcPr>
          <w:p w14:paraId="03E9249E" w14:textId="77777777" w:rsidR="00C906A3" w:rsidRPr="00B66AE8" w:rsidRDefault="00C906A3" w:rsidP="004811C0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501D62">
              <w:rPr>
                <w:rFonts w:asciiTheme="minorHAnsi" w:hAnsiTheme="minorHAnsi" w:cstheme="minorHAnsi"/>
                <w:sz w:val="22"/>
                <w:szCs w:val="22"/>
              </w:rPr>
              <w:t>Welke aanpak adviseert u de SVB ten aanzien van de implementatie van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oplossing</w:t>
            </w:r>
            <w:r w:rsidRPr="006718B8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EF7D29">
              <w:rPr>
                <w:rFonts w:asciiTheme="minorHAnsi" w:hAnsiTheme="minorHAnsi" w:cstheme="minorHAnsi"/>
                <w:sz w:val="22"/>
                <w:szCs w:val="22"/>
              </w:rPr>
              <w:t xml:space="preserve">zoals </w:t>
            </w:r>
            <w:r w:rsidRPr="00501D62">
              <w:rPr>
                <w:rFonts w:asciiTheme="minorHAnsi" w:hAnsiTheme="minorHAnsi" w:cstheme="minorHAnsi"/>
                <w:sz w:val="22"/>
                <w:szCs w:val="22"/>
              </w:rPr>
              <w:t>omschreven? Welke doorlooptijd ervaart u bij dergelijke implementatietrajecten? Welke verwachtingen zijn er over de bemensing bij SVB en beschikbaarheid in uren?</w:t>
            </w:r>
          </w:p>
        </w:tc>
      </w:tr>
      <w:tr w:rsidR="00C906A3" w:rsidRPr="006E0AED" w14:paraId="1553FA3B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699D1A2F" w14:textId="77777777" w:rsidR="00C906A3" w:rsidRPr="006E0AED" w:rsidRDefault="00C906A3" w:rsidP="004811C0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4B0278EE" w14:textId="77777777" w:rsidR="00C906A3" w:rsidRPr="006E0AED" w:rsidRDefault="00C906A3" w:rsidP="004811C0">
            <w:pPr>
              <w:rPr>
                <w:rFonts w:ascii="Calibri" w:hAnsi="Calibri"/>
                <w:b/>
              </w:rPr>
            </w:pPr>
          </w:p>
          <w:p w14:paraId="704B56F5" w14:textId="77777777" w:rsidR="00C906A3" w:rsidRPr="006E0AED" w:rsidRDefault="00C906A3" w:rsidP="004811C0">
            <w:pPr>
              <w:rPr>
                <w:rFonts w:ascii="Calibri" w:hAnsi="Calibri"/>
                <w:b/>
              </w:rPr>
            </w:pPr>
          </w:p>
        </w:tc>
      </w:tr>
    </w:tbl>
    <w:p w14:paraId="0C1144B0" w14:textId="52C373DA" w:rsidR="00F36752" w:rsidRDefault="00F36752" w:rsidP="007836EB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502C69" w:rsidRPr="00C63422" w14:paraId="07D5BFFF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43E1A8CD" w14:textId="599C6EEB" w:rsidR="00502C69" w:rsidRPr="006E0AED" w:rsidRDefault="00502C69" w:rsidP="004811C0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 xml:space="preserve">Vraag </w:t>
            </w:r>
            <w:r>
              <w:rPr>
                <w:rFonts w:ascii="Calibri" w:hAnsi="Calibri"/>
                <w:b/>
                <w:bCs/>
              </w:rPr>
              <w:t>1</w:t>
            </w:r>
            <w:r w:rsidR="00E13D49">
              <w:rPr>
                <w:rFonts w:ascii="Calibri" w:hAnsi="Calibri"/>
                <w:b/>
                <w:bCs/>
              </w:rPr>
              <w:t>2</w:t>
            </w:r>
          </w:p>
          <w:p w14:paraId="4315A088" w14:textId="77777777" w:rsidR="00502C69" w:rsidRPr="006E0AED" w:rsidRDefault="00502C69" w:rsidP="004811C0">
            <w:pPr>
              <w:rPr>
                <w:rFonts w:ascii="Calibri" w:hAnsi="Calibri"/>
                <w:b/>
              </w:rPr>
            </w:pPr>
          </w:p>
          <w:p w14:paraId="2FBC5600" w14:textId="77777777" w:rsidR="00502C69" w:rsidRPr="006E0AED" w:rsidRDefault="00502C69" w:rsidP="004811C0">
            <w:pPr>
              <w:rPr>
                <w:rFonts w:ascii="Calibri" w:hAnsi="Calibri"/>
                <w:b/>
              </w:rPr>
            </w:pPr>
          </w:p>
        </w:tc>
        <w:tc>
          <w:tcPr>
            <w:tcW w:w="8215" w:type="dxa"/>
            <w:shd w:val="clear" w:color="auto" w:fill="auto"/>
          </w:tcPr>
          <w:p w14:paraId="673C1A9C" w14:textId="29C3382B" w:rsidR="00BF196D" w:rsidRPr="00D7654F" w:rsidRDefault="00BF196D" w:rsidP="00D7654F">
            <w:pPr>
              <w:contextualSpacing/>
              <w:rPr>
                <w:rFonts w:ascii="Calibri" w:hAnsi="Calibri"/>
                <w:color w:val="FF0000"/>
                <w:sz w:val="22"/>
                <w:szCs w:val="22"/>
              </w:rPr>
            </w:pPr>
            <w:r w:rsidRPr="00D7654F">
              <w:rPr>
                <w:rFonts w:ascii="Calibri" w:hAnsi="Calibri"/>
                <w:sz w:val="22"/>
                <w:szCs w:val="22"/>
              </w:rPr>
              <w:t xml:space="preserve">Adviseert u </w:t>
            </w:r>
            <w:r w:rsidR="00BD23B3" w:rsidRPr="00D7654F">
              <w:rPr>
                <w:rFonts w:ascii="Calibri" w:hAnsi="Calibri"/>
                <w:sz w:val="22"/>
                <w:szCs w:val="22"/>
              </w:rPr>
              <w:t xml:space="preserve">in deze </w:t>
            </w:r>
            <w:r w:rsidRPr="00D7654F">
              <w:rPr>
                <w:rFonts w:ascii="Calibri" w:hAnsi="Calibri"/>
                <w:sz w:val="22"/>
                <w:szCs w:val="22"/>
              </w:rPr>
              <w:t xml:space="preserve">een </w:t>
            </w:r>
            <w:proofErr w:type="spellStart"/>
            <w:r w:rsidRPr="00D7654F">
              <w:rPr>
                <w:rFonts w:ascii="Calibri" w:hAnsi="Calibri"/>
                <w:sz w:val="22"/>
                <w:szCs w:val="22"/>
              </w:rPr>
              <w:t>cloud</w:t>
            </w:r>
            <w:proofErr w:type="spellEnd"/>
            <w:r w:rsidRPr="00D7654F">
              <w:rPr>
                <w:rFonts w:ascii="Calibri" w:hAnsi="Calibri"/>
                <w:sz w:val="22"/>
                <w:szCs w:val="22"/>
              </w:rPr>
              <w:t xml:space="preserve"> oplossing of on-</w:t>
            </w:r>
            <w:proofErr w:type="spellStart"/>
            <w:r w:rsidRPr="00D7654F">
              <w:rPr>
                <w:rFonts w:ascii="Calibri" w:hAnsi="Calibri"/>
                <w:sz w:val="22"/>
                <w:szCs w:val="22"/>
              </w:rPr>
              <w:t>premise</w:t>
            </w:r>
            <w:r w:rsidR="0071290E">
              <w:rPr>
                <w:rFonts w:ascii="Calibri" w:hAnsi="Calibri"/>
                <w:sz w:val="22"/>
                <w:szCs w:val="22"/>
              </w:rPr>
              <w:t>s</w:t>
            </w:r>
            <w:proofErr w:type="spellEnd"/>
            <w:r w:rsidRPr="00D7654F">
              <w:rPr>
                <w:rFonts w:ascii="Calibri" w:hAnsi="Calibri"/>
                <w:sz w:val="22"/>
                <w:szCs w:val="22"/>
              </w:rPr>
              <w:t>?</w:t>
            </w:r>
            <w:r w:rsidR="00C63422" w:rsidRPr="00D7654F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9DB" w:rsidRPr="00D7654F">
              <w:rPr>
                <w:rFonts w:ascii="Calibri" w:hAnsi="Calibri"/>
                <w:sz w:val="22"/>
                <w:szCs w:val="22"/>
              </w:rPr>
              <w:t xml:space="preserve">En waarom? </w:t>
            </w:r>
            <w:r w:rsidR="00C63422" w:rsidRPr="00D7654F">
              <w:rPr>
                <w:rFonts w:ascii="Calibri" w:hAnsi="Calibri"/>
                <w:sz w:val="22"/>
                <w:szCs w:val="22"/>
              </w:rPr>
              <w:t>W</w:t>
            </w:r>
            <w:r w:rsidR="008E258B" w:rsidRPr="00D7654F">
              <w:rPr>
                <w:rFonts w:ascii="Calibri" w:hAnsi="Calibri"/>
                <w:sz w:val="22"/>
                <w:szCs w:val="22"/>
              </w:rPr>
              <w:t>at zijn de voor- en nadelen hiervan?</w:t>
            </w:r>
            <w:r w:rsidRPr="00D7654F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46EAF" w:rsidRPr="00D7654F">
              <w:rPr>
                <w:rFonts w:ascii="Calibri" w:hAnsi="Calibri"/>
                <w:sz w:val="22"/>
                <w:szCs w:val="22"/>
              </w:rPr>
              <w:t xml:space="preserve">En in </w:t>
            </w:r>
            <w:r w:rsidRPr="00D7654F">
              <w:rPr>
                <w:rFonts w:ascii="Calibri" w:hAnsi="Calibri"/>
                <w:sz w:val="22"/>
                <w:szCs w:val="22"/>
              </w:rPr>
              <w:t xml:space="preserve">het geval van een </w:t>
            </w:r>
            <w:proofErr w:type="spellStart"/>
            <w:r w:rsidRPr="00D7654F">
              <w:rPr>
                <w:rFonts w:ascii="Calibri" w:hAnsi="Calibri"/>
                <w:sz w:val="22"/>
                <w:szCs w:val="22"/>
              </w:rPr>
              <w:t>cloud</w:t>
            </w:r>
            <w:proofErr w:type="spellEnd"/>
            <w:r w:rsidRPr="00D7654F">
              <w:rPr>
                <w:rFonts w:ascii="Calibri" w:hAnsi="Calibri"/>
                <w:sz w:val="22"/>
                <w:szCs w:val="22"/>
              </w:rPr>
              <w:t xml:space="preserve">-oplossing, maakt u gebruik van een private of een public </w:t>
            </w:r>
            <w:proofErr w:type="spellStart"/>
            <w:r w:rsidRPr="00D7654F">
              <w:rPr>
                <w:rFonts w:ascii="Calibri" w:hAnsi="Calibri"/>
                <w:sz w:val="22"/>
                <w:szCs w:val="22"/>
              </w:rPr>
              <w:t>cloud</w:t>
            </w:r>
            <w:proofErr w:type="spellEnd"/>
            <w:r w:rsidRPr="00D7654F">
              <w:rPr>
                <w:rFonts w:ascii="Calibri" w:hAnsi="Calibri"/>
                <w:sz w:val="22"/>
                <w:szCs w:val="22"/>
              </w:rPr>
              <w:t>?</w:t>
            </w:r>
          </w:p>
        </w:tc>
      </w:tr>
      <w:tr w:rsidR="00502C69" w:rsidRPr="006E0AED" w14:paraId="14C2DD76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2E334DA3" w14:textId="77777777" w:rsidR="00502C69" w:rsidRPr="006E0AED" w:rsidRDefault="00502C69" w:rsidP="004811C0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199A66E1" w14:textId="77777777" w:rsidR="00502C69" w:rsidRPr="006E0AED" w:rsidRDefault="00502C69" w:rsidP="004811C0">
            <w:pPr>
              <w:rPr>
                <w:rFonts w:ascii="Calibri" w:hAnsi="Calibri"/>
                <w:b/>
              </w:rPr>
            </w:pPr>
          </w:p>
          <w:p w14:paraId="53699696" w14:textId="77777777" w:rsidR="00502C69" w:rsidRPr="006E0AED" w:rsidRDefault="00502C69" w:rsidP="004811C0">
            <w:pPr>
              <w:rPr>
                <w:rFonts w:ascii="Calibri" w:hAnsi="Calibri"/>
                <w:b/>
              </w:rPr>
            </w:pPr>
          </w:p>
        </w:tc>
      </w:tr>
    </w:tbl>
    <w:p w14:paraId="6ED00F33" w14:textId="3EE410FD" w:rsidR="00F77C13" w:rsidRDefault="00F77C13" w:rsidP="00502C69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F77C13" w:rsidRPr="00C63422" w14:paraId="7EA2FE82" w14:textId="77777777" w:rsidTr="00A36B6B">
        <w:tc>
          <w:tcPr>
            <w:tcW w:w="1413" w:type="dxa"/>
            <w:shd w:val="clear" w:color="auto" w:fill="C5E0B3" w:themeFill="accent6" w:themeFillTint="66"/>
          </w:tcPr>
          <w:p w14:paraId="3336E369" w14:textId="397364F9" w:rsidR="00F77C13" w:rsidRPr="006E0AED" w:rsidRDefault="00F77C13" w:rsidP="00A36B6B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 xml:space="preserve">Vraag </w:t>
            </w:r>
            <w:r>
              <w:rPr>
                <w:rFonts w:ascii="Calibri" w:hAnsi="Calibri"/>
                <w:b/>
                <w:bCs/>
              </w:rPr>
              <w:t>1</w:t>
            </w:r>
            <w:r>
              <w:rPr>
                <w:rFonts w:ascii="Calibri" w:hAnsi="Calibri"/>
                <w:b/>
                <w:bCs/>
              </w:rPr>
              <w:t>3</w:t>
            </w:r>
          </w:p>
          <w:p w14:paraId="5BBF01E5" w14:textId="77777777" w:rsidR="00F77C13" w:rsidRPr="006E0AED" w:rsidRDefault="00F77C13" w:rsidP="00A36B6B">
            <w:pPr>
              <w:rPr>
                <w:rFonts w:ascii="Calibri" w:hAnsi="Calibri"/>
                <w:b/>
              </w:rPr>
            </w:pPr>
          </w:p>
          <w:p w14:paraId="49B8845C" w14:textId="77777777" w:rsidR="00F77C13" w:rsidRPr="006E0AED" w:rsidRDefault="00F77C13" w:rsidP="00A36B6B">
            <w:pPr>
              <w:rPr>
                <w:rFonts w:ascii="Calibri" w:hAnsi="Calibri"/>
                <w:b/>
              </w:rPr>
            </w:pPr>
          </w:p>
        </w:tc>
        <w:tc>
          <w:tcPr>
            <w:tcW w:w="8215" w:type="dxa"/>
            <w:shd w:val="clear" w:color="auto" w:fill="auto"/>
          </w:tcPr>
          <w:p w14:paraId="46BA92EA" w14:textId="59B6A3E2" w:rsidR="00F77C13" w:rsidRPr="00D7654F" w:rsidRDefault="00F77C13" w:rsidP="00A36B6B">
            <w:pPr>
              <w:contextualSpacing/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 hoeverre is het mogelijk binnen de door u </w:t>
            </w:r>
            <w:r w:rsidR="00E41A2B">
              <w:rPr>
                <w:rFonts w:ascii="Calibri" w:hAnsi="Calibri"/>
                <w:sz w:val="22"/>
                <w:szCs w:val="22"/>
              </w:rPr>
              <w:t>geadviseerde oplossing om de OCR en ML functionaliteiten ook beschikbaar te maken voor de rest van de SVB organisatie (bijvoorbeeld via API/</w:t>
            </w:r>
            <w:proofErr w:type="spellStart"/>
            <w:r w:rsidR="00E41A2B">
              <w:rPr>
                <w:rFonts w:ascii="Calibri" w:hAnsi="Calibri"/>
                <w:sz w:val="22"/>
                <w:szCs w:val="22"/>
              </w:rPr>
              <w:t>webservices</w:t>
            </w:r>
            <w:proofErr w:type="spellEnd"/>
            <w:r w:rsidR="00E41A2B">
              <w:rPr>
                <w:rFonts w:ascii="Calibri" w:hAnsi="Calibri"/>
                <w:sz w:val="22"/>
                <w:szCs w:val="22"/>
              </w:rPr>
              <w:t>)?</w:t>
            </w:r>
          </w:p>
        </w:tc>
      </w:tr>
      <w:tr w:rsidR="00F77C13" w:rsidRPr="006E0AED" w14:paraId="38D4735A" w14:textId="77777777" w:rsidTr="00A36B6B">
        <w:tc>
          <w:tcPr>
            <w:tcW w:w="1413" w:type="dxa"/>
            <w:shd w:val="clear" w:color="auto" w:fill="C5E0B3" w:themeFill="accent6" w:themeFillTint="66"/>
          </w:tcPr>
          <w:p w14:paraId="4E0AC9D2" w14:textId="77777777" w:rsidR="00F77C13" w:rsidRPr="006E0AED" w:rsidRDefault="00F77C13" w:rsidP="00A36B6B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0EED5C3A" w14:textId="77777777" w:rsidR="00F77C13" w:rsidRPr="006E0AED" w:rsidRDefault="00F77C13" w:rsidP="00A36B6B">
            <w:pPr>
              <w:rPr>
                <w:rFonts w:ascii="Calibri" w:hAnsi="Calibri"/>
                <w:b/>
              </w:rPr>
            </w:pPr>
          </w:p>
          <w:p w14:paraId="42F7D5DE" w14:textId="77777777" w:rsidR="00F77C13" w:rsidRPr="006E0AED" w:rsidRDefault="00F77C13" w:rsidP="00A36B6B">
            <w:pPr>
              <w:rPr>
                <w:rFonts w:ascii="Calibri" w:hAnsi="Calibri"/>
                <w:b/>
              </w:rPr>
            </w:pPr>
          </w:p>
        </w:tc>
      </w:tr>
    </w:tbl>
    <w:p w14:paraId="250F85FC" w14:textId="77777777" w:rsidR="00FF4C0E" w:rsidRDefault="00FF4C0E" w:rsidP="00502C69">
      <w:pPr>
        <w:rPr>
          <w:rFonts w:ascii="Calibri" w:hAnsi="Calibri"/>
          <w:b/>
        </w:rPr>
      </w:pPr>
    </w:p>
    <w:p w14:paraId="4096F3F6" w14:textId="77777777" w:rsidR="00726901" w:rsidRDefault="00726901" w:rsidP="00726901">
      <w:pPr>
        <w:rPr>
          <w:rFonts w:ascii="Calibri" w:hAnsi="Calibri"/>
          <w:b/>
        </w:rPr>
      </w:pPr>
      <w:r>
        <w:rPr>
          <w:rFonts w:ascii="Calibri" w:hAnsi="Calibri"/>
          <w:b/>
        </w:rPr>
        <w:t>Geschiktheidseisen</w:t>
      </w:r>
    </w:p>
    <w:p w14:paraId="7A19F3CA" w14:textId="77777777" w:rsidR="00726901" w:rsidRDefault="00726901" w:rsidP="00726901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726901" w:rsidRPr="006E0AED" w14:paraId="32F435E2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50AA7AE7" w14:textId="6308F1EE" w:rsidR="00726901" w:rsidRPr="006E0AED" w:rsidRDefault="00726901" w:rsidP="00AA5DBE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>Vraag 1</w:t>
            </w:r>
            <w:r w:rsidR="00762038">
              <w:rPr>
                <w:rFonts w:ascii="Calibri" w:hAnsi="Calibri"/>
                <w:b/>
                <w:bCs/>
              </w:rPr>
              <w:t>4</w:t>
            </w:r>
          </w:p>
          <w:p w14:paraId="3739C6C3" w14:textId="77777777" w:rsidR="00726901" w:rsidRPr="006E0AED" w:rsidRDefault="00726901" w:rsidP="00AA5DBE">
            <w:pPr>
              <w:rPr>
                <w:rFonts w:ascii="Calibri" w:hAnsi="Calibri"/>
                <w:b/>
              </w:rPr>
            </w:pPr>
          </w:p>
          <w:p w14:paraId="3E8AEE52" w14:textId="77777777" w:rsidR="00726901" w:rsidRPr="006E0AED" w:rsidRDefault="00726901" w:rsidP="00AA5DBE">
            <w:pPr>
              <w:rPr>
                <w:rFonts w:ascii="Calibri" w:hAnsi="Calibri"/>
                <w:b/>
              </w:rPr>
            </w:pPr>
          </w:p>
        </w:tc>
        <w:tc>
          <w:tcPr>
            <w:tcW w:w="8215" w:type="dxa"/>
            <w:shd w:val="clear" w:color="auto" w:fill="auto"/>
          </w:tcPr>
          <w:p w14:paraId="72E5A491" w14:textId="77777777" w:rsidR="00726901" w:rsidRDefault="00726901" w:rsidP="00AA5DBE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3D943C8">
              <w:rPr>
                <w:rFonts w:asciiTheme="minorHAnsi" w:hAnsiTheme="minorHAnsi" w:cstheme="minorBidi"/>
                <w:sz w:val="22"/>
                <w:szCs w:val="22"/>
              </w:rPr>
              <w:t xml:space="preserve">Over welk(e) </w:t>
            </w:r>
            <w:proofErr w:type="spellStart"/>
            <w:r w:rsidRPr="03D943C8">
              <w:rPr>
                <w:rFonts w:asciiTheme="minorHAnsi" w:hAnsiTheme="minorHAnsi" w:cstheme="minorBidi"/>
                <w:sz w:val="22"/>
                <w:szCs w:val="22"/>
              </w:rPr>
              <w:t>certifica</w:t>
            </w:r>
            <w:proofErr w:type="spellEnd"/>
            <w:r w:rsidRPr="03D943C8">
              <w:rPr>
                <w:rFonts w:asciiTheme="minorHAnsi" w:hAnsiTheme="minorHAnsi" w:cstheme="minorBidi"/>
                <w:sz w:val="22"/>
                <w:szCs w:val="22"/>
              </w:rPr>
              <w:t>(a)t(en) beschikt u met betrekking tot uw processen? Dit om te kunnen nagaan welke certificeringsvereisten gangbaar zijn in uw branche.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  <w:p w14:paraId="6EE73447" w14:textId="25409F69" w:rsidR="00726901" w:rsidRDefault="0012251E" w:rsidP="00AA5DBE">
            <w:pPr>
              <w:pStyle w:val="Lijstalinea"/>
              <w:numPr>
                <w:ilvl w:val="0"/>
                <w:numId w:val="16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Denk hierbij </w:t>
            </w:r>
            <w:r w:rsidR="00F03CF7">
              <w:rPr>
                <w:rFonts w:asciiTheme="minorHAnsi" w:hAnsiTheme="minorHAnsi" w:cstheme="minorBidi"/>
              </w:rPr>
              <w:t xml:space="preserve">o.a. </w:t>
            </w:r>
            <w:r>
              <w:rPr>
                <w:rFonts w:asciiTheme="minorHAnsi" w:hAnsiTheme="minorHAnsi" w:cstheme="minorBidi"/>
              </w:rPr>
              <w:t xml:space="preserve">aan een </w:t>
            </w:r>
            <w:r w:rsidR="00726901" w:rsidRPr="00DA7959">
              <w:rPr>
                <w:rFonts w:asciiTheme="minorHAnsi" w:hAnsiTheme="minorHAnsi" w:cstheme="minorBidi"/>
              </w:rPr>
              <w:t>SOC2 verklaring</w:t>
            </w:r>
            <w:r w:rsidR="0086769A">
              <w:rPr>
                <w:rFonts w:asciiTheme="minorHAnsi" w:hAnsiTheme="minorHAnsi" w:cstheme="minorBidi"/>
              </w:rPr>
              <w:t xml:space="preserve">, </w:t>
            </w:r>
            <w:r w:rsidR="0086769A">
              <w:rPr>
                <w:rFonts w:eastAsia="Times New Roman" w:cs="Calibri"/>
                <w:color w:val="000000" w:themeColor="text1"/>
                <w:lang w:eastAsia="nl-NL"/>
              </w:rPr>
              <w:t>ISO27001</w:t>
            </w:r>
            <w:r w:rsidR="000F2A45">
              <w:rPr>
                <w:rFonts w:eastAsia="Times New Roman" w:cs="Calibri"/>
                <w:color w:val="000000" w:themeColor="text1"/>
                <w:lang w:eastAsia="nl-NL"/>
              </w:rPr>
              <w:t xml:space="preserve">, </w:t>
            </w:r>
            <w:r w:rsidR="0086769A">
              <w:rPr>
                <w:rFonts w:eastAsia="Times New Roman" w:cs="Calibri"/>
                <w:color w:val="000000" w:themeColor="text1"/>
                <w:lang w:eastAsia="nl-NL"/>
              </w:rPr>
              <w:t>ISO9001</w:t>
            </w:r>
            <w:r w:rsidR="000F2A45">
              <w:rPr>
                <w:rFonts w:eastAsia="Times New Roman" w:cs="Calibri"/>
                <w:color w:val="000000" w:themeColor="text1"/>
                <w:lang w:eastAsia="nl-NL"/>
              </w:rPr>
              <w:t xml:space="preserve"> (</w:t>
            </w:r>
            <w:r w:rsidR="00726901" w:rsidRPr="00DA7959">
              <w:rPr>
                <w:rFonts w:asciiTheme="minorHAnsi" w:hAnsiTheme="minorHAnsi" w:cstheme="minorBidi"/>
              </w:rPr>
              <w:t>of gelijkwaardig</w:t>
            </w:r>
            <w:r w:rsidR="000F2A45">
              <w:rPr>
                <w:rFonts w:asciiTheme="minorHAnsi" w:hAnsiTheme="minorHAnsi" w:cstheme="minorBidi"/>
              </w:rPr>
              <w:t>)</w:t>
            </w:r>
            <w:r w:rsidR="0079791A">
              <w:rPr>
                <w:rFonts w:asciiTheme="minorHAnsi" w:hAnsiTheme="minorHAnsi" w:cstheme="minorBidi"/>
              </w:rPr>
              <w:t>.</w:t>
            </w:r>
          </w:p>
          <w:p w14:paraId="01E7C16D" w14:textId="22AC23CC" w:rsidR="0079791A" w:rsidRPr="0079791A" w:rsidRDefault="007E6C8A" w:rsidP="0079791A">
            <w:pPr>
              <w:rPr>
                <w:rFonts w:asciiTheme="minorHAnsi" w:hAnsiTheme="minorHAnsi" w:cstheme="minorBidi"/>
              </w:rPr>
            </w:pPr>
            <w:r w:rsidRPr="007E6C8A">
              <w:rPr>
                <w:rFonts w:asciiTheme="minorHAnsi" w:hAnsiTheme="minorHAnsi" w:cstheme="minorBidi"/>
                <w:sz w:val="22"/>
                <w:szCs w:val="22"/>
              </w:rPr>
              <w:t xml:space="preserve">En </w:t>
            </w:r>
            <w:r w:rsidR="00237E81">
              <w:rPr>
                <w:rFonts w:asciiTheme="minorHAnsi" w:hAnsiTheme="minorHAnsi" w:cstheme="minorBidi"/>
                <w:sz w:val="22"/>
                <w:szCs w:val="22"/>
              </w:rPr>
              <w:t xml:space="preserve">welke dekking heeft u voor uw </w:t>
            </w:r>
            <w:r w:rsidR="00926101" w:rsidRPr="00145947">
              <w:rPr>
                <w:rFonts w:asciiTheme="minorHAnsi" w:hAnsiTheme="minorHAnsi" w:cstheme="minorBidi"/>
                <w:sz w:val="22"/>
                <w:szCs w:val="22"/>
              </w:rPr>
              <w:t>bedrijfs- en beroeps</w:t>
            </w:r>
            <w:r w:rsidR="00145947" w:rsidRPr="00145947">
              <w:rPr>
                <w:rFonts w:asciiTheme="minorHAnsi" w:hAnsiTheme="minorHAnsi" w:cstheme="minorBidi"/>
                <w:sz w:val="22"/>
                <w:szCs w:val="22"/>
              </w:rPr>
              <w:t>aansprakelijkheidsverzekering?</w:t>
            </w:r>
          </w:p>
        </w:tc>
      </w:tr>
      <w:tr w:rsidR="00726901" w:rsidRPr="006E0AED" w14:paraId="2A107C1B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5DC3FD4A" w14:textId="77777777" w:rsidR="00726901" w:rsidRPr="006E0AED" w:rsidRDefault="00726901" w:rsidP="00AA5DBE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42D8D6BA" w14:textId="77777777" w:rsidR="00726901" w:rsidRPr="006E0AED" w:rsidRDefault="00726901" w:rsidP="00AA5DBE">
            <w:pPr>
              <w:rPr>
                <w:rFonts w:ascii="Calibri" w:hAnsi="Calibri"/>
                <w:b/>
              </w:rPr>
            </w:pPr>
          </w:p>
          <w:p w14:paraId="3DDB8880" w14:textId="71B35F38" w:rsidR="00145947" w:rsidRPr="006E0AED" w:rsidRDefault="00145947" w:rsidP="00145947">
            <w:pPr>
              <w:rPr>
                <w:rFonts w:ascii="Calibri" w:hAnsi="Calibri"/>
                <w:b/>
              </w:rPr>
            </w:pPr>
          </w:p>
        </w:tc>
      </w:tr>
    </w:tbl>
    <w:p w14:paraId="5575D6F9" w14:textId="77777777" w:rsidR="00726901" w:rsidRDefault="00726901" w:rsidP="00726901">
      <w:pPr>
        <w:rPr>
          <w:rFonts w:ascii="Calibri" w:hAnsi="Calibri"/>
          <w:b/>
        </w:rPr>
      </w:pPr>
    </w:p>
    <w:p w14:paraId="409F28DB" w14:textId="77777777" w:rsidR="00981810" w:rsidRDefault="00981810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br w:type="page"/>
      </w:r>
    </w:p>
    <w:p w14:paraId="27DB21F9" w14:textId="1DF44F9E" w:rsidR="00D64C70" w:rsidRPr="00EF7D29" w:rsidRDefault="00591C64" w:rsidP="008D7F2D">
      <w:pPr>
        <w:rPr>
          <w:rFonts w:ascii="Calibri" w:hAnsi="Calibri"/>
          <w:b/>
          <w:lang w:val="en-US"/>
        </w:rPr>
      </w:pPr>
      <w:proofErr w:type="spellStart"/>
      <w:r w:rsidRPr="00EF7D29">
        <w:rPr>
          <w:rFonts w:ascii="Calibri" w:hAnsi="Calibri"/>
          <w:b/>
          <w:lang w:val="en-US"/>
        </w:rPr>
        <w:lastRenderedPageBreak/>
        <w:t>K</w:t>
      </w:r>
      <w:r w:rsidR="00A91508" w:rsidRPr="00EF7D29">
        <w:rPr>
          <w:rFonts w:ascii="Calibri" w:hAnsi="Calibri"/>
          <w:b/>
          <w:lang w:val="en-US"/>
        </w:rPr>
        <w:t>osten</w:t>
      </w:r>
      <w:proofErr w:type="spellEnd"/>
      <w:r w:rsidRPr="00EF7D29">
        <w:rPr>
          <w:rFonts w:ascii="Calibri" w:hAnsi="Calibri"/>
          <w:b/>
          <w:lang w:val="en-US"/>
        </w:rPr>
        <w:t xml:space="preserve"> en </w:t>
      </w:r>
      <w:proofErr w:type="spellStart"/>
      <w:r w:rsidRPr="00EF7D29">
        <w:rPr>
          <w:rFonts w:ascii="Calibri" w:hAnsi="Calibri"/>
          <w:b/>
          <w:lang w:val="en-US"/>
        </w:rPr>
        <w:t>prijsmodel</w:t>
      </w:r>
      <w:proofErr w:type="spellEnd"/>
    </w:p>
    <w:p w14:paraId="1CB32739" w14:textId="77777777" w:rsidR="001B61BA" w:rsidRPr="00EF7D29" w:rsidRDefault="001B61BA" w:rsidP="008D7F2D">
      <w:pPr>
        <w:rPr>
          <w:rFonts w:ascii="Calibri" w:hAnsi="Calibri"/>
          <w:b/>
          <w:lang w:val="en-US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EF7D29" w:rsidRPr="00EF7D29" w14:paraId="3954FA76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1FF4806A" w14:textId="5CC94B8B" w:rsidR="001B580E" w:rsidRPr="00EF7D29" w:rsidRDefault="001B580E" w:rsidP="008D7F2D">
            <w:pPr>
              <w:rPr>
                <w:rFonts w:ascii="Calibri" w:hAnsi="Calibri"/>
                <w:b/>
                <w:bCs/>
              </w:rPr>
            </w:pPr>
            <w:r w:rsidRPr="00EF7D29">
              <w:rPr>
                <w:rFonts w:ascii="Calibri" w:hAnsi="Calibri"/>
                <w:b/>
                <w:bCs/>
              </w:rPr>
              <w:t xml:space="preserve">Vraag </w:t>
            </w:r>
            <w:r w:rsidR="00237E81">
              <w:rPr>
                <w:rFonts w:ascii="Calibri" w:hAnsi="Calibri"/>
                <w:b/>
                <w:bCs/>
              </w:rPr>
              <w:t>1</w:t>
            </w:r>
            <w:r w:rsidR="00762038">
              <w:rPr>
                <w:rFonts w:ascii="Calibri" w:hAnsi="Calibri"/>
                <w:b/>
                <w:bCs/>
              </w:rPr>
              <w:t>5</w:t>
            </w:r>
          </w:p>
          <w:p w14:paraId="01EF19A9" w14:textId="77777777" w:rsidR="001B580E" w:rsidRPr="00EF7D29" w:rsidRDefault="001B580E" w:rsidP="008D7F2D">
            <w:pPr>
              <w:rPr>
                <w:rFonts w:ascii="Calibri" w:hAnsi="Calibri"/>
                <w:b/>
              </w:rPr>
            </w:pPr>
          </w:p>
          <w:p w14:paraId="4CB80FE2" w14:textId="77777777" w:rsidR="001B580E" w:rsidRPr="00EF7D29" w:rsidRDefault="001B580E" w:rsidP="008D7F2D">
            <w:pPr>
              <w:rPr>
                <w:rFonts w:ascii="Calibri" w:hAnsi="Calibri"/>
                <w:b/>
              </w:rPr>
            </w:pPr>
          </w:p>
        </w:tc>
        <w:tc>
          <w:tcPr>
            <w:tcW w:w="8215" w:type="dxa"/>
            <w:shd w:val="clear" w:color="auto" w:fill="auto"/>
          </w:tcPr>
          <w:p w14:paraId="13A4E019" w14:textId="41D18BFF" w:rsidR="003775F7" w:rsidRDefault="00D11231" w:rsidP="008D7F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7D29">
              <w:rPr>
                <w:rFonts w:asciiTheme="minorHAnsi" w:hAnsiTheme="minorHAnsi" w:cstheme="minorHAnsi"/>
                <w:sz w:val="22"/>
                <w:szCs w:val="22"/>
              </w:rPr>
              <w:t>Kunt u een</w:t>
            </w:r>
            <w:r w:rsidR="0043256B" w:rsidRPr="00EF7D29">
              <w:rPr>
                <w:rFonts w:asciiTheme="minorHAnsi" w:hAnsiTheme="minorHAnsi" w:cstheme="minorHAnsi"/>
                <w:sz w:val="22"/>
                <w:szCs w:val="22"/>
              </w:rPr>
              <w:t xml:space="preserve"> niet bindende</w:t>
            </w:r>
            <w:r w:rsidRPr="00EF7D29">
              <w:rPr>
                <w:rFonts w:asciiTheme="minorHAnsi" w:hAnsiTheme="minorHAnsi" w:cstheme="minorHAnsi"/>
                <w:sz w:val="22"/>
                <w:szCs w:val="22"/>
              </w:rPr>
              <w:t xml:space="preserve"> indicatieve bandbreedte aangeven voor het budget dat </w:t>
            </w:r>
            <w:r w:rsidR="00496DD3" w:rsidRPr="00EF7D29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Pr="00EF7D29">
              <w:rPr>
                <w:rFonts w:asciiTheme="minorHAnsi" w:hAnsiTheme="minorHAnsi" w:cstheme="minorHAnsi"/>
                <w:sz w:val="22"/>
                <w:szCs w:val="22"/>
              </w:rPr>
              <w:t xml:space="preserve">SVB </w:t>
            </w:r>
            <w:r w:rsidR="00214AAE" w:rsidRPr="00EF7D29">
              <w:rPr>
                <w:rFonts w:asciiTheme="minorHAnsi" w:hAnsiTheme="minorHAnsi" w:cstheme="minorHAnsi"/>
                <w:sz w:val="22"/>
                <w:szCs w:val="22"/>
              </w:rPr>
              <w:t xml:space="preserve">zou </w:t>
            </w:r>
            <w:r w:rsidRPr="00EF7D29">
              <w:rPr>
                <w:rFonts w:asciiTheme="minorHAnsi" w:hAnsiTheme="minorHAnsi" w:cstheme="minorHAnsi"/>
                <w:sz w:val="22"/>
                <w:szCs w:val="22"/>
              </w:rPr>
              <w:t>moet</w:t>
            </w:r>
            <w:r w:rsidR="00214AAE" w:rsidRPr="00EF7D29">
              <w:rPr>
                <w:rFonts w:asciiTheme="minorHAnsi" w:hAnsiTheme="minorHAnsi" w:cstheme="minorHAnsi"/>
                <w:sz w:val="22"/>
                <w:szCs w:val="22"/>
              </w:rPr>
              <w:t>en</w:t>
            </w:r>
            <w:r w:rsidRPr="00EF7D29">
              <w:rPr>
                <w:rFonts w:asciiTheme="minorHAnsi" w:hAnsiTheme="minorHAnsi" w:cstheme="minorHAnsi"/>
                <w:sz w:val="22"/>
                <w:szCs w:val="22"/>
              </w:rPr>
              <w:t xml:space="preserve"> reserveren </w:t>
            </w:r>
            <w:r w:rsidR="00496DD3" w:rsidRPr="00EF7D29">
              <w:rPr>
                <w:rFonts w:asciiTheme="minorHAnsi" w:hAnsiTheme="minorHAnsi" w:cstheme="minorHAnsi"/>
                <w:sz w:val="22"/>
                <w:szCs w:val="22"/>
              </w:rPr>
              <w:t xml:space="preserve">voor </w:t>
            </w:r>
            <w:r w:rsidR="005A2517" w:rsidRPr="00EF7D29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r w:rsidR="00930956">
              <w:rPr>
                <w:rFonts w:asciiTheme="minorHAnsi" w:hAnsiTheme="minorHAnsi" w:cstheme="minorHAnsi"/>
                <w:sz w:val="22"/>
                <w:szCs w:val="22"/>
              </w:rPr>
              <w:t xml:space="preserve"> volgende a</w:t>
            </w:r>
            <w:r w:rsidR="00FE25E9">
              <w:rPr>
                <w:rFonts w:asciiTheme="minorHAnsi" w:hAnsiTheme="minorHAnsi" w:cstheme="minorHAnsi"/>
                <w:sz w:val="22"/>
                <w:szCs w:val="22"/>
              </w:rPr>
              <w:t>specten</w:t>
            </w:r>
            <w:r w:rsidR="005A2517" w:rsidRPr="00EF7D29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51DDBCE7" w14:textId="5D8E3747" w:rsidR="003775F7" w:rsidRDefault="003775F7" w:rsidP="00FE25E9">
            <w:pPr>
              <w:pStyle w:val="Lijstalinea"/>
              <w:numPr>
                <w:ilvl w:val="0"/>
                <w:numId w:val="18"/>
              </w:numPr>
            </w:pPr>
            <w:r>
              <w:t>Oplossing</w:t>
            </w:r>
            <w:r w:rsidR="007C4B26">
              <w:t>;</w:t>
            </w:r>
          </w:p>
          <w:p w14:paraId="22CE6C58" w14:textId="33EB799B" w:rsidR="00FE25E9" w:rsidRDefault="00A46FC4" w:rsidP="00FE25E9">
            <w:pPr>
              <w:pStyle w:val="Lijstalinea"/>
              <w:numPr>
                <w:ilvl w:val="0"/>
                <w:numId w:val="18"/>
              </w:numPr>
            </w:pPr>
            <w:r>
              <w:t>Implementatie</w:t>
            </w:r>
            <w:r w:rsidR="007C4B26">
              <w:t>;</w:t>
            </w:r>
          </w:p>
          <w:p w14:paraId="47381C04" w14:textId="6BA50ED7" w:rsidR="003775F7" w:rsidRDefault="00FE25E9" w:rsidP="00FE25E9">
            <w:pPr>
              <w:pStyle w:val="Lijstalinea"/>
              <w:numPr>
                <w:ilvl w:val="0"/>
                <w:numId w:val="18"/>
              </w:numPr>
            </w:pPr>
            <w:r>
              <w:t>U</w:t>
            </w:r>
            <w:r w:rsidR="00A46FC4">
              <w:t>itvoering van de werkzaamheden (begeleiding)</w:t>
            </w:r>
            <w:r w:rsidR="007C4B26">
              <w:t>;</w:t>
            </w:r>
          </w:p>
          <w:p w14:paraId="4C462061" w14:textId="36373EA6" w:rsidR="00A46FC4" w:rsidRPr="003775F7" w:rsidRDefault="00A46FC4" w:rsidP="00FE25E9">
            <w:pPr>
              <w:pStyle w:val="Lijstalinea"/>
              <w:numPr>
                <w:ilvl w:val="0"/>
                <w:numId w:val="18"/>
              </w:numPr>
            </w:pPr>
            <w:r>
              <w:t>Support</w:t>
            </w:r>
            <w:r w:rsidR="004A38AE">
              <w:t xml:space="preserve"> (begeleiding na succesvolle implementatie voor de resterende duur van het contract)</w:t>
            </w:r>
            <w:r w:rsidR="007C4B26">
              <w:t>.</w:t>
            </w:r>
          </w:p>
        </w:tc>
      </w:tr>
      <w:tr w:rsidR="001B580E" w:rsidRPr="006E0AED" w14:paraId="04FA7049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0C1956D0" w14:textId="77777777" w:rsidR="001B580E" w:rsidRPr="006E0AED" w:rsidRDefault="001B580E" w:rsidP="008D7F2D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43242A27" w14:textId="77777777" w:rsidR="001B580E" w:rsidRPr="006E0AED" w:rsidRDefault="001B580E" w:rsidP="008D7F2D">
            <w:pPr>
              <w:rPr>
                <w:rFonts w:ascii="Calibri" w:hAnsi="Calibri"/>
                <w:b/>
              </w:rPr>
            </w:pPr>
          </w:p>
          <w:p w14:paraId="75381E97" w14:textId="77777777" w:rsidR="001B580E" w:rsidRPr="006E0AED" w:rsidRDefault="001B580E" w:rsidP="008D7F2D">
            <w:pPr>
              <w:rPr>
                <w:rFonts w:ascii="Calibri" w:hAnsi="Calibri"/>
                <w:b/>
              </w:rPr>
            </w:pPr>
          </w:p>
        </w:tc>
      </w:tr>
    </w:tbl>
    <w:p w14:paraId="789B481E" w14:textId="759F73FB" w:rsidR="00047D6E" w:rsidRDefault="00047D6E" w:rsidP="008D7F2D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792488" w:rsidRPr="006E0AED" w14:paraId="198FB2C1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4FD4CBC2" w14:textId="17DBE776" w:rsidR="00792488" w:rsidRPr="006E0AED" w:rsidRDefault="4A442189" w:rsidP="008D7F2D">
            <w:pPr>
              <w:rPr>
                <w:rFonts w:ascii="Calibri" w:hAnsi="Calibri"/>
                <w:b/>
                <w:bCs/>
              </w:rPr>
            </w:pPr>
            <w:r w:rsidRPr="7D02244A">
              <w:rPr>
                <w:rFonts w:ascii="Calibri" w:hAnsi="Calibri"/>
                <w:b/>
                <w:bCs/>
              </w:rPr>
              <w:t xml:space="preserve">Vraag </w:t>
            </w:r>
            <w:r w:rsidR="00237E81">
              <w:rPr>
                <w:rFonts w:ascii="Calibri" w:hAnsi="Calibri"/>
                <w:b/>
                <w:bCs/>
              </w:rPr>
              <w:t>16</w:t>
            </w:r>
          </w:p>
          <w:p w14:paraId="3199C325" w14:textId="77777777" w:rsidR="00792488" w:rsidRPr="006E0AED" w:rsidRDefault="00792488" w:rsidP="008D7F2D">
            <w:pPr>
              <w:rPr>
                <w:rFonts w:ascii="Calibri" w:hAnsi="Calibri"/>
                <w:b/>
              </w:rPr>
            </w:pPr>
          </w:p>
          <w:p w14:paraId="72E02AF8" w14:textId="77777777" w:rsidR="00792488" w:rsidRPr="006E0AED" w:rsidRDefault="00792488" w:rsidP="008D7F2D">
            <w:pPr>
              <w:rPr>
                <w:rFonts w:ascii="Calibri" w:hAnsi="Calibri"/>
                <w:b/>
              </w:rPr>
            </w:pPr>
          </w:p>
        </w:tc>
        <w:tc>
          <w:tcPr>
            <w:tcW w:w="8215" w:type="dxa"/>
            <w:shd w:val="clear" w:color="auto" w:fill="auto"/>
          </w:tcPr>
          <w:p w14:paraId="1CDD65B4" w14:textId="5933B1BD" w:rsidR="00792488" w:rsidRPr="000A0220" w:rsidRDefault="53B4E5DC" w:rsidP="008D7F2D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 w:rsidRPr="369E6F01">
              <w:rPr>
                <w:rFonts w:ascii="Calibri" w:hAnsi="Calibri"/>
                <w:sz w:val="22"/>
                <w:szCs w:val="22"/>
              </w:rPr>
              <w:t>Welke soorten vaste kosten</w:t>
            </w:r>
            <w:r w:rsidR="4701E613" w:rsidRPr="369E6F01">
              <w:rPr>
                <w:rFonts w:ascii="Calibri" w:hAnsi="Calibri"/>
                <w:sz w:val="22"/>
                <w:szCs w:val="22"/>
              </w:rPr>
              <w:t xml:space="preserve"> (p</w:t>
            </w:r>
            <w:r w:rsidRPr="369E6F01">
              <w:rPr>
                <w:rFonts w:ascii="Calibri" w:hAnsi="Calibri"/>
                <w:sz w:val="22"/>
                <w:szCs w:val="22"/>
              </w:rPr>
              <w:t>er maand</w:t>
            </w:r>
            <w:r w:rsidR="4701E613" w:rsidRPr="369E6F01">
              <w:rPr>
                <w:rFonts w:ascii="Calibri" w:hAnsi="Calibri"/>
                <w:sz w:val="22"/>
                <w:szCs w:val="22"/>
              </w:rPr>
              <w:t>)</w:t>
            </w:r>
            <w:r w:rsidRPr="369E6F01">
              <w:rPr>
                <w:rFonts w:ascii="Calibri" w:hAnsi="Calibri"/>
                <w:sz w:val="22"/>
                <w:szCs w:val="22"/>
              </w:rPr>
              <w:t xml:space="preserve"> en welke variabele kosten zullen er voor de</w:t>
            </w:r>
            <w:r w:rsidR="009B00F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BE5A34">
              <w:rPr>
                <w:rFonts w:ascii="Calibri" w:hAnsi="Calibri"/>
                <w:sz w:val="22"/>
                <w:szCs w:val="22"/>
              </w:rPr>
              <w:t>oplossing</w:t>
            </w:r>
            <w:r w:rsidR="0007028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B00F6">
              <w:rPr>
                <w:rFonts w:ascii="Calibri" w:hAnsi="Calibri"/>
                <w:sz w:val="22"/>
                <w:szCs w:val="22"/>
              </w:rPr>
              <w:t xml:space="preserve">in rekening </w:t>
            </w:r>
            <w:r w:rsidRPr="369E6F01">
              <w:rPr>
                <w:rFonts w:ascii="Calibri" w:hAnsi="Calibri"/>
                <w:sz w:val="22"/>
                <w:szCs w:val="22"/>
              </w:rPr>
              <w:t>worden gebracht? Met andere woorden, wat is een gangbaar afrekenmodel voor deze</w:t>
            </w:r>
            <w:r w:rsidR="00BE5A34">
              <w:rPr>
                <w:rFonts w:ascii="Calibri" w:hAnsi="Calibri"/>
                <w:sz w:val="22"/>
                <w:szCs w:val="22"/>
              </w:rPr>
              <w:t xml:space="preserve"> oplossing</w:t>
            </w:r>
            <w:r w:rsidR="0007028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369E6F01">
              <w:rPr>
                <w:rFonts w:ascii="Calibri" w:hAnsi="Calibri"/>
                <w:sz w:val="22"/>
                <w:szCs w:val="22"/>
              </w:rPr>
              <w:t>uitgaande van de scope zoals deze beschreven is in de uitnodiging van de markt</w:t>
            </w:r>
            <w:r w:rsidR="000A1F75">
              <w:rPr>
                <w:rFonts w:ascii="Calibri" w:hAnsi="Calibri"/>
                <w:sz w:val="22"/>
                <w:szCs w:val="22"/>
              </w:rPr>
              <w:t>verkenning</w:t>
            </w:r>
            <w:r w:rsidRPr="369E6F01">
              <w:rPr>
                <w:rFonts w:ascii="Calibri" w:hAnsi="Calibri"/>
                <w:sz w:val="22"/>
                <w:szCs w:val="22"/>
              </w:rPr>
              <w:t>?</w:t>
            </w:r>
            <w:r w:rsidR="0059791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A0220" w:rsidRPr="000617A2">
              <w:rPr>
                <w:rFonts w:ascii="Calibri" w:hAnsi="Calibri"/>
                <w:sz w:val="22"/>
                <w:szCs w:val="22"/>
              </w:rPr>
              <w:t xml:space="preserve">Hoe gaat u </w:t>
            </w:r>
            <w:r w:rsidR="00911EAD" w:rsidRPr="000617A2">
              <w:rPr>
                <w:rFonts w:ascii="Calibri" w:hAnsi="Calibri"/>
                <w:sz w:val="22"/>
                <w:szCs w:val="22"/>
              </w:rPr>
              <w:t xml:space="preserve">om </w:t>
            </w:r>
            <w:r w:rsidR="000A0220" w:rsidRPr="000617A2">
              <w:rPr>
                <w:rFonts w:ascii="Calibri" w:hAnsi="Calibri"/>
                <w:sz w:val="22"/>
                <w:szCs w:val="22"/>
              </w:rPr>
              <w:t>met schaalbaarheid</w:t>
            </w:r>
            <w:r w:rsidR="000A1F75" w:rsidRPr="000617A2">
              <w:rPr>
                <w:rFonts w:ascii="Calibri" w:hAnsi="Calibri"/>
                <w:sz w:val="22"/>
                <w:szCs w:val="22"/>
              </w:rPr>
              <w:t>/</w:t>
            </w:r>
            <w:r w:rsidR="0008361F" w:rsidRPr="000617A2">
              <w:rPr>
                <w:rFonts w:ascii="Calibri" w:hAnsi="Calibri"/>
                <w:sz w:val="22"/>
                <w:szCs w:val="22"/>
              </w:rPr>
              <w:t xml:space="preserve"> flexibiliteit</w:t>
            </w:r>
            <w:r w:rsidR="000A0220" w:rsidRPr="000617A2">
              <w:rPr>
                <w:rFonts w:ascii="Calibri" w:hAnsi="Calibri"/>
                <w:sz w:val="22"/>
                <w:szCs w:val="22"/>
              </w:rPr>
              <w:t xml:space="preserve"> (op- en afschalen) van licenties?</w:t>
            </w:r>
          </w:p>
          <w:p w14:paraId="74937CBC" w14:textId="77777777" w:rsidR="00E300C4" w:rsidRDefault="00E300C4" w:rsidP="008D7F2D">
            <w:pPr>
              <w:rPr>
                <w:rFonts w:ascii="Calibri" w:hAnsi="Calibri"/>
                <w:sz w:val="22"/>
                <w:szCs w:val="22"/>
              </w:rPr>
            </w:pPr>
          </w:p>
          <w:p w14:paraId="53345437" w14:textId="3CE8DE77" w:rsidR="00E300C4" w:rsidRPr="00B66AE8" w:rsidRDefault="002051D7" w:rsidP="008D7F2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Voegt u eventueel een </w:t>
            </w:r>
            <w:r w:rsidR="00E300C4">
              <w:rPr>
                <w:rFonts w:ascii="Calibri" w:hAnsi="Calibri"/>
                <w:sz w:val="22"/>
                <w:szCs w:val="22"/>
              </w:rPr>
              <w:t xml:space="preserve">prijsmodel </w:t>
            </w:r>
            <w:r>
              <w:rPr>
                <w:rFonts w:ascii="Calibri" w:hAnsi="Calibri"/>
                <w:sz w:val="22"/>
                <w:szCs w:val="22"/>
              </w:rPr>
              <w:t xml:space="preserve">toe </w:t>
            </w:r>
            <w:r w:rsidR="00E300C4">
              <w:rPr>
                <w:rFonts w:ascii="Calibri" w:hAnsi="Calibri"/>
                <w:sz w:val="22"/>
                <w:szCs w:val="22"/>
              </w:rPr>
              <w:t xml:space="preserve">zoals </w:t>
            </w:r>
            <w:r>
              <w:rPr>
                <w:rFonts w:ascii="Calibri" w:hAnsi="Calibri"/>
                <w:sz w:val="22"/>
                <w:szCs w:val="22"/>
              </w:rPr>
              <w:t xml:space="preserve">u </w:t>
            </w:r>
            <w:r w:rsidR="00E300C4">
              <w:rPr>
                <w:rFonts w:ascii="Calibri" w:hAnsi="Calibri"/>
                <w:sz w:val="22"/>
                <w:szCs w:val="22"/>
              </w:rPr>
              <w:t>dit voor deze</w:t>
            </w:r>
            <w:r w:rsidR="00BE5A34">
              <w:rPr>
                <w:rFonts w:ascii="Calibri" w:hAnsi="Calibri"/>
                <w:sz w:val="22"/>
                <w:szCs w:val="22"/>
              </w:rPr>
              <w:t xml:space="preserve"> oplossing</w:t>
            </w:r>
            <w:r w:rsidR="00E300C4">
              <w:rPr>
                <w:rFonts w:ascii="Calibri" w:hAnsi="Calibri"/>
                <w:sz w:val="22"/>
                <w:szCs w:val="22"/>
              </w:rPr>
              <w:t xml:space="preserve"> hanteert.</w:t>
            </w:r>
          </w:p>
        </w:tc>
      </w:tr>
      <w:tr w:rsidR="00792488" w:rsidRPr="006E0AED" w14:paraId="3597AE12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38C94864" w14:textId="77777777" w:rsidR="00792488" w:rsidRPr="006E0AED" w:rsidRDefault="00792488" w:rsidP="008D7F2D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1CEAF999" w14:textId="77777777" w:rsidR="00792488" w:rsidRPr="006E0AED" w:rsidRDefault="00792488" w:rsidP="008D7F2D">
            <w:pPr>
              <w:rPr>
                <w:rFonts w:ascii="Calibri" w:hAnsi="Calibri"/>
                <w:b/>
              </w:rPr>
            </w:pPr>
          </w:p>
          <w:p w14:paraId="3A49A04E" w14:textId="77777777" w:rsidR="00792488" w:rsidRPr="006E0AED" w:rsidRDefault="00792488" w:rsidP="008D7F2D">
            <w:pPr>
              <w:rPr>
                <w:rFonts w:ascii="Calibri" w:hAnsi="Calibri"/>
                <w:b/>
              </w:rPr>
            </w:pPr>
          </w:p>
        </w:tc>
      </w:tr>
    </w:tbl>
    <w:p w14:paraId="16FDCB4C" w14:textId="77777777" w:rsidR="00792488" w:rsidRDefault="00792488" w:rsidP="008D7F2D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2051D7" w:rsidRPr="00B66AE8" w14:paraId="677F3EAB" w14:textId="77777777" w:rsidTr="2EC73A67">
        <w:tc>
          <w:tcPr>
            <w:tcW w:w="1413" w:type="dxa"/>
            <w:shd w:val="clear" w:color="auto" w:fill="C5E0B3" w:themeFill="accent6" w:themeFillTint="66"/>
          </w:tcPr>
          <w:p w14:paraId="216CE586" w14:textId="7A68433D" w:rsidR="002051D7" w:rsidRPr="006E0AED" w:rsidRDefault="002051D7" w:rsidP="008D7F2D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 xml:space="preserve">Vraag </w:t>
            </w:r>
            <w:r w:rsidR="00237E81">
              <w:rPr>
                <w:rFonts w:ascii="Calibri" w:hAnsi="Calibri"/>
                <w:b/>
              </w:rPr>
              <w:t>17</w:t>
            </w:r>
          </w:p>
          <w:p w14:paraId="69AE0105" w14:textId="77777777" w:rsidR="002051D7" w:rsidRPr="006E0AED" w:rsidRDefault="002051D7" w:rsidP="008D7F2D">
            <w:pPr>
              <w:rPr>
                <w:rFonts w:ascii="Calibri" w:hAnsi="Calibri"/>
                <w:b/>
              </w:rPr>
            </w:pPr>
          </w:p>
          <w:p w14:paraId="536A179F" w14:textId="77777777" w:rsidR="002051D7" w:rsidRPr="006E0AED" w:rsidRDefault="002051D7" w:rsidP="008D7F2D">
            <w:pPr>
              <w:rPr>
                <w:rFonts w:ascii="Calibri" w:hAnsi="Calibri"/>
                <w:b/>
              </w:rPr>
            </w:pPr>
          </w:p>
        </w:tc>
        <w:tc>
          <w:tcPr>
            <w:tcW w:w="8215" w:type="dxa"/>
            <w:shd w:val="clear" w:color="auto" w:fill="auto"/>
          </w:tcPr>
          <w:p w14:paraId="281923CD" w14:textId="7CE9EB27" w:rsidR="002051D7" w:rsidRPr="00B66AE8" w:rsidRDefault="002051D7" w:rsidP="008D7F2D">
            <w:pPr>
              <w:rPr>
                <w:rFonts w:ascii="Calibri" w:hAnsi="Calibri"/>
                <w:sz w:val="22"/>
                <w:szCs w:val="22"/>
              </w:rPr>
            </w:pPr>
            <w:r w:rsidRPr="2EC73A67">
              <w:rPr>
                <w:rFonts w:ascii="Calibri" w:hAnsi="Calibri"/>
                <w:sz w:val="22"/>
                <w:szCs w:val="22"/>
              </w:rPr>
              <w:t xml:space="preserve">Welke informatie heeft u van de SVB nodig in </w:t>
            </w:r>
            <w:r w:rsidR="00EE2B81" w:rsidRPr="2EC73A67">
              <w:rPr>
                <w:rFonts w:ascii="Calibri" w:hAnsi="Calibri"/>
                <w:sz w:val="22"/>
                <w:szCs w:val="22"/>
              </w:rPr>
              <w:t>een eventuele</w:t>
            </w:r>
            <w:r w:rsidRPr="2EC73A67">
              <w:rPr>
                <w:rFonts w:ascii="Calibri" w:hAnsi="Calibri"/>
                <w:sz w:val="22"/>
                <w:szCs w:val="22"/>
              </w:rPr>
              <w:t xml:space="preserve"> aanbesteding om tot een </w:t>
            </w:r>
            <w:r w:rsidR="00EE006A" w:rsidRPr="2EC73A67">
              <w:rPr>
                <w:rFonts w:ascii="Calibri" w:hAnsi="Calibri"/>
                <w:sz w:val="22"/>
                <w:szCs w:val="22"/>
              </w:rPr>
              <w:t>(</w:t>
            </w:r>
            <w:r w:rsidRPr="2EC73A67">
              <w:rPr>
                <w:rFonts w:ascii="Calibri" w:hAnsi="Calibri"/>
                <w:sz w:val="22"/>
                <w:szCs w:val="22"/>
              </w:rPr>
              <w:t>offertestelling</w:t>
            </w:r>
            <w:r w:rsidR="00EE006A" w:rsidRPr="2EC73A67">
              <w:rPr>
                <w:rFonts w:ascii="Calibri" w:hAnsi="Calibri"/>
                <w:sz w:val="22"/>
                <w:szCs w:val="22"/>
              </w:rPr>
              <w:t>)</w:t>
            </w:r>
            <w:r w:rsidRPr="2EC73A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E006A" w:rsidRPr="2EC73A67">
              <w:rPr>
                <w:rFonts w:ascii="Calibri" w:hAnsi="Calibri"/>
                <w:sz w:val="22"/>
                <w:szCs w:val="22"/>
              </w:rPr>
              <w:t>‘</w:t>
            </w:r>
            <w:r w:rsidRPr="2EC73A67">
              <w:rPr>
                <w:rFonts w:ascii="Calibri" w:hAnsi="Calibri"/>
                <w:sz w:val="22"/>
                <w:szCs w:val="22"/>
              </w:rPr>
              <w:t>financiële</w:t>
            </w:r>
            <w:r w:rsidR="00EE006A" w:rsidRPr="2EC73A67">
              <w:rPr>
                <w:rFonts w:ascii="Calibri" w:hAnsi="Calibri"/>
                <w:sz w:val="22"/>
                <w:szCs w:val="22"/>
              </w:rPr>
              <w:t>’</w:t>
            </w:r>
            <w:r w:rsidRPr="2EC73A67">
              <w:rPr>
                <w:rFonts w:ascii="Calibri" w:hAnsi="Calibri"/>
                <w:sz w:val="22"/>
                <w:szCs w:val="22"/>
              </w:rPr>
              <w:t xml:space="preserve"> inschrijving te komen</w:t>
            </w:r>
            <w:r w:rsidR="009364C0" w:rsidRPr="2EC73A67">
              <w:rPr>
                <w:rFonts w:ascii="Calibri" w:hAnsi="Calibri"/>
                <w:sz w:val="22"/>
                <w:szCs w:val="22"/>
              </w:rPr>
              <w:t>? Denk hierbij</w:t>
            </w:r>
            <w:r w:rsidR="006E0D98" w:rsidRPr="2EC73A67">
              <w:rPr>
                <w:rFonts w:ascii="Calibri" w:hAnsi="Calibri"/>
                <w:sz w:val="22"/>
                <w:szCs w:val="22"/>
              </w:rPr>
              <w:t xml:space="preserve"> aan het</w:t>
            </w:r>
            <w:r w:rsidR="009364C0" w:rsidRPr="2EC73A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C5649" w:rsidRPr="2EC73A67">
              <w:rPr>
                <w:rFonts w:ascii="Calibri" w:hAnsi="Calibri"/>
                <w:sz w:val="22"/>
                <w:szCs w:val="22"/>
              </w:rPr>
              <w:t xml:space="preserve">aantal </w:t>
            </w:r>
            <w:r w:rsidR="009364C0" w:rsidRPr="2EC73A67">
              <w:rPr>
                <w:rFonts w:ascii="Calibri" w:hAnsi="Calibri"/>
                <w:sz w:val="22"/>
                <w:szCs w:val="22"/>
              </w:rPr>
              <w:t>gebruikers, systemen, e.d.</w:t>
            </w:r>
          </w:p>
        </w:tc>
      </w:tr>
      <w:tr w:rsidR="002051D7" w:rsidRPr="006E0AED" w14:paraId="23B0775B" w14:textId="77777777" w:rsidTr="2EC73A67">
        <w:tc>
          <w:tcPr>
            <w:tcW w:w="1413" w:type="dxa"/>
            <w:shd w:val="clear" w:color="auto" w:fill="C5E0B3" w:themeFill="accent6" w:themeFillTint="66"/>
          </w:tcPr>
          <w:p w14:paraId="1794261A" w14:textId="77777777" w:rsidR="002051D7" w:rsidRPr="006E0AED" w:rsidRDefault="002051D7" w:rsidP="008D7F2D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258BAD5F" w14:textId="77777777" w:rsidR="002051D7" w:rsidRPr="006E0AED" w:rsidRDefault="002051D7" w:rsidP="008D7F2D">
            <w:pPr>
              <w:rPr>
                <w:rFonts w:ascii="Calibri" w:hAnsi="Calibri"/>
                <w:b/>
              </w:rPr>
            </w:pPr>
          </w:p>
          <w:p w14:paraId="7A86E29C" w14:textId="77777777" w:rsidR="002051D7" w:rsidRPr="006E0AED" w:rsidRDefault="002051D7" w:rsidP="008D7F2D">
            <w:pPr>
              <w:rPr>
                <w:rFonts w:ascii="Calibri" w:hAnsi="Calibri"/>
                <w:b/>
              </w:rPr>
            </w:pPr>
          </w:p>
        </w:tc>
      </w:tr>
    </w:tbl>
    <w:p w14:paraId="43DF9B20" w14:textId="249667C8" w:rsidR="002051D7" w:rsidRDefault="002051D7" w:rsidP="008D7F2D">
      <w:pPr>
        <w:rPr>
          <w:rFonts w:ascii="Calibri" w:hAnsi="Calibri"/>
          <w:b/>
        </w:rPr>
      </w:pPr>
    </w:p>
    <w:p w14:paraId="39182585" w14:textId="36D58490" w:rsidR="006306EC" w:rsidRDefault="006306EC" w:rsidP="008D7F2D">
      <w:pPr>
        <w:rPr>
          <w:rFonts w:ascii="Calibri" w:hAnsi="Calibri"/>
          <w:b/>
        </w:rPr>
      </w:pPr>
      <w:r>
        <w:rPr>
          <w:rFonts w:ascii="Calibri" w:hAnsi="Calibri"/>
          <w:b/>
        </w:rPr>
        <w:t>Duurzaamheid</w:t>
      </w:r>
    </w:p>
    <w:p w14:paraId="384B4E39" w14:textId="212E486E" w:rsidR="006306EC" w:rsidRDefault="006306EC" w:rsidP="008D7F2D">
      <w:pPr>
        <w:rPr>
          <w:rFonts w:ascii="Calibri" w:hAnsi="Calibri"/>
          <w:b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6306EC" w:rsidRPr="00B66AE8" w14:paraId="2EBEF343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3A7AF1FF" w14:textId="19F6FA8F" w:rsidR="006306EC" w:rsidRPr="006E0AED" w:rsidRDefault="006306EC" w:rsidP="00CA4480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 xml:space="preserve">Vraag </w:t>
            </w:r>
            <w:r w:rsidR="00237E81">
              <w:rPr>
                <w:rFonts w:ascii="Calibri" w:hAnsi="Calibri"/>
                <w:b/>
              </w:rPr>
              <w:t>18</w:t>
            </w:r>
          </w:p>
          <w:p w14:paraId="19A2A4F9" w14:textId="77777777" w:rsidR="006306EC" w:rsidRPr="006E0AED" w:rsidRDefault="006306EC" w:rsidP="00CA4480">
            <w:pPr>
              <w:rPr>
                <w:rFonts w:ascii="Calibri" w:hAnsi="Calibri"/>
                <w:b/>
              </w:rPr>
            </w:pPr>
          </w:p>
          <w:p w14:paraId="0F9F9610" w14:textId="77777777" w:rsidR="006306EC" w:rsidRPr="006E0AED" w:rsidRDefault="006306EC" w:rsidP="00CA4480">
            <w:pPr>
              <w:rPr>
                <w:rFonts w:ascii="Calibri" w:hAnsi="Calibri"/>
                <w:b/>
              </w:rPr>
            </w:pPr>
          </w:p>
        </w:tc>
        <w:tc>
          <w:tcPr>
            <w:tcW w:w="8215" w:type="dxa"/>
            <w:shd w:val="clear" w:color="auto" w:fill="auto"/>
          </w:tcPr>
          <w:p w14:paraId="784CA0BA" w14:textId="2E53BC1D" w:rsidR="006306EC" w:rsidRPr="00B66AE8" w:rsidRDefault="00FA6902" w:rsidP="00CA4480">
            <w:pPr>
              <w:rPr>
                <w:rFonts w:ascii="Calibri" w:hAnsi="Calibri"/>
                <w:sz w:val="22"/>
                <w:szCs w:val="22"/>
              </w:rPr>
            </w:pPr>
            <w:r w:rsidRPr="00FA6902">
              <w:rPr>
                <w:rFonts w:ascii="Calibri" w:hAnsi="Calibri"/>
                <w:sz w:val="22"/>
                <w:szCs w:val="22"/>
              </w:rPr>
              <w:t>Vanuit haar missie, visie en kerntaken wil de SVB een zo groot mogelijke positieve impact op de samenleving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A6902">
              <w:rPr>
                <w:rFonts w:ascii="Calibri" w:hAnsi="Calibri"/>
                <w:sz w:val="22"/>
                <w:szCs w:val="22"/>
              </w:rPr>
              <w:t xml:space="preserve">leveren en heeft zich daarom gecommitteerd aan de </w:t>
            </w:r>
            <w:proofErr w:type="spellStart"/>
            <w:r w:rsidRPr="00FA6902">
              <w:rPr>
                <w:rFonts w:ascii="Calibri" w:hAnsi="Calibri"/>
                <w:sz w:val="22"/>
                <w:szCs w:val="22"/>
              </w:rPr>
              <w:t>Sustainable</w:t>
            </w:r>
            <w:proofErr w:type="spellEnd"/>
            <w:r w:rsidRPr="00FA6902">
              <w:rPr>
                <w:rFonts w:ascii="Calibri" w:hAnsi="Calibri"/>
                <w:sz w:val="22"/>
                <w:szCs w:val="22"/>
              </w:rPr>
              <w:t xml:space="preserve"> Development Goals (</w:t>
            </w:r>
            <w:proofErr w:type="spellStart"/>
            <w:r w:rsidRPr="00FA6902">
              <w:rPr>
                <w:rFonts w:ascii="Calibri" w:hAnsi="Calibri"/>
                <w:sz w:val="22"/>
                <w:szCs w:val="22"/>
              </w:rPr>
              <w:t>SDG’s</w:t>
            </w:r>
            <w:proofErr w:type="spellEnd"/>
            <w:r w:rsidRPr="00FA6902">
              <w:rPr>
                <w:rFonts w:ascii="Calibri" w:hAnsi="Calibri"/>
                <w:sz w:val="22"/>
                <w:szCs w:val="22"/>
              </w:rPr>
              <w:t>). Meer in het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A6902">
              <w:rPr>
                <w:rFonts w:ascii="Calibri" w:hAnsi="Calibri"/>
                <w:sz w:val="22"/>
                <w:szCs w:val="22"/>
              </w:rPr>
              <w:t>bijzonder heeft de SVB zich een aantal concrete doelstellingen geformuleerd in relatie met SDG 1 (geen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A6902">
              <w:rPr>
                <w:rFonts w:ascii="Calibri" w:hAnsi="Calibri"/>
                <w:sz w:val="22"/>
                <w:szCs w:val="22"/>
              </w:rPr>
              <w:t>armoede), 10 (ongelijkheid verminderen) en 13 (klimaatactie).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194D54">
              <w:rPr>
                <w:rFonts w:ascii="Calibri" w:hAnsi="Calibri"/>
                <w:sz w:val="22"/>
                <w:szCs w:val="22"/>
              </w:rPr>
              <w:t>Hoe kunt u hier</w:t>
            </w:r>
            <w:r w:rsidR="00437F9C">
              <w:rPr>
                <w:rFonts w:ascii="Calibri" w:hAnsi="Calibri"/>
                <w:sz w:val="22"/>
                <w:szCs w:val="22"/>
              </w:rPr>
              <w:t xml:space="preserve"> een</w:t>
            </w:r>
            <w:r w:rsidR="00194D54">
              <w:rPr>
                <w:rFonts w:ascii="Calibri" w:hAnsi="Calibri"/>
                <w:sz w:val="22"/>
                <w:szCs w:val="22"/>
              </w:rPr>
              <w:t xml:space="preserve"> bijdrage</w:t>
            </w:r>
            <w:r w:rsidR="00437F9C">
              <w:rPr>
                <w:rFonts w:ascii="Calibri" w:hAnsi="Calibri"/>
                <w:sz w:val="22"/>
                <w:szCs w:val="22"/>
              </w:rPr>
              <w:t xml:space="preserve"> aan</w:t>
            </w:r>
            <w:r w:rsidR="004C352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37F9C">
              <w:rPr>
                <w:rFonts w:ascii="Calibri" w:hAnsi="Calibri"/>
                <w:sz w:val="22"/>
                <w:szCs w:val="22"/>
              </w:rPr>
              <w:t>leveren</w:t>
            </w:r>
            <w:r w:rsidR="00194D54">
              <w:rPr>
                <w:rFonts w:ascii="Calibri" w:hAnsi="Calibri"/>
                <w:sz w:val="22"/>
                <w:szCs w:val="22"/>
              </w:rPr>
              <w:t>?</w:t>
            </w:r>
            <w:r w:rsidR="00437F9C">
              <w:rPr>
                <w:rFonts w:ascii="Calibri" w:hAnsi="Calibri"/>
                <w:sz w:val="22"/>
                <w:szCs w:val="22"/>
              </w:rPr>
              <w:t xml:space="preserve"> En heeft u </w:t>
            </w:r>
            <w:r w:rsidR="00A34235">
              <w:rPr>
                <w:rFonts w:ascii="Calibri" w:hAnsi="Calibri"/>
                <w:sz w:val="22"/>
                <w:szCs w:val="22"/>
              </w:rPr>
              <w:t>ideeën</w:t>
            </w:r>
            <w:r w:rsidR="00437F9C">
              <w:rPr>
                <w:rFonts w:ascii="Calibri" w:hAnsi="Calibri"/>
                <w:sz w:val="22"/>
                <w:szCs w:val="22"/>
              </w:rPr>
              <w:t xml:space="preserve"> hoe </w:t>
            </w:r>
            <w:r w:rsidR="0053771F">
              <w:rPr>
                <w:rFonts w:ascii="Calibri" w:hAnsi="Calibri"/>
                <w:sz w:val="22"/>
                <w:szCs w:val="22"/>
              </w:rPr>
              <w:t xml:space="preserve">over </w:t>
            </w:r>
            <w:r w:rsidR="00437F9C">
              <w:rPr>
                <w:rFonts w:ascii="Calibri" w:hAnsi="Calibri"/>
                <w:sz w:val="22"/>
                <w:szCs w:val="22"/>
              </w:rPr>
              <w:t xml:space="preserve">de SVB dit het beste </w:t>
            </w:r>
            <w:r w:rsidR="00302A04">
              <w:rPr>
                <w:rFonts w:ascii="Calibri" w:hAnsi="Calibri"/>
                <w:sz w:val="22"/>
                <w:szCs w:val="22"/>
              </w:rPr>
              <w:t xml:space="preserve">kan meenemen/uitvragen in </w:t>
            </w:r>
            <w:r w:rsidR="001F185F">
              <w:rPr>
                <w:rFonts w:ascii="Calibri" w:hAnsi="Calibri"/>
                <w:sz w:val="22"/>
                <w:szCs w:val="22"/>
              </w:rPr>
              <w:t xml:space="preserve">een eventuele </w:t>
            </w:r>
            <w:r w:rsidR="001D7767">
              <w:rPr>
                <w:rFonts w:ascii="Calibri" w:hAnsi="Calibri"/>
                <w:sz w:val="22"/>
                <w:szCs w:val="22"/>
              </w:rPr>
              <w:t xml:space="preserve">Europese </w:t>
            </w:r>
            <w:r w:rsidR="001F185F">
              <w:rPr>
                <w:rFonts w:ascii="Calibri" w:hAnsi="Calibri"/>
                <w:sz w:val="22"/>
                <w:szCs w:val="22"/>
              </w:rPr>
              <w:t>aanbesteding?</w:t>
            </w:r>
          </w:p>
        </w:tc>
      </w:tr>
      <w:tr w:rsidR="006306EC" w:rsidRPr="006E0AED" w14:paraId="286F55B8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6E871632" w14:textId="77777777" w:rsidR="006306EC" w:rsidRPr="006E0AED" w:rsidRDefault="006306EC" w:rsidP="00CA4480">
            <w:pPr>
              <w:rPr>
                <w:rFonts w:ascii="Calibri" w:hAnsi="Calibri"/>
                <w:b/>
              </w:rPr>
            </w:pPr>
            <w:r w:rsidRPr="006E0AED">
              <w:rPr>
                <w:rFonts w:ascii="Calibri" w:hAnsi="Calibri"/>
                <w:b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692498C1" w14:textId="77777777" w:rsidR="006306EC" w:rsidRPr="006E0AED" w:rsidRDefault="006306EC" w:rsidP="00CA4480">
            <w:pPr>
              <w:rPr>
                <w:rFonts w:ascii="Calibri" w:hAnsi="Calibri"/>
                <w:b/>
              </w:rPr>
            </w:pPr>
          </w:p>
          <w:p w14:paraId="3C050A77" w14:textId="77777777" w:rsidR="006306EC" w:rsidRPr="006E0AED" w:rsidRDefault="006306EC" w:rsidP="00CA4480">
            <w:pPr>
              <w:rPr>
                <w:rFonts w:ascii="Calibri" w:hAnsi="Calibri"/>
                <w:b/>
              </w:rPr>
            </w:pPr>
          </w:p>
        </w:tc>
      </w:tr>
    </w:tbl>
    <w:p w14:paraId="57EFD822" w14:textId="27438611" w:rsidR="006306EC" w:rsidRDefault="006306EC" w:rsidP="008D7F2D">
      <w:pPr>
        <w:rPr>
          <w:rFonts w:ascii="Calibri" w:hAnsi="Calibri"/>
          <w:b/>
        </w:rPr>
      </w:pPr>
    </w:p>
    <w:p w14:paraId="558B5922" w14:textId="77777777" w:rsidR="00981810" w:rsidRDefault="00981810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647AFB5D" w14:textId="34EF25D6" w:rsidR="006306EC" w:rsidRDefault="006306EC" w:rsidP="008D7F2D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Overig</w:t>
      </w:r>
    </w:p>
    <w:p w14:paraId="14003B94" w14:textId="77777777" w:rsidR="006306EC" w:rsidRDefault="006306EC" w:rsidP="008D7F2D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369E6F01" w14:paraId="66DBCCAA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2066A1EA" w14:textId="435A30E0" w:rsidR="369E6F01" w:rsidRDefault="369E6F01" w:rsidP="008D7F2D">
            <w:pPr>
              <w:rPr>
                <w:rFonts w:ascii="Calibri" w:hAnsi="Calibri"/>
                <w:b/>
                <w:bCs/>
              </w:rPr>
            </w:pPr>
            <w:r w:rsidRPr="369E6F01">
              <w:rPr>
                <w:rFonts w:ascii="Calibri" w:hAnsi="Calibri"/>
                <w:b/>
                <w:bCs/>
              </w:rPr>
              <w:t xml:space="preserve">Vraag </w:t>
            </w:r>
            <w:r w:rsidR="00237E81">
              <w:rPr>
                <w:rFonts w:ascii="Calibri" w:hAnsi="Calibri"/>
                <w:b/>
                <w:bCs/>
              </w:rPr>
              <w:t>19</w:t>
            </w:r>
          </w:p>
          <w:p w14:paraId="510E8F54" w14:textId="77777777" w:rsidR="369E6F01" w:rsidRDefault="369E6F01" w:rsidP="008D7F2D">
            <w:pPr>
              <w:rPr>
                <w:rFonts w:ascii="Calibri" w:hAnsi="Calibri"/>
                <w:b/>
                <w:bCs/>
              </w:rPr>
            </w:pPr>
          </w:p>
          <w:p w14:paraId="3E0852F3" w14:textId="77777777" w:rsidR="369E6F01" w:rsidRDefault="369E6F01" w:rsidP="008D7F2D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8215" w:type="dxa"/>
            <w:shd w:val="clear" w:color="auto" w:fill="auto"/>
          </w:tcPr>
          <w:p w14:paraId="2E49667A" w14:textId="45A6DAB5" w:rsidR="3CBAE7E0" w:rsidRPr="00186011" w:rsidRDefault="00186011" w:rsidP="008D7F2D">
            <w:pPr>
              <w:rPr>
                <w:rFonts w:ascii="Calibri" w:hAnsi="Calibri"/>
                <w:sz w:val="22"/>
                <w:szCs w:val="22"/>
              </w:rPr>
            </w:pPr>
            <w:r w:rsidRPr="00186011">
              <w:rPr>
                <w:rFonts w:ascii="Calibri" w:hAnsi="Calibri" w:cs="Calibri"/>
                <w:color w:val="000000"/>
                <w:sz w:val="22"/>
                <w:szCs w:val="22"/>
                <w:lang w:eastAsia="nl-NL"/>
              </w:rPr>
              <w:t>Welke vraag die niet is gesteld wilt u alsnog graag beantwoorden?</w:t>
            </w:r>
          </w:p>
        </w:tc>
      </w:tr>
      <w:tr w:rsidR="369E6F01" w14:paraId="3A72B21E" w14:textId="77777777" w:rsidTr="00D737E1">
        <w:tc>
          <w:tcPr>
            <w:tcW w:w="1413" w:type="dxa"/>
            <w:shd w:val="clear" w:color="auto" w:fill="C5E0B3" w:themeFill="accent6" w:themeFillTint="66"/>
          </w:tcPr>
          <w:p w14:paraId="5C863A0D" w14:textId="77777777" w:rsidR="369E6F01" w:rsidRDefault="369E6F01" w:rsidP="008D7F2D">
            <w:pPr>
              <w:rPr>
                <w:rFonts w:ascii="Calibri" w:hAnsi="Calibri"/>
                <w:b/>
                <w:bCs/>
              </w:rPr>
            </w:pPr>
            <w:r w:rsidRPr="369E6F01">
              <w:rPr>
                <w:rFonts w:ascii="Calibri" w:hAnsi="Calibri"/>
                <w:b/>
                <w:bCs/>
              </w:rPr>
              <w:t>Antwoord</w:t>
            </w:r>
          </w:p>
        </w:tc>
        <w:tc>
          <w:tcPr>
            <w:tcW w:w="8215" w:type="dxa"/>
            <w:shd w:val="clear" w:color="auto" w:fill="auto"/>
          </w:tcPr>
          <w:p w14:paraId="7FEE0502" w14:textId="77777777" w:rsidR="369E6F01" w:rsidRDefault="369E6F01" w:rsidP="008D7F2D">
            <w:pPr>
              <w:rPr>
                <w:rFonts w:ascii="Calibri" w:hAnsi="Calibri"/>
                <w:b/>
                <w:bCs/>
              </w:rPr>
            </w:pPr>
          </w:p>
          <w:p w14:paraId="06B14080" w14:textId="77777777" w:rsidR="369E6F01" w:rsidRDefault="369E6F01" w:rsidP="008D7F2D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07E17354" w14:textId="194360FE" w:rsidR="00990D65" w:rsidRPr="00E775ED" w:rsidRDefault="00990D65" w:rsidP="008D7F2D">
      <w:pPr>
        <w:spacing w:after="160" w:line="259" w:lineRule="auto"/>
        <w:contextualSpacing/>
        <w:rPr>
          <w:rFonts w:ascii="Calibri" w:hAnsi="Calibri" w:cs="Calibri"/>
          <w:color w:val="000000" w:themeColor="text1"/>
          <w:sz w:val="22"/>
          <w:szCs w:val="22"/>
          <w:lang w:eastAsia="nl-NL"/>
        </w:rPr>
      </w:pPr>
    </w:p>
    <w:sectPr w:rsidR="00990D65" w:rsidRPr="00E775ED" w:rsidSect="00901512">
      <w:headerReference w:type="default" r:id="rId11"/>
      <w:footerReference w:type="default" r:id="rId12"/>
      <w:pgSz w:w="11906" w:h="16838" w:code="9"/>
      <w:pgMar w:top="96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032A" w14:textId="77777777" w:rsidR="004F571F" w:rsidRDefault="004F571F">
      <w:r>
        <w:separator/>
      </w:r>
    </w:p>
  </w:endnote>
  <w:endnote w:type="continuationSeparator" w:id="0">
    <w:p w14:paraId="3F79B2AF" w14:textId="77777777" w:rsidR="004F571F" w:rsidRDefault="004F571F">
      <w:r>
        <w:continuationSeparator/>
      </w:r>
    </w:p>
  </w:endnote>
  <w:endnote w:type="continuationNotice" w:id="1">
    <w:p w14:paraId="40D84B89" w14:textId="77777777" w:rsidR="004F571F" w:rsidRDefault="004F57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1BC7" w14:textId="439B36CD" w:rsidR="001760AA" w:rsidRPr="00AD5BE3" w:rsidRDefault="006824FB" w:rsidP="00901512">
    <w:pPr>
      <w:pStyle w:val="Voetteks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Bijlage </w:t>
    </w:r>
    <w:r w:rsidR="00C92D49">
      <w:rPr>
        <w:rFonts w:asciiTheme="minorHAnsi" w:hAnsiTheme="minorHAnsi" w:cstheme="minorHAnsi"/>
        <w:sz w:val="16"/>
        <w:szCs w:val="16"/>
      </w:rPr>
      <w:t>A</w:t>
    </w:r>
    <w:r>
      <w:rPr>
        <w:rFonts w:asciiTheme="minorHAnsi" w:hAnsiTheme="minorHAnsi" w:cstheme="minorHAnsi"/>
        <w:sz w:val="16"/>
        <w:szCs w:val="16"/>
      </w:rPr>
      <w:t xml:space="preserve">: Vragenlijst </w:t>
    </w:r>
    <w:r w:rsidR="00EE0D91">
      <w:rPr>
        <w:rFonts w:asciiTheme="minorHAnsi" w:hAnsiTheme="minorHAnsi" w:cstheme="minorHAnsi"/>
        <w:sz w:val="16"/>
        <w:szCs w:val="16"/>
      </w:rPr>
      <w:t>marktverkenning</w:t>
    </w:r>
    <w:r w:rsidR="00C92D49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C92D49">
      <w:rPr>
        <w:rFonts w:asciiTheme="minorHAnsi" w:hAnsiTheme="minorHAnsi" w:cstheme="minorHAnsi"/>
        <w:sz w:val="16"/>
        <w:szCs w:val="16"/>
      </w:rPr>
      <w:t>Robotics</w:t>
    </w:r>
    <w:proofErr w:type="spellEnd"/>
    <w:r w:rsidR="001760AA" w:rsidRPr="00AD5BE3">
      <w:rPr>
        <w:rStyle w:val="Paginanummer"/>
        <w:rFonts w:asciiTheme="minorHAnsi" w:hAnsiTheme="minorHAnsi" w:cstheme="minorHAnsi"/>
        <w:sz w:val="16"/>
        <w:szCs w:val="16"/>
      </w:rPr>
      <w:tab/>
    </w:r>
    <w:r w:rsidR="001760AA" w:rsidRPr="00AD5BE3">
      <w:rPr>
        <w:rFonts w:asciiTheme="minorHAnsi" w:hAnsiTheme="minorHAnsi" w:cstheme="minorHAnsi"/>
        <w:sz w:val="16"/>
        <w:szCs w:val="16"/>
      </w:rPr>
      <w:t xml:space="preserve">Pagina </w:t>
    </w:r>
    <w:r w:rsidR="001760AA" w:rsidRPr="00AD5BE3">
      <w:rPr>
        <w:rFonts w:asciiTheme="minorHAnsi" w:hAnsiTheme="minorHAnsi" w:cstheme="minorHAnsi"/>
        <w:sz w:val="16"/>
        <w:szCs w:val="16"/>
      </w:rPr>
      <w:fldChar w:fldCharType="begin"/>
    </w:r>
    <w:r w:rsidR="001760AA" w:rsidRPr="00AD5BE3">
      <w:rPr>
        <w:rFonts w:asciiTheme="minorHAnsi" w:hAnsiTheme="minorHAnsi" w:cstheme="minorHAnsi"/>
        <w:sz w:val="16"/>
        <w:szCs w:val="16"/>
      </w:rPr>
      <w:instrText xml:space="preserve"> PAGE </w:instrText>
    </w:r>
    <w:r w:rsidR="001760AA" w:rsidRPr="00AD5BE3">
      <w:rPr>
        <w:rFonts w:asciiTheme="minorHAnsi" w:hAnsiTheme="minorHAnsi" w:cstheme="minorHAnsi"/>
        <w:sz w:val="16"/>
        <w:szCs w:val="16"/>
      </w:rPr>
      <w:fldChar w:fldCharType="separate"/>
    </w:r>
    <w:r w:rsidR="00FD297E" w:rsidRPr="00AD5BE3">
      <w:rPr>
        <w:rFonts w:asciiTheme="minorHAnsi" w:hAnsiTheme="minorHAnsi" w:cstheme="minorHAnsi"/>
        <w:noProof/>
        <w:sz w:val="16"/>
        <w:szCs w:val="16"/>
      </w:rPr>
      <w:t>1</w:t>
    </w:r>
    <w:r w:rsidR="001760AA" w:rsidRPr="00AD5BE3">
      <w:rPr>
        <w:rFonts w:asciiTheme="minorHAnsi" w:hAnsiTheme="minorHAnsi" w:cstheme="minorHAnsi"/>
        <w:sz w:val="16"/>
        <w:szCs w:val="16"/>
      </w:rPr>
      <w:fldChar w:fldCharType="end"/>
    </w:r>
    <w:r w:rsidR="001760AA" w:rsidRPr="00AD5BE3">
      <w:rPr>
        <w:rFonts w:asciiTheme="minorHAnsi" w:hAnsiTheme="minorHAnsi" w:cstheme="minorHAnsi"/>
        <w:sz w:val="16"/>
        <w:szCs w:val="16"/>
      </w:rPr>
      <w:t xml:space="preserve"> van </w:t>
    </w:r>
    <w:r w:rsidR="001760AA" w:rsidRPr="00AD5BE3">
      <w:rPr>
        <w:rFonts w:asciiTheme="minorHAnsi" w:hAnsiTheme="minorHAnsi" w:cstheme="minorHAnsi"/>
        <w:sz w:val="16"/>
        <w:szCs w:val="16"/>
      </w:rPr>
      <w:fldChar w:fldCharType="begin"/>
    </w:r>
    <w:r w:rsidR="001760AA" w:rsidRPr="00AD5BE3">
      <w:rPr>
        <w:rFonts w:asciiTheme="minorHAnsi" w:hAnsiTheme="minorHAnsi" w:cstheme="minorHAnsi"/>
        <w:sz w:val="16"/>
        <w:szCs w:val="16"/>
      </w:rPr>
      <w:instrText xml:space="preserve"> NUMPAGES </w:instrText>
    </w:r>
    <w:r w:rsidR="001760AA" w:rsidRPr="00AD5BE3">
      <w:rPr>
        <w:rFonts w:asciiTheme="minorHAnsi" w:hAnsiTheme="minorHAnsi" w:cstheme="minorHAnsi"/>
        <w:sz w:val="16"/>
        <w:szCs w:val="16"/>
      </w:rPr>
      <w:fldChar w:fldCharType="separate"/>
    </w:r>
    <w:r w:rsidR="00FD297E" w:rsidRPr="00AD5BE3">
      <w:rPr>
        <w:rFonts w:asciiTheme="minorHAnsi" w:hAnsiTheme="minorHAnsi" w:cstheme="minorHAnsi"/>
        <w:noProof/>
        <w:sz w:val="16"/>
        <w:szCs w:val="16"/>
      </w:rPr>
      <w:t>5</w:t>
    </w:r>
    <w:r w:rsidR="001760AA" w:rsidRPr="00AD5BE3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C0EC" w14:textId="77777777" w:rsidR="004F571F" w:rsidRDefault="004F571F">
      <w:r>
        <w:separator/>
      </w:r>
    </w:p>
  </w:footnote>
  <w:footnote w:type="continuationSeparator" w:id="0">
    <w:p w14:paraId="2132B0FD" w14:textId="77777777" w:rsidR="004F571F" w:rsidRDefault="004F571F">
      <w:r>
        <w:continuationSeparator/>
      </w:r>
    </w:p>
  </w:footnote>
  <w:footnote w:type="continuationNotice" w:id="1">
    <w:p w14:paraId="4FE459F8" w14:textId="77777777" w:rsidR="004F571F" w:rsidRDefault="004F57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BDD26" w14:textId="77777777" w:rsidR="001760AA" w:rsidRDefault="001760AA" w:rsidP="00901512">
    <w:pPr>
      <w:pStyle w:val="Koptekst"/>
      <w:ind w:left="-85" w:hanging="539"/>
    </w:pPr>
  </w:p>
  <w:p w14:paraId="698FF888" w14:textId="77777777" w:rsidR="001760AA" w:rsidRDefault="001760AA" w:rsidP="00901512">
    <w:pPr>
      <w:pStyle w:val="Koptekst"/>
      <w:ind w:left="-85" w:hanging="539"/>
    </w:pPr>
  </w:p>
  <w:p w14:paraId="1DA134CC" w14:textId="660E4724" w:rsidR="001760AA" w:rsidRDefault="00571191" w:rsidP="00C546DB">
    <w:pPr>
      <w:pStyle w:val="Koptekst"/>
      <w:ind w:left="-85" w:hanging="53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EAEAC9" wp14:editId="27348009">
          <wp:simplePos x="0" y="0"/>
          <wp:positionH relativeFrom="column">
            <wp:posOffset>-150495</wp:posOffset>
          </wp:positionH>
          <wp:positionV relativeFrom="paragraph">
            <wp:posOffset>-1270</wp:posOffset>
          </wp:positionV>
          <wp:extent cx="3139440" cy="681990"/>
          <wp:effectExtent l="0" t="0" r="0" b="0"/>
          <wp:wrapTopAndBottom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944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5C784A" w14:textId="77777777" w:rsidR="001760AA" w:rsidRPr="00886575" w:rsidRDefault="001760AA" w:rsidP="00901512">
    <w:pPr>
      <w:pStyle w:val="Koptekst"/>
      <w:ind w:left="-85" w:hanging="539"/>
      <w:rPr>
        <w:sz w:val="22"/>
        <w:szCs w:val="22"/>
      </w:rPr>
    </w:pPr>
  </w:p>
  <w:p w14:paraId="2F7F7518" w14:textId="77777777" w:rsidR="001760AA" w:rsidRDefault="001760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348"/>
    <w:multiLevelType w:val="hybridMultilevel"/>
    <w:tmpl w:val="31700F2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F50D3"/>
    <w:multiLevelType w:val="multilevel"/>
    <w:tmpl w:val="4FDE751E"/>
    <w:lvl w:ilvl="0">
      <w:start w:val="1"/>
      <w:numFmt w:val="decimal"/>
      <w:lvlText w:val="%1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</w:lvl>
    <w:lvl w:ilvl="2">
      <w:start w:val="1"/>
      <w:numFmt w:val="decimal"/>
      <w:lvlText w:val="%1.%2.%3"/>
      <w:lvlJc w:val="left"/>
      <w:pPr>
        <w:tabs>
          <w:tab w:val="num" w:pos="1225"/>
        </w:tabs>
        <w:ind w:left="1225" w:hanging="1225"/>
      </w:pPr>
    </w:lvl>
    <w:lvl w:ilvl="3">
      <w:start w:val="1"/>
      <w:numFmt w:val="decimal"/>
      <w:lvlText w:val="%1.%2.%3.%4"/>
      <w:lvlJc w:val="left"/>
      <w:pPr>
        <w:tabs>
          <w:tab w:val="num" w:pos="1729"/>
        </w:tabs>
        <w:ind w:left="1729" w:hanging="1729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2234"/>
        </w:tabs>
        <w:ind w:left="2234" w:hanging="2234"/>
      </w:pPr>
    </w:lvl>
    <w:lvl w:ilvl="5">
      <w:start w:val="1"/>
      <w:numFmt w:val="decimal"/>
      <w:lvlText w:val="%1.%2.%3.%4.%5.%6"/>
      <w:lvlJc w:val="left"/>
      <w:pPr>
        <w:tabs>
          <w:tab w:val="num" w:pos="2738"/>
        </w:tabs>
        <w:ind w:left="2738" w:hanging="941"/>
      </w:pPr>
    </w:lvl>
    <w:lvl w:ilvl="6">
      <w:start w:val="1"/>
      <w:numFmt w:val="decimal"/>
      <w:lvlText w:val="%1.%2.%3.%4.%5.%6.%7"/>
      <w:lvlJc w:val="left"/>
      <w:pPr>
        <w:tabs>
          <w:tab w:val="num" w:pos="3237"/>
        </w:tabs>
        <w:ind w:left="3237" w:hanging="1077"/>
      </w:pPr>
    </w:lvl>
    <w:lvl w:ilvl="7">
      <w:start w:val="1"/>
      <w:numFmt w:val="decimal"/>
      <w:lvlText w:val="%1.%2.%3.%4.%5.%6.%7.%8"/>
      <w:lvlJc w:val="left"/>
      <w:pPr>
        <w:tabs>
          <w:tab w:val="num" w:pos="3742"/>
        </w:tabs>
        <w:ind w:left="3742" w:hanging="1225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7EF078E"/>
    <w:multiLevelType w:val="hybridMultilevel"/>
    <w:tmpl w:val="214CA3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50FC5"/>
    <w:multiLevelType w:val="hybridMultilevel"/>
    <w:tmpl w:val="51EC274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B7B83"/>
    <w:multiLevelType w:val="multilevel"/>
    <w:tmpl w:val="5E8E00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47E6B6C"/>
    <w:multiLevelType w:val="hybridMultilevel"/>
    <w:tmpl w:val="6D4ED5E0"/>
    <w:lvl w:ilvl="0" w:tplc="B6F2EF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24191"/>
    <w:multiLevelType w:val="multilevel"/>
    <w:tmpl w:val="91E6B75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02D7E26"/>
    <w:multiLevelType w:val="hybridMultilevel"/>
    <w:tmpl w:val="776E19F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345F6"/>
    <w:multiLevelType w:val="hybridMultilevel"/>
    <w:tmpl w:val="44B6475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D942EA"/>
    <w:multiLevelType w:val="hybridMultilevel"/>
    <w:tmpl w:val="BE4AC868"/>
    <w:lvl w:ilvl="0" w:tplc="92566D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359B5"/>
    <w:multiLevelType w:val="hybridMultilevel"/>
    <w:tmpl w:val="57FE2AEA"/>
    <w:lvl w:ilvl="0" w:tplc="05388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C69A1"/>
    <w:multiLevelType w:val="hybridMultilevel"/>
    <w:tmpl w:val="1658B1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DD6E4E"/>
    <w:multiLevelType w:val="hybridMultilevel"/>
    <w:tmpl w:val="E0166E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F5F729"/>
    <w:multiLevelType w:val="hybridMultilevel"/>
    <w:tmpl w:val="96CED634"/>
    <w:lvl w:ilvl="0" w:tplc="212A9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282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CC9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F29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68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B0E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A2A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67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B6A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D2E46"/>
    <w:multiLevelType w:val="hybridMultilevel"/>
    <w:tmpl w:val="E78476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51031"/>
    <w:multiLevelType w:val="hybridMultilevel"/>
    <w:tmpl w:val="BE183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921C1"/>
    <w:multiLevelType w:val="hybridMultilevel"/>
    <w:tmpl w:val="23B659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A7B5B"/>
    <w:multiLevelType w:val="hybridMultilevel"/>
    <w:tmpl w:val="8D1AC704"/>
    <w:lvl w:ilvl="0" w:tplc="BCCC85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9184">
    <w:abstractNumId w:val="6"/>
  </w:num>
  <w:num w:numId="2" w16cid:durableId="1518695566">
    <w:abstractNumId w:val="4"/>
  </w:num>
  <w:num w:numId="3" w16cid:durableId="2113939292">
    <w:abstractNumId w:val="1"/>
  </w:num>
  <w:num w:numId="4" w16cid:durableId="629357599">
    <w:abstractNumId w:val="10"/>
  </w:num>
  <w:num w:numId="5" w16cid:durableId="1250701158">
    <w:abstractNumId w:val="9"/>
  </w:num>
  <w:num w:numId="6" w16cid:durableId="1487431728">
    <w:abstractNumId w:val="7"/>
  </w:num>
  <w:num w:numId="7" w16cid:durableId="2137404492">
    <w:abstractNumId w:val="0"/>
  </w:num>
  <w:num w:numId="8" w16cid:durableId="910652275">
    <w:abstractNumId w:val="17"/>
  </w:num>
  <w:num w:numId="9" w16cid:durableId="680860081">
    <w:abstractNumId w:val="11"/>
  </w:num>
  <w:num w:numId="10" w16cid:durableId="700134258">
    <w:abstractNumId w:val="16"/>
  </w:num>
  <w:num w:numId="11" w16cid:durableId="717709360">
    <w:abstractNumId w:val="15"/>
  </w:num>
  <w:num w:numId="12" w16cid:durableId="572275431">
    <w:abstractNumId w:val="8"/>
  </w:num>
  <w:num w:numId="13" w16cid:durableId="1771007376">
    <w:abstractNumId w:val="13"/>
  </w:num>
  <w:num w:numId="14" w16cid:durableId="335692424">
    <w:abstractNumId w:val="14"/>
  </w:num>
  <w:num w:numId="15" w16cid:durableId="373121877">
    <w:abstractNumId w:val="2"/>
  </w:num>
  <w:num w:numId="16" w16cid:durableId="1790587340">
    <w:abstractNumId w:val="3"/>
  </w:num>
  <w:num w:numId="17" w16cid:durableId="1246646085">
    <w:abstractNumId w:val="5"/>
  </w:num>
  <w:num w:numId="18" w16cid:durableId="201506570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8C"/>
    <w:rsid w:val="000017CD"/>
    <w:rsid w:val="00002CE8"/>
    <w:rsid w:val="00004A92"/>
    <w:rsid w:val="00004DB3"/>
    <w:rsid w:val="000112C4"/>
    <w:rsid w:val="00013EC9"/>
    <w:rsid w:val="00017144"/>
    <w:rsid w:val="000174C9"/>
    <w:rsid w:val="0001770C"/>
    <w:rsid w:val="0001786A"/>
    <w:rsid w:val="00020151"/>
    <w:rsid w:val="00023A73"/>
    <w:rsid w:val="00023AEC"/>
    <w:rsid w:val="00027CE7"/>
    <w:rsid w:val="0003103A"/>
    <w:rsid w:val="000318AA"/>
    <w:rsid w:val="00031C65"/>
    <w:rsid w:val="0003319C"/>
    <w:rsid w:val="00033E50"/>
    <w:rsid w:val="000346C3"/>
    <w:rsid w:val="000359F2"/>
    <w:rsid w:val="00037D24"/>
    <w:rsid w:val="00040D18"/>
    <w:rsid w:val="00042550"/>
    <w:rsid w:val="00044781"/>
    <w:rsid w:val="00045007"/>
    <w:rsid w:val="00046016"/>
    <w:rsid w:val="00047093"/>
    <w:rsid w:val="00047D6E"/>
    <w:rsid w:val="00050A01"/>
    <w:rsid w:val="0005383E"/>
    <w:rsid w:val="0005463F"/>
    <w:rsid w:val="00055405"/>
    <w:rsid w:val="000569EF"/>
    <w:rsid w:val="00056D85"/>
    <w:rsid w:val="00057CEF"/>
    <w:rsid w:val="000617A2"/>
    <w:rsid w:val="000664AE"/>
    <w:rsid w:val="00066917"/>
    <w:rsid w:val="00066964"/>
    <w:rsid w:val="00067340"/>
    <w:rsid w:val="0006759E"/>
    <w:rsid w:val="0006768A"/>
    <w:rsid w:val="00067744"/>
    <w:rsid w:val="000679BE"/>
    <w:rsid w:val="00067CEA"/>
    <w:rsid w:val="0007028A"/>
    <w:rsid w:val="00070295"/>
    <w:rsid w:val="00070607"/>
    <w:rsid w:val="0007154B"/>
    <w:rsid w:val="000720DE"/>
    <w:rsid w:val="000723F6"/>
    <w:rsid w:val="00075F8D"/>
    <w:rsid w:val="00076063"/>
    <w:rsid w:val="0007734B"/>
    <w:rsid w:val="0007759E"/>
    <w:rsid w:val="000821ED"/>
    <w:rsid w:val="00082876"/>
    <w:rsid w:val="000834A8"/>
    <w:rsid w:val="0008361F"/>
    <w:rsid w:val="00084652"/>
    <w:rsid w:val="0008547F"/>
    <w:rsid w:val="000856A0"/>
    <w:rsid w:val="00090B55"/>
    <w:rsid w:val="00090DF5"/>
    <w:rsid w:val="00090E6D"/>
    <w:rsid w:val="0009748A"/>
    <w:rsid w:val="000975EF"/>
    <w:rsid w:val="000A0220"/>
    <w:rsid w:val="000A0726"/>
    <w:rsid w:val="000A1F75"/>
    <w:rsid w:val="000A45E1"/>
    <w:rsid w:val="000A5801"/>
    <w:rsid w:val="000A7D3B"/>
    <w:rsid w:val="000B0F6E"/>
    <w:rsid w:val="000B15A7"/>
    <w:rsid w:val="000B35E1"/>
    <w:rsid w:val="000B47FB"/>
    <w:rsid w:val="000B4F18"/>
    <w:rsid w:val="000B694E"/>
    <w:rsid w:val="000C0AC2"/>
    <w:rsid w:val="000C1626"/>
    <w:rsid w:val="000C7B49"/>
    <w:rsid w:val="000C7E9D"/>
    <w:rsid w:val="000D0094"/>
    <w:rsid w:val="000D130F"/>
    <w:rsid w:val="000D4182"/>
    <w:rsid w:val="000D655E"/>
    <w:rsid w:val="000E043B"/>
    <w:rsid w:val="000E17FC"/>
    <w:rsid w:val="000E38E8"/>
    <w:rsid w:val="000E587D"/>
    <w:rsid w:val="000E669B"/>
    <w:rsid w:val="000F2A45"/>
    <w:rsid w:val="000F3089"/>
    <w:rsid w:val="000F490D"/>
    <w:rsid w:val="000F5663"/>
    <w:rsid w:val="000F759B"/>
    <w:rsid w:val="000F7FB2"/>
    <w:rsid w:val="00100998"/>
    <w:rsid w:val="00103D5F"/>
    <w:rsid w:val="001048B2"/>
    <w:rsid w:val="0010561A"/>
    <w:rsid w:val="00107BD2"/>
    <w:rsid w:val="00110320"/>
    <w:rsid w:val="00113F69"/>
    <w:rsid w:val="00117E23"/>
    <w:rsid w:val="00117FF1"/>
    <w:rsid w:val="00121821"/>
    <w:rsid w:val="00121BBF"/>
    <w:rsid w:val="0012251E"/>
    <w:rsid w:val="00122D0E"/>
    <w:rsid w:val="00123012"/>
    <w:rsid w:val="00123712"/>
    <w:rsid w:val="00123B8E"/>
    <w:rsid w:val="00124694"/>
    <w:rsid w:val="001308B3"/>
    <w:rsid w:val="00134710"/>
    <w:rsid w:val="00135581"/>
    <w:rsid w:val="00135C19"/>
    <w:rsid w:val="00135E4C"/>
    <w:rsid w:val="001376BC"/>
    <w:rsid w:val="00144D8F"/>
    <w:rsid w:val="00145947"/>
    <w:rsid w:val="00150946"/>
    <w:rsid w:val="001521A4"/>
    <w:rsid w:val="0015342E"/>
    <w:rsid w:val="001535F2"/>
    <w:rsid w:val="0015572C"/>
    <w:rsid w:val="00156FA6"/>
    <w:rsid w:val="001602B6"/>
    <w:rsid w:val="0016032E"/>
    <w:rsid w:val="00160938"/>
    <w:rsid w:val="00162742"/>
    <w:rsid w:val="00166A88"/>
    <w:rsid w:val="0016783E"/>
    <w:rsid w:val="001735E4"/>
    <w:rsid w:val="00174035"/>
    <w:rsid w:val="0017547F"/>
    <w:rsid w:val="00175589"/>
    <w:rsid w:val="001760AA"/>
    <w:rsid w:val="00180883"/>
    <w:rsid w:val="0018176E"/>
    <w:rsid w:val="00183201"/>
    <w:rsid w:val="00184A9C"/>
    <w:rsid w:val="00184E01"/>
    <w:rsid w:val="00184E7A"/>
    <w:rsid w:val="00186011"/>
    <w:rsid w:val="00191D5A"/>
    <w:rsid w:val="00193126"/>
    <w:rsid w:val="00193808"/>
    <w:rsid w:val="001948DB"/>
    <w:rsid w:val="00194D54"/>
    <w:rsid w:val="00194D67"/>
    <w:rsid w:val="0019583E"/>
    <w:rsid w:val="0019617D"/>
    <w:rsid w:val="001A3BAF"/>
    <w:rsid w:val="001A4AB8"/>
    <w:rsid w:val="001A6A1D"/>
    <w:rsid w:val="001A77FE"/>
    <w:rsid w:val="001B01DC"/>
    <w:rsid w:val="001B2FA0"/>
    <w:rsid w:val="001B3EAE"/>
    <w:rsid w:val="001B580E"/>
    <w:rsid w:val="001B61BA"/>
    <w:rsid w:val="001B6404"/>
    <w:rsid w:val="001C00D5"/>
    <w:rsid w:val="001C21B7"/>
    <w:rsid w:val="001C62E4"/>
    <w:rsid w:val="001C64D2"/>
    <w:rsid w:val="001C6F98"/>
    <w:rsid w:val="001D3FC6"/>
    <w:rsid w:val="001D43C7"/>
    <w:rsid w:val="001D47E7"/>
    <w:rsid w:val="001D67FF"/>
    <w:rsid w:val="001D72B4"/>
    <w:rsid w:val="001D7767"/>
    <w:rsid w:val="001D7AD7"/>
    <w:rsid w:val="001E0913"/>
    <w:rsid w:val="001E3B06"/>
    <w:rsid w:val="001E49E6"/>
    <w:rsid w:val="001E55D4"/>
    <w:rsid w:val="001E62C4"/>
    <w:rsid w:val="001E6706"/>
    <w:rsid w:val="001E6907"/>
    <w:rsid w:val="001F1783"/>
    <w:rsid w:val="001F185F"/>
    <w:rsid w:val="001F2BA4"/>
    <w:rsid w:val="001F54EC"/>
    <w:rsid w:val="00200B76"/>
    <w:rsid w:val="00200B8A"/>
    <w:rsid w:val="002025A6"/>
    <w:rsid w:val="002051D7"/>
    <w:rsid w:val="0020581E"/>
    <w:rsid w:val="00210041"/>
    <w:rsid w:val="00212730"/>
    <w:rsid w:val="00212CD1"/>
    <w:rsid w:val="00214AAE"/>
    <w:rsid w:val="002161C3"/>
    <w:rsid w:val="002178DC"/>
    <w:rsid w:val="00217F46"/>
    <w:rsid w:val="0022071E"/>
    <w:rsid w:val="00220E81"/>
    <w:rsid w:val="00222F15"/>
    <w:rsid w:val="00226057"/>
    <w:rsid w:val="00226776"/>
    <w:rsid w:val="00226A49"/>
    <w:rsid w:val="00227834"/>
    <w:rsid w:val="0023010C"/>
    <w:rsid w:val="00230EEF"/>
    <w:rsid w:val="00231509"/>
    <w:rsid w:val="00231B88"/>
    <w:rsid w:val="002322C6"/>
    <w:rsid w:val="00235942"/>
    <w:rsid w:val="00236BF9"/>
    <w:rsid w:val="00237E81"/>
    <w:rsid w:val="00240B1A"/>
    <w:rsid w:val="00241169"/>
    <w:rsid w:val="002413DB"/>
    <w:rsid w:val="00241AC4"/>
    <w:rsid w:val="00242063"/>
    <w:rsid w:val="00242705"/>
    <w:rsid w:val="00243490"/>
    <w:rsid w:val="002454B0"/>
    <w:rsid w:val="00246853"/>
    <w:rsid w:val="002515E4"/>
    <w:rsid w:val="002529D3"/>
    <w:rsid w:val="0025463D"/>
    <w:rsid w:val="00257E86"/>
    <w:rsid w:val="00260928"/>
    <w:rsid w:val="00261A83"/>
    <w:rsid w:val="00261EE3"/>
    <w:rsid w:val="00263645"/>
    <w:rsid w:val="00263F64"/>
    <w:rsid w:val="00264260"/>
    <w:rsid w:val="0026697F"/>
    <w:rsid w:val="0026733C"/>
    <w:rsid w:val="0027109E"/>
    <w:rsid w:val="00271965"/>
    <w:rsid w:val="002728F2"/>
    <w:rsid w:val="00275C22"/>
    <w:rsid w:val="002826F1"/>
    <w:rsid w:val="002836E4"/>
    <w:rsid w:val="00283FAE"/>
    <w:rsid w:val="0028774E"/>
    <w:rsid w:val="00290915"/>
    <w:rsid w:val="00291F2E"/>
    <w:rsid w:val="002945A4"/>
    <w:rsid w:val="00295C48"/>
    <w:rsid w:val="002962B8"/>
    <w:rsid w:val="00296E95"/>
    <w:rsid w:val="002977DB"/>
    <w:rsid w:val="002A1A1B"/>
    <w:rsid w:val="002A3F38"/>
    <w:rsid w:val="002A5816"/>
    <w:rsid w:val="002A595E"/>
    <w:rsid w:val="002B2525"/>
    <w:rsid w:val="002B26C4"/>
    <w:rsid w:val="002BC9B0"/>
    <w:rsid w:val="002C1DAC"/>
    <w:rsid w:val="002C2012"/>
    <w:rsid w:val="002C2CB6"/>
    <w:rsid w:val="002C2FFB"/>
    <w:rsid w:val="002C3B77"/>
    <w:rsid w:val="002C52E6"/>
    <w:rsid w:val="002C5BFD"/>
    <w:rsid w:val="002C5D42"/>
    <w:rsid w:val="002D2AB0"/>
    <w:rsid w:val="002D35D5"/>
    <w:rsid w:val="002D372F"/>
    <w:rsid w:val="002D391E"/>
    <w:rsid w:val="002D533C"/>
    <w:rsid w:val="002D63A9"/>
    <w:rsid w:val="002D7D3C"/>
    <w:rsid w:val="002E0455"/>
    <w:rsid w:val="002E0AF6"/>
    <w:rsid w:val="002E1120"/>
    <w:rsid w:val="002E2ADA"/>
    <w:rsid w:val="002E3ACE"/>
    <w:rsid w:val="002E3FBB"/>
    <w:rsid w:val="002F173D"/>
    <w:rsid w:val="002F2D30"/>
    <w:rsid w:val="002F56ED"/>
    <w:rsid w:val="002F56F7"/>
    <w:rsid w:val="002F794C"/>
    <w:rsid w:val="00300F5A"/>
    <w:rsid w:val="00300FAB"/>
    <w:rsid w:val="00302A04"/>
    <w:rsid w:val="00304E7C"/>
    <w:rsid w:val="00304F93"/>
    <w:rsid w:val="00307046"/>
    <w:rsid w:val="00307479"/>
    <w:rsid w:val="003174D6"/>
    <w:rsid w:val="00320A67"/>
    <w:rsid w:val="00321727"/>
    <w:rsid w:val="003228FF"/>
    <w:rsid w:val="00323BBA"/>
    <w:rsid w:val="00324AA4"/>
    <w:rsid w:val="00330235"/>
    <w:rsid w:val="00333B58"/>
    <w:rsid w:val="00334DEF"/>
    <w:rsid w:val="00335A89"/>
    <w:rsid w:val="003376A9"/>
    <w:rsid w:val="00337BC2"/>
    <w:rsid w:val="00341066"/>
    <w:rsid w:val="0034362A"/>
    <w:rsid w:val="003505FF"/>
    <w:rsid w:val="00350725"/>
    <w:rsid w:val="00351269"/>
    <w:rsid w:val="00351C2B"/>
    <w:rsid w:val="003554C0"/>
    <w:rsid w:val="0035598C"/>
    <w:rsid w:val="003611DE"/>
    <w:rsid w:val="00361AFC"/>
    <w:rsid w:val="00364ED4"/>
    <w:rsid w:val="003671C9"/>
    <w:rsid w:val="00371015"/>
    <w:rsid w:val="00371A4F"/>
    <w:rsid w:val="00375196"/>
    <w:rsid w:val="003775F7"/>
    <w:rsid w:val="003779CD"/>
    <w:rsid w:val="003804D6"/>
    <w:rsid w:val="00380FE0"/>
    <w:rsid w:val="0038194D"/>
    <w:rsid w:val="00383B00"/>
    <w:rsid w:val="00384AED"/>
    <w:rsid w:val="00385274"/>
    <w:rsid w:val="00385F4D"/>
    <w:rsid w:val="00392C3F"/>
    <w:rsid w:val="00394444"/>
    <w:rsid w:val="00396684"/>
    <w:rsid w:val="003A1E7E"/>
    <w:rsid w:val="003A327F"/>
    <w:rsid w:val="003A34B3"/>
    <w:rsid w:val="003A4CAD"/>
    <w:rsid w:val="003A53BC"/>
    <w:rsid w:val="003A6AFD"/>
    <w:rsid w:val="003B739F"/>
    <w:rsid w:val="003C0934"/>
    <w:rsid w:val="003C13F5"/>
    <w:rsid w:val="003C21FA"/>
    <w:rsid w:val="003C4746"/>
    <w:rsid w:val="003C478A"/>
    <w:rsid w:val="003C55F5"/>
    <w:rsid w:val="003C697E"/>
    <w:rsid w:val="003C7A78"/>
    <w:rsid w:val="003D10BB"/>
    <w:rsid w:val="003D39CA"/>
    <w:rsid w:val="003D4DC3"/>
    <w:rsid w:val="003D6C80"/>
    <w:rsid w:val="003E0199"/>
    <w:rsid w:val="003E13FF"/>
    <w:rsid w:val="003E1DBE"/>
    <w:rsid w:val="003E26E0"/>
    <w:rsid w:val="003E3705"/>
    <w:rsid w:val="003E5780"/>
    <w:rsid w:val="003E7555"/>
    <w:rsid w:val="003F03F1"/>
    <w:rsid w:val="003F2CC1"/>
    <w:rsid w:val="0040224B"/>
    <w:rsid w:val="004023C0"/>
    <w:rsid w:val="00402941"/>
    <w:rsid w:val="00404BB5"/>
    <w:rsid w:val="00406ADA"/>
    <w:rsid w:val="00406D06"/>
    <w:rsid w:val="00407227"/>
    <w:rsid w:val="0041061B"/>
    <w:rsid w:val="0041286D"/>
    <w:rsid w:val="0042086D"/>
    <w:rsid w:val="00430EA8"/>
    <w:rsid w:val="00431AEC"/>
    <w:rsid w:val="0043256B"/>
    <w:rsid w:val="00433319"/>
    <w:rsid w:val="00434157"/>
    <w:rsid w:val="00437277"/>
    <w:rsid w:val="00437BCC"/>
    <w:rsid w:val="00437F9C"/>
    <w:rsid w:val="00441F40"/>
    <w:rsid w:val="00443C17"/>
    <w:rsid w:val="0044562A"/>
    <w:rsid w:val="00445F16"/>
    <w:rsid w:val="00450AE8"/>
    <w:rsid w:val="00450CC5"/>
    <w:rsid w:val="00451CE7"/>
    <w:rsid w:val="00454670"/>
    <w:rsid w:val="00455E41"/>
    <w:rsid w:val="004570CD"/>
    <w:rsid w:val="004571DE"/>
    <w:rsid w:val="004643B3"/>
    <w:rsid w:val="00465464"/>
    <w:rsid w:val="00465C01"/>
    <w:rsid w:val="00466445"/>
    <w:rsid w:val="00466B14"/>
    <w:rsid w:val="004730F1"/>
    <w:rsid w:val="00473A5C"/>
    <w:rsid w:val="00474AE2"/>
    <w:rsid w:val="0047635D"/>
    <w:rsid w:val="0047734E"/>
    <w:rsid w:val="0048257C"/>
    <w:rsid w:val="004832FA"/>
    <w:rsid w:val="004840F8"/>
    <w:rsid w:val="00484624"/>
    <w:rsid w:val="004864C4"/>
    <w:rsid w:val="004922D1"/>
    <w:rsid w:val="00492F4C"/>
    <w:rsid w:val="0049347C"/>
    <w:rsid w:val="00496260"/>
    <w:rsid w:val="00496DD3"/>
    <w:rsid w:val="00496F8C"/>
    <w:rsid w:val="00497A37"/>
    <w:rsid w:val="004A0519"/>
    <w:rsid w:val="004A087F"/>
    <w:rsid w:val="004A290A"/>
    <w:rsid w:val="004A2A38"/>
    <w:rsid w:val="004A328F"/>
    <w:rsid w:val="004A38AE"/>
    <w:rsid w:val="004A566E"/>
    <w:rsid w:val="004A5D92"/>
    <w:rsid w:val="004A71F9"/>
    <w:rsid w:val="004A7B03"/>
    <w:rsid w:val="004B0990"/>
    <w:rsid w:val="004B30D9"/>
    <w:rsid w:val="004B37DB"/>
    <w:rsid w:val="004B6CE4"/>
    <w:rsid w:val="004B716E"/>
    <w:rsid w:val="004B7E34"/>
    <w:rsid w:val="004B7E5D"/>
    <w:rsid w:val="004C0887"/>
    <w:rsid w:val="004C1FB3"/>
    <w:rsid w:val="004C3528"/>
    <w:rsid w:val="004C36C1"/>
    <w:rsid w:val="004C4399"/>
    <w:rsid w:val="004C6252"/>
    <w:rsid w:val="004C689F"/>
    <w:rsid w:val="004C6FAA"/>
    <w:rsid w:val="004C7071"/>
    <w:rsid w:val="004D3C37"/>
    <w:rsid w:val="004D4AD7"/>
    <w:rsid w:val="004D53CA"/>
    <w:rsid w:val="004D5414"/>
    <w:rsid w:val="004D6079"/>
    <w:rsid w:val="004D6BEB"/>
    <w:rsid w:val="004D7515"/>
    <w:rsid w:val="004E1E12"/>
    <w:rsid w:val="004E2649"/>
    <w:rsid w:val="004E3170"/>
    <w:rsid w:val="004E3FED"/>
    <w:rsid w:val="004F338B"/>
    <w:rsid w:val="004F3B09"/>
    <w:rsid w:val="004F571F"/>
    <w:rsid w:val="004F677D"/>
    <w:rsid w:val="004F7567"/>
    <w:rsid w:val="004F756A"/>
    <w:rsid w:val="00501D62"/>
    <w:rsid w:val="00502A04"/>
    <w:rsid w:val="00502C69"/>
    <w:rsid w:val="00511C1E"/>
    <w:rsid w:val="00513B08"/>
    <w:rsid w:val="00515240"/>
    <w:rsid w:val="00515583"/>
    <w:rsid w:val="0051578D"/>
    <w:rsid w:val="005173D0"/>
    <w:rsid w:val="00520D9C"/>
    <w:rsid w:val="00523123"/>
    <w:rsid w:val="00523C73"/>
    <w:rsid w:val="00526C2B"/>
    <w:rsid w:val="00527496"/>
    <w:rsid w:val="00531B9C"/>
    <w:rsid w:val="005347A7"/>
    <w:rsid w:val="00534A9E"/>
    <w:rsid w:val="005363D8"/>
    <w:rsid w:val="00536410"/>
    <w:rsid w:val="0053771F"/>
    <w:rsid w:val="0054071A"/>
    <w:rsid w:val="00544563"/>
    <w:rsid w:val="00547837"/>
    <w:rsid w:val="00550244"/>
    <w:rsid w:val="00551BE0"/>
    <w:rsid w:val="00554DD8"/>
    <w:rsid w:val="00557FE7"/>
    <w:rsid w:val="00560265"/>
    <w:rsid w:val="00560625"/>
    <w:rsid w:val="00564CC2"/>
    <w:rsid w:val="00565B4C"/>
    <w:rsid w:val="005667FA"/>
    <w:rsid w:val="00567CEB"/>
    <w:rsid w:val="005704F4"/>
    <w:rsid w:val="00571191"/>
    <w:rsid w:val="0057181E"/>
    <w:rsid w:val="00571872"/>
    <w:rsid w:val="00572604"/>
    <w:rsid w:val="00573111"/>
    <w:rsid w:val="005735C9"/>
    <w:rsid w:val="0057513B"/>
    <w:rsid w:val="0057682D"/>
    <w:rsid w:val="0058154C"/>
    <w:rsid w:val="005830B1"/>
    <w:rsid w:val="005834C0"/>
    <w:rsid w:val="00583F25"/>
    <w:rsid w:val="005841C4"/>
    <w:rsid w:val="00585577"/>
    <w:rsid w:val="00586139"/>
    <w:rsid w:val="00586D4B"/>
    <w:rsid w:val="0058737F"/>
    <w:rsid w:val="0059014D"/>
    <w:rsid w:val="0059084A"/>
    <w:rsid w:val="00591BF1"/>
    <w:rsid w:val="00591C64"/>
    <w:rsid w:val="00591E7F"/>
    <w:rsid w:val="005935AC"/>
    <w:rsid w:val="00593FD3"/>
    <w:rsid w:val="005951AA"/>
    <w:rsid w:val="005971E5"/>
    <w:rsid w:val="00597917"/>
    <w:rsid w:val="00597E76"/>
    <w:rsid w:val="005A1FC5"/>
    <w:rsid w:val="005A2517"/>
    <w:rsid w:val="005A2E8D"/>
    <w:rsid w:val="005A3514"/>
    <w:rsid w:val="005A4ADD"/>
    <w:rsid w:val="005A5D37"/>
    <w:rsid w:val="005B006E"/>
    <w:rsid w:val="005B1560"/>
    <w:rsid w:val="005B4967"/>
    <w:rsid w:val="005B5A4C"/>
    <w:rsid w:val="005B73CE"/>
    <w:rsid w:val="005C4098"/>
    <w:rsid w:val="005C423B"/>
    <w:rsid w:val="005C4A90"/>
    <w:rsid w:val="005C5F11"/>
    <w:rsid w:val="005C6D07"/>
    <w:rsid w:val="005D04CD"/>
    <w:rsid w:val="005D2CC7"/>
    <w:rsid w:val="005D3180"/>
    <w:rsid w:val="005D5218"/>
    <w:rsid w:val="005D691F"/>
    <w:rsid w:val="005D713D"/>
    <w:rsid w:val="005E3181"/>
    <w:rsid w:val="005E7834"/>
    <w:rsid w:val="005E7965"/>
    <w:rsid w:val="005F2C07"/>
    <w:rsid w:val="005F7E6E"/>
    <w:rsid w:val="00603182"/>
    <w:rsid w:val="00605EBF"/>
    <w:rsid w:val="0060712D"/>
    <w:rsid w:val="00610E3F"/>
    <w:rsid w:val="00612046"/>
    <w:rsid w:val="00615E05"/>
    <w:rsid w:val="00616515"/>
    <w:rsid w:val="00617867"/>
    <w:rsid w:val="006204F2"/>
    <w:rsid w:val="00620985"/>
    <w:rsid w:val="0062246E"/>
    <w:rsid w:val="00623246"/>
    <w:rsid w:val="00623B9A"/>
    <w:rsid w:val="006252BB"/>
    <w:rsid w:val="00625528"/>
    <w:rsid w:val="00626494"/>
    <w:rsid w:val="006270F1"/>
    <w:rsid w:val="006271D4"/>
    <w:rsid w:val="006276D0"/>
    <w:rsid w:val="006306EC"/>
    <w:rsid w:val="006311EB"/>
    <w:rsid w:val="006322E5"/>
    <w:rsid w:val="00633E57"/>
    <w:rsid w:val="00634CC8"/>
    <w:rsid w:val="00635873"/>
    <w:rsid w:val="00635C5E"/>
    <w:rsid w:val="00637254"/>
    <w:rsid w:val="0064079C"/>
    <w:rsid w:val="00646EAF"/>
    <w:rsid w:val="00647652"/>
    <w:rsid w:val="00647E66"/>
    <w:rsid w:val="0065108C"/>
    <w:rsid w:val="00651A1F"/>
    <w:rsid w:val="00651B2C"/>
    <w:rsid w:val="00651FC4"/>
    <w:rsid w:val="006530F1"/>
    <w:rsid w:val="0065317C"/>
    <w:rsid w:val="0065319B"/>
    <w:rsid w:val="00655AF8"/>
    <w:rsid w:val="00656E8D"/>
    <w:rsid w:val="00657B26"/>
    <w:rsid w:val="00660B46"/>
    <w:rsid w:val="006640BC"/>
    <w:rsid w:val="0066505F"/>
    <w:rsid w:val="0067010C"/>
    <w:rsid w:val="006718B8"/>
    <w:rsid w:val="00671C48"/>
    <w:rsid w:val="00674CD1"/>
    <w:rsid w:val="006772C7"/>
    <w:rsid w:val="0067788F"/>
    <w:rsid w:val="006823B5"/>
    <w:rsid w:val="006824FB"/>
    <w:rsid w:val="006830CC"/>
    <w:rsid w:val="00683BB4"/>
    <w:rsid w:val="00684A2F"/>
    <w:rsid w:val="006900CF"/>
    <w:rsid w:val="00693C99"/>
    <w:rsid w:val="006952AF"/>
    <w:rsid w:val="00697B9D"/>
    <w:rsid w:val="006A2268"/>
    <w:rsid w:val="006A69BC"/>
    <w:rsid w:val="006A6BFE"/>
    <w:rsid w:val="006B1179"/>
    <w:rsid w:val="006B2D2B"/>
    <w:rsid w:val="006B2DA6"/>
    <w:rsid w:val="006B460F"/>
    <w:rsid w:val="006B59B1"/>
    <w:rsid w:val="006B718C"/>
    <w:rsid w:val="006B71CC"/>
    <w:rsid w:val="006B7C33"/>
    <w:rsid w:val="006C04CD"/>
    <w:rsid w:val="006C06D3"/>
    <w:rsid w:val="006C0C5F"/>
    <w:rsid w:val="006C0DBD"/>
    <w:rsid w:val="006C39EF"/>
    <w:rsid w:val="006C6B1D"/>
    <w:rsid w:val="006D0887"/>
    <w:rsid w:val="006D0D98"/>
    <w:rsid w:val="006D4F03"/>
    <w:rsid w:val="006D61DB"/>
    <w:rsid w:val="006D6527"/>
    <w:rsid w:val="006E047D"/>
    <w:rsid w:val="006E0AED"/>
    <w:rsid w:val="006E0D98"/>
    <w:rsid w:val="006E30FF"/>
    <w:rsid w:val="006E3646"/>
    <w:rsid w:val="006F1094"/>
    <w:rsid w:val="006F2621"/>
    <w:rsid w:val="006F4BAB"/>
    <w:rsid w:val="007014C0"/>
    <w:rsid w:val="00701529"/>
    <w:rsid w:val="0070477E"/>
    <w:rsid w:val="00705848"/>
    <w:rsid w:val="00706244"/>
    <w:rsid w:val="00710743"/>
    <w:rsid w:val="00711136"/>
    <w:rsid w:val="00711598"/>
    <w:rsid w:val="007123D6"/>
    <w:rsid w:val="0071290E"/>
    <w:rsid w:val="00713135"/>
    <w:rsid w:val="00714D81"/>
    <w:rsid w:val="00715FA5"/>
    <w:rsid w:val="007166BF"/>
    <w:rsid w:val="007173BF"/>
    <w:rsid w:val="00720556"/>
    <w:rsid w:val="00720CF8"/>
    <w:rsid w:val="00720F9A"/>
    <w:rsid w:val="0072179C"/>
    <w:rsid w:val="00722497"/>
    <w:rsid w:val="0072381F"/>
    <w:rsid w:val="007250AB"/>
    <w:rsid w:val="00726901"/>
    <w:rsid w:val="00727B14"/>
    <w:rsid w:val="00731171"/>
    <w:rsid w:val="00732241"/>
    <w:rsid w:val="007325FC"/>
    <w:rsid w:val="00733F6A"/>
    <w:rsid w:val="0073456B"/>
    <w:rsid w:val="007359BF"/>
    <w:rsid w:val="00736F52"/>
    <w:rsid w:val="0074064A"/>
    <w:rsid w:val="007408C1"/>
    <w:rsid w:val="00744060"/>
    <w:rsid w:val="007446C8"/>
    <w:rsid w:val="00751D08"/>
    <w:rsid w:val="007543DA"/>
    <w:rsid w:val="00754D05"/>
    <w:rsid w:val="00755961"/>
    <w:rsid w:val="007569FA"/>
    <w:rsid w:val="00756FB5"/>
    <w:rsid w:val="00757164"/>
    <w:rsid w:val="00760219"/>
    <w:rsid w:val="00762038"/>
    <w:rsid w:val="00763C71"/>
    <w:rsid w:val="00764289"/>
    <w:rsid w:val="00765FED"/>
    <w:rsid w:val="00766D29"/>
    <w:rsid w:val="00770C83"/>
    <w:rsid w:val="007713F3"/>
    <w:rsid w:val="007743E3"/>
    <w:rsid w:val="00775BE9"/>
    <w:rsid w:val="0077616D"/>
    <w:rsid w:val="007767B7"/>
    <w:rsid w:val="0077709D"/>
    <w:rsid w:val="00780534"/>
    <w:rsid w:val="00782CE9"/>
    <w:rsid w:val="00782E37"/>
    <w:rsid w:val="007836EB"/>
    <w:rsid w:val="007843A0"/>
    <w:rsid w:val="00784575"/>
    <w:rsid w:val="007846A4"/>
    <w:rsid w:val="00784818"/>
    <w:rsid w:val="00784B79"/>
    <w:rsid w:val="00785F9E"/>
    <w:rsid w:val="00786318"/>
    <w:rsid w:val="00786EDF"/>
    <w:rsid w:val="007876E1"/>
    <w:rsid w:val="00792250"/>
    <w:rsid w:val="00792488"/>
    <w:rsid w:val="007924C1"/>
    <w:rsid w:val="00792AB7"/>
    <w:rsid w:val="00793B80"/>
    <w:rsid w:val="00795F95"/>
    <w:rsid w:val="00796375"/>
    <w:rsid w:val="00796751"/>
    <w:rsid w:val="0079791A"/>
    <w:rsid w:val="00797AAF"/>
    <w:rsid w:val="007A0EFF"/>
    <w:rsid w:val="007A1D4F"/>
    <w:rsid w:val="007A1E31"/>
    <w:rsid w:val="007A1FC4"/>
    <w:rsid w:val="007A2A74"/>
    <w:rsid w:val="007A2B45"/>
    <w:rsid w:val="007A3855"/>
    <w:rsid w:val="007B08F1"/>
    <w:rsid w:val="007B1088"/>
    <w:rsid w:val="007B63E1"/>
    <w:rsid w:val="007C0093"/>
    <w:rsid w:val="007C19E4"/>
    <w:rsid w:val="007C21AE"/>
    <w:rsid w:val="007C4480"/>
    <w:rsid w:val="007C4B26"/>
    <w:rsid w:val="007C5649"/>
    <w:rsid w:val="007C69BC"/>
    <w:rsid w:val="007C6F72"/>
    <w:rsid w:val="007C7164"/>
    <w:rsid w:val="007C7FEA"/>
    <w:rsid w:val="007D08CC"/>
    <w:rsid w:val="007D0A47"/>
    <w:rsid w:val="007D3BC7"/>
    <w:rsid w:val="007D5A8B"/>
    <w:rsid w:val="007D7A70"/>
    <w:rsid w:val="007E2135"/>
    <w:rsid w:val="007E4571"/>
    <w:rsid w:val="007E5A23"/>
    <w:rsid w:val="007E6385"/>
    <w:rsid w:val="007E6C8A"/>
    <w:rsid w:val="007F0B2C"/>
    <w:rsid w:val="007F1803"/>
    <w:rsid w:val="007F3B5C"/>
    <w:rsid w:val="007F3B94"/>
    <w:rsid w:val="007F4E0A"/>
    <w:rsid w:val="007F7002"/>
    <w:rsid w:val="007F7277"/>
    <w:rsid w:val="00801B19"/>
    <w:rsid w:val="00802EF9"/>
    <w:rsid w:val="008036A6"/>
    <w:rsid w:val="0080557D"/>
    <w:rsid w:val="00805690"/>
    <w:rsid w:val="0081060D"/>
    <w:rsid w:val="0081221E"/>
    <w:rsid w:val="008126C8"/>
    <w:rsid w:val="00812D70"/>
    <w:rsid w:val="008130FC"/>
    <w:rsid w:val="00814921"/>
    <w:rsid w:val="008152B6"/>
    <w:rsid w:val="00815F30"/>
    <w:rsid w:val="00816118"/>
    <w:rsid w:val="008166C0"/>
    <w:rsid w:val="00817175"/>
    <w:rsid w:val="00817724"/>
    <w:rsid w:val="008205A9"/>
    <w:rsid w:val="00820FA3"/>
    <w:rsid w:val="00822EC0"/>
    <w:rsid w:val="00823A85"/>
    <w:rsid w:val="00823ADF"/>
    <w:rsid w:val="00827489"/>
    <w:rsid w:val="00827CA0"/>
    <w:rsid w:val="008338D7"/>
    <w:rsid w:val="008339C2"/>
    <w:rsid w:val="00834018"/>
    <w:rsid w:val="008364F7"/>
    <w:rsid w:val="008366BE"/>
    <w:rsid w:val="00836D84"/>
    <w:rsid w:val="00836DDC"/>
    <w:rsid w:val="008411FB"/>
    <w:rsid w:val="00841F43"/>
    <w:rsid w:val="00845BBD"/>
    <w:rsid w:val="00846390"/>
    <w:rsid w:val="00847A61"/>
    <w:rsid w:val="00852B5C"/>
    <w:rsid w:val="00853014"/>
    <w:rsid w:val="00853387"/>
    <w:rsid w:val="00853572"/>
    <w:rsid w:val="00855C95"/>
    <w:rsid w:val="00856D7B"/>
    <w:rsid w:val="0085740B"/>
    <w:rsid w:val="008614FE"/>
    <w:rsid w:val="008632E4"/>
    <w:rsid w:val="00863941"/>
    <w:rsid w:val="00864386"/>
    <w:rsid w:val="008667A4"/>
    <w:rsid w:val="00866C1E"/>
    <w:rsid w:val="0086769A"/>
    <w:rsid w:val="008738DA"/>
    <w:rsid w:val="008738DC"/>
    <w:rsid w:val="00877DB2"/>
    <w:rsid w:val="008827CA"/>
    <w:rsid w:val="00882CD2"/>
    <w:rsid w:val="00883AAB"/>
    <w:rsid w:val="00884176"/>
    <w:rsid w:val="00886040"/>
    <w:rsid w:val="00890902"/>
    <w:rsid w:val="00892A74"/>
    <w:rsid w:val="00893142"/>
    <w:rsid w:val="00893BB9"/>
    <w:rsid w:val="00896F49"/>
    <w:rsid w:val="008A1589"/>
    <w:rsid w:val="008A2D22"/>
    <w:rsid w:val="008A3D71"/>
    <w:rsid w:val="008A7F2A"/>
    <w:rsid w:val="008B0661"/>
    <w:rsid w:val="008B19AE"/>
    <w:rsid w:val="008B25AF"/>
    <w:rsid w:val="008B465B"/>
    <w:rsid w:val="008B4C51"/>
    <w:rsid w:val="008B53FC"/>
    <w:rsid w:val="008B6561"/>
    <w:rsid w:val="008B65ED"/>
    <w:rsid w:val="008C0470"/>
    <w:rsid w:val="008C192C"/>
    <w:rsid w:val="008C4322"/>
    <w:rsid w:val="008C4DDB"/>
    <w:rsid w:val="008C5930"/>
    <w:rsid w:val="008D18DB"/>
    <w:rsid w:val="008D60CC"/>
    <w:rsid w:val="008D6F7E"/>
    <w:rsid w:val="008D7F2D"/>
    <w:rsid w:val="008E086D"/>
    <w:rsid w:val="008E258B"/>
    <w:rsid w:val="008E2B74"/>
    <w:rsid w:val="008E3281"/>
    <w:rsid w:val="008E5B0F"/>
    <w:rsid w:val="008E646C"/>
    <w:rsid w:val="008E6658"/>
    <w:rsid w:val="008E7059"/>
    <w:rsid w:val="008F1B19"/>
    <w:rsid w:val="008F1C88"/>
    <w:rsid w:val="008F2E27"/>
    <w:rsid w:val="008F3E20"/>
    <w:rsid w:val="008F462D"/>
    <w:rsid w:val="008F4906"/>
    <w:rsid w:val="008F4D57"/>
    <w:rsid w:val="008F4E26"/>
    <w:rsid w:val="008F7D27"/>
    <w:rsid w:val="009011C7"/>
    <w:rsid w:val="00901512"/>
    <w:rsid w:val="00902F7B"/>
    <w:rsid w:val="009041BA"/>
    <w:rsid w:val="009043E1"/>
    <w:rsid w:val="00905396"/>
    <w:rsid w:val="00906260"/>
    <w:rsid w:val="00907974"/>
    <w:rsid w:val="00911857"/>
    <w:rsid w:val="00911DBD"/>
    <w:rsid w:val="00911DBF"/>
    <w:rsid w:val="00911EAD"/>
    <w:rsid w:val="009130DE"/>
    <w:rsid w:val="009136A9"/>
    <w:rsid w:val="00914276"/>
    <w:rsid w:val="00914926"/>
    <w:rsid w:val="00915AB9"/>
    <w:rsid w:val="00915B54"/>
    <w:rsid w:val="00916AC6"/>
    <w:rsid w:val="00924941"/>
    <w:rsid w:val="00926101"/>
    <w:rsid w:val="0092674C"/>
    <w:rsid w:val="00926763"/>
    <w:rsid w:val="00926C93"/>
    <w:rsid w:val="00930956"/>
    <w:rsid w:val="00931343"/>
    <w:rsid w:val="00931556"/>
    <w:rsid w:val="00932C08"/>
    <w:rsid w:val="00932D2C"/>
    <w:rsid w:val="00933C55"/>
    <w:rsid w:val="009364C0"/>
    <w:rsid w:val="009401F1"/>
    <w:rsid w:val="00940636"/>
    <w:rsid w:val="0094281C"/>
    <w:rsid w:val="00942BA5"/>
    <w:rsid w:val="0094478B"/>
    <w:rsid w:val="009448C5"/>
    <w:rsid w:val="009448F8"/>
    <w:rsid w:val="00945955"/>
    <w:rsid w:val="00945DE0"/>
    <w:rsid w:val="00950422"/>
    <w:rsid w:val="00950ED7"/>
    <w:rsid w:val="0095147D"/>
    <w:rsid w:val="0095157D"/>
    <w:rsid w:val="00952B07"/>
    <w:rsid w:val="009532AF"/>
    <w:rsid w:val="00953765"/>
    <w:rsid w:val="009540BB"/>
    <w:rsid w:val="00955E54"/>
    <w:rsid w:val="0096154F"/>
    <w:rsid w:val="00963877"/>
    <w:rsid w:val="00963CA8"/>
    <w:rsid w:val="00964F8C"/>
    <w:rsid w:val="00966867"/>
    <w:rsid w:val="0097348A"/>
    <w:rsid w:val="00974660"/>
    <w:rsid w:val="00974CC9"/>
    <w:rsid w:val="00975874"/>
    <w:rsid w:val="00980607"/>
    <w:rsid w:val="00980A98"/>
    <w:rsid w:val="00981810"/>
    <w:rsid w:val="009829DA"/>
    <w:rsid w:val="00986C76"/>
    <w:rsid w:val="00990D65"/>
    <w:rsid w:val="0099280E"/>
    <w:rsid w:val="00992A87"/>
    <w:rsid w:val="00995508"/>
    <w:rsid w:val="009A258A"/>
    <w:rsid w:val="009A2C2A"/>
    <w:rsid w:val="009A4695"/>
    <w:rsid w:val="009B00F6"/>
    <w:rsid w:val="009B2EDB"/>
    <w:rsid w:val="009B49FF"/>
    <w:rsid w:val="009B58DC"/>
    <w:rsid w:val="009B7F4C"/>
    <w:rsid w:val="009C3537"/>
    <w:rsid w:val="009C4A90"/>
    <w:rsid w:val="009C586A"/>
    <w:rsid w:val="009C5DC0"/>
    <w:rsid w:val="009C750C"/>
    <w:rsid w:val="009C7608"/>
    <w:rsid w:val="009D13F2"/>
    <w:rsid w:val="009D28F3"/>
    <w:rsid w:val="009D3A39"/>
    <w:rsid w:val="009D549F"/>
    <w:rsid w:val="009D5539"/>
    <w:rsid w:val="009D5A59"/>
    <w:rsid w:val="009D610F"/>
    <w:rsid w:val="009E0DA9"/>
    <w:rsid w:val="009E1969"/>
    <w:rsid w:val="009E40F5"/>
    <w:rsid w:val="009E7A32"/>
    <w:rsid w:val="009F434A"/>
    <w:rsid w:val="009F442B"/>
    <w:rsid w:val="009F4C75"/>
    <w:rsid w:val="00A0168B"/>
    <w:rsid w:val="00A02318"/>
    <w:rsid w:val="00A038E1"/>
    <w:rsid w:val="00A0391B"/>
    <w:rsid w:val="00A06D47"/>
    <w:rsid w:val="00A06F91"/>
    <w:rsid w:val="00A103F3"/>
    <w:rsid w:val="00A11F4E"/>
    <w:rsid w:val="00A12C36"/>
    <w:rsid w:val="00A1507A"/>
    <w:rsid w:val="00A21CFB"/>
    <w:rsid w:val="00A227EA"/>
    <w:rsid w:val="00A230DB"/>
    <w:rsid w:val="00A2362D"/>
    <w:rsid w:val="00A23953"/>
    <w:rsid w:val="00A239FF"/>
    <w:rsid w:val="00A300A7"/>
    <w:rsid w:val="00A300DB"/>
    <w:rsid w:val="00A3081C"/>
    <w:rsid w:val="00A32CC9"/>
    <w:rsid w:val="00A34235"/>
    <w:rsid w:val="00A37B23"/>
    <w:rsid w:val="00A40BBF"/>
    <w:rsid w:val="00A42361"/>
    <w:rsid w:val="00A42641"/>
    <w:rsid w:val="00A44B8E"/>
    <w:rsid w:val="00A46AA8"/>
    <w:rsid w:val="00A46F50"/>
    <w:rsid w:val="00A46FC4"/>
    <w:rsid w:val="00A52319"/>
    <w:rsid w:val="00A57711"/>
    <w:rsid w:val="00A578FC"/>
    <w:rsid w:val="00A57DB0"/>
    <w:rsid w:val="00A57F5F"/>
    <w:rsid w:val="00A622A8"/>
    <w:rsid w:val="00A724B9"/>
    <w:rsid w:val="00A727C0"/>
    <w:rsid w:val="00A73019"/>
    <w:rsid w:val="00A77DA7"/>
    <w:rsid w:val="00A8582B"/>
    <w:rsid w:val="00A91508"/>
    <w:rsid w:val="00A91598"/>
    <w:rsid w:val="00A93655"/>
    <w:rsid w:val="00A93755"/>
    <w:rsid w:val="00A956E4"/>
    <w:rsid w:val="00A967C4"/>
    <w:rsid w:val="00A97F03"/>
    <w:rsid w:val="00AA232E"/>
    <w:rsid w:val="00AA27D9"/>
    <w:rsid w:val="00AA37A7"/>
    <w:rsid w:val="00AA5E5C"/>
    <w:rsid w:val="00AB11AA"/>
    <w:rsid w:val="00AB1731"/>
    <w:rsid w:val="00AB217C"/>
    <w:rsid w:val="00AB302A"/>
    <w:rsid w:val="00AB3A14"/>
    <w:rsid w:val="00AB5F44"/>
    <w:rsid w:val="00AB7074"/>
    <w:rsid w:val="00AC069F"/>
    <w:rsid w:val="00AC0DFC"/>
    <w:rsid w:val="00AC1836"/>
    <w:rsid w:val="00AC2180"/>
    <w:rsid w:val="00AC3BC3"/>
    <w:rsid w:val="00AC4242"/>
    <w:rsid w:val="00AC57F7"/>
    <w:rsid w:val="00AC5A45"/>
    <w:rsid w:val="00AC6747"/>
    <w:rsid w:val="00AC7F97"/>
    <w:rsid w:val="00AD0338"/>
    <w:rsid w:val="00AD1014"/>
    <w:rsid w:val="00AD1EFF"/>
    <w:rsid w:val="00AD1FC0"/>
    <w:rsid w:val="00AD216B"/>
    <w:rsid w:val="00AD22E8"/>
    <w:rsid w:val="00AD2950"/>
    <w:rsid w:val="00AD2A31"/>
    <w:rsid w:val="00AD2F59"/>
    <w:rsid w:val="00AD4693"/>
    <w:rsid w:val="00AD5B65"/>
    <w:rsid w:val="00AD5BE3"/>
    <w:rsid w:val="00AD7700"/>
    <w:rsid w:val="00AE019F"/>
    <w:rsid w:val="00AE1E10"/>
    <w:rsid w:val="00AE2616"/>
    <w:rsid w:val="00AE4747"/>
    <w:rsid w:val="00AE6B1F"/>
    <w:rsid w:val="00AE75E6"/>
    <w:rsid w:val="00AF0814"/>
    <w:rsid w:val="00AF41EE"/>
    <w:rsid w:val="00AF47A2"/>
    <w:rsid w:val="00AF5339"/>
    <w:rsid w:val="00B003E3"/>
    <w:rsid w:val="00B00BF1"/>
    <w:rsid w:val="00B04783"/>
    <w:rsid w:val="00B05F6A"/>
    <w:rsid w:val="00B06682"/>
    <w:rsid w:val="00B07A70"/>
    <w:rsid w:val="00B10028"/>
    <w:rsid w:val="00B114FC"/>
    <w:rsid w:val="00B12231"/>
    <w:rsid w:val="00B1265F"/>
    <w:rsid w:val="00B136C5"/>
    <w:rsid w:val="00B1497E"/>
    <w:rsid w:val="00B150EA"/>
    <w:rsid w:val="00B15DFD"/>
    <w:rsid w:val="00B166FE"/>
    <w:rsid w:val="00B209DB"/>
    <w:rsid w:val="00B2173A"/>
    <w:rsid w:val="00B23507"/>
    <w:rsid w:val="00B30A3F"/>
    <w:rsid w:val="00B32B65"/>
    <w:rsid w:val="00B32F88"/>
    <w:rsid w:val="00B33DE9"/>
    <w:rsid w:val="00B33E36"/>
    <w:rsid w:val="00B346B0"/>
    <w:rsid w:val="00B347D7"/>
    <w:rsid w:val="00B35F20"/>
    <w:rsid w:val="00B37862"/>
    <w:rsid w:val="00B42A3A"/>
    <w:rsid w:val="00B45531"/>
    <w:rsid w:val="00B4618A"/>
    <w:rsid w:val="00B47FA4"/>
    <w:rsid w:val="00B511DE"/>
    <w:rsid w:val="00B51E02"/>
    <w:rsid w:val="00B522AA"/>
    <w:rsid w:val="00B56EE3"/>
    <w:rsid w:val="00B602BF"/>
    <w:rsid w:val="00B602FB"/>
    <w:rsid w:val="00B604F9"/>
    <w:rsid w:val="00B6361E"/>
    <w:rsid w:val="00B6415A"/>
    <w:rsid w:val="00B65960"/>
    <w:rsid w:val="00B6673A"/>
    <w:rsid w:val="00B66AE8"/>
    <w:rsid w:val="00B67A4C"/>
    <w:rsid w:val="00B717E5"/>
    <w:rsid w:val="00B723A9"/>
    <w:rsid w:val="00B72D16"/>
    <w:rsid w:val="00B7333E"/>
    <w:rsid w:val="00B74D02"/>
    <w:rsid w:val="00B74D1E"/>
    <w:rsid w:val="00B75F6B"/>
    <w:rsid w:val="00B775BD"/>
    <w:rsid w:val="00B77D9F"/>
    <w:rsid w:val="00B87C48"/>
    <w:rsid w:val="00B87D71"/>
    <w:rsid w:val="00B9122C"/>
    <w:rsid w:val="00B93B5B"/>
    <w:rsid w:val="00B9421D"/>
    <w:rsid w:val="00B95143"/>
    <w:rsid w:val="00B95A7C"/>
    <w:rsid w:val="00BA0D6D"/>
    <w:rsid w:val="00BA169A"/>
    <w:rsid w:val="00BA1B27"/>
    <w:rsid w:val="00BA2057"/>
    <w:rsid w:val="00BA247B"/>
    <w:rsid w:val="00BA2FCA"/>
    <w:rsid w:val="00BA4390"/>
    <w:rsid w:val="00BA575C"/>
    <w:rsid w:val="00BB6547"/>
    <w:rsid w:val="00BB6FCB"/>
    <w:rsid w:val="00BC115A"/>
    <w:rsid w:val="00BC12D4"/>
    <w:rsid w:val="00BC1434"/>
    <w:rsid w:val="00BC225C"/>
    <w:rsid w:val="00BC2794"/>
    <w:rsid w:val="00BC3C67"/>
    <w:rsid w:val="00BC4A92"/>
    <w:rsid w:val="00BC6C0A"/>
    <w:rsid w:val="00BC787B"/>
    <w:rsid w:val="00BD00FF"/>
    <w:rsid w:val="00BD10D4"/>
    <w:rsid w:val="00BD23B3"/>
    <w:rsid w:val="00BD5900"/>
    <w:rsid w:val="00BD6094"/>
    <w:rsid w:val="00BD62C6"/>
    <w:rsid w:val="00BE0013"/>
    <w:rsid w:val="00BE0FE1"/>
    <w:rsid w:val="00BE14E3"/>
    <w:rsid w:val="00BE4540"/>
    <w:rsid w:val="00BE5A34"/>
    <w:rsid w:val="00BE5BDF"/>
    <w:rsid w:val="00BF0997"/>
    <w:rsid w:val="00BF0B62"/>
    <w:rsid w:val="00BF140E"/>
    <w:rsid w:val="00BF196D"/>
    <w:rsid w:val="00BF2F9C"/>
    <w:rsid w:val="00BF5DCC"/>
    <w:rsid w:val="00C019E5"/>
    <w:rsid w:val="00C02233"/>
    <w:rsid w:val="00C050B3"/>
    <w:rsid w:val="00C05D11"/>
    <w:rsid w:val="00C06957"/>
    <w:rsid w:val="00C0714A"/>
    <w:rsid w:val="00C1111D"/>
    <w:rsid w:val="00C117DF"/>
    <w:rsid w:val="00C146AC"/>
    <w:rsid w:val="00C14EAF"/>
    <w:rsid w:val="00C15FE9"/>
    <w:rsid w:val="00C16430"/>
    <w:rsid w:val="00C20174"/>
    <w:rsid w:val="00C20559"/>
    <w:rsid w:val="00C211B4"/>
    <w:rsid w:val="00C21FB9"/>
    <w:rsid w:val="00C228A0"/>
    <w:rsid w:val="00C24475"/>
    <w:rsid w:val="00C24994"/>
    <w:rsid w:val="00C25079"/>
    <w:rsid w:val="00C300D0"/>
    <w:rsid w:val="00C3061C"/>
    <w:rsid w:val="00C309EF"/>
    <w:rsid w:val="00C30D65"/>
    <w:rsid w:val="00C31F51"/>
    <w:rsid w:val="00C3235B"/>
    <w:rsid w:val="00C34980"/>
    <w:rsid w:val="00C3643D"/>
    <w:rsid w:val="00C37FA2"/>
    <w:rsid w:val="00C4144A"/>
    <w:rsid w:val="00C41C81"/>
    <w:rsid w:val="00C42243"/>
    <w:rsid w:val="00C42938"/>
    <w:rsid w:val="00C44BE6"/>
    <w:rsid w:val="00C46249"/>
    <w:rsid w:val="00C50542"/>
    <w:rsid w:val="00C50644"/>
    <w:rsid w:val="00C51627"/>
    <w:rsid w:val="00C51ABF"/>
    <w:rsid w:val="00C5393E"/>
    <w:rsid w:val="00C54043"/>
    <w:rsid w:val="00C546DB"/>
    <w:rsid w:val="00C5568F"/>
    <w:rsid w:val="00C5A3FB"/>
    <w:rsid w:val="00C613BB"/>
    <w:rsid w:val="00C63193"/>
    <w:rsid w:val="00C63422"/>
    <w:rsid w:val="00C63DDD"/>
    <w:rsid w:val="00C6491C"/>
    <w:rsid w:val="00C64C57"/>
    <w:rsid w:val="00C679C6"/>
    <w:rsid w:val="00C74233"/>
    <w:rsid w:val="00C74479"/>
    <w:rsid w:val="00C7452C"/>
    <w:rsid w:val="00C74A5A"/>
    <w:rsid w:val="00C75D53"/>
    <w:rsid w:val="00C76215"/>
    <w:rsid w:val="00C76839"/>
    <w:rsid w:val="00C80B9B"/>
    <w:rsid w:val="00C81883"/>
    <w:rsid w:val="00C83F79"/>
    <w:rsid w:val="00C850BA"/>
    <w:rsid w:val="00C869DB"/>
    <w:rsid w:val="00C87470"/>
    <w:rsid w:val="00C906A3"/>
    <w:rsid w:val="00C92D49"/>
    <w:rsid w:val="00C9474E"/>
    <w:rsid w:val="00C979E4"/>
    <w:rsid w:val="00C97FA6"/>
    <w:rsid w:val="00CA0B63"/>
    <w:rsid w:val="00CA0D28"/>
    <w:rsid w:val="00CA1FA8"/>
    <w:rsid w:val="00CA37F5"/>
    <w:rsid w:val="00CA52E2"/>
    <w:rsid w:val="00CA5CFA"/>
    <w:rsid w:val="00CA63FD"/>
    <w:rsid w:val="00CA681D"/>
    <w:rsid w:val="00CA6A5E"/>
    <w:rsid w:val="00CA70E4"/>
    <w:rsid w:val="00CB0B81"/>
    <w:rsid w:val="00CB1D5E"/>
    <w:rsid w:val="00CB32CA"/>
    <w:rsid w:val="00CB44F8"/>
    <w:rsid w:val="00CB566B"/>
    <w:rsid w:val="00CB5729"/>
    <w:rsid w:val="00CB5D68"/>
    <w:rsid w:val="00CB75F2"/>
    <w:rsid w:val="00CB7EDE"/>
    <w:rsid w:val="00CC1295"/>
    <w:rsid w:val="00CC1AFD"/>
    <w:rsid w:val="00CC28AD"/>
    <w:rsid w:val="00CC428B"/>
    <w:rsid w:val="00CC4325"/>
    <w:rsid w:val="00CC4519"/>
    <w:rsid w:val="00CC4741"/>
    <w:rsid w:val="00CC7A48"/>
    <w:rsid w:val="00CD032A"/>
    <w:rsid w:val="00CD0BC2"/>
    <w:rsid w:val="00CD0E3A"/>
    <w:rsid w:val="00CD0EA8"/>
    <w:rsid w:val="00CD3133"/>
    <w:rsid w:val="00CD43F0"/>
    <w:rsid w:val="00CD68DD"/>
    <w:rsid w:val="00CD7A48"/>
    <w:rsid w:val="00CD7B35"/>
    <w:rsid w:val="00CE5014"/>
    <w:rsid w:val="00CE652C"/>
    <w:rsid w:val="00CF177B"/>
    <w:rsid w:val="00CF37D2"/>
    <w:rsid w:val="00D006BB"/>
    <w:rsid w:val="00D03970"/>
    <w:rsid w:val="00D04B99"/>
    <w:rsid w:val="00D054CB"/>
    <w:rsid w:val="00D05550"/>
    <w:rsid w:val="00D0773C"/>
    <w:rsid w:val="00D111C1"/>
    <w:rsid w:val="00D11231"/>
    <w:rsid w:val="00D141D8"/>
    <w:rsid w:val="00D15D72"/>
    <w:rsid w:val="00D17333"/>
    <w:rsid w:val="00D17FEE"/>
    <w:rsid w:val="00D20962"/>
    <w:rsid w:val="00D20CDC"/>
    <w:rsid w:val="00D234D3"/>
    <w:rsid w:val="00D24957"/>
    <w:rsid w:val="00D25C8E"/>
    <w:rsid w:val="00D26C2A"/>
    <w:rsid w:val="00D320AF"/>
    <w:rsid w:val="00D32B62"/>
    <w:rsid w:val="00D42821"/>
    <w:rsid w:val="00D454C5"/>
    <w:rsid w:val="00D46B08"/>
    <w:rsid w:val="00D507A1"/>
    <w:rsid w:val="00D51EB3"/>
    <w:rsid w:val="00D52BFD"/>
    <w:rsid w:val="00D53BDC"/>
    <w:rsid w:val="00D55A95"/>
    <w:rsid w:val="00D55BCA"/>
    <w:rsid w:val="00D56E4A"/>
    <w:rsid w:val="00D57981"/>
    <w:rsid w:val="00D636BA"/>
    <w:rsid w:val="00D64C70"/>
    <w:rsid w:val="00D6531A"/>
    <w:rsid w:val="00D65BE8"/>
    <w:rsid w:val="00D67D10"/>
    <w:rsid w:val="00D67FF6"/>
    <w:rsid w:val="00D711CB"/>
    <w:rsid w:val="00D737E1"/>
    <w:rsid w:val="00D73F62"/>
    <w:rsid w:val="00D74DCB"/>
    <w:rsid w:val="00D752EA"/>
    <w:rsid w:val="00D75C46"/>
    <w:rsid w:val="00D7654F"/>
    <w:rsid w:val="00D77C8C"/>
    <w:rsid w:val="00D77E83"/>
    <w:rsid w:val="00D81CBE"/>
    <w:rsid w:val="00D84C2A"/>
    <w:rsid w:val="00D87684"/>
    <w:rsid w:val="00D91045"/>
    <w:rsid w:val="00D930A8"/>
    <w:rsid w:val="00D94AD8"/>
    <w:rsid w:val="00D9592D"/>
    <w:rsid w:val="00DA1B41"/>
    <w:rsid w:val="00DA3279"/>
    <w:rsid w:val="00DA51DE"/>
    <w:rsid w:val="00DA655C"/>
    <w:rsid w:val="00DA7959"/>
    <w:rsid w:val="00DB12EC"/>
    <w:rsid w:val="00DB2D9A"/>
    <w:rsid w:val="00DB38B7"/>
    <w:rsid w:val="00DB47D5"/>
    <w:rsid w:val="00DB4FCD"/>
    <w:rsid w:val="00DB4FDD"/>
    <w:rsid w:val="00DB4FFB"/>
    <w:rsid w:val="00DB75D5"/>
    <w:rsid w:val="00DC035D"/>
    <w:rsid w:val="00DC19E6"/>
    <w:rsid w:val="00DC22D3"/>
    <w:rsid w:val="00DC3CF2"/>
    <w:rsid w:val="00DC6388"/>
    <w:rsid w:val="00DC65D2"/>
    <w:rsid w:val="00DC65DA"/>
    <w:rsid w:val="00DD12C8"/>
    <w:rsid w:val="00DD35B3"/>
    <w:rsid w:val="00DD5CED"/>
    <w:rsid w:val="00DE5BB0"/>
    <w:rsid w:val="00DE755E"/>
    <w:rsid w:val="00DE7B2E"/>
    <w:rsid w:val="00DE7B34"/>
    <w:rsid w:val="00DE7BE1"/>
    <w:rsid w:val="00DF1DF1"/>
    <w:rsid w:val="00DF1F9F"/>
    <w:rsid w:val="00DF29F6"/>
    <w:rsid w:val="00DF6E36"/>
    <w:rsid w:val="00E0132A"/>
    <w:rsid w:val="00E01359"/>
    <w:rsid w:val="00E024A8"/>
    <w:rsid w:val="00E03FC7"/>
    <w:rsid w:val="00E04AD2"/>
    <w:rsid w:val="00E05AB9"/>
    <w:rsid w:val="00E05E8E"/>
    <w:rsid w:val="00E06E82"/>
    <w:rsid w:val="00E104A8"/>
    <w:rsid w:val="00E129F2"/>
    <w:rsid w:val="00E13D49"/>
    <w:rsid w:val="00E14815"/>
    <w:rsid w:val="00E15932"/>
    <w:rsid w:val="00E201DE"/>
    <w:rsid w:val="00E22DD9"/>
    <w:rsid w:val="00E23F24"/>
    <w:rsid w:val="00E25925"/>
    <w:rsid w:val="00E25E76"/>
    <w:rsid w:val="00E300C4"/>
    <w:rsid w:val="00E30878"/>
    <w:rsid w:val="00E30EF4"/>
    <w:rsid w:val="00E31FA8"/>
    <w:rsid w:val="00E34203"/>
    <w:rsid w:val="00E346E7"/>
    <w:rsid w:val="00E361E6"/>
    <w:rsid w:val="00E37A38"/>
    <w:rsid w:val="00E40609"/>
    <w:rsid w:val="00E4151B"/>
    <w:rsid w:val="00E41A2B"/>
    <w:rsid w:val="00E41CB2"/>
    <w:rsid w:val="00E42D1A"/>
    <w:rsid w:val="00E43BF8"/>
    <w:rsid w:val="00E52672"/>
    <w:rsid w:val="00E550FF"/>
    <w:rsid w:val="00E5704C"/>
    <w:rsid w:val="00E57614"/>
    <w:rsid w:val="00E618DB"/>
    <w:rsid w:val="00E62D9D"/>
    <w:rsid w:val="00E70BD9"/>
    <w:rsid w:val="00E70D26"/>
    <w:rsid w:val="00E7188C"/>
    <w:rsid w:val="00E7306B"/>
    <w:rsid w:val="00E74099"/>
    <w:rsid w:val="00E74BDB"/>
    <w:rsid w:val="00E76962"/>
    <w:rsid w:val="00E773F1"/>
    <w:rsid w:val="00E775ED"/>
    <w:rsid w:val="00E8182F"/>
    <w:rsid w:val="00E8652F"/>
    <w:rsid w:val="00E86585"/>
    <w:rsid w:val="00E8719D"/>
    <w:rsid w:val="00E907B5"/>
    <w:rsid w:val="00E90ACB"/>
    <w:rsid w:val="00E90F94"/>
    <w:rsid w:val="00E91E70"/>
    <w:rsid w:val="00E94D68"/>
    <w:rsid w:val="00E95D7D"/>
    <w:rsid w:val="00E9655D"/>
    <w:rsid w:val="00E97DE7"/>
    <w:rsid w:val="00EA0ECD"/>
    <w:rsid w:val="00EA1929"/>
    <w:rsid w:val="00EA2131"/>
    <w:rsid w:val="00EA2E4A"/>
    <w:rsid w:val="00EA49F6"/>
    <w:rsid w:val="00EA4DFB"/>
    <w:rsid w:val="00EB242A"/>
    <w:rsid w:val="00EB3241"/>
    <w:rsid w:val="00EB3E3B"/>
    <w:rsid w:val="00EC209A"/>
    <w:rsid w:val="00EC51E3"/>
    <w:rsid w:val="00EC642E"/>
    <w:rsid w:val="00EC7291"/>
    <w:rsid w:val="00EC782F"/>
    <w:rsid w:val="00ED0C22"/>
    <w:rsid w:val="00ED2104"/>
    <w:rsid w:val="00ED28EE"/>
    <w:rsid w:val="00ED3CE4"/>
    <w:rsid w:val="00ED502E"/>
    <w:rsid w:val="00ED617E"/>
    <w:rsid w:val="00ED6CD0"/>
    <w:rsid w:val="00EE006A"/>
    <w:rsid w:val="00EE0D91"/>
    <w:rsid w:val="00EE1AC5"/>
    <w:rsid w:val="00EE2B81"/>
    <w:rsid w:val="00EE3C3B"/>
    <w:rsid w:val="00EE6057"/>
    <w:rsid w:val="00EE713B"/>
    <w:rsid w:val="00EF2D8B"/>
    <w:rsid w:val="00EF3D00"/>
    <w:rsid w:val="00EF4054"/>
    <w:rsid w:val="00EF477E"/>
    <w:rsid w:val="00EF48F3"/>
    <w:rsid w:val="00EF59F9"/>
    <w:rsid w:val="00EF5BC1"/>
    <w:rsid w:val="00EF7D29"/>
    <w:rsid w:val="00F00956"/>
    <w:rsid w:val="00F03491"/>
    <w:rsid w:val="00F03692"/>
    <w:rsid w:val="00F03CF7"/>
    <w:rsid w:val="00F03E7E"/>
    <w:rsid w:val="00F04647"/>
    <w:rsid w:val="00F109E4"/>
    <w:rsid w:val="00F13E3C"/>
    <w:rsid w:val="00F13FAD"/>
    <w:rsid w:val="00F14286"/>
    <w:rsid w:val="00F2029F"/>
    <w:rsid w:val="00F2087D"/>
    <w:rsid w:val="00F20FC3"/>
    <w:rsid w:val="00F217BF"/>
    <w:rsid w:val="00F21C62"/>
    <w:rsid w:val="00F22205"/>
    <w:rsid w:val="00F2438A"/>
    <w:rsid w:val="00F25843"/>
    <w:rsid w:val="00F2766E"/>
    <w:rsid w:val="00F27C00"/>
    <w:rsid w:val="00F27E69"/>
    <w:rsid w:val="00F34F7D"/>
    <w:rsid w:val="00F35FA6"/>
    <w:rsid w:val="00F36752"/>
    <w:rsid w:val="00F4255C"/>
    <w:rsid w:val="00F43D38"/>
    <w:rsid w:val="00F446E2"/>
    <w:rsid w:val="00F44744"/>
    <w:rsid w:val="00F4480C"/>
    <w:rsid w:val="00F47343"/>
    <w:rsid w:val="00F50355"/>
    <w:rsid w:val="00F51086"/>
    <w:rsid w:val="00F5145A"/>
    <w:rsid w:val="00F52F23"/>
    <w:rsid w:val="00F53F14"/>
    <w:rsid w:val="00F547FF"/>
    <w:rsid w:val="00F6779C"/>
    <w:rsid w:val="00F67BFA"/>
    <w:rsid w:val="00F70CAA"/>
    <w:rsid w:val="00F75C31"/>
    <w:rsid w:val="00F77397"/>
    <w:rsid w:val="00F7757A"/>
    <w:rsid w:val="00F77636"/>
    <w:rsid w:val="00F77A89"/>
    <w:rsid w:val="00F77C13"/>
    <w:rsid w:val="00F80CA6"/>
    <w:rsid w:val="00F81FDD"/>
    <w:rsid w:val="00F83261"/>
    <w:rsid w:val="00F842E4"/>
    <w:rsid w:val="00F85DC4"/>
    <w:rsid w:val="00F9014B"/>
    <w:rsid w:val="00F90A65"/>
    <w:rsid w:val="00F91565"/>
    <w:rsid w:val="00F94015"/>
    <w:rsid w:val="00F94949"/>
    <w:rsid w:val="00F94D8F"/>
    <w:rsid w:val="00F96837"/>
    <w:rsid w:val="00FA06AD"/>
    <w:rsid w:val="00FA0B0B"/>
    <w:rsid w:val="00FA16A0"/>
    <w:rsid w:val="00FA309F"/>
    <w:rsid w:val="00FA4DEA"/>
    <w:rsid w:val="00FA6902"/>
    <w:rsid w:val="00FA76C1"/>
    <w:rsid w:val="00FA7CD1"/>
    <w:rsid w:val="00FB01BC"/>
    <w:rsid w:val="00FB0373"/>
    <w:rsid w:val="00FB06A3"/>
    <w:rsid w:val="00FB4566"/>
    <w:rsid w:val="00FB4B19"/>
    <w:rsid w:val="00FB4D9F"/>
    <w:rsid w:val="00FB581F"/>
    <w:rsid w:val="00FC0867"/>
    <w:rsid w:val="00FC5802"/>
    <w:rsid w:val="00FC5EBB"/>
    <w:rsid w:val="00FC7F2C"/>
    <w:rsid w:val="00FD0520"/>
    <w:rsid w:val="00FD297E"/>
    <w:rsid w:val="00FE1DF3"/>
    <w:rsid w:val="00FE25E9"/>
    <w:rsid w:val="00FE2B33"/>
    <w:rsid w:val="00FE3F73"/>
    <w:rsid w:val="00FE51B9"/>
    <w:rsid w:val="00FE5DCC"/>
    <w:rsid w:val="00FE60FA"/>
    <w:rsid w:val="00FE6915"/>
    <w:rsid w:val="00FE7537"/>
    <w:rsid w:val="00FF18B8"/>
    <w:rsid w:val="00FF2BB2"/>
    <w:rsid w:val="00FF2C51"/>
    <w:rsid w:val="00FF2DB7"/>
    <w:rsid w:val="00FF3369"/>
    <w:rsid w:val="00FF4C0E"/>
    <w:rsid w:val="00FF4D00"/>
    <w:rsid w:val="00FF66F7"/>
    <w:rsid w:val="00FF7D65"/>
    <w:rsid w:val="01E80FCB"/>
    <w:rsid w:val="023E93F9"/>
    <w:rsid w:val="02495AD1"/>
    <w:rsid w:val="030BBA31"/>
    <w:rsid w:val="03D943C8"/>
    <w:rsid w:val="048855D7"/>
    <w:rsid w:val="04C6924A"/>
    <w:rsid w:val="05040CCB"/>
    <w:rsid w:val="057AA641"/>
    <w:rsid w:val="06341087"/>
    <w:rsid w:val="0707550F"/>
    <w:rsid w:val="07F5EDFE"/>
    <w:rsid w:val="083A0FF8"/>
    <w:rsid w:val="086A250F"/>
    <w:rsid w:val="08FC8B5E"/>
    <w:rsid w:val="0903218C"/>
    <w:rsid w:val="0A488E9A"/>
    <w:rsid w:val="0B8BC46C"/>
    <w:rsid w:val="0CD6A881"/>
    <w:rsid w:val="0D3D8E8F"/>
    <w:rsid w:val="0E8871DC"/>
    <w:rsid w:val="0FAD383E"/>
    <w:rsid w:val="0FC8BADC"/>
    <w:rsid w:val="1014DB4B"/>
    <w:rsid w:val="11265FDD"/>
    <w:rsid w:val="11727C15"/>
    <w:rsid w:val="121FF784"/>
    <w:rsid w:val="1265F836"/>
    <w:rsid w:val="130983E5"/>
    <w:rsid w:val="13ED3B1E"/>
    <w:rsid w:val="15E93569"/>
    <w:rsid w:val="166E7AFF"/>
    <w:rsid w:val="176C71FC"/>
    <w:rsid w:val="18035AF4"/>
    <w:rsid w:val="18286092"/>
    <w:rsid w:val="18AD752A"/>
    <w:rsid w:val="18CAC41E"/>
    <w:rsid w:val="19106BC5"/>
    <w:rsid w:val="1C1E3C31"/>
    <w:rsid w:val="1CEF233E"/>
    <w:rsid w:val="1CFC41B5"/>
    <w:rsid w:val="1D10D3BF"/>
    <w:rsid w:val="1DD16BD0"/>
    <w:rsid w:val="1E70E25A"/>
    <w:rsid w:val="1ECB9118"/>
    <w:rsid w:val="1F140B8E"/>
    <w:rsid w:val="1F20D104"/>
    <w:rsid w:val="20524C69"/>
    <w:rsid w:val="20727068"/>
    <w:rsid w:val="2192769E"/>
    <w:rsid w:val="229B6F7C"/>
    <w:rsid w:val="256D6CAD"/>
    <w:rsid w:val="2736C9DF"/>
    <w:rsid w:val="28C7B34A"/>
    <w:rsid w:val="291770DC"/>
    <w:rsid w:val="294F8312"/>
    <w:rsid w:val="2A1532D9"/>
    <w:rsid w:val="2A25533F"/>
    <w:rsid w:val="2A34F292"/>
    <w:rsid w:val="2A491291"/>
    <w:rsid w:val="2A7E70E4"/>
    <w:rsid w:val="2A8990C1"/>
    <w:rsid w:val="2B2FD7C7"/>
    <w:rsid w:val="2C0B847D"/>
    <w:rsid w:val="2CA37003"/>
    <w:rsid w:val="2D36AC2D"/>
    <w:rsid w:val="2D947DDC"/>
    <w:rsid w:val="2E0502B7"/>
    <w:rsid w:val="2E520FCD"/>
    <w:rsid w:val="2E598FE0"/>
    <w:rsid w:val="2E8C5FB1"/>
    <w:rsid w:val="2EC73A67"/>
    <w:rsid w:val="2F03E66D"/>
    <w:rsid w:val="2F52AD80"/>
    <w:rsid w:val="2FD8F916"/>
    <w:rsid w:val="306AC51B"/>
    <w:rsid w:val="30F6535F"/>
    <w:rsid w:val="312F5D25"/>
    <w:rsid w:val="31FCF3A8"/>
    <w:rsid w:val="3202956C"/>
    <w:rsid w:val="320FDECC"/>
    <w:rsid w:val="321F5A3D"/>
    <w:rsid w:val="326FDC11"/>
    <w:rsid w:val="32751202"/>
    <w:rsid w:val="330D054E"/>
    <w:rsid w:val="336BE256"/>
    <w:rsid w:val="33C17411"/>
    <w:rsid w:val="33C7E473"/>
    <w:rsid w:val="35212DBF"/>
    <w:rsid w:val="352762C5"/>
    <w:rsid w:val="3590D951"/>
    <w:rsid w:val="36120672"/>
    <w:rsid w:val="36878F10"/>
    <w:rsid w:val="369E6F01"/>
    <w:rsid w:val="37499602"/>
    <w:rsid w:val="3774A128"/>
    <w:rsid w:val="37810101"/>
    <w:rsid w:val="37D1E8DE"/>
    <w:rsid w:val="37E6BA22"/>
    <w:rsid w:val="3876CCF0"/>
    <w:rsid w:val="38A99DD6"/>
    <w:rsid w:val="38B03578"/>
    <w:rsid w:val="38E27FF7"/>
    <w:rsid w:val="3916C09E"/>
    <w:rsid w:val="3A01B3DD"/>
    <w:rsid w:val="3A1D5B8A"/>
    <w:rsid w:val="3AA4339D"/>
    <w:rsid w:val="3B03A28F"/>
    <w:rsid w:val="3B9B3080"/>
    <w:rsid w:val="3BB78B5B"/>
    <w:rsid w:val="3BF4301D"/>
    <w:rsid w:val="3BFEBA95"/>
    <w:rsid w:val="3C59817D"/>
    <w:rsid w:val="3CBAE7E0"/>
    <w:rsid w:val="3CCD6C91"/>
    <w:rsid w:val="3D9D5CAF"/>
    <w:rsid w:val="3E5D51B4"/>
    <w:rsid w:val="3E8C7A45"/>
    <w:rsid w:val="3EADA552"/>
    <w:rsid w:val="3EE538B2"/>
    <w:rsid w:val="3F9FA8DF"/>
    <w:rsid w:val="402301AA"/>
    <w:rsid w:val="40632900"/>
    <w:rsid w:val="40AF82F6"/>
    <w:rsid w:val="414FB36A"/>
    <w:rsid w:val="418F79DC"/>
    <w:rsid w:val="4259987F"/>
    <w:rsid w:val="4270C5D6"/>
    <w:rsid w:val="436A3AE6"/>
    <w:rsid w:val="43D9955A"/>
    <w:rsid w:val="43E723B8"/>
    <w:rsid w:val="443AEAA5"/>
    <w:rsid w:val="443B68EA"/>
    <w:rsid w:val="44E6BC2E"/>
    <w:rsid w:val="45268FD0"/>
    <w:rsid w:val="45B878F2"/>
    <w:rsid w:val="463B4C75"/>
    <w:rsid w:val="4662F45D"/>
    <w:rsid w:val="46A0E328"/>
    <w:rsid w:val="4701E613"/>
    <w:rsid w:val="472D09A2"/>
    <w:rsid w:val="47B29550"/>
    <w:rsid w:val="47DEA3B0"/>
    <w:rsid w:val="480C5356"/>
    <w:rsid w:val="48532A18"/>
    <w:rsid w:val="48616BEE"/>
    <w:rsid w:val="486EAE8F"/>
    <w:rsid w:val="48C8DA03"/>
    <w:rsid w:val="498C13F6"/>
    <w:rsid w:val="49952AC6"/>
    <w:rsid w:val="49B4831A"/>
    <w:rsid w:val="4A205760"/>
    <w:rsid w:val="4A442189"/>
    <w:rsid w:val="4A93C74E"/>
    <w:rsid w:val="4B1D8E2C"/>
    <w:rsid w:val="4BABDF09"/>
    <w:rsid w:val="4C6F3D9A"/>
    <w:rsid w:val="4D978663"/>
    <w:rsid w:val="4DCB6810"/>
    <w:rsid w:val="4EB90BFD"/>
    <w:rsid w:val="4F3401AD"/>
    <w:rsid w:val="4FFE5DBD"/>
    <w:rsid w:val="50736D9B"/>
    <w:rsid w:val="507FF34C"/>
    <w:rsid w:val="51A425D4"/>
    <w:rsid w:val="52CF1204"/>
    <w:rsid w:val="52ED9B7F"/>
    <w:rsid w:val="52F6E030"/>
    <w:rsid w:val="53B4E5DC"/>
    <w:rsid w:val="542D6C75"/>
    <w:rsid w:val="54CF5A13"/>
    <w:rsid w:val="551F93DE"/>
    <w:rsid w:val="5534F751"/>
    <w:rsid w:val="55B44B23"/>
    <w:rsid w:val="5604502E"/>
    <w:rsid w:val="5684E057"/>
    <w:rsid w:val="56A92705"/>
    <w:rsid w:val="56BFECF8"/>
    <w:rsid w:val="580FB459"/>
    <w:rsid w:val="59556CDC"/>
    <w:rsid w:val="595D7694"/>
    <w:rsid w:val="5A1B0EA6"/>
    <w:rsid w:val="5B690D65"/>
    <w:rsid w:val="5BA22A24"/>
    <w:rsid w:val="5BD3CBAB"/>
    <w:rsid w:val="5C18A2B7"/>
    <w:rsid w:val="5C876562"/>
    <w:rsid w:val="5D73B81B"/>
    <w:rsid w:val="5E360A96"/>
    <w:rsid w:val="5E7DEFA9"/>
    <w:rsid w:val="5F6D99BB"/>
    <w:rsid w:val="60D8D4DB"/>
    <w:rsid w:val="61201D08"/>
    <w:rsid w:val="6139A96D"/>
    <w:rsid w:val="61AAE100"/>
    <w:rsid w:val="627CDDFD"/>
    <w:rsid w:val="6287615E"/>
    <w:rsid w:val="632E20E9"/>
    <w:rsid w:val="633B392E"/>
    <w:rsid w:val="63B233D6"/>
    <w:rsid w:val="63B53F07"/>
    <w:rsid w:val="6425BE72"/>
    <w:rsid w:val="646FF5D9"/>
    <w:rsid w:val="65BAEB7C"/>
    <w:rsid w:val="66047197"/>
    <w:rsid w:val="6656D00E"/>
    <w:rsid w:val="66660659"/>
    <w:rsid w:val="66AA798B"/>
    <w:rsid w:val="679BB8C6"/>
    <w:rsid w:val="684E6DBD"/>
    <w:rsid w:val="6A5AFF2A"/>
    <w:rsid w:val="6AE7D1D0"/>
    <w:rsid w:val="6B1F9D53"/>
    <w:rsid w:val="6B2B1F71"/>
    <w:rsid w:val="6C16C2BF"/>
    <w:rsid w:val="6C19F6A0"/>
    <w:rsid w:val="6C55920A"/>
    <w:rsid w:val="6C59392E"/>
    <w:rsid w:val="6CBE1D1E"/>
    <w:rsid w:val="6D17EE09"/>
    <w:rsid w:val="6D1EB3C4"/>
    <w:rsid w:val="6DBB1E22"/>
    <w:rsid w:val="6EE1F17A"/>
    <w:rsid w:val="6F8ED49E"/>
    <w:rsid w:val="702A529C"/>
    <w:rsid w:val="702C4CCD"/>
    <w:rsid w:val="705C9542"/>
    <w:rsid w:val="70FCAF17"/>
    <w:rsid w:val="715FE695"/>
    <w:rsid w:val="731C64F7"/>
    <w:rsid w:val="74322D8B"/>
    <w:rsid w:val="743C8DF4"/>
    <w:rsid w:val="7466AD16"/>
    <w:rsid w:val="750677E6"/>
    <w:rsid w:val="7506E70A"/>
    <w:rsid w:val="75BE3F7F"/>
    <w:rsid w:val="75FE9C8B"/>
    <w:rsid w:val="7617A05D"/>
    <w:rsid w:val="768EBF36"/>
    <w:rsid w:val="771896E4"/>
    <w:rsid w:val="779E6A75"/>
    <w:rsid w:val="790089AD"/>
    <w:rsid w:val="7915370F"/>
    <w:rsid w:val="7945FDCF"/>
    <w:rsid w:val="7955EB20"/>
    <w:rsid w:val="79C98D78"/>
    <w:rsid w:val="7AE541AA"/>
    <w:rsid w:val="7B38CFAB"/>
    <w:rsid w:val="7B98D3D5"/>
    <w:rsid w:val="7C380A2E"/>
    <w:rsid w:val="7D02244A"/>
    <w:rsid w:val="7D73FAD3"/>
    <w:rsid w:val="7DE72EFF"/>
    <w:rsid w:val="7E8AE630"/>
    <w:rsid w:val="7E9909A2"/>
    <w:rsid w:val="7ED6CED2"/>
    <w:rsid w:val="7F44DE79"/>
    <w:rsid w:val="7F68821A"/>
    <w:rsid w:val="7FBA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0C81BA"/>
  <w15:chartTrackingRefBased/>
  <w15:docId w15:val="{C8213B28-FFBD-43BB-803C-F6F230B5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70D26"/>
    <w:rPr>
      <w:sz w:val="24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2"/>
      </w:numPr>
      <w:spacing w:before="240" w:after="60"/>
      <w:outlineLvl w:val="1"/>
    </w:pPr>
    <w:rPr>
      <w:b/>
      <w:sz w:val="26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"/>
      </w:numPr>
      <w:spacing w:before="240" w:after="6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qFormat/>
    <w:pPr>
      <w:numPr>
        <w:ilvl w:val="4"/>
        <w:numId w:val="3"/>
      </w:numPr>
      <w:spacing w:before="240" w:after="60"/>
      <w:outlineLvl w:val="4"/>
    </w:pPr>
    <w:rPr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rsid w:val="0065108C"/>
    <w:pPr>
      <w:shd w:val="clear" w:color="auto" w:fill="000080"/>
    </w:pPr>
    <w:rPr>
      <w:rFonts w:ascii="Tahoma" w:hAnsi="Tahoma" w:cs="Tahoma"/>
      <w:sz w:val="20"/>
    </w:rPr>
  </w:style>
  <w:style w:type="table" w:styleId="Tabelraster">
    <w:name w:val="Table Grid"/>
    <w:basedOn w:val="Standaardtabel"/>
    <w:rsid w:val="0065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108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paragraph" w:customStyle="1" w:styleId="paxa">
    <w:name w:val="paxa"/>
    <w:basedOn w:val="Standaard"/>
    <w:rsid w:val="0065108C"/>
    <w:pPr>
      <w:spacing w:before="100" w:beforeAutospacing="1" w:after="100" w:afterAutospacing="1"/>
    </w:pPr>
    <w:rPr>
      <w:szCs w:val="24"/>
      <w:lang w:val="en-US"/>
    </w:rPr>
  </w:style>
  <w:style w:type="paragraph" w:customStyle="1" w:styleId="paxd">
    <w:name w:val="paxd"/>
    <w:basedOn w:val="Standaard"/>
    <w:rsid w:val="0065108C"/>
    <w:pPr>
      <w:spacing w:before="100" w:beforeAutospacing="1" w:after="100" w:afterAutospacing="1"/>
    </w:pPr>
    <w:rPr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rsid w:val="004676FD"/>
  </w:style>
  <w:style w:type="paragraph" w:styleId="Inhopg2">
    <w:name w:val="toc 2"/>
    <w:basedOn w:val="Standaard"/>
    <w:next w:val="Standaard"/>
    <w:autoRedefine/>
    <w:semiHidden/>
    <w:rsid w:val="004676FD"/>
    <w:pPr>
      <w:ind w:left="240"/>
    </w:pPr>
  </w:style>
  <w:style w:type="paragraph" w:styleId="Inhopg3">
    <w:name w:val="toc 3"/>
    <w:basedOn w:val="Standaard"/>
    <w:next w:val="Standaard"/>
    <w:autoRedefine/>
    <w:semiHidden/>
    <w:rsid w:val="004676FD"/>
    <w:pPr>
      <w:ind w:left="480"/>
    </w:pPr>
  </w:style>
  <w:style w:type="paragraph" w:styleId="Normaalweb">
    <w:name w:val="Normal (Web)"/>
    <w:basedOn w:val="Standaard"/>
    <w:rsid w:val="00590F2B"/>
    <w:pPr>
      <w:spacing w:before="100" w:beforeAutospacing="1" w:after="100" w:afterAutospacing="1"/>
    </w:pPr>
    <w:rPr>
      <w:szCs w:val="24"/>
      <w:lang w:val="en-US"/>
    </w:rPr>
  </w:style>
  <w:style w:type="character" w:styleId="Hyperlink">
    <w:name w:val="Hyperlink"/>
    <w:rsid w:val="007B2D15"/>
    <w:rPr>
      <w:color w:val="480050"/>
      <w:u w:val="single"/>
    </w:rPr>
  </w:style>
  <w:style w:type="paragraph" w:styleId="Ballontekst">
    <w:name w:val="Balloon Text"/>
    <w:basedOn w:val="Standaard"/>
    <w:semiHidden/>
    <w:rsid w:val="006711A7"/>
    <w:rPr>
      <w:rFonts w:ascii="Tahoma" w:hAnsi="Tahoma" w:cs="Tahoma"/>
      <w:sz w:val="16"/>
      <w:szCs w:val="16"/>
    </w:rPr>
  </w:style>
  <w:style w:type="table" w:styleId="Professioneletabel">
    <w:name w:val="Table Professional"/>
    <w:basedOn w:val="Standaardtabel"/>
    <w:rsid w:val="00441F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E0E0E0"/>
      </w:tcPr>
    </w:tblStylePr>
  </w:style>
  <w:style w:type="paragraph" w:customStyle="1" w:styleId="view">
    <w:name w:val="view"/>
    <w:basedOn w:val="Standaard"/>
    <w:rsid w:val="007359BF"/>
    <w:pPr>
      <w:spacing w:before="100" w:beforeAutospacing="1" w:after="100" w:afterAutospacing="1"/>
    </w:pPr>
    <w:rPr>
      <w:szCs w:val="24"/>
      <w:lang w:val="en-US"/>
    </w:rPr>
  </w:style>
  <w:style w:type="paragraph" w:styleId="Plattetekst">
    <w:name w:val="Body Text"/>
    <w:basedOn w:val="Standaard"/>
    <w:rsid w:val="00D77E83"/>
  </w:style>
  <w:style w:type="character" w:styleId="Verwijzingopmerking">
    <w:name w:val="annotation reference"/>
    <w:rsid w:val="00291F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291F2E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291F2E"/>
    <w:rPr>
      <w:b/>
      <w:bCs/>
    </w:rPr>
  </w:style>
  <w:style w:type="character" w:styleId="Nadruk">
    <w:name w:val="Emphasis"/>
    <w:qFormat/>
    <w:rsid w:val="009448F8"/>
    <w:rPr>
      <w:b/>
      <w:bCs/>
      <w:i w:val="0"/>
      <w:iCs w:val="0"/>
    </w:rPr>
  </w:style>
  <w:style w:type="paragraph" w:styleId="Lijst2">
    <w:name w:val="List 2"/>
    <w:basedOn w:val="Standaard"/>
    <w:rsid w:val="009B58DC"/>
    <w:pPr>
      <w:ind w:left="566" w:hanging="283"/>
    </w:pPr>
    <w:rPr>
      <w:rFonts w:ascii="Arial" w:hAnsi="Arial"/>
      <w:sz w:val="19"/>
    </w:rPr>
  </w:style>
  <w:style w:type="paragraph" w:styleId="Plattetekstinspringen">
    <w:name w:val="Body Text Indent"/>
    <w:basedOn w:val="Standaard"/>
    <w:rsid w:val="009B58DC"/>
    <w:pPr>
      <w:spacing w:after="120"/>
      <w:ind w:left="283"/>
    </w:pPr>
    <w:rPr>
      <w:rFonts w:ascii="Arial" w:hAnsi="Arial"/>
      <w:sz w:val="19"/>
    </w:rPr>
  </w:style>
  <w:style w:type="character" w:styleId="Voetnootmarkering">
    <w:name w:val="footnote reference"/>
    <w:semiHidden/>
    <w:rsid w:val="009B58DC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9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noottekst">
    <w:name w:val="footnote text"/>
    <w:basedOn w:val="Standaard"/>
    <w:semiHidden/>
    <w:rsid w:val="009B58DC"/>
    <w:rPr>
      <w:rFonts w:ascii="Arial" w:hAnsi="Arial"/>
      <w:sz w:val="19"/>
    </w:rPr>
  </w:style>
  <w:style w:type="paragraph" w:customStyle="1" w:styleId="StandaardTekst">
    <w:name w:val="Standaard Tekst"/>
    <w:basedOn w:val="Standaard"/>
    <w:link w:val="StandaardTekstCharChar"/>
    <w:rsid w:val="00DF1DF1"/>
    <w:pPr>
      <w:spacing w:before="120"/>
    </w:pPr>
    <w:rPr>
      <w:rFonts w:ascii="Calibri" w:hAnsi="Calibri" w:cs="Arial"/>
      <w:sz w:val="20"/>
      <w:lang w:val="en-US" w:eastAsia="nl-NL"/>
    </w:rPr>
  </w:style>
  <w:style w:type="character" w:customStyle="1" w:styleId="StandaardTekstCharChar">
    <w:name w:val="Standaard Tekst Char Char"/>
    <w:link w:val="StandaardTekst"/>
    <w:locked/>
    <w:rsid w:val="00DF1DF1"/>
    <w:rPr>
      <w:rFonts w:ascii="Calibri" w:hAnsi="Calibri" w:cs="Arial"/>
      <w:lang w:val="en-US"/>
    </w:rPr>
  </w:style>
  <w:style w:type="character" w:customStyle="1" w:styleId="TekstopmerkingChar">
    <w:name w:val="Tekst opmerking Char"/>
    <w:link w:val="Tekstopmerking"/>
    <w:uiPriority w:val="99"/>
    <w:rsid w:val="00C42938"/>
    <w:rPr>
      <w:lang w:eastAsia="en-US"/>
    </w:rPr>
  </w:style>
  <w:style w:type="paragraph" w:styleId="Lijstalinea">
    <w:name w:val="List Paragraph"/>
    <w:aliases w:val="_Opsomming algemeen,Lijstalinea niv 1,LijstalineaEHM,Bulletlijst NS,Bullet Number,List Paragraph1,lp1,lp11,List Paragraph11,Use Case List Paragraph,Num Bullet 1,Bullet List,FooterText,Num List Paragraph,Heading2,Bullet for no #'s"/>
    <w:basedOn w:val="Standaard"/>
    <w:link w:val="LijstalineaChar"/>
    <w:uiPriority w:val="34"/>
    <w:qFormat/>
    <w:rsid w:val="007843A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jstalineaChar">
    <w:name w:val="Lijstalinea Char"/>
    <w:aliases w:val="_Opsomming algemeen Char,Lijstalinea niv 1 Char,LijstalineaEHM Char,Bulletlijst NS Char,Bullet Number Char,List Paragraph1 Char,lp1 Char,lp11 Char,List Paragraph11 Char,Use Case List Paragraph Char,Num Bullet 1 Char,Bullet List Char"/>
    <w:link w:val="Lijstalinea"/>
    <w:uiPriority w:val="34"/>
    <w:locked/>
    <w:rsid w:val="00385F4D"/>
    <w:rPr>
      <w:rFonts w:ascii="Calibri" w:eastAsia="Calibri" w:hAnsi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F03491"/>
    <w:rPr>
      <w:sz w:val="24"/>
      <w:lang w:eastAsia="en-US"/>
    </w:rPr>
  </w:style>
  <w:style w:type="character" w:styleId="Vermelding">
    <w:name w:val="Mention"/>
    <w:basedOn w:val="Standaardalinea-lettertype"/>
    <w:uiPriority w:val="99"/>
    <w:unhideWhenUsed/>
    <w:rsid w:val="002C5D42"/>
    <w:rPr>
      <w:color w:val="2B579A"/>
      <w:shd w:val="clear" w:color="auto" w:fill="E1DFDD"/>
    </w:rPr>
  </w:style>
  <w:style w:type="character" w:customStyle="1" w:styleId="cf01">
    <w:name w:val="cf01"/>
    <w:basedOn w:val="Standaardalinea-lettertype"/>
    <w:rsid w:val="00FF4C0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695">
      <w:bodyDiv w:val="1"/>
      <w:marLeft w:val="33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0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8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24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6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14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18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7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1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123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089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05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49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080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3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04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797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8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09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754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02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8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09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604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86214">
      <w:bodyDiv w:val="1"/>
      <w:marLeft w:val="33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4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465">
      <w:bodyDiv w:val="1"/>
      <w:marLeft w:val="33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9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9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crosoft%20Office\Sjablonen\Notitie.do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88D00463-EC45-4D5E-880A-827C655E5B78}">
    <t:Anchor>
      <t:Comment id="663197028"/>
    </t:Anchor>
    <t:History>
      <t:Event id="{B08360C7-1C87-481C-AE2E-0545F4BABBFE}" time="2023-02-06T08:10:35.732Z">
        <t:Attribution userId="S::plaan@svb.nl::eede2a29-2a98-447a-8ba8-6c7f18f8e189" userProvider="AD" userName="Laan, Pieter (AV)"/>
        <t:Anchor>
          <t:Comment id="1435617729"/>
        </t:Anchor>
        <t:Create/>
      </t:Event>
      <t:Event id="{5792793A-77C0-4B3D-935F-2632E8565ADD}" time="2023-02-06T08:10:35.732Z">
        <t:Attribution userId="S::plaan@svb.nl::eede2a29-2a98-447a-8ba8-6c7f18f8e189" userProvider="AD" userName="Laan, Pieter (AV)"/>
        <t:Anchor>
          <t:Comment id="1435617729"/>
        </t:Anchor>
        <t:Assign userId="S::DNettenbreijer@svb.nl::edaf1d57-092e-4dca-9205-ebcad6a34d66" userProvider="AD" userName="Nettenbreijer, Denise (AV)"/>
      </t:Event>
      <t:Event id="{46DFC545-FE39-46FB-B4D5-FFE03F88527F}" time="2023-02-06T08:10:35.732Z">
        <t:Attribution userId="S::plaan@svb.nl::eede2a29-2a98-447a-8ba8-6c7f18f8e189" userProvider="AD" userName="Laan, Pieter (AV)"/>
        <t:Anchor>
          <t:Comment id="1435617729"/>
        </t:Anchor>
        <t:SetTitle title="Frau @Nettenbreijer, Denise (AV), Wat mij betreft staat dit al in de uitnodiging en laten we het hier weg :P. Als hier echter iets moet staan, dan zou ik het hoogover houden en verwijzen naar de uitnodiging voor meer info. Bijvoorbeeld: &quot;De …"/>
      </t:Event>
    </t:History>
  </t:Task>
  <t:Task id="{12FF677B-C451-4BF3-BC0D-99FCF8197242}">
    <t:Anchor>
      <t:Comment id="1833107508"/>
    </t:Anchor>
    <t:History>
      <t:Event id="{27D5DB1B-55E6-4AD3-8974-91245AA0AB86}" time="2023-02-09T12:50:55.335Z">
        <t:Attribution userId="S::skaramath@svb.nl::cce12340-c3f2-4dda-9829-7a4b99d6b19b" userProvider="AD" userName="Karamath, Shariff (AV)"/>
        <t:Anchor>
          <t:Comment id="1833107508"/>
        </t:Anchor>
        <t:Create/>
      </t:Event>
      <t:Event id="{C27254A1-7DC1-4A90-B875-548003A23BB4}" time="2023-02-09T12:50:55.335Z">
        <t:Attribution userId="S::skaramath@svb.nl::cce12340-c3f2-4dda-9829-7a4b99d6b19b" userProvider="AD" userName="Karamath, Shariff (AV)"/>
        <t:Anchor>
          <t:Comment id="1833107508"/>
        </t:Anchor>
        <t:Assign userId="S::DNettenbreijer@svb.nl::edaf1d57-092e-4dca-9205-ebcad6a34d66" userProvider="AD" userName="Nettenbreijer, Denise (AV)"/>
      </t:Event>
      <t:Event id="{70A69A1A-B3C2-4AC6-AA7C-4732346BB4D1}" time="2023-02-09T12:50:55.335Z">
        <t:Attribution userId="S::skaramath@svb.nl::cce12340-c3f2-4dda-9829-7a4b99d6b19b" userProvider="AD" userName="Karamath, Shariff (AV)"/>
        <t:Anchor>
          <t:Comment id="1833107508"/>
        </t:Anchor>
        <t:SetTitle title="@Nettenbreijer, Denise (AV) Ik ben wel benieuwd naar de impact van het scannen op het dagelijkse gebruik. Vaak wordt door het gebruik van scantools, de &quot;performance&quot; negatief beïnvloed. Dat doet afbruik aan de gebruikers ervaring van bv office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417cd3-0eb7-4322-a9e5-cbeb435d228e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15862D4174346B2EDD5033339C3C7" ma:contentTypeVersion="4" ma:contentTypeDescription="Create a new document." ma:contentTypeScope="" ma:versionID="fa1d3abd5ed72df42e1a5a8783bec800">
  <xsd:schema xmlns:xsd="http://www.w3.org/2001/XMLSchema" xmlns:xs="http://www.w3.org/2001/XMLSchema" xmlns:p="http://schemas.microsoft.com/office/2006/metadata/properties" xmlns:ns2="bc9ed74b-2e7b-418a-935c-ebaa9fc30855" xmlns:ns3="77417cd3-0eb7-4322-a9e5-cbeb435d228e" targetNamespace="http://schemas.microsoft.com/office/2006/metadata/properties" ma:root="true" ma:fieldsID="56cc02c54842ce5606db8a987a3de058" ns2:_="" ns3:_="">
    <xsd:import namespace="bc9ed74b-2e7b-418a-935c-ebaa9fc30855"/>
    <xsd:import namespace="77417cd3-0eb7-4322-a9e5-cbeb435d22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ed74b-2e7b-418a-935c-ebaa9fc30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7cd3-0eb7-4322-a9e5-cbeb435d22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647D6-EA7A-4C9D-AD80-9A1FB5CF7D04}">
  <ds:schemaRefs>
    <ds:schemaRef ds:uri="http://schemas.microsoft.com/office/2006/metadata/properties"/>
    <ds:schemaRef ds:uri="http://schemas.microsoft.com/office/infopath/2007/PartnerControls"/>
    <ds:schemaRef ds:uri="77417cd3-0eb7-4322-a9e5-cbeb435d228e"/>
  </ds:schemaRefs>
</ds:datastoreItem>
</file>

<file path=customXml/itemProps2.xml><?xml version="1.0" encoding="utf-8"?>
<ds:datastoreItem xmlns:ds="http://schemas.openxmlformats.org/officeDocument/2006/customXml" ds:itemID="{8DAAE75A-AFFE-40E4-9523-D4F07D5E2A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3024F-D536-4ADA-AEC6-AB0ED71B4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ed74b-2e7b-418a-935c-ebaa9fc30855"/>
    <ds:schemaRef ds:uri="77417cd3-0eb7-4322-a9e5-cbeb435d2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A0D107-F503-4767-AA9C-360C2DFF7D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18</TotalTime>
  <Pages>5</Pages>
  <Words>831</Words>
  <Characters>4857</Characters>
  <Application>Microsoft Office Word</Application>
  <DocSecurity>0</DocSecurity>
  <Lines>99</Lines>
  <Paragraphs>45</Paragraphs>
  <ScaleCrop>false</ScaleCrop>
  <Company>Sociale Verzekeringsbank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Truijens</dc:creator>
  <cp:keywords/>
  <cp:lastModifiedBy>Wolferen, Luka van (AV)</cp:lastModifiedBy>
  <cp:revision>79</cp:revision>
  <cp:lastPrinted>2009-11-10T07:41:00Z</cp:lastPrinted>
  <dcterms:created xsi:type="dcterms:W3CDTF">2023-04-18T10:35:00Z</dcterms:created>
  <dcterms:modified xsi:type="dcterms:W3CDTF">2023-04-21T12:17:00Z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0x010100F6C15862D4174346B2EDD5033339C3C7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2021-07-06T06:11:25Z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73628b79-842f-41f6-8718-20d1e3925208</vt:lpwstr>
  </property>
  <property fmtid="{D5CDD505-2E9C-101B-9397-08002B2CF9AE}" pid="9" name="MSIP_Label_7e2842e1-665b-484c-aece-8136836bf73a_ContentBits">
    <vt:lpwstr>0</vt:lpwstr>
  </property>
  <property fmtid="{D5CDD505-2E9C-101B-9397-08002B2CF9AE}" pid="10" name="Order">
    <vt:r8>48300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_activity">
    <vt:lpwstr>{"FileActivityType":"6","FileActivityTimeStamp":"2023-02-03T09:45:37.957Z","FileActivityUsersOnPage":[{"DisplayName":"Wolferen, Luka van (AV)","Id":"lvanwolferen@svb.nl"}],"FileActivityNavigationId":null}</vt:lpwstr>
  </property>
  <property fmtid="{D5CDD505-2E9C-101B-9397-08002B2CF9AE}" pid="18" name="_ColorHex">
    <vt:lpwstr/>
  </property>
  <property fmtid="{D5CDD505-2E9C-101B-9397-08002B2CF9AE}" pid="19" name="_ColorTag">
    <vt:lpwstr/>
  </property>
  <property fmtid="{D5CDD505-2E9C-101B-9397-08002B2CF9AE}" pid="20" name="_Emoji">
    <vt:lpwstr/>
  </property>
</Properties>
</file>