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9484" w14:textId="036D8FBB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14:paraId="10C22762" w14:textId="77777777" w:rsidR="00605799" w:rsidRDefault="00605799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</w:p>
    <w:p w14:paraId="5D3D7813" w14:textId="6543761A" w:rsidR="001E36FF" w:rsidRDefault="00937F86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00937F86">
        <w:rPr>
          <w:rFonts w:ascii="Corbel" w:hAnsi="Corbel"/>
        </w:rPr>
        <w:t xml:space="preserve">Naam </w:t>
      </w:r>
      <w:r w:rsidR="009B138A">
        <w:rPr>
          <w:rFonts w:ascii="Corbel" w:hAnsi="Corbel"/>
        </w:rPr>
        <w:t>Inschrijver</w:t>
      </w:r>
      <w:r w:rsidRPr="00937F86">
        <w:rPr>
          <w:rFonts w:ascii="Corbel" w:hAnsi="Corbel"/>
        </w:rPr>
        <w:t>:</w:t>
      </w:r>
      <w:r w:rsidR="00605799" w:rsidRPr="00605799">
        <w:t xml:space="preserve"> </w:t>
      </w:r>
      <w:r w:rsidR="00605799" w:rsidRPr="00605799">
        <w:rPr>
          <w:rFonts w:ascii="Corbel" w:hAnsi="Corbel"/>
          <w:highlight w:val="lightGray"/>
        </w:rPr>
        <w:t>&lt;…&gt;</w:t>
      </w:r>
    </w:p>
    <w:p w14:paraId="39ABC1B9" w14:textId="77777777" w:rsidR="00605799" w:rsidRPr="00937F86" w:rsidRDefault="00605799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2EF4420B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A344EDD" w14:textId="4045A44C" w:rsidR="00A57DF0" w:rsidRPr="00605799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605799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</w:t>
            </w:r>
            <w:r w:rsidR="00AC28A2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1: vergelijkbare referentie-organisatie</w:t>
            </w:r>
          </w:p>
          <w:p w14:paraId="6151F704" w14:textId="77777777" w:rsidR="004336CE" w:rsidRDefault="004336CE" w:rsidP="00CA52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Arial"/>
                <w:sz w:val="16"/>
                <w:szCs w:val="16"/>
              </w:rPr>
            </w:pPr>
            <w:r w:rsidRPr="004336CE">
              <w:rPr>
                <w:rFonts w:ascii="Corbel" w:hAnsi="Corbel" w:cs="Arial"/>
                <w:sz w:val="16"/>
                <w:szCs w:val="16"/>
              </w:rPr>
              <w:t xml:space="preserve">Inschrijver heeft bij een vergelijkbare referentie-organisatie een website (door)ontwikkeld, opgeleverd en beheerd.  </w:t>
            </w:r>
          </w:p>
          <w:p w14:paraId="277D19FC" w14:textId="77777777" w:rsidR="004336CE" w:rsidRDefault="004336CE" w:rsidP="00CA52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Arial"/>
                <w:sz w:val="16"/>
                <w:szCs w:val="16"/>
              </w:rPr>
            </w:pPr>
          </w:p>
          <w:p w14:paraId="794959C2" w14:textId="261F7863" w:rsidR="00CA5218" w:rsidRDefault="004336CE" w:rsidP="00CA52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Arial"/>
                <w:sz w:val="16"/>
                <w:szCs w:val="16"/>
              </w:rPr>
            </w:pPr>
            <w:r w:rsidRPr="004336CE">
              <w:rPr>
                <w:rFonts w:ascii="Corbel" w:hAnsi="Corbel" w:cs="Arial"/>
                <w:sz w:val="16"/>
                <w:szCs w:val="16"/>
              </w:rPr>
              <w:t xml:space="preserve">Organisaties die </w:t>
            </w:r>
            <w:r w:rsidR="00592B42">
              <w:rPr>
                <w:rFonts w:ascii="Corbel" w:hAnsi="Corbel" w:cs="Arial"/>
                <w:sz w:val="16"/>
                <w:szCs w:val="16"/>
              </w:rPr>
              <w:t>het Juridisch Loket</w:t>
            </w:r>
            <w:r w:rsidRPr="004336CE">
              <w:rPr>
                <w:rFonts w:ascii="Corbel" w:hAnsi="Corbel" w:cs="Arial"/>
                <w:sz w:val="16"/>
                <w:szCs w:val="16"/>
              </w:rPr>
              <w:t xml:space="preserve"> als vergelijkbaar beschouwt zijn non-profit organisaties met een publiek belang en vraagbaakfunctie, waarbij de doelgroep Nederland is. Voorbeelden van vergelijkbare organisaties zijn: De Nationale ombudsman, rechtsbijstand organisaties, Leger des Heils, Autoriteit Consument en Markt, Hartstichting, College voor de rechten van de mens, Belastingdienst, GGD en Stichting Lezen en Schrijven</w:t>
            </w:r>
            <w:r w:rsidR="00872C75">
              <w:rPr>
                <w:rFonts w:ascii="Corbel" w:hAnsi="Corbel" w:cs="Arial"/>
                <w:sz w:val="16"/>
                <w:szCs w:val="16"/>
              </w:rPr>
              <w:t>.</w:t>
            </w:r>
          </w:p>
          <w:p w14:paraId="0287CB90" w14:textId="77777777" w:rsidR="00872C75" w:rsidRPr="004336CE" w:rsidRDefault="00872C75" w:rsidP="00CA52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6"/>
                <w:szCs w:val="16"/>
              </w:rPr>
            </w:pPr>
          </w:p>
          <w:p w14:paraId="63C24595" w14:textId="418087C8" w:rsidR="002A6DE4" w:rsidRPr="00F6648D" w:rsidRDefault="00F6648D" w:rsidP="00CA52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60579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kerncompetentie moet als geheel binnen één referentie</w:t>
            </w:r>
            <w:r w:rsidR="00EC27F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-</w:t>
            </w:r>
            <w:r w:rsidRPr="0060579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opdracht vallen. Er mag daarom maximaal één referentie worden overlegd.</w:t>
            </w:r>
          </w:p>
        </w:tc>
      </w:tr>
      <w:tr w:rsidR="00D82414" w:rsidRPr="001A17B8" w14:paraId="1FC50EE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B965C7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2660B1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89D3CD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5D9BD0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D36028B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C0C8D8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6EAE2D95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334000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CF243BE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51DAE2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68D99AE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B17A82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59B10A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4097EE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F183C0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FC4980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4D0E8A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B55C0B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3CE84F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8EDEE6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D7B1DF9" w14:textId="76C02FF8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="00121BAC">
              <w:rPr>
                <w:rFonts w:ascii="Corbel" w:hAnsi="Corbel"/>
                <w:sz w:val="16"/>
                <w:szCs w:val="16"/>
              </w:rPr>
              <w:t>Inschrijver</w:t>
            </w:r>
            <w:r w:rsidR="0047548D" w:rsidRPr="00E17CF4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739AD3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AB766C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28A8A6A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EBF96F2" w14:textId="45F9C041" w:rsidR="00D82414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5CA3F19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784E48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A5FCF82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53A17A2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90D9115" w14:textId="4AE9C4D4" w:rsidR="00702A25" w:rsidRPr="009D2DCF" w:rsidRDefault="00786D11" w:rsidP="00533A5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D2DCF">
              <w:rPr>
                <w:rFonts w:ascii="Corbel" w:hAnsi="Corbel"/>
                <w:sz w:val="16"/>
                <w:szCs w:val="16"/>
              </w:rPr>
              <w:t xml:space="preserve">Heeft </w:t>
            </w:r>
            <w:r w:rsidR="00533A57">
              <w:rPr>
                <w:rFonts w:ascii="Corbel" w:hAnsi="Corbel"/>
                <w:sz w:val="16"/>
                <w:szCs w:val="16"/>
              </w:rPr>
              <w:t>uw organisatie</w:t>
            </w:r>
            <w:r w:rsidRPr="009D2DCF">
              <w:rPr>
                <w:rFonts w:ascii="Corbel" w:hAnsi="Corbel"/>
                <w:sz w:val="16"/>
                <w:szCs w:val="16"/>
              </w:rPr>
              <w:t xml:space="preserve"> in de afgelopen 36 maanden</w:t>
            </w:r>
            <w:r w:rsidR="00533A57" w:rsidRPr="00A575EC">
              <w:rPr>
                <w:rFonts w:ascii="Corbel" w:hAnsi="Corbel"/>
                <w:sz w:val="16"/>
                <w:szCs w:val="16"/>
              </w:rPr>
              <w:t xml:space="preserve"> </w:t>
            </w:r>
            <w:r w:rsidR="00872C75">
              <w:rPr>
                <w:rFonts w:ascii="Corbel" w:hAnsi="Corbel"/>
                <w:sz w:val="16"/>
                <w:szCs w:val="16"/>
              </w:rPr>
              <w:t xml:space="preserve">bij een vergelijkbare organisatie een website (door)ontwikkeld, opgeleverd en beheerd? </w:t>
            </w:r>
          </w:p>
        </w:tc>
        <w:tc>
          <w:tcPr>
            <w:tcW w:w="3941" w:type="dxa"/>
            <w:shd w:val="clear" w:color="auto" w:fill="auto"/>
          </w:tcPr>
          <w:p w14:paraId="4883B29D" w14:textId="093E86AB" w:rsidR="00702A25" w:rsidRPr="00786D11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786D1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786D11">
              <w:rPr>
                <w:rFonts w:ascii="Corbel" w:eastAsia="MS Gothic" w:hAnsi="Corbel"/>
                <w:sz w:val="16"/>
                <w:szCs w:val="16"/>
              </w:rPr>
              <w:t>J</w:t>
            </w:r>
            <w:r w:rsidR="00872C75">
              <w:rPr>
                <w:rFonts w:ascii="Corbel" w:eastAsia="MS Gothic" w:hAnsi="Corbel"/>
                <w:sz w:val="16"/>
                <w:szCs w:val="16"/>
              </w:rPr>
              <w:t>a</w:t>
            </w:r>
          </w:p>
          <w:p w14:paraId="7F67FEA8" w14:textId="77777777" w:rsidR="00702A25" w:rsidRPr="00786D11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786D1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786D11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786D1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786D11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702A25" w:rsidRPr="001A17B8" w14:paraId="0282987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4D70AA5" w14:textId="317C8C36" w:rsidR="007C6E24" w:rsidRPr="00015746" w:rsidRDefault="00015746" w:rsidP="0001574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Was de referentie-organisatie een </w:t>
            </w:r>
            <w:r w:rsidR="00AD11FB">
              <w:rPr>
                <w:rFonts w:ascii="Corbel" w:hAnsi="Corbel"/>
                <w:sz w:val="16"/>
                <w:szCs w:val="16"/>
              </w:rPr>
              <w:t>non-profit organisatie met een publiek belang</w:t>
            </w:r>
            <w:r w:rsidR="00C73778">
              <w:rPr>
                <w:rFonts w:ascii="Corbel" w:hAnsi="Corbel"/>
                <w:sz w:val="16"/>
                <w:szCs w:val="16"/>
              </w:rPr>
              <w:t xml:space="preserve"> en vraagbaakfunctie</w:t>
            </w:r>
            <w:r w:rsidR="00AD11FB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7C54EADF" w14:textId="69791F96" w:rsidR="007C6E24" w:rsidRPr="00786D11" w:rsidRDefault="00000000" w:rsidP="007C6E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5274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E24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C6E24" w:rsidRPr="00786D1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2D14E1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C73778">
              <w:rPr>
                <w:rFonts w:ascii="Corbel" w:eastAsia="MS Gothic" w:hAnsi="Corbel"/>
                <w:sz w:val="16"/>
                <w:szCs w:val="16"/>
              </w:rPr>
              <w:t>non-profit organisatie met publiek belang en vraagbaakfunctie</w:t>
            </w:r>
          </w:p>
          <w:p w14:paraId="78C040CB" w14:textId="60C36858" w:rsidR="00702A25" w:rsidRPr="00702A25" w:rsidRDefault="00000000" w:rsidP="007C6E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5321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E24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C6E24" w:rsidRPr="00786D1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7C6E24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7C6E24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520270" w:rsidRPr="001A17B8" w14:paraId="2B1E7B8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71FFCA6" w14:textId="08BF4E90" w:rsidR="00520270" w:rsidRPr="00F57131" w:rsidRDefault="00A069FA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Was de </w:t>
            </w:r>
            <w:r w:rsidR="00C73778">
              <w:rPr>
                <w:rFonts w:ascii="Corbel" w:hAnsi="Corbel"/>
                <w:sz w:val="16"/>
                <w:szCs w:val="16"/>
              </w:rPr>
              <w:t>doelgroep van de referentie-organisatie Nederland?</w:t>
            </w:r>
          </w:p>
        </w:tc>
        <w:tc>
          <w:tcPr>
            <w:tcW w:w="3941" w:type="dxa"/>
            <w:shd w:val="clear" w:color="auto" w:fill="auto"/>
          </w:tcPr>
          <w:p w14:paraId="71A4A9FC" w14:textId="6F67B789" w:rsidR="00F57131" w:rsidRPr="00786D11" w:rsidRDefault="00000000" w:rsidP="00F5713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7374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7131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7131" w:rsidRPr="00786D1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F57131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C73778">
              <w:rPr>
                <w:rFonts w:ascii="Corbel" w:eastAsia="MS Gothic" w:hAnsi="Corbel"/>
                <w:sz w:val="16"/>
                <w:szCs w:val="16"/>
              </w:rPr>
              <w:t>doelgroep is Nederland</w:t>
            </w:r>
          </w:p>
          <w:p w14:paraId="512C49F7" w14:textId="551A18F0" w:rsidR="00520270" w:rsidRPr="00520270" w:rsidRDefault="00000000" w:rsidP="00F5713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2176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7131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7131" w:rsidRPr="00786D1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F57131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F57131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650B2" w:rsidRPr="001A17B8" w14:paraId="158990FB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B7581A5" w14:textId="1723D247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de periode </w:t>
            </w:r>
            <w:r w:rsidR="00D82414" w:rsidRPr="00A575EC">
              <w:rPr>
                <w:rFonts w:ascii="Corbel" w:hAnsi="Corbel"/>
                <w:sz w:val="16"/>
                <w:szCs w:val="16"/>
              </w:rPr>
              <w:t>van 36 maanden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 w:rsidRPr="00A575EC">
              <w:rPr>
                <w:rFonts w:ascii="Corbel" w:hAnsi="Corbel"/>
                <w:sz w:val="16"/>
                <w:szCs w:val="16"/>
              </w:rPr>
              <w:t xml:space="preserve">voorafgaand aan de sluitingsdatum voor het indienen van de </w:t>
            </w:r>
            <w:r w:rsidR="00121BAC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A575EC">
              <w:rPr>
                <w:rFonts w:ascii="Corbel" w:hAnsi="Corbel"/>
                <w:sz w:val="16"/>
                <w:szCs w:val="16"/>
              </w:rPr>
              <w:t>. De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complete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75FB7918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B618BF9" w14:textId="77777777" w:rsidR="007650B2" w:rsidRPr="00A019E4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7843ABD7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72455E2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FFA5D4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139D5EB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98BB44A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F90632E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7332E258" w14:textId="77777777" w:rsidTr="00C2031E">
        <w:trPr>
          <w:trHeight w:val="212"/>
          <w:jc w:val="center"/>
        </w:trPr>
        <w:tc>
          <w:tcPr>
            <w:tcW w:w="9017" w:type="dxa"/>
            <w:gridSpan w:val="2"/>
            <w:shd w:val="clear" w:color="auto" w:fill="002060"/>
          </w:tcPr>
          <w:p w14:paraId="62D07C06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23580A91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022246F4" w14:textId="41ECD4FF" w:rsidR="007650B2" w:rsidRPr="001A17B8" w:rsidRDefault="00121BAC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7650B2" w:rsidRPr="00E60000">
              <w:rPr>
                <w:rFonts w:ascii="Corbel" w:hAnsi="Corbel"/>
                <w:sz w:val="16"/>
                <w:szCs w:val="16"/>
                <w:lang w:val="nl-NL"/>
              </w:rPr>
              <w:t xml:space="preserve"> verklaart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7808B137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0837C21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4F3DACD1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C1BBBED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1F05248D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6490730" w14:textId="77777777" w:rsidR="00600F16" w:rsidRDefault="00600F16" w:rsidP="00600F1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00937F86">
        <w:rPr>
          <w:rFonts w:ascii="Corbel" w:hAnsi="Corbel"/>
        </w:rPr>
        <w:lastRenderedPageBreak/>
        <w:t xml:space="preserve">Naam </w:t>
      </w:r>
      <w:r>
        <w:rPr>
          <w:rFonts w:ascii="Corbel" w:hAnsi="Corbel"/>
        </w:rPr>
        <w:t>Inschrijver</w:t>
      </w:r>
      <w:r w:rsidRPr="00937F86">
        <w:rPr>
          <w:rFonts w:ascii="Corbel" w:hAnsi="Corbel"/>
        </w:rPr>
        <w:t>:</w:t>
      </w:r>
      <w:r w:rsidRPr="00605799">
        <w:t xml:space="preserve"> </w:t>
      </w:r>
      <w:r w:rsidRPr="00605799">
        <w:rPr>
          <w:rFonts w:ascii="Corbel" w:hAnsi="Corbel"/>
          <w:highlight w:val="lightGray"/>
        </w:rPr>
        <w:t>&lt;…&gt;</w:t>
      </w:r>
    </w:p>
    <w:p w14:paraId="5AA5753B" w14:textId="77777777" w:rsidR="00600F16" w:rsidRPr="00937F86" w:rsidRDefault="00600F16" w:rsidP="00600F1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600F16" w:rsidRPr="00CF3901" w14:paraId="73F15AEC" w14:textId="77777777" w:rsidTr="00C2122E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88F4C80" w14:textId="4D6572C8" w:rsidR="00600F16" w:rsidRPr="00605799" w:rsidRDefault="00600F16" w:rsidP="00C2122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605799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2: website </w:t>
            </w:r>
            <w:r w:rsidR="00BC4FD7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(door)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ontwikkelen</w:t>
            </w:r>
            <w:r w:rsidR="00BC4FD7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, opleveren en beheren</w:t>
            </w:r>
          </w:p>
          <w:p w14:paraId="29EA3461" w14:textId="3BE8F725" w:rsidR="008F2F4E" w:rsidRPr="008F2F4E" w:rsidRDefault="008F2F4E" w:rsidP="008F2F4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Arial"/>
                <w:sz w:val="16"/>
                <w:szCs w:val="16"/>
              </w:rPr>
            </w:pPr>
            <w:r w:rsidRPr="008F2F4E">
              <w:rPr>
                <w:rFonts w:ascii="Corbel" w:hAnsi="Corbel" w:cs="Arial"/>
                <w:sz w:val="16"/>
                <w:szCs w:val="16"/>
              </w:rPr>
              <w:t xml:space="preserve">Inschrijver heeft bij een of meerdere referentie-organisatie(s) een website (door)ontwikkeld, opgeleverd en beheerd , waarbij </w:t>
            </w:r>
            <w:r w:rsidR="00126B9B">
              <w:rPr>
                <w:rFonts w:ascii="Corbel" w:hAnsi="Corbel" w:cs="Arial"/>
                <w:sz w:val="16"/>
                <w:szCs w:val="16"/>
              </w:rPr>
              <w:t xml:space="preserve">in ieder geval </w:t>
            </w:r>
            <w:r w:rsidRPr="008F2F4E">
              <w:rPr>
                <w:rFonts w:ascii="Corbel" w:hAnsi="Corbel" w:cs="Arial"/>
                <w:sz w:val="16"/>
                <w:szCs w:val="16"/>
              </w:rPr>
              <w:t>de volgende ontwikkelwerkzaamheden aan de orde zijn gekomen:</w:t>
            </w:r>
          </w:p>
          <w:p w14:paraId="18E84176" w14:textId="7D835AA4" w:rsidR="008F2F4E" w:rsidRPr="008F2F4E" w:rsidRDefault="008F2F4E" w:rsidP="001102C6">
            <w:pPr>
              <w:autoSpaceDE w:val="0"/>
              <w:autoSpaceDN w:val="0"/>
              <w:adjustRightInd w:val="0"/>
              <w:spacing w:line="276" w:lineRule="auto"/>
              <w:ind w:left="363" w:hanging="284"/>
              <w:rPr>
                <w:rFonts w:ascii="Corbel" w:hAnsi="Corbel" w:cs="Arial"/>
                <w:sz w:val="16"/>
                <w:szCs w:val="16"/>
              </w:rPr>
            </w:pPr>
            <w:r w:rsidRPr="008F2F4E">
              <w:rPr>
                <w:rFonts w:ascii="Corbel" w:hAnsi="Corbel" w:cs="Arial"/>
                <w:sz w:val="16"/>
                <w:szCs w:val="16"/>
              </w:rPr>
              <w:t>a.</w:t>
            </w:r>
            <w:r w:rsidRPr="008F2F4E">
              <w:rPr>
                <w:rFonts w:ascii="Corbel" w:hAnsi="Corbel" w:cs="Arial"/>
                <w:sz w:val="16"/>
                <w:szCs w:val="16"/>
              </w:rPr>
              <w:tab/>
              <w:t>Het grafisch ontwerpen van de website, waarbij binnen het ontwerp rekening is gehouden met de aard van de opdrachtgever welke als primaire taak een vraagbaakfunctie heeft.</w:t>
            </w:r>
          </w:p>
          <w:p w14:paraId="212405A4" w14:textId="333934EC" w:rsidR="008F2F4E" w:rsidRPr="008F2F4E" w:rsidRDefault="008F2F4E" w:rsidP="001102C6">
            <w:pPr>
              <w:autoSpaceDE w:val="0"/>
              <w:autoSpaceDN w:val="0"/>
              <w:adjustRightInd w:val="0"/>
              <w:spacing w:line="276" w:lineRule="auto"/>
              <w:ind w:left="363" w:hanging="284"/>
              <w:rPr>
                <w:rFonts w:ascii="Corbel" w:hAnsi="Corbel" w:cs="Arial"/>
                <w:sz w:val="16"/>
                <w:szCs w:val="16"/>
              </w:rPr>
            </w:pPr>
            <w:r w:rsidRPr="008F2F4E">
              <w:rPr>
                <w:rFonts w:ascii="Corbel" w:hAnsi="Corbel" w:cs="Arial"/>
                <w:sz w:val="16"/>
                <w:szCs w:val="16"/>
              </w:rPr>
              <w:t>b.</w:t>
            </w:r>
            <w:r w:rsidRPr="008F2F4E">
              <w:rPr>
                <w:rFonts w:ascii="Corbel" w:hAnsi="Corbel" w:cs="Arial"/>
                <w:sz w:val="16"/>
                <w:szCs w:val="16"/>
              </w:rPr>
              <w:tab/>
              <w:t>Het grafisch ontwerpen van de website, waarbij binnen het ontwerp rekening is gehouden met een meertalige doelgroep (in ieder geval Nederlands en Engels);</w:t>
            </w:r>
          </w:p>
          <w:p w14:paraId="7DF919C6" w14:textId="612E29EE" w:rsidR="008F2F4E" w:rsidRPr="008F2F4E" w:rsidRDefault="008F2F4E" w:rsidP="001102C6">
            <w:pPr>
              <w:autoSpaceDE w:val="0"/>
              <w:autoSpaceDN w:val="0"/>
              <w:adjustRightInd w:val="0"/>
              <w:spacing w:line="276" w:lineRule="auto"/>
              <w:ind w:left="363" w:hanging="284"/>
              <w:rPr>
                <w:rFonts w:ascii="Corbel" w:hAnsi="Corbel" w:cs="Arial"/>
                <w:sz w:val="16"/>
                <w:szCs w:val="16"/>
              </w:rPr>
            </w:pPr>
            <w:r w:rsidRPr="008F2F4E">
              <w:rPr>
                <w:rFonts w:ascii="Corbel" w:hAnsi="Corbel" w:cs="Arial"/>
                <w:sz w:val="16"/>
                <w:szCs w:val="16"/>
              </w:rPr>
              <w:t>c.</w:t>
            </w:r>
            <w:r w:rsidRPr="008F2F4E">
              <w:rPr>
                <w:rFonts w:ascii="Corbel" w:hAnsi="Corbel" w:cs="Arial"/>
                <w:sz w:val="16"/>
                <w:szCs w:val="16"/>
              </w:rPr>
              <w:tab/>
              <w:t>Het functioneel inrichten van de website, waarbij sprake moet zijn geweest van het integreren met</w:t>
            </w:r>
            <w:r w:rsidR="001102C6">
              <w:rPr>
                <w:rFonts w:ascii="Corbel" w:hAnsi="Corbel" w:cs="Arial"/>
                <w:sz w:val="16"/>
                <w:szCs w:val="16"/>
              </w:rPr>
              <w:t xml:space="preserve"> minimaal twee </w:t>
            </w:r>
            <w:r w:rsidRPr="008F2F4E">
              <w:rPr>
                <w:rFonts w:ascii="Corbel" w:hAnsi="Corbel" w:cs="Arial"/>
                <w:sz w:val="16"/>
                <w:szCs w:val="16"/>
              </w:rPr>
              <w:t>andere systemen zoals bijvoorbeeld een diagnosetool/triagetool, overzicht van wachttijden van het call center etc;</w:t>
            </w:r>
          </w:p>
          <w:p w14:paraId="585EBFC8" w14:textId="77777777" w:rsidR="008F2F4E" w:rsidRPr="008F2F4E" w:rsidRDefault="008F2F4E" w:rsidP="001102C6">
            <w:pPr>
              <w:autoSpaceDE w:val="0"/>
              <w:autoSpaceDN w:val="0"/>
              <w:adjustRightInd w:val="0"/>
              <w:spacing w:line="276" w:lineRule="auto"/>
              <w:ind w:left="363" w:hanging="284"/>
              <w:rPr>
                <w:rFonts w:ascii="Corbel" w:hAnsi="Corbel" w:cs="Arial"/>
                <w:sz w:val="16"/>
                <w:szCs w:val="16"/>
              </w:rPr>
            </w:pPr>
            <w:r w:rsidRPr="008F2F4E">
              <w:rPr>
                <w:rFonts w:ascii="Corbel" w:hAnsi="Corbel" w:cs="Arial"/>
                <w:sz w:val="16"/>
                <w:szCs w:val="16"/>
              </w:rPr>
              <w:t>d.</w:t>
            </w:r>
            <w:r w:rsidRPr="008F2F4E">
              <w:rPr>
                <w:rFonts w:ascii="Corbel" w:hAnsi="Corbel" w:cs="Arial"/>
                <w:sz w:val="16"/>
                <w:szCs w:val="16"/>
              </w:rPr>
              <w:tab/>
              <w:t>Een persoonlijke inlogpagina met de mogelijkheid tot het uploaden van documenten;</w:t>
            </w:r>
          </w:p>
          <w:p w14:paraId="561CF725" w14:textId="34B01894" w:rsidR="00600F16" w:rsidRPr="004336CE" w:rsidRDefault="008F2F4E" w:rsidP="001102C6">
            <w:pPr>
              <w:autoSpaceDE w:val="0"/>
              <w:autoSpaceDN w:val="0"/>
              <w:adjustRightInd w:val="0"/>
              <w:spacing w:line="276" w:lineRule="auto"/>
              <w:ind w:left="363" w:hanging="284"/>
              <w:rPr>
                <w:rFonts w:ascii="Corbel" w:hAnsi="Corbel" w:cs="Verdana"/>
                <w:color w:val="FFFFFF" w:themeColor="background1"/>
                <w:sz w:val="16"/>
                <w:szCs w:val="16"/>
              </w:rPr>
            </w:pPr>
            <w:r w:rsidRPr="008F2F4E">
              <w:rPr>
                <w:rFonts w:ascii="Corbel" w:hAnsi="Corbel" w:cs="Arial"/>
                <w:sz w:val="16"/>
                <w:szCs w:val="16"/>
              </w:rPr>
              <w:t>e.</w:t>
            </w:r>
            <w:r w:rsidRPr="008F2F4E">
              <w:rPr>
                <w:rFonts w:ascii="Corbel" w:hAnsi="Corbel" w:cs="Arial"/>
                <w:sz w:val="16"/>
                <w:szCs w:val="16"/>
              </w:rPr>
              <w:tab/>
              <w:t xml:space="preserve">Het technisch inrichten en beheren van de website waarbij de website voldeed aan de verplichte richtlijnen van de Rijksoverheid welke o.a. gericht zijn op veiligheid, bescherming persoonsgegevens, toegankelijkheid en </w:t>
            </w:r>
            <w:r>
              <w:rPr>
                <w:rFonts w:ascii="Corbel" w:hAnsi="Corbel" w:cs="Arial"/>
                <w:sz w:val="16"/>
                <w:szCs w:val="16"/>
              </w:rPr>
              <w:tab/>
            </w:r>
            <w:r w:rsidRPr="008F2F4E">
              <w:rPr>
                <w:rFonts w:ascii="Corbel" w:hAnsi="Corbel" w:cs="Arial"/>
                <w:sz w:val="16"/>
                <w:szCs w:val="16"/>
              </w:rPr>
              <w:t>transparantie. Zie Verplichte richtlijnen | Rijkswebsites | CommunicatieRijk.</w:t>
            </w:r>
          </w:p>
          <w:p w14:paraId="0899440E" w14:textId="77777777" w:rsidR="008F2F4E" w:rsidRDefault="008F2F4E" w:rsidP="00C2122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1FA26809" w14:textId="05E32861" w:rsidR="008F2F4E" w:rsidRDefault="00805289" w:rsidP="00C2122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Voor kerncompetentie 2 mogen maximaal vijf referenties worden overlegd, waarin onderdelen a t/m e terug moeten komen. Indien het meerdere referentieorganisaties betreft, </w:t>
            </w:r>
            <w:r w:rsidRPr="0013620A"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 xml:space="preserve">max. 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>5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, dan dienen deze afzonderlijk als referentie overlegd te worden en dient onderstaand formulier max. 5 keer te worden ingevuld en bijgevoegd. </w:t>
            </w:r>
          </w:p>
          <w:p w14:paraId="304220CE" w14:textId="42A06DD5" w:rsidR="008F2F4E" w:rsidRPr="00F6648D" w:rsidRDefault="008F2F4E" w:rsidP="00C2122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</w:tc>
      </w:tr>
      <w:tr w:rsidR="00600F16" w:rsidRPr="001A17B8" w14:paraId="3CB38510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0D39F2A5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31E4E6E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00F16" w:rsidRPr="001A17B8" w14:paraId="6CE116B9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4E048C02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F7C075D" w14:textId="77777777" w:rsidR="00600F16" w:rsidRPr="001E36FF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4333E11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00F16" w:rsidRPr="001A17B8" w14:paraId="191CDC63" w14:textId="77777777" w:rsidTr="00C2122E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12319D7D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47375A4" w14:textId="77777777" w:rsidR="00600F16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C74D505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00F16" w:rsidRPr="001A17B8" w14:paraId="3B9ACEF7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033F84F4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6DC46F4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00F16" w:rsidRPr="001A17B8" w14:paraId="4649C0AF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3D02BFC9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D8444A2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00F16" w:rsidRPr="001A17B8" w14:paraId="0D1404EC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1671DE81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971C80B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00F16" w:rsidRPr="001A17B8" w14:paraId="4EC7E475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540D8AAE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</w:t>
            </w:r>
            <w:r w:rsidRPr="00E17CF4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68E10DA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329344B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00F16" w:rsidRPr="001A17B8" w14:paraId="26FF8D40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659433B8" w14:textId="77777777" w:rsidR="00600F16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0191042C" w14:textId="77777777" w:rsidR="00600F16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308FAE6" w14:textId="77777777" w:rsidR="00600F16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2A8E0FC4" w14:textId="77777777" w:rsidR="00600F16" w:rsidRPr="00376FA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00F16" w:rsidRPr="001A17B8" w14:paraId="3FEE6C05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352718AB" w14:textId="77777777" w:rsidR="007B10EF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D2DCF">
              <w:rPr>
                <w:rFonts w:ascii="Corbel" w:hAnsi="Corbel"/>
                <w:sz w:val="16"/>
                <w:szCs w:val="16"/>
              </w:rPr>
              <w:t xml:space="preserve">Heeft </w:t>
            </w:r>
            <w:r>
              <w:rPr>
                <w:rFonts w:ascii="Corbel" w:hAnsi="Corbel"/>
                <w:sz w:val="16"/>
                <w:szCs w:val="16"/>
              </w:rPr>
              <w:t>uw organisatie</w:t>
            </w:r>
            <w:r w:rsidRPr="009D2DCF">
              <w:rPr>
                <w:rFonts w:ascii="Corbel" w:hAnsi="Corbel"/>
                <w:sz w:val="16"/>
                <w:szCs w:val="16"/>
              </w:rPr>
              <w:t xml:space="preserve"> in de afgelopen 36 maanden</w:t>
            </w:r>
            <w:r w:rsidRPr="00A575EC">
              <w:rPr>
                <w:rFonts w:ascii="Corbel" w:hAnsi="Corbel"/>
                <w:sz w:val="16"/>
                <w:szCs w:val="16"/>
              </w:rPr>
              <w:t xml:space="preserve"> </w:t>
            </w:r>
            <w:r w:rsidR="007B10EF">
              <w:rPr>
                <w:rFonts w:ascii="Corbel" w:hAnsi="Corbel"/>
                <w:sz w:val="16"/>
                <w:szCs w:val="16"/>
              </w:rPr>
              <w:t>een website (door)ontwikkeld, opgeleverd en beheerd, waarbij de volgende ontwikkel-werkzaamheden minimaal aan de orde zijn gekomen:</w:t>
            </w:r>
          </w:p>
          <w:p w14:paraId="3C6F5BDA" w14:textId="77777777" w:rsidR="004D62DF" w:rsidRPr="004D62DF" w:rsidRDefault="004D62DF" w:rsidP="004D62DF">
            <w:pPr>
              <w:pStyle w:val="Lijstalinea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lang w:val="nl-NL"/>
              </w:rPr>
            </w:pPr>
            <w:r w:rsidRPr="004D62DF">
              <w:rPr>
                <w:rFonts w:ascii="Corbel" w:hAnsi="Corbel"/>
                <w:sz w:val="16"/>
                <w:szCs w:val="16"/>
                <w:lang w:val="nl-NL"/>
              </w:rPr>
              <w:t>Het grafisch ontwerpen van de website, waarbij binnen het ontwerp rekening is gehouden met de aard van de opdrachtgever welke als primaire taak een vraagbaakfunctie heeft.</w:t>
            </w:r>
          </w:p>
          <w:p w14:paraId="17238DF8" w14:textId="77777777" w:rsidR="004D62DF" w:rsidRPr="004D62DF" w:rsidRDefault="004D62DF" w:rsidP="004D62DF">
            <w:pPr>
              <w:pStyle w:val="Lijstalinea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lang w:val="nl-NL"/>
              </w:rPr>
            </w:pPr>
            <w:r w:rsidRPr="004D62DF">
              <w:rPr>
                <w:rFonts w:ascii="Corbel" w:hAnsi="Corbel"/>
                <w:sz w:val="16"/>
                <w:szCs w:val="16"/>
                <w:lang w:val="nl-NL"/>
              </w:rPr>
              <w:t>Het grafisch ontwerpen van de website, waarbij binnen het ontwerp rekening is gehouden met een meertalige doelgroep (in ieder geval Nederlands en Engels);</w:t>
            </w:r>
          </w:p>
          <w:p w14:paraId="4A0A196B" w14:textId="6881FBD0" w:rsidR="004D62DF" w:rsidRPr="004D62DF" w:rsidRDefault="004D62DF" w:rsidP="004D62DF">
            <w:pPr>
              <w:pStyle w:val="Lijstalinea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lang w:val="nl-NL"/>
              </w:rPr>
            </w:pPr>
            <w:r w:rsidRPr="004D62DF">
              <w:rPr>
                <w:rFonts w:ascii="Corbel" w:hAnsi="Corbel"/>
                <w:sz w:val="16"/>
                <w:szCs w:val="16"/>
                <w:lang w:val="nl-NL"/>
              </w:rPr>
              <w:t xml:space="preserve">Het functioneel inrichten van de website, waarbij sprake moet zijn geweest van het integreren met </w:t>
            </w:r>
            <w:r w:rsidR="001102C6">
              <w:rPr>
                <w:rFonts w:ascii="Corbel" w:hAnsi="Corbel"/>
                <w:sz w:val="16"/>
                <w:szCs w:val="16"/>
                <w:lang w:val="nl-NL"/>
              </w:rPr>
              <w:t xml:space="preserve">minimaal twee </w:t>
            </w:r>
            <w:r w:rsidRPr="004D62DF">
              <w:rPr>
                <w:rFonts w:ascii="Corbel" w:hAnsi="Corbel"/>
                <w:sz w:val="16"/>
                <w:szCs w:val="16"/>
                <w:lang w:val="nl-NL"/>
              </w:rPr>
              <w:t>andere systemen zoals bijvoorbeeld een diagnosetool/triagetool, overzicht van wachttijden van het call center etc;</w:t>
            </w:r>
          </w:p>
          <w:p w14:paraId="007DEBCD" w14:textId="77777777" w:rsidR="004D62DF" w:rsidRPr="004D62DF" w:rsidRDefault="004D62DF" w:rsidP="004D62DF">
            <w:pPr>
              <w:pStyle w:val="Lijstalinea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lang w:val="nl-NL"/>
              </w:rPr>
            </w:pPr>
            <w:r w:rsidRPr="004D62DF">
              <w:rPr>
                <w:rFonts w:ascii="Corbel" w:hAnsi="Corbel"/>
                <w:sz w:val="16"/>
                <w:szCs w:val="16"/>
                <w:lang w:val="nl-NL"/>
              </w:rPr>
              <w:t>Een persoonlijke inlogpagina met de mogelijkheid tot het uploaden van documenten;</w:t>
            </w:r>
          </w:p>
          <w:p w14:paraId="34DA88D2" w14:textId="7E20A158" w:rsidR="00600F16" w:rsidRPr="004E7C4F" w:rsidRDefault="004D62DF" w:rsidP="004E7C4F">
            <w:pPr>
              <w:pStyle w:val="Lijstalinea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4D62DF">
              <w:rPr>
                <w:rFonts w:ascii="Corbel" w:hAnsi="Corbel"/>
                <w:sz w:val="16"/>
                <w:szCs w:val="16"/>
                <w:lang w:val="nl-NL"/>
              </w:rPr>
              <w:t xml:space="preserve">Het technisch inrichten en beheren van de website waarbij de website voldeed aan de verplichte richtlijnen van de Rijksoverheid welke o.a. gericht zijn op veiligheid, bescherming persoonsgegevens, toegankelijkheid en transparantie. </w:t>
            </w:r>
            <w:r w:rsidRPr="004D62DF">
              <w:rPr>
                <w:rFonts w:ascii="Corbel" w:hAnsi="Corbel"/>
                <w:sz w:val="16"/>
                <w:szCs w:val="16"/>
              </w:rPr>
              <w:t>Zie Verplichte richtlijnen | Rijkswebsites | CommunicatieRijk.</w:t>
            </w:r>
            <w:r w:rsidR="00600F16" w:rsidRPr="004E7C4F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3EBFBF73" w14:textId="780D81B1" w:rsidR="00600F16" w:rsidRDefault="00000000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1215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0F16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00F16" w:rsidRPr="00786D11">
              <w:rPr>
                <w:rFonts w:ascii="Corbel" w:eastAsia="MS Gothic" w:hAnsi="Corbel"/>
                <w:sz w:val="16"/>
                <w:szCs w:val="16"/>
              </w:rPr>
              <w:t xml:space="preserve"> J</w:t>
            </w:r>
            <w:r w:rsidR="00600F16">
              <w:rPr>
                <w:rFonts w:ascii="Corbel" w:eastAsia="MS Gothic" w:hAnsi="Corbel"/>
                <w:sz w:val="16"/>
                <w:szCs w:val="16"/>
              </w:rPr>
              <w:t>a</w:t>
            </w:r>
            <w:r w:rsidR="004D62DF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B511D7">
              <w:rPr>
                <w:rFonts w:ascii="Corbel" w:eastAsia="MS Gothic" w:hAnsi="Corbel"/>
                <w:sz w:val="16"/>
                <w:szCs w:val="16"/>
              </w:rPr>
              <w:t>grafisch ontwerpen (vraagbaakfunctie)</w:t>
            </w:r>
          </w:p>
          <w:p w14:paraId="55B57BE7" w14:textId="47DC0364" w:rsidR="00B511D7" w:rsidRDefault="00000000" w:rsidP="00B511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2205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1D7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511D7" w:rsidRPr="00786D11">
              <w:rPr>
                <w:rFonts w:ascii="Corbel" w:eastAsia="MS Gothic" w:hAnsi="Corbel"/>
                <w:sz w:val="16"/>
                <w:szCs w:val="16"/>
              </w:rPr>
              <w:t xml:space="preserve"> J</w:t>
            </w:r>
            <w:r w:rsidR="00B511D7">
              <w:rPr>
                <w:rFonts w:ascii="Corbel" w:eastAsia="MS Gothic" w:hAnsi="Corbel"/>
                <w:sz w:val="16"/>
                <w:szCs w:val="16"/>
              </w:rPr>
              <w:t>a, grafisch ontwerpen (meertalige doelgroep)</w:t>
            </w:r>
          </w:p>
          <w:p w14:paraId="1F63D821" w14:textId="6AC07A04" w:rsidR="00B511D7" w:rsidRDefault="00000000" w:rsidP="00B511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5589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1D7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511D7" w:rsidRPr="00786D11">
              <w:rPr>
                <w:rFonts w:ascii="Corbel" w:eastAsia="MS Gothic" w:hAnsi="Corbel"/>
                <w:sz w:val="16"/>
                <w:szCs w:val="16"/>
              </w:rPr>
              <w:t xml:space="preserve"> J</w:t>
            </w:r>
            <w:r w:rsidR="00B511D7">
              <w:rPr>
                <w:rFonts w:ascii="Corbel" w:eastAsia="MS Gothic" w:hAnsi="Corbel"/>
                <w:sz w:val="16"/>
                <w:szCs w:val="16"/>
              </w:rPr>
              <w:t>a, functioneel inrichten</w:t>
            </w:r>
            <w:r w:rsidR="00245E7B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B511D7">
              <w:rPr>
                <w:rFonts w:ascii="Corbel" w:eastAsia="MS Gothic" w:hAnsi="Corbel"/>
                <w:sz w:val="16"/>
                <w:szCs w:val="16"/>
              </w:rPr>
              <w:t>(</w:t>
            </w:r>
            <w:r w:rsidR="00245E7B">
              <w:rPr>
                <w:rFonts w:ascii="Corbel" w:eastAsia="MS Gothic" w:hAnsi="Corbel"/>
                <w:sz w:val="16"/>
                <w:szCs w:val="16"/>
              </w:rPr>
              <w:t xml:space="preserve">integreren met </w:t>
            </w:r>
            <w:r w:rsidR="001B3976">
              <w:rPr>
                <w:rFonts w:ascii="Corbel" w:eastAsia="MS Gothic" w:hAnsi="Corbel"/>
                <w:sz w:val="16"/>
                <w:szCs w:val="16"/>
              </w:rPr>
              <w:t xml:space="preserve">minimaal twee </w:t>
            </w:r>
            <w:r w:rsidR="00245E7B">
              <w:rPr>
                <w:rFonts w:ascii="Corbel" w:eastAsia="MS Gothic" w:hAnsi="Corbel"/>
                <w:sz w:val="16"/>
                <w:szCs w:val="16"/>
              </w:rPr>
              <w:t>andere systemen</w:t>
            </w:r>
            <w:r w:rsidR="00B511D7">
              <w:rPr>
                <w:rFonts w:ascii="Corbel" w:eastAsia="MS Gothic" w:hAnsi="Corbel"/>
                <w:sz w:val="16"/>
                <w:szCs w:val="16"/>
              </w:rPr>
              <w:t>)</w:t>
            </w:r>
          </w:p>
          <w:p w14:paraId="7DD32BF5" w14:textId="4C6A36ED" w:rsidR="00B511D7" w:rsidRDefault="00000000" w:rsidP="00B511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6294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1D7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511D7" w:rsidRPr="00786D11">
              <w:rPr>
                <w:rFonts w:ascii="Corbel" w:eastAsia="MS Gothic" w:hAnsi="Corbel"/>
                <w:sz w:val="16"/>
                <w:szCs w:val="16"/>
              </w:rPr>
              <w:t xml:space="preserve"> J</w:t>
            </w:r>
            <w:r w:rsidR="00B511D7">
              <w:rPr>
                <w:rFonts w:ascii="Corbel" w:eastAsia="MS Gothic" w:hAnsi="Corbel"/>
                <w:sz w:val="16"/>
                <w:szCs w:val="16"/>
              </w:rPr>
              <w:t xml:space="preserve">a, </w:t>
            </w:r>
            <w:r w:rsidR="00245E7B">
              <w:rPr>
                <w:rFonts w:ascii="Corbel" w:eastAsia="MS Gothic" w:hAnsi="Corbel"/>
                <w:sz w:val="16"/>
                <w:szCs w:val="16"/>
              </w:rPr>
              <w:t>persoonlijke inlogpagina (mogelijkheid tot uploaden documenten)</w:t>
            </w:r>
          </w:p>
          <w:p w14:paraId="53C0F085" w14:textId="3D280F51" w:rsidR="00B511D7" w:rsidRDefault="00000000" w:rsidP="00B511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8545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1D7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511D7" w:rsidRPr="00786D11">
              <w:rPr>
                <w:rFonts w:ascii="Corbel" w:eastAsia="MS Gothic" w:hAnsi="Corbel"/>
                <w:sz w:val="16"/>
                <w:szCs w:val="16"/>
              </w:rPr>
              <w:t xml:space="preserve"> J</w:t>
            </w:r>
            <w:r w:rsidR="00B511D7">
              <w:rPr>
                <w:rFonts w:ascii="Corbel" w:eastAsia="MS Gothic" w:hAnsi="Corbel"/>
                <w:sz w:val="16"/>
                <w:szCs w:val="16"/>
              </w:rPr>
              <w:t xml:space="preserve">a, </w:t>
            </w:r>
            <w:r w:rsidR="00AA75E3">
              <w:rPr>
                <w:rFonts w:ascii="Corbel" w:eastAsia="MS Gothic" w:hAnsi="Corbel"/>
                <w:sz w:val="16"/>
                <w:szCs w:val="16"/>
              </w:rPr>
              <w:t>technisch inrichten en beheren (</w:t>
            </w:r>
            <w:r w:rsidR="00245E7B">
              <w:rPr>
                <w:rFonts w:ascii="Corbel" w:eastAsia="MS Gothic" w:hAnsi="Corbel"/>
                <w:sz w:val="16"/>
                <w:szCs w:val="16"/>
              </w:rPr>
              <w:t>website voldeed aan verplichte richtlijnen Rijksoverheid</w:t>
            </w:r>
            <w:r w:rsidR="00AA75E3">
              <w:rPr>
                <w:rFonts w:ascii="Corbel" w:eastAsia="MS Gothic" w:hAnsi="Corbel"/>
                <w:sz w:val="16"/>
                <w:szCs w:val="16"/>
              </w:rPr>
              <w:t>)</w:t>
            </w:r>
          </w:p>
          <w:p w14:paraId="4CADA646" w14:textId="77777777" w:rsidR="00B511D7" w:rsidRPr="00786D11" w:rsidRDefault="00B511D7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  <w:p w14:paraId="5D206C7A" w14:textId="77777777" w:rsidR="00600F16" w:rsidRPr="00786D11" w:rsidRDefault="00000000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2422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0F16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00F16" w:rsidRPr="00786D1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600F16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00F16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600F16" w:rsidRPr="001A17B8" w14:paraId="11985313" w14:textId="77777777" w:rsidTr="00C2122E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2C46AA6" w14:textId="77777777" w:rsidR="00600F16" w:rsidRPr="001A17B8" w:rsidRDefault="00600F16" w:rsidP="00C2122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lastRenderedPageBreak/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periode </w:t>
            </w:r>
            <w:r w:rsidRPr="00A575EC">
              <w:rPr>
                <w:rFonts w:ascii="Corbel" w:hAnsi="Corbel"/>
                <w:sz w:val="16"/>
                <w:szCs w:val="16"/>
              </w:rPr>
              <w:t>van 36 maanden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A575EC">
              <w:rPr>
                <w:rFonts w:ascii="Corbel" w:hAnsi="Corbel"/>
                <w:sz w:val="16"/>
                <w:szCs w:val="16"/>
              </w:rPr>
              <w:t xml:space="preserve">voorafgaand aan de sluitingsdatum voor het indienen van de </w:t>
            </w:r>
            <w:r>
              <w:rPr>
                <w:rFonts w:ascii="Corbel" w:hAnsi="Corbel"/>
                <w:sz w:val="16"/>
                <w:szCs w:val="16"/>
              </w:rPr>
              <w:t>Inschrijving</w:t>
            </w:r>
            <w:r w:rsidRPr="00A575EC">
              <w:rPr>
                <w:rFonts w:ascii="Corbel" w:hAnsi="Corbel"/>
                <w:sz w:val="16"/>
                <w:szCs w:val="16"/>
              </w:rPr>
              <w:t>. De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43C26CA" w14:textId="77777777" w:rsidR="00600F16" w:rsidRPr="00A019E4" w:rsidRDefault="00000000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2632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0F1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00F16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2A8EDF8" w14:textId="77777777" w:rsidR="00600F16" w:rsidRPr="00A019E4" w:rsidRDefault="00000000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40079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0F1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00F16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00F16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600F16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00F1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5BE3416" w14:textId="77777777" w:rsidR="00600F16" w:rsidRPr="00A019E4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CE10688" w14:textId="77777777" w:rsidR="00600F16" w:rsidRPr="00A019E4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FC487BD" w14:textId="77777777" w:rsidR="00600F16" w:rsidRPr="00376FA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00F16" w:rsidRPr="001A17B8" w14:paraId="15B59BB9" w14:textId="77777777" w:rsidTr="00C2122E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1BB7CB95" w14:textId="77777777" w:rsidR="00600F16" w:rsidRPr="001A17B8" w:rsidRDefault="00600F16" w:rsidP="00C2122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7509D823" w14:textId="77777777" w:rsidR="00600F16" w:rsidRPr="00376FA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00F16" w:rsidRPr="001A17B8" w14:paraId="3C098413" w14:textId="77777777" w:rsidTr="00C2122E">
        <w:trPr>
          <w:trHeight w:val="212"/>
          <w:jc w:val="center"/>
        </w:trPr>
        <w:tc>
          <w:tcPr>
            <w:tcW w:w="9017" w:type="dxa"/>
            <w:gridSpan w:val="2"/>
            <w:shd w:val="clear" w:color="auto" w:fill="002060"/>
          </w:tcPr>
          <w:p w14:paraId="7323B5FC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600F16" w:rsidRPr="001A17B8" w14:paraId="2C980D70" w14:textId="77777777" w:rsidTr="00C2122E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41CACBC" w14:textId="77777777" w:rsidR="00600F16" w:rsidRPr="001A17B8" w:rsidRDefault="00600F16" w:rsidP="00C2122E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E60000">
              <w:rPr>
                <w:rFonts w:ascii="Corbel" w:hAnsi="Corbel"/>
                <w:sz w:val="16"/>
                <w:szCs w:val="16"/>
                <w:lang w:val="nl-NL"/>
              </w:rPr>
              <w:t xml:space="preserve"> verklaart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6B1B8E59" w14:textId="77777777" w:rsidR="00600F16" w:rsidRPr="001A17B8" w:rsidRDefault="00600F16" w:rsidP="00C2122E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B30D54F" w14:textId="77777777" w:rsidR="00600F16" w:rsidRPr="00376FA8" w:rsidRDefault="00600F16" w:rsidP="00C2122E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B73FD9C" w14:textId="77777777" w:rsidR="00600F16" w:rsidRPr="00A019E4" w:rsidRDefault="00000000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2373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0F1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00F16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BD50F34" w14:textId="77777777" w:rsidR="00600F16" w:rsidRPr="001A17B8" w:rsidRDefault="00000000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409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0F1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00F16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00F16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600F16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00F1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7B52D4F" w14:textId="77777777" w:rsidR="00600F16" w:rsidRPr="001A17B8" w:rsidRDefault="00600F16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0483E14" w14:textId="77777777" w:rsidR="00600F16" w:rsidRDefault="00600F16" w:rsidP="00600F16">
      <w:pPr>
        <w:spacing w:after="200" w:line="276" w:lineRule="auto"/>
      </w:pPr>
    </w:p>
    <w:p w14:paraId="4E826E8A" w14:textId="77777777" w:rsidR="00600F16" w:rsidRDefault="00600F16" w:rsidP="00600F16">
      <w:pPr>
        <w:spacing w:after="200" w:line="276" w:lineRule="auto"/>
      </w:pPr>
    </w:p>
    <w:p w14:paraId="73AED549" w14:textId="0F1B716E" w:rsidR="004E7C4F" w:rsidRDefault="004E7C4F">
      <w:pPr>
        <w:spacing w:after="200" w:line="276" w:lineRule="auto"/>
      </w:pPr>
      <w:r>
        <w:br w:type="page"/>
      </w:r>
    </w:p>
    <w:p w14:paraId="1C423A99" w14:textId="77777777" w:rsidR="004E7C4F" w:rsidRDefault="004E7C4F" w:rsidP="004E7C4F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00937F86">
        <w:rPr>
          <w:rFonts w:ascii="Corbel" w:hAnsi="Corbel"/>
        </w:rPr>
        <w:lastRenderedPageBreak/>
        <w:t xml:space="preserve">Naam </w:t>
      </w:r>
      <w:r>
        <w:rPr>
          <w:rFonts w:ascii="Corbel" w:hAnsi="Corbel"/>
        </w:rPr>
        <w:t>Inschrijver</w:t>
      </w:r>
      <w:r w:rsidRPr="00937F86">
        <w:rPr>
          <w:rFonts w:ascii="Corbel" w:hAnsi="Corbel"/>
        </w:rPr>
        <w:t>:</w:t>
      </w:r>
      <w:r w:rsidRPr="00605799">
        <w:t xml:space="preserve"> </w:t>
      </w:r>
      <w:r w:rsidRPr="00605799">
        <w:rPr>
          <w:rFonts w:ascii="Corbel" w:hAnsi="Corbel"/>
          <w:highlight w:val="lightGray"/>
        </w:rPr>
        <w:t>&lt;…&gt;</w:t>
      </w:r>
    </w:p>
    <w:p w14:paraId="2ADB50AB" w14:textId="77777777" w:rsidR="00E60000" w:rsidRDefault="00E60000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4E7C4F" w:rsidRPr="00CF3901" w14:paraId="360197B4" w14:textId="77777777" w:rsidTr="00C2122E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3F2570E" w14:textId="75AA6EEA" w:rsidR="004E7C4F" w:rsidRPr="00605799" w:rsidRDefault="004E7C4F" w:rsidP="00C2122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605799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3: </w:t>
            </w:r>
            <w:r w:rsidR="007E4A1F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o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pen </w:t>
            </w:r>
            <w:r w:rsidR="007E4A1F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s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ource CMS</w:t>
            </w:r>
          </w:p>
          <w:p w14:paraId="022419C4" w14:textId="25B6EFE4" w:rsidR="004E7C4F" w:rsidRDefault="007E4A1F" w:rsidP="00C2122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Arial"/>
                <w:sz w:val="16"/>
                <w:szCs w:val="16"/>
              </w:rPr>
            </w:pPr>
            <w:r w:rsidRPr="007E4A1F">
              <w:rPr>
                <w:rFonts w:ascii="Corbel" w:hAnsi="Corbel" w:cs="Arial"/>
                <w:sz w:val="16"/>
                <w:szCs w:val="16"/>
              </w:rPr>
              <w:t>Inschrijver heeft bij een referentie-organisatie naar tevredenheid  gewerkt met een open source CMS.</w:t>
            </w:r>
          </w:p>
          <w:p w14:paraId="648226AC" w14:textId="77777777" w:rsidR="007E4A1F" w:rsidRPr="004336CE" w:rsidRDefault="007E4A1F" w:rsidP="00C2122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6"/>
                <w:szCs w:val="16"/>
              </w:rPr>
            </w:pPr>
          </w:p>
          <w:p w14:paraId="3DFD35B1" w14:textId="77777777" w:rsidR="004E7C4F" w:rsidRPr="00F6648D" w:rsidRDefault="004E7C4F" w:rsidP="00C2122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60579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kerncompetentie moet als geheel binnen één referentie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-</w:t>
            </w:r>
            <w:r w:rsidRPr="0060579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opdracht vallen. Er mag daarom maximaal één referentie worden overlegd.</w:t>
            </w:r>
          </w:p>
        </w:tc>
      </w:tr>
      <w:tr w:rsidR="004E7C4F" w:rsidRPr="001A17B8" w14:paraId="49A70456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76259B0C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BBA0037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E7C4F" w:rsidRPr="001A17B8" w14:paraId="54398334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275E4696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6C6BF2F" w14:textId="77777777" w:rsidR="004E7C4F" w:rsidRPr="001E36FF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1A14DFB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E7C4F" w:rsidRPr="001A17B8" w14:paraId="372EDC43" w14:textId="77777777" w:rsidTr="00C2122E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D6B46D2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788B377" w14:textId="77777777" w:rsidR="004E7C4F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259B984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E7C4F" w:rsidRPr="001A17B8" w14:paraId="7FF9E45D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1BC4D1FB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8B84347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E7C4F" w:rsidRPr="001A17B8" w14:paraId="124CBD59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30BAC15E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798F71D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E7C4F" w:rsidRPr="001A17B8" w14:paraId="2F2C0C81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2508C072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BCBA955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E7C4F" w:rsidRPr="001A17B8" w14:paraId="35404A93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47E8768C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</w:t>
            </w:r>
            <w:r w:rsidRPr="00E17CF4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C18AFDA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A1F139E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E7C4F" w:rsidRPr="001A17B8" w14:paraId="358ED1E7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7E79A963" w14:textId="77777777" w:rsidR="004E7C4F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1C643FD1" w14:textId="77777777" w:rsidR="004E7C4F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CF0EA59" w14:textId="77777777" w:rsidR="004E7C4F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15B45BA" w14:textId="77777777" w:rsidR="004E7C4F" w:rsidRPr="00376FA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E7C4F" w:rsidRPr="001A17B8" w14:paraId="3DCBEE52" w14:textId="77777777" w:rsidTr="00C2122E">
        <w:trPr>
          <w:jc w:val="center"/>
        </w:trPr>
        <w:tc>
          <w:tcPr>
            <w:tcW w:w="5076" w:type="dxa"/>
            <w:shd w:val="clear" w:color="auto" w:fill="auto"/>
          </w:tcPr>
          <w:p w14:paraId="431762E2" w14:textId="3EDE5585" w:rsidR="004E7C4F" w:rsidRPr="009D2DCF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D2DCF">
              <w:rPr>
                <w:rFonts w:ascii="Corbel" w:hAnsi="Corbel"/>
                <w:sz w:val="16"/>
                <w:szCs w:val="16"/>
              </w:rPr>
              <w:t xml:space="preserve">Heeft </w:t>
            </w:r>
            <w:r>
              <w:rPr>
                <w:rFonts w:ascii="Corbel" w:hAnsi="Corbel"/>
                <w:sz w:val="16"/>
                <w:szCs w:val="16"/>
              </w:rPr>
              <w:t>uw organisatie</w:t>
            </w:r>
            <w:r w:rsidRPr="009D2DCF">
              <w:rPr>
                <w:rFonts w:ascii="Corbel" w:hAnsi="Corbel"/>
                <w:sz w:val="16"/>
                <w:szCs w:val="16"/>
              </w:rPr>
              <w:t xml:space="preserve"> in de afgelopen 36 maanden</w:t>
            </w:r>
            <w:r w:rsidRPr="00A575EC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 xml:space="preserve">bij een </w:t>
            </w:r>
            <w:r w:rsidR="007E4A1F">
              <w:rPr>
                <w:rFonts w:ascii="Corbel" w:hAnsi="Corbel"/>
                <w:sz w:val="16"/>
                <w:szCs w:val="16"/>
              </w:rPr>
              <w:t>referentie-organisatie naar tevredenheid gewerkt met een open source CMS?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73395B61" w14:textId="77777777" w:rsidR="004E7C4F" w:rsidRPr="00786D11" w:rsidRDefault="00000000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4991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7C4F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E7C4F" w:rsidRPr="00786D11">
              <w:rPr>
                <w:rFonts w:ascii="Corbel" w:eastAsia="MS Gothic" w:hAnsi="Corbel"/>
                <w:sz w:val="16"/>
                <w:szCs w:val="16"/>
              </w:rPr>
              <w:t xml:space="preserve"> J</w:t>
            </w:r>
            <w:r w:rsidR="004E7C4F">
              <w:rPr>
                <w:rFonts w:ascii="Corbel" w:eastAsia="MS Gothic" w:hAnsi="Corbel"/>
                <w:sz w:val="16"/>
                <w:szCs w:val="16"/>
              </w:rPr>
              <w:t>a</w:t>
            </w:r>
          </w:p>
          <w:p w14:paraId="7A738BED" w14:textId="77777777" w:rsidR="004E7C4F" w:rsidRPr="00786D11" w:rsidRDefault="00000000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4377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7C4F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E7C4F" w:rsidRPr="00786D1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4E7C4F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4E7C4F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4E7C4F" w:rsidRPr="001A17B8" w14:paraId="02F4424F" w14:textId="77777777" w:rsidTr="00C2122E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1FB5E9F5" w14:textId="77777777" w:rsidR="004E7C4F" w:rsidRPr="001A17B8" w:rsidRDefault="004E7C4F" w:rsidP="00C2122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periode </w:t>
            </w:r>
            <w:r w:rsidRPr="00A575EC">
              <w:rPr>
                <w:rFonts w:ascii="Corbel" w:hAnsi="Corbel"/>
                <w:sz w:val="16"/>
                <w:szCs w:val="16"/>
              </w:rPr>
              <w:t>van 36 maanden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A575EC">
              <w:rPr>
                <w:rFonts w:ascii="Corbel" w:hAnsi="Corbel"/>
                <w:sz w:val="16"/>
                <w:szCs w:val="16"/>
              </w:rPr>
              <w:t xml:space="preserve">voorafgaand aan de sluitingsdatum voor het indienen van de </w:t>
            </w:r>
            <w:r>
              <w:rPr>
                <w:rFonts w:ascii="Corbel" w:hAnsi="Corbel"/>
                <w:sz w:val="16"/>
                <w:szCs w:val="16"/>
              </w:rPr>
              <w:t>Inschrijving</w:t>
            </w:r>
            <w:r w:rsidRPr="00A575EC">
              <w:rPr>
                <w:rFonts w:ascii="Corbel" w:hAnsi="Corbel"/>
                <w:sz w:val="16"/>
                <w:szCs w:val="16"/>
              </w:rPr>
              <w:t>. De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20DD2F2D" w14:textId="77777777" w:rsidR="004E7C4F" w:rsidRPr="00A019E4" w:rsidRDefault="00000000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3388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7C4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E7C4F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0679CA6" w14:textId="77777777" w:rsidR="004E7C4F" w:rsidRPr="00A019E4" w:rsidRDefault="00000000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9048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7C4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E7C4F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4E7C4F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4E7C4F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4E7C4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01F17B34" w14:textId="77777777" w:rsidR="004E7C4F" w:rsidRPr="00A019E4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81026C6" w14:textId="77777777" w:rsidR="004E7C4F" w:rsidRPr="00A019E4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EAC4C35" w14:textId="77777777" w:rsidR="004E7C4F" w:rsidRPr="00376FA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E7C4F" w:rsidRPr="001A17B8" w14:paraId="1AE84297" w14:textId="77777777" w:rsidTr="00C2122E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FA074E3" w14:textId="77777777" w:rsidR="004E7C4F" w:rsidRPr="001A17B8" w:rsidRDefault="004E7C4F" w:rsidP="00C2122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79B11E67" w14:textId="77777777" w:rsidR="004E7C4F" w:rsidRPr="00376FA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E7C4F" w:rsidRPr="001A17B8" w14:paraId="103CF95C" w14:textId="77777777" w:rsidTr="00C2122E">
        <w:trPr>
          <w:trHeight w:val="212"/>
          <w:jc w:val="center"/>
        </w:trPr>
        <w:tc>
          <w:tcPr>
            <w:tcW w:w="9017" w:type="dxa"/>
            <w:gridSpan w:val="2"/>
            <w:shd w:val="clear" w:color="auto" w:fill="002060"/>
          </w:tcPr>
          <w:p w14:paraId="5B4F675B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4E7C4F" w:rsidRPr="001A17B8" w14:paraId="180FE090" w14:textId="77777777" w:rsidTr="00C2122E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0E36F619" w14:textId="77777777" w:rsidR="004E7C4F" w:rsidRPr="001A17B8" w:rsidRDefault="004E7C4F" w:rsidP="00C2122E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E60000">
              <w:rPr>
                <w:rFonts w:ascii="Corbel" w:hAnsi="Corbel"/>
                <w:sz w:val="16"/>
                <w:szCs w:val="16"/>
                <w:lang w:val="nl-NL"/>
              </w:rPr>
              <w:t xml:space="preserve"> verklaart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6D8BCEFB" w14:textId="77777777" w:rsidR="004E7C4F" w:rsidRPr="001A17B8" w:rsidRDefault="004E7C4F" w:rsidP="00C2122E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7907257" w14:textId="77777777" w:rsidR="004E7C4F" w:rsidRPr="00376FA8" w:rsidRDefault="004E7C4F" w:rsidP="00C2122E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6B7F3085" w14:textId="77777777" w:rsidR="004E7C4F" w:rsidRPr="00A019E4" w:rsidRDefault="00000000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1924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7C4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E7C4F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9755202" w14:textId="77777777" w:rsidR="004E7C4F" w:rsidRPr="001A17B8" w:rsidRDefault="00000000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2660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7C4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E7C4F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4E7C4F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4E7C4F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4E7C4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4D7DB95" w14:textId="77777777" w:rsidR="004E7C4F" w:rsidRPr="001A17B8" w:rsidRDefault="004E7C4F" w:rsidP="00C212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4C3C830" w14:textId="77777777" w:rsidR="004E7C4F" w:rsidRDefault="004E7C4F">
      <w:pPr>
        <w:spacing w:after="200" w:line="276" w:lineRule="auto"/>
      </w:pPr>
    </w:p>
    <w:sectPr w:rsidR="004E7C4F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87EBD" w14:textId="77777777" w:rsidR="00196180" w:rsidRDefault="00196180" w:rsidP="00A57DF0">
      <w:pPr>
        <w:spacing w:line="240" w:lineRule="auto"/>
      </w:pPr>
      <w:r>
        <w:separator/>
      </w:r>
    </w:p>
  </w:endnote>
  <w:endnote w:type="continuationSeparator" w:id="0">
    <w:p w14:paraId="04473DFB" w14:textId="77777777" w:rsidR="00196180" w:rsidRDefault="00196180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2387ABFA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26DD6B64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53973" w14:textId="77777777" w:rsidR="00196180" w:rsidRDefault="00196180" w:rsidP="00A57DF0">
      <w:pPr>
        <w:spacing w:line="240" w:lineRule="auto"/>
      </w:pPr>
      <w:r>
        <w:separator/>
      </w:r>
    </w:p>
  </w:footnote>
  <w:footnote w:type="continuationSeparator" w:id="0">
    <w:p w14:paraId="71F2225C" w14:textId="77777777" w:rsidR="00196180" w:rsidRDefault="00196180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CE71B3"/>
    <w:multiLevelType w:val="hybridMultilevel"/>
    <w:tmpl w:val="312E2EC0"/>
    <w:lvl w:ilvl="0" w:tplc="066836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B1CBD"/>
    <w:multiLevelType w:val="hybridMultilevel"/>
    <w:tmpl w:val="94D656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55D74"/>
    <w:multiLevelType w:val="hybridMultilevel"/>
    <w:tmpl w:val="A6A0E606"/>
    <w:lvl w:ilvl="0" w:tplc="55A87AF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3"/>
  </w:num>
  <w:num w:numId="3" w16cid:durableId="873469730">
    <w:abstractNumId w:val="4"/>
  </w:num>
  <w:num w:numId="4" w16cid:durableId="1909221686">
    <w:abstractNumId w:val="1"/>
  </w:num>
  <w:num w:numId="5" w16cid:durableId="770783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ED"/>
    <w:rsid w:val="00015746"/>
    <w:rsid w:val="00064E11"/>
    <w:rsid w:val="00087AF2"/>
    <w:rsid w:val="000A5C56"/>
    <w:rsid w:val="000F22FD"/>
    <w:rsid w:val="00100A15"/>
    <w:rsid w:val="001048BE"/>
    <w:rsid w:val="001102C6"/>
    <w:rsid w:val="00121BAC"/>
    <w:rsid w:val="00125F21"/>
    <w:rsid w:val="00126B9B"/>
    <w:rsid w:val="00133F0C"/>
    <w:rsid w:val="00196180"/>
    <w:rsid w:val="001B3976"/>
    <w:rsid w:val="001B406D"/>
    <w:rsid w:val="001C362B"/>
    <w:rsid w:val="001D0632"/>
    <w:rsid w:val="001D27BC"/>
    <w:rsid w:val="001E36FF"/>
    <w:rsid w:val="00203BD8"/>
    <w:rsid w:val="00245E7B"/>
    <w:rsid w:val="002470B8"/>
    <w:rsid w:val="00265588"/>
    <w:rsid w:val="00287178"/>
    <w:rsid w:val="002A6DE4"/>
    <w:rsid w:val="002D14E1"/>
    <w:rsid w:val="003265BB"/>
    <w:rsid w:val="00376002"/>
    <w:rsid w:val="00376FA8"/>
    <w:rsid w:val="003A74CE"/>
    <w:rsid w:val="004045F0"/>
    <w:rsid w:val="004250EA"/>
    <w:rsid w:val="004336CE"/>
    <w:rsid w:val="004566BD"/>
    <w:rsid w:val="0047548D"/>
    <w:rsid w:val="00477CED"/>
    <w:rsid w:val="004D62DF"/>
    <w:rsid w:val="004E7C4F"/>
    <w:rsid w:val="00520270"/>
    <w:rsid w:val="00527588"/>
    <w:rsid w:val="00533A57"/>
    <w:rsid w:val="0058797E"/>
    <w:rsid w:val="00592B42"/>
    <w:rsid w:val="005B4CE9"/>
    <w:rsid w:val="005E257A"/>
    <w:rsid w:val="00600F16"/>
    <w:rsid w:val="00605799"/>
    <w:rsid w:val="00632837"/>
    <w:rsid w:val="00702A25"/>
    <w:rsid w:val="00711C4C"/>
    <w:rsid w:val="00712AF4"/>
    <w:rsid w:val="007456AE"/>
    <w:rsid w:val="007576F1"/>
    <w:rsid w:val="007650B2"/>
    <w:rsid w:val="00786D11"/>
    <w:rsid w:val="00797D2C"/>
    <w:rsid w:val="007B10EF"/>
    <w:rsid w:val="007B2A9F"/>
    <w:rsid w:val="007C6E24"/>
    <w:rsid w:val="007E4A1F"/>
    <w:rsid w:val="00805289"/>
    <w:rsid w:val="00815CDA"/>
    <w:rsid w:val="008717DD"/>
    <w:rsid w:val="00872C75"/>
    <w:rsid w:val="008A5C68"/>
    <w:rsid w:val="008F2F4E"/>
    <w:rsid w:val="00904410"/>
    <w:rsid w:val="00937F86"/>
    <w:rsid w:val="009B138A"/>
    <w:rsid w:val="009B56AF"/>
    <w:rsid w:val="009D2DCF"/>
    <w:rsid w:val="009F5ECD"/>
    <w:rsid w:val="00A019E4"/>
    <w:rsid w:val="00A069FA"/>
    <w:rsid w:val="00A575EC"/>
    <w:rsid w:val="00A57DF0"/>
    <w:rsid w:val="00AA75E3"/>
    <w:rsid w:val="00AC28A2"/>
    <w:rsid w:val="00AD11FB"/>
    <w:rsid w:val="00B511D7"/>
    <w:rsid w:val="00BC4FD7"/>
    <w:rsid w:val="00C12F22"/>
    <w:rsid w:val="00C2031E"/>
    <w:rsid w:val="00C26A55"/>
    <w:rsid w:val="00C73778"/>
    <w:rsid w:val="00CA5218"/>
    <w:rsid w:val="00CE7F7A"/>
    <w:rsid w:val="00CF5FF8"/>
    <w:rsid w:val="00D06D74"/>
    <w:rsid w:val="00D155E8"/>
    <w:rsid w:val="00D82414"/>
    <w:rsid w:val="00DA111E"/>
    <w:rsid w:val="00DE0ABE"/>
    <w:rsid w:val="00DE2848"/>
    <w:rsid w:val="00DF144B"/>
    <w:rsid w:val="00DF151B"/>
    <w:rsid w:val="00E17CF4"/>
    <w:rsid w:val="00E60000"/>
    <w:rsid w:val="00E76EC8"/>
    <w:rsid w:val="00E9428A"/>
    <w:rsid w:val="00EC27FF"/>
    <w:rsid w:val="00F0260E"/>
    <w:rsid w:val="00F57131"/>
    <w:rsid w:val="00F6648D"/>
    <w:rsid w:val="00F932BC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982A4"/>
  <w15:docId w15:val="{C1858ED6-8E38-4A1D-8FD2-AE7133FA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vanderLinden\Pro%2010%20BV\Pro%2010%20BV%20-%20Documenten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19</TotalTime>
  <Pages>4</Pages>
  <Words>1500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van der Linden</dc:creator>
  <cp:lastModifiedBy>Susan van der Linden</cp:lastModifiedBy>
  <cp:revision>24</cp:revision>
  <dcterms:created xsi:type="dcterms:W3CDTF">2022-12-12T14:53:00Z</dcterms:created>
  <dcterms:modified xsi:type="dcterms:W3CDTF">2023-01-04T13:08:00Z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