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FE" w:rsidRPr="001F7BCD" w:rsidRDefault="00396FFE" w:rsidP="00396FFE">
      <w:pPr>
        <w:pStyle w:val="Kop1"/>
        <w:numPr>
          <w:ilvl w:val="0"/>
          <w:numId w:val="0"/>
        </w:numPr>
        <w:ind w:left="432" w:hanging="432"/>
        <w:rPr>
          <w:sz w:val="24"/>
          <w:szCs w:val="24"/>
        </w:rPr>
      </w:pPr>
      <w:bookmarkStart w:id="0" w:name="_Toc469413167"/>
      <w:bookmarkStart w:id="1" w:name="_Toc107752302"/>
      <w:bookmarkStart w:id="2" w:name="_Toc121748574"/>
      <w:r>
        <w:rPr>
          <w:sz w:val="24"/>
          <w:szCs w:val="24"/>
        </w:rPr>
        <w:t xml:space="preserve">Bijlage 3 </w:t>
      </w:r>
      <w:bookmarkEnd w:id="0"/>
      <w:bookmarkEnd w:id="1"/>
      <w:bookmarkEnd w:id="2"/>
      <w:r>
        <w:rPr>
          <w:sz w:val="24"/>
          <w:szCs w:val="24"/>
        </w:rPr>
        <w:t>Sjabloon Kerncompetenties</w:t>
      </w:r>
    </w:p>
    <w:tbl>
      <w:tblPr>
        <w:tblW w:w="907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1994"/>
        <w:gridCol w:w="3119"/>
        <w:gridCol w:w="2976"/>
      </w:tblGrid>
      <w:tr w:rsidR="00396FFE" w:rsidRPr="00B8689A" w:rsidTr="00790CA0">
        <w:trPr>
          <w:trHeight w:val="447"/>
        </w:trPr>
        <w:tc>
          <w:tcPr>
            <w:tcW w:w="2977" w:type="dxa"/>
            <w:gridSpan w:val="2"/>
            <w:vAlign w:val="center"/>
          </w:tcPr>
          <w:p w:rsidR="00396FFE" w:rsidRPr="00B8689A" w:rsidRDefault="00396FFE" w:rsidP="00790CA0">
            <w:pPr>
              <w:contextualSpacing w:val="0"/>
              <w:rPr>
                <w:b/>
                <w:sz w:val="18"/>
                <w:szCs w:val="18"/>
                <w:lang w:eastAsia="nl-NL"/>
              </w:rPr>
            </w:pPr>
            <w:r w:rsidRPr="00B8689A">
              <w:rPr>
                <w:b/>
                <w:sz w:val="18"/>
                <w:szCs w:val="18"/>
                <w:lang w:eastAsia="nl-NL"/>
              </w:rPr>
              <w:t>Naam Inschrijver:</w:t>
            </w:r>
          </w:p>
        </w:tc>
        <w:tc>
          <w:tcPr>
            <w:tcW w:w="6095" w:type="dxa"/>
            <w:gridSpan w:val="2"/>
            <w:vAlign w:val="center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612"/>
        </w:trPr>
        <w:tc>
          <w:tcPr>
            <w:tcW w:w="9072" w:type="dxa"/>
            <w:gridSpan w:val="4"/>
            <w:vAlign w:val="center"/>
          </w:tcPr>
          <w:p w:rsidR="00396FFE" w:rsidRPr="00B8689A" w:rsidRDefault="00396FFE" w:rsidP="00790CA0">
            <w:pPr>
              <w:contextualSpacing w:val="0"/>
              <w:rPr>
                <w:b/>
                <w:sz w:val="18"/>
                <w:szCs w:val="18"/>
                <w:lang w:eastAsia="nl-NL"/>
              </w:rPr>
            </w:pPr>
            <w:r w:rsidRPr="00B8689A">
              <w:rPr>
                <w:b/>
                <w:sz w:val="18"/>
                <w:szCs w:val="18"/>
                <w:lang w:eastAsia="nl-NL"/>
              </w:rPr>
              <w:t>Referentie:</w:t>
            </w:r>
          </w:p>
        </w:tc>
      </w:tr>
      <w:tr w:rsidR="00396FFE" w:rsidRPr="00B8689A" w:rsidTr="00790CA0">
        <w:trPr>
          <w:trHeight w:val="656"/>
        </w:trPr>
        <w:tc>
          <w:tcPr>
            <w:tcW w:w="983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1.</w:t>
            </w:r>
          </w:p>
        </w:tc>
        <w:tc>
          <w:tcPr>
            <w:tcW w:w="1994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Gegevens</w:t>
            </w:r>
          </w:p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referentieopdracht</w:t>
            </w:r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Naam organisatie voor wie de referentieopdracht is uitgevoerd.</w:t>
            </w: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445"/>
        </w:trPr>
        <w:tc>
          <w:tcPr>
            <w:tcW w:w="983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94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Naam contactpersoon</w:t>
            </w:r>
          </w:p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432"/>
        </w:trPr>
        <w:tc>
          <w:tcPr>
            <w:tcW w:w="983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94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Telefoonnummer</w:t>
            </w:r>
          </w:p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432"/>
        </w:trPr>
        <w:tc>
          <w:tcPr>
            <w:tcW w:w="983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94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Naam en omschrijving van de referentieopdracht</w:t>
            </w: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551"/>
        </w:trPr>
        <w:tc>
          <w:tcPr>
            <w:tcW w:w="983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2.</w:t>
            </w:r>
          </w:p>
        </w:tc>
        <w:tc>
          <w:tcPr>
            <w:tcW w:w="1994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Omvang van de referentieopdracht</w:t>
            </w:r>
          </w:p>
        </w:tc>
        <w:tc>
          <w:tcPr>
            <w:tcW w:w="3119" w:type="dxa"/>
          </w:tcPr>
          <w:p w:rsidR="00396FFE" w:rsidRPr="009E56E4" w:rsidRDefault="00396FFE" w:rsidP="00790CA0">
            <w:pPr>
              <w:contextualSpacing w:val="0"/>
              <w:rPr>
                <w:sz w:val="16"/>
                <w:szCs w:val="16"/>
                <w:lang w:eastAsia="nl-NL"/>
              </w:rPr>
            </w:pPr>
            <w:r>
              <w:rPr>
                <w:sz w:val="16"/>
                <w:szCs w:val="16"/>
                <w:lang w:eastAsia="nl-NL" w:bidi="nl-NL"/>
              </w:rPr>
              <w:t>M</w:t>
            </w:r>
            <w:r w:rsidRPr="00033CE0">
              <w:rPr>
                <w:sz w:val="16"/>
                <w:szCs w:val="16"/>
                <w:lang w:eastAsia="nl-NL" w:bidi="nl-NL"/>
              </w:rPr>
              <w:t>inimum aantal ritten van 110.000 per jaar voor één opdrachtgever</w:t>
            </w: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656"/>
        </w:trPr>
        <w:tc>
          <w:tcPr>
            <w:tcW w:w="983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94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 xml:space="preserve">De eventuele waarde van het gedeelte dat in </w:t>
            </w:r>
            <w:proofErr w:type="spellStart"/>
            <w:r w:rsidRPr="00B8689A">
              <w:rPr>
                <w:sz w:val="18"/>
                <w:szCs w:val="18"/>
                <w:lang w:eastAsia="nl-NL"/>
              </w:rPr>
              <w:t>onderaanneming</w:t>
            </w:r>
            <w:proofErr w:type="spellEnd"/>
            <w:r w:rsidRPr="00B8689A">
              <w:rPr>
                <w:sz w:val="18"/>
                <w:szCs w:val="18"/>
                <w:lang w:eastAsia="nl-NL"/>
              </w:rPr>
              <w:t xml:space="preserve"> is uitgevoerd</w:t>
            </w: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432"/>
        </w:trPr>
        <w:tc>
          <w:tcPr>
            <w:tcW w:w="983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3.</w:t>
            </w:r>
          </w:p>
        </w:tc>
        <w:tc>
          <w:tcPr>
            <w:tcW w:w="1994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Looptijd van de referentieopdracht</w:t>
            </w:r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Datum aanvang referentieopdracht</w:t>
            </w: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432"/>
        </w:trPr>
        <w:tc>
          <w:tcPr>
            <w:tcW w:w="983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94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Datum afronding referentieopdracht</w:t>
            </w: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445"/>
        </w:trPr>
        <w:tc>
          <w:tcPr>
            <w:tcW w:w="983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4.</w:t>
            </w:r>
          </w:p>
        </w:tc>
        <w:tc>
          <w:tcPr>
            <w:tcW w:w="1994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 xml:space="preserve">Eventuele </w:t>
            </w:r>
            <w:proofErr w:type="spellStart"/>
            <w:r w:rsidRPr="00B8689A">
              <w:rPr>
                <w:sz w:val="18"/>
                <w:szCs w:val="18"/>
                <w:lang w:eastAsia="nl-NL"/>
              </w:rPr>
              <w:t>onderaanneming</w:t>
            </w:r>
            <w:proofErr w:type="spellEnd"/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Naam onderaannemers</w:t>
            </w:r>
          </w:p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432"/>
        </w:trPr>
        <w:tc>
          <w:tcPr>
            <w:tcW w:w="983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94" w:type="dxa"/>
            <w:vMerge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Adres onderaannemer(s)</w:t>
            </w:r>
          </w:p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866"/>
        </w:trPr>
        <w:tc>
          <w:tcPr>
            <w:tcW w:w="983" w:type="dxa"/>
            <w:tcBorders>
              <w:bottom w:val="single" w:sz="2" w:space="0" w:color="auto"/>
            </w:tcBorders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 xml:space="preserve">5. </w:t>
            </w:r>
          </w:p>
        </w:tc>
        <w:tc>
          <w:tcPr>
            <w:tcW w:w="1994" w:type="dxa"/>
            <w:tcBorders>
              <w:bottom w:val="single" w:sz="2" w:space="0" w:color="auto"/>
            </w:tcBorders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Kerncompetentie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:rsidR="00396FFE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Kerncompetentie ziet toe op</w:t>
            </w:r>
            <w:r>
              <w:rPr>
                <w:sz w:val="18"/>
                <w:szCs w:val="18"/>
                <w:lang w:eastAsia="nl-NL"/>
              </w:rPr>
              <w:t xml:space="preserve"> Zie Leidraad</w:t>
            </w:r>
            <w:r w:rsidRPr="00B8689A">
              <w:rPr>
                <w:sz w:val="18"/>
                <w:szCs w:val="18"/>
                <w:lang w:eastAsia="nl-NL"/>
              </w:rPr>
              <w:t>:</w:t>
            </w:r>
          </w:p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>
              <w:rPr>
                <w:sz w:val="18"/>
                <w:szCs w:val="18"/>
                <w:lang w:eastAsia="nl-NL"/>
              </w:rPr>
              <w:t>(</w:t>
            </w:r>
            <w:r w:rsidRPr="00033CE0">
              <w:rPr>
                <w:color w:val="FF0000"/>
                <w:sz w:val="18"/>
                <w:szCs w:val="18"/>
                <w:lang w:eastAsia="nl-NL"/>
              </w:rPr>
              <w:t>omcirkel hiernaast voor welke competentie. Denk aan opstellen meerdere formulieren wann</w:t>
            </w:r>
            <w:r w:rsidR="009E3DE2">
              <w:rPr>
                <w:color w:val="FF0000"/>
                <w:sz w:val="18"/>
                <w:szCs w:val="18"/>
                <w:lang w:eastAsia="nl-NL"/>
              </w:rPr>
              <w:t>e</w:t>
            </w:r>
            <w:r w:rsidRPr="00033CE0">
              <w:rPr>
                <w:color w:val="FF0000"/>
                <w:sz w:val="18"/>
                <w:szCs w:val="18"/>
                <w:lang w:eastAsia="nl-NL"/>
              </w:rPr>
              <w:t>er combinatie niet in 1 e.v. kan)</w:t>
            </w:r>
          </w:p>
        </w:tc>
        <w:tc>
          <w:tcPr>
            <w:tcW w:w="2976" w:type="dxa"/>
            <w:tcBorders>
              <w:bottom w:val="single" w:sz="2" w:space="0" w:color="auto"/>
            </w:tcBorders>
          </w:tcPr>
          <w:p w:rsidR="00396FFE" w:rsidRPr="00033CE0" w:rsidRDefault="00396FFE" w:rsidP="00396FFE">
            <w:pPr>
              <w:pStyle w:val="Lijstalinea"/>
              <w:numPr>
                <w:ilvl w:val="0"/>
                <w:numId w:val="6"/>
              </w:numPr>
              <w:contextualSpacing w:val="0"/>
              <w:rPr>
                <w:sz w:val="18"/>
                <w:szCs w:val="18"/>
                <w:lang w:eastAsia="nl-NL"/>
              </w:rPr>
            </w:pPr>
            <w:r w:rsidRPr="00033CE0">
              <w:rPr>
                <w:sz w:val="18"/>
                <w:szCs w:val="18"/>
                <w:lang w:eastAsia="nl-NL"/>
              </w:rPr>
              <w:t>Vraagafhankelijk vervoer</w:t>
            </w:r>
          </w:p>
          <w:p w:rsidR="00396FFE" w:rsidRPr="00033CE0" w:rsidRDefault="00396FFE" w:rsidP="00396FFE">
            <w:pPr>
              <w:pStyle w:val="Lijstalinea"/>
              <w:numPr>
                <w:ilvl w:val="0"/>
                <w:numId w:val="6"/>
              </w:numPr>
              <w:contextualSpacing w:val="0"/>
              <w:rPr>
                <w:sz w:val="18"/>
                <w:szCs w:val="18"/>
                <w:lang w:eastAsia="nl-NL"/>
              </w:rPr>
            </w:pPr>
            <w:r w:rsidRPr="00033CE0">
              <w:rPr>
                <w:sz w:val="18"/>
                <w:szCs w:val="18"/>
                <w:lang w:eastAsia="nl-NL"/>
              </w:rPr>
              <w:t>Vervoer van mensen in een rolstoel …</w:t>
            </w:r>
          </w:p>
          <w:p w:rsidR="00396FFE" w:rsidRPr="00033CE0" w:rsidRDefault="00396FFE" w:rsidP="00396FFE">
            <w:pPr>
              <w:pStyle w:val="Lijstalinea"/>
              <w:numPr>
                <w:ilvl w:val="0"/>
                <w:numId w:val="6"/>
              </w:numPr>
              <w:contextualSpacing w:val="0"/>
              <w:rPr>
                <w:sz w:val="18"/>
                <w:szCs w:val="18"/>
                <w:lang w:eastAsia="nl-NL"/>
              </w:rPr>
            </w:pPr>
            <w:r w:rsidRPr="00033CE0">
              <w:rPr>
                <w:sz w:val="18"/>
                <w:szCs w:val="18"/>
                <w:lang w:eastAsia="nl-NL"/>
              </w:rPr>
              <w:t>Datacommunicatiesystemen</w:t>
            </w:r>
          </w:p>
        </w:tc>
        <w:bookmarkStart w:id="3" w:name="_GoBack"/>
        <w:bookmarkEnd w:id="3"/>
      </w:tr>
      <w:tr w:rsidR="00396FFE" w:rsidRPr="00B8689A" w:rsidTr="00790CA0">
        <w:trPr>
          <w:trHeight w:val="445"/>
        </w:trPr>
        <w:tc>
          <w:tcPr>
            <w:tcW w:w="983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6.</w:t>
            </w:r>
          </w:p>
        </w:tc>
        <w:tc>
          <w:tcPr>
            <w:tcW w:w="1994" w:type="dxa"/>
            <w:vMerge w:val="restart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Werkzaamheden referentieopdracht</w:t>
            </w:r>
          </w:p>
        </w:tc>
        <w:tc>
          <w:tcPr>
            <w:tcW w:w="3119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Korte beschrijving van de werkzaamheden</w:t>
            </w:r>
          </w:p>
        </w:tc>
        <w:tc>
          <w:tcPr>
            <w:tcW w:w="2976" w:type="dxa"/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  <w:tr w:rsidR="00396FFE" w:rsidRPr="00B8689A" w:rsidTr="00790CA0">
        <w:trPr>
          <w:trHeight w:val="1132"/>
        </w:trPr>
        <w:tc>
          <w:tcPr>
            <w:tcW w:w="983" w:type="dxa"/>
            <w:vMerge/>
            <w:tcBorders>
              <w:bottom w:val="single" w:sz="4" w:space="0" w:color="auto"/>
            </w:tcBorders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94" w:type="dxa"/>
            <w:vMerge/>
            <w:tcBorders>
              <w:bottom w:val="single" w:sz="4" w:space="0" w:color="auto"/>
            </w:tcBorders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 xml:space="preserve">Korte beschrijving van de in </w:t>
            </w:r>
            <w:proofErr w:type="spellStart"/>
            <w:r w:rsidRPr="00B8689A">
              <w:rPr>
                <w:sz w:val="18"/>
                <w:szCs w:val="18"/>
                <w:lang w:eastAsia="nl-NL"/>
              </w:rPr>
              <w:t>onderaanneming</w:t>
            </w:r>
            <w:proofErr w:type="spellEnd"/>
            <w:r w:rsidRPr="00B8689A">
              <w:rPr>
                <w:sz w:val="18"/>
                <w:szCs w:val="18"/>
                <w:lang w:eastAsia="nl-NL"/>
              </w:rPr>
              <w:t xml:space="preserve"> uitgevoerde</w:t>
            </w:r>
          </w:p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  <w:r w:rsidRPr="00B8689A">
              <w:rPr>
                <w:sz w:val="18"/>
                <w:szCs w:val="18"/>
                <w:lang w:eastAsia="nl-NL"/>
              </w:rPr>
              <w:t>Werkzaamheden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96FFE" w:rsidRPr="00B8689A" w:rsidRDefault="00396FFE" w:rsidP="00790CA0">
            <w:pPr>
              <w:contextualSpacing w:val="0"/>
              <w:rPr>
                <w:sz w:val="18"/>
                <w:szCs w:val="18"/>
                <w:lang w:eastAsia="nl-NL"/>
              </w:rPr>
            </w:pPr>
          </w:p>
        </w:tc>
      </w:tr>
    </w:tbl>
    <w:p w:rsidR="00396FFE" w:rsidRPr="00A72491" w:rsidRDefault="00396FFE" w:rsidP="00396FFE">
      <w:pPr>
        <w:rPr>
          <w:b/>
        </w:rPr>
      </w:pPr>
      <w:r w:rsidRPr="00A72491">
        <w:rPr>
          <w:b/>
        </w:rPr>
        <w:t>N.B. Denk aan meerdere formuleren wanneer combi niet kan.</w:t>
      </w:r>
    </w:p>
    <w:tbl>
      <w:tblPr>
        <w:tblW w:w="9084" w:type="dxa"/>
        <w:tblInd w:w="10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80" w:firstRow="0" w:lastRow="0" w:firstColumn="1" w:lastColumn="0" w:noHBand="1" w:noVBand="1"/>
      </w:tblPr>
      <w:tblGrid>
        <w:gridCol w:w="1845"/>
        <w:gridCol w:w="7239"/>
      </w:tblGrid>
      <w:tr w:rsidR="00396FFE" w:rsidRPr="00B8689A" w:rsidTr="00790CA0">
        <w:trPr>
          <w:trHeight w:val="334"/>
        </w:trPr>
        <w:tc>
          <w:tcPr>
            <w:tcW w:w="1843" w:type="dxa"/>
            <w:shd w:val="clear" w:color="auto" w:fill="BFBFBF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bCs/>
                <w:sz w:val="18"/>
                <w:szCs w:val="18"/>
              </w:rPr>
            </w:pPr>
            <w:r w:rsidRPr="00B8689A">
              <w:rPr>
                <w:rFonts w:eastAsia="Verdana"/>
                <w:bCs/>
                <w:sz w:val="18"/>
                <w:szCs w:val="18"/>
              </w:rPr>
              <w:t>Naam:</w:t>
            </w:r>
          </w:p>
        </w:tc>
        <w:tc>
          <w:tcPr>
            <w:tcW w:w="7229" w:type="dxa"/>
            <w:shd w:val="clear" w:color="auto" w:fill="F2F2F2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396FFE" w:rsidRPr="00B8689A" w:rsidTr="00790CA0">
        <w:trPr>
          <w:trHeight w:val="334"/>
        </w:trPr>
        <w:tc>
          <w:tcPr>
            <w:tcW w:w="1843" w:type="dxa"/>
            <w:shd w:val="clear" w:color="auto" w:fill="BFBFBF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bCs/>
                <w:sz w:val="18"/>
                <w:szCs w:val="18"/>
              </w:rPr>
            </w:pPr>
            <w:r w:rsidRPr="00B8689A">
              <w:rPr>
                <w:rFonts w:eastAsia="Verdana"/>
                <w:bCs/>
                <w:sz w:val="18"/>
                <w:szCs w:val="18"/>
              </w:rPr>
              <w:t>Functie:</w:t>
            </w:r>
          </w:p>
        </w:tc>
        <w:tc>
          <w:tcPr>
            <w:tcW w:w="7229" w:type="dxa"/>
            <w:shd w:val="clear" w:color="auto" w:fill="F2F2F2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396FFE" w:rsidRPr="00B8689A" w:rsidTr="00790CA0">
        <w:trPr>
          <w:trHeight w:val="346"/>
        </w:trPr>
        <w:tc>
          <w:tcPr>
            <w:tcW w:w="1843" w:type="dxa"/>
            <w:shd w:val="clear" w:color="auto" w:fill="BFBFBF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bCs/>
                <w:sz w:val="18"/>
                <w:szCs w:val="18"/>
              </w:rPr>
            </w:pPr>
            <w:r w:rsidRPr="00B8689A">
              <w:rPr>
                <w:rFonts w:eastAsia="Verdana"/>
                <w:bCs/>
                <w:sz w:val="18"/>
                <w:szCs w:val="18"/>
              </w:rPr>
              <w:t>Bedrijf:</w:t>
            </w:r>
          </w:p>
        </w:tc>
        <w:tc>
          <w:tcPr>
            <w:tcW w:w="7229" w:type="dxa"/>
            <w:shd w:val="clear" w:color="auto" w:fill="F2F2F2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396FFE" w:rsidRPr="00B8689A" w:rsidTr="00790CA0">
        <w:trPr>
          <w:trHeight w:val="370"/>
        </w:trPr>
        <w:tc>
          <w:tcPr>
            <w:tcW w:w="1843" w:type="dxa"/>
            <w:shd w:val="clear" w:color="auto" w:fill="BFBFBF"/>
          </w:tcPr>
          <w:p w:rsidR="00396FFE" w:rsidRDefault="00396FFE" w:rsidP="00790CA0">
            <w:pPr>
              <w:spacing w:before="120"/>
              <w:contextualSpacing w:val="0"/>
              <w:rPr>
                <w:rFonts w:eastAsia="Verdana"/>
                <w:bCs/>
                <w:sz w:val="18"/>
                <w:szCs w:val="18"/>
              </w:rPr>
            </w:pPr>
            <w:r w:rsidRPr="00B8689A">
              <w:rPr>
                <w:rFonts w:eastAsia="Verdana"/>
                <w:bCs/>
                <w:sz w:val="18"/>
                <w:szCs w:val="18"/>
              </w:rPr>
              <w:t>Handtekening:</w:t>
            </w:r>
          </w:p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bCs/>
                <w:sz w:val="18"/>
                <w:szCs w:val="18"/>
              </w:rPr>
            </w:pPr>
          </w:p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bCs/>
                <w:sz w:val="18"/>
                <w:szCs w:val="18"/>
              </w:rPr>
            </w:pPr>
          </w:p>
        </w:tc>
        <w:tc>
          <w:tcPr>
            <w:tcW w:w="7229" w:type="dxa"/>
            <w:shd w:val="clear" w:color="auto" w:fill="F2F2F2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396FFE" w:rsidRPr="00B8689A" w:rsidTr="00790CA0">
        <w:trPr>
          <w:trHeight w:val="346"/>
        </w:trPr>
        <w:tc>
          <w:tcPr>
            <w:tcW w:w="1843" w:type="dxa"/>
            <w:shd w:val="clear" w:color="auto" w:fill="BFBFBF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bCs/>
                <w:sz w:val="18"/>
                <w:szCs w:val="18"/>
              </w:rPr>
            </w:pPr>
            <w:r w:rsidRPr="00B8689A">
              <w:rPr>
                <w:rFonts w:eastAsia="Verdana"/>
                <w:bCs/>
                <w:sz w:val="18"/>
                <w:szCs w:val="18"/>
              </w:rPr>
              <w:t>Plaats:</w:t>
            </w:r>
          </w:p>
        </w:tc>
        <w:tc>
          <w:tcPr>
            <w:tcW w:w="7229" w:type="dxa"/>
            <w:shd w:val="clear" w:color="auto" w:fill="F2F2F2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396FFE" w:rsidRPr="00B8689A" w:rsidTr="00790CA0">
        <w:trPr>
          <w:trHeight w:val="346"/>
        </w:trPr>
        <w:tc>
          <w:tcPr>
            <w:tcW w:w="1843" w:type="dxa"/>
            <w:shd w:val="clear" w:color="auto" w:fill="BFBFBF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bCs/>
                <w:sz w:val="18"/>
                <w:szCs w:val="18"/>
              </w:rPr>
            </w:pPr>
            <w:r w:rsidRPr="00B8689A">
              <w:rPr>
                <w:rFonts w:eastAsia="Verdana"/>
                <w:bCs/>
                <w:sz w:val="18"/>
                <w:szCs w:val="18"/>
              </w:rPr>
              <w:t>Datum:</w:t>
            </w:r>
          </w:p>
        </w:tc>
        <w:tc>
          <w:tcPr>
            <w:tcW w:w="7229" w:type="dxa"/>
            <w:shd w:val="clear" w:color="auto" w:fill="F2F2F2"/>
          </w:tcPr>
          <w:p w:rsidR="00396FFE" w:rsidRPr="00B8689A" w:rsidRDefault="00396FFE" w:rsidP="00790CA0">
            <w:pPr>
              <w:spacing w:before="120"/>
              <w:contextualSpacing w:val="0"/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</w:tbl>
    <w:p w:rsidR="00485FBF" w:rsidRPr="00F94ABA" w:rsidRDefault="00485FBF" w:rsidP="00F94ABA"/>
    <w:sectPr w:rsidR="00485FBF" w:rsidRPr="00F94ABA" w:rsidSect="00F94A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1417" w:left="1417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FFE" w:rsidRDefault="00396FFE" w:rsidP="00C278CC">
      <w:r>
        <w:separator/>
      </w:r>
    </w:p>
  </w:endnote>
  <w:endnote w:type="continuationSeparator" w:id="0">
    <w:p w:rsidR="00396FFE" w:rsidRDefault="00396FFE" w:rsidP="00C2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FFE" w:rsidRDefault="00396F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02631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709021851"/>
          <w:docPartObj>
            <w:docPartGallery w:val="Page Numbers (Top of Page)"/>
            <w:docPartUnique/>
          </w:docPartObj>
        </w:sdtPr>
        <w:sdtEndPr/>
        <w:sdtContent>
          <w:p w:rsidR="00DF2056" w:rsidRPr="00F94ABA" w:rsidRDefault="00B45B5E" w:rsidP="00B45B5E">
            <w:pPr>
              <w:pStyle w:val="Voettekst"/>
              <w:jc w:val="both"/>
              <w:rPr>
                <w:sz w:val="20"/>
                <w:szCs w:val="20"/>
              </w:rPr>
            </w:pPr>
            <w:r w:rsidRPr="00F94ABA">
              <w:rPr>
                <w:sz w:val="20"/>
                <w:szCs w:val="20"/>
              </w:rPr>
              <w:t xml:space="preserve">                 </w:t>
            </w:r>
            <w:sdt>
              <w:sdtPr>
                <w:rPr>
                  <w:rStyle w:val="Classificatie"/>
                  <w:sz w:val="20"/>
                  <w:szCs w:val="20"/>
                </w:rPr>
                <w:alias w:val="Selecteer classificatie"/>
                <w:tag w:val="Selecteer classificatie"/>
                <w:id w:val="-581602586"/>
                <w:dropDownList>
                  <w:listItem w:displayText="Kies een item." w:value="Kies een item."/>
                  <w:listItem w:displayText=" " w:value="  "/>
                  <w:listItem w:displayText="INTERN GEBRUIK" w:value="INTERN GEBRUIK"/>
                  <w:listItem w:displayText="VERTROUWELIJK" w:value="VERTROUWELIJK"/>
                  <w:listItem w:displayText="GEHEIM" w:value="GEHEIM"/>
                </w:dropDownList>
              </w:sdtPr>
              <w:sdtEndPr>
                <w:rPr>
                  <w:rStyle w:val="Classificatie"/>
                </w:rPr>
              </w:sdtEndPr>
              <w:sdtContent>
                <w:r w:rsidRPr="00505403">
                  <w:rPr>
                    <w:rStyle w:val="Classificatie"/>
                    <w:sz w:val="20"/>
                    <w:szCs w:val="20"/>
                  </w:rPr>
                  <w:t>Kies een item.</w:t>
                </w:r>
              </w:sdtContent>
            </w:sdt>
            <w:r w:rsidRPr="00505403">
              <w:rPr>
                <w:noProof/>
                <w:sz w:val="20"/>
                <w:szCs w:val="20"/>
                <w:lang w:eastAsia="nl-NL"/>
              </w:rPr>
              <w:t xml:space="preserve"> </w:t>
            </w:r>
            <w:r w:rsidRPr="00505403">
              <w:rPr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margin">
                    <wp:posOffset>-571500</wp:posOffset>
                  </wp:positionH>
                  <wp:positionV relativeFrom="paragraph">
                    <wp:posOffset>-416394</wp:posOffset>
                  </wp:positionV>
                  <wp:extent cx="979170" cy="57594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621" w:rsidRPr="00505403">
              <w:rPr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4142740</wp:posOffset>
                  </wp:positionH>
                  <wp:positionV relativeFrom="paragraph">
                    <wp:posOffset>-234784</wp:posOffset>
                  </wp:positionV>
                  <wp:extent cx="1885950" cy="466725"/>
                  <wp:effectExtent l="0" t="0" r="0" b="9525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05403">
              <w:rPr>
                <w:noProof/>
                <w:sz w:val="20"/>
                <w:szCs w:val="20"/>
                <w:lang w:eastAsia="nl-NL"/>
              </w:rPr>
              <w:tab/>
            </w:r>
            <w:r w:rsidRPr="00505403">
              <w:rPr>
                <w:noProof/>
                <w:sz w:val="20"/>
                <w:szCs w:val="20"/>
                <w:lang w:eastAsia="nl-NL"/>
              </w:rPr>
              <w:tab/>
            </w:r>
            <w:r w:rsidR="00DF2056" w:rsidRPr="00505403">
              <w:rPr>
                <w:sz w:val="20"/>
                <w:szCs w:val="20"/>
              </w:rPr>
              <w:t>Pagina</w:t>
            </w:r>
            <w:r w:rsidR="00DF2056" w:rsidRPr="00F94ABA">
              <w:rPr>
                <w:sz w:val="20"/>
                <w:szCs w:val="20"/>
              </w:rPr>
              <w:t xml:space="preserve"> 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begin"/>
            </w:r>
            <w:r w:rsidR="00DF2056" w:rsidRPr="00F94ABA">
              <w:rPr>
                <w:b/>
                <w:bCs/>
                <w:sz w:val="20"/>
                <w:szCs w:val="20"/>
              </w:rPr>
              <w:instrText>PAGE</w:instrTex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separate"/>
            </w:r>
            <w:r w:rsidR="009E3DE2">
              <w:rPr>
                <w:b/>
                <w:bCs/>
                <w:noProof/>
                <w:sz w:val="20"/>
                <w:szCs w:val="20"/>
              </w:rPr>
              <w:t>1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end"/>
            </w:r>
            <w:r w:rsidR="00DF2056" w:rsidRPr="00F94ABA">
              <w:rPr>
                <w:sz w:val="20"/>
                <w:szCs w:val="20"/>
              </w:rPr>
              <w:t xml:space="preserve"> van 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begin"/>
            </w:r>
            <w:r w:rsidR="00DF2056" w:rsidRPr="00F94ABA">
              <w:rPr>
                <w:b/>
                <w:bCs/>
                <w:sz w:val="20"/>
                <w:szCs w:val="20"/>
              </w:rPr>
              <w:instrText>NUMPAGES</w:instrTex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separate"/>
            </w:r>
            <w:r w:rsidR="009E3DE2">
              <w:rPr>
                <w:b/>
                <w:bCs/>
                <w:noProof/>
                <w:sz w:val="20"/>
                <w:szCs w:val="20"/>
              </w:rPr>
              <w:t>1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232C" w:rsidRDefault="000E232C" w:rsidP="00D56844">
    <w:pPr>
      <w:pStyle w:val="Voettekst"/>
      <w:ind w:left="-127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78D" w:rsidRPr="005C3745" w:rsidRDefault="00A6178D" w:rsidP="00A6178D">
    <w:pPr>
      <w:pStyle w:val="Koptekst"/>
      <w:ind w:left="-1276" w:firstLine="1276"/>
      <w:rPr>
        <w:color w:val="FD9D2F"/>
      </w:rPr>
    </w:pPr>
  </w:p>
  <w:p w:rsidR="00A6178D" w:rsidRDefault="00AE5621" w:rsidP="00A6178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99200" behindDoc="0" locked="0" layoutInCell="1" allowOverlap="1" wp14:anchorId="628CF931" wp14:editId="5540C67C">
          <wp:simplePos x="0" y="0"/>
          <wp:positionH relativeFrom="margin">
            <wp:posOffset>-561975</wp:posOffset>
          </wp:positionH>
          <wp:positionV relativeFrom="paragraph">
            <wp:posOffset>139231</wp:posOffset>
          </wp:positionV>
          <wp:extent cx="979170" cy="57594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178D" w:rsidRDefault="00AE5621" w:rsidP="00A6178D">
    <w:r>
      <w:rPr>
        <w:noProof/>
        <w:lang w:eastAsia="nl-NL"/>
      </w:rPr>
      <w:drawing>
        <wp:anchor distT="0" distB="0" distL="114300" distR="114300" simplePos="0" relativeHeight="251698176" behindDoc="1" locked="0" layoutInCell="1" allowOverlap="1" wp14:anchorId="310B5C4A" wp14:editId="1BE0432C">
          <wp:simplePos x="0" y="0"/>
          <wp:positionH relativeFrom="column">
            <wp:posOffset>4159277</wp:posOffset>
          </wp:positionH>
          <wp:positionV relativeFrom="paragraph">
            <wp:posOffset>149280</wp:posOffset>
          </wp:positionV>
          <wp:extent cx="1885950" cy="467995"/>
          <wp:effectExtent l="0" t="0" r="0" b="825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6178D" w:rsidRPr="005C3745" w:rsidRDefault="00A6178D" w:rsidP="00AE5621">
    <w:pPr>
      <w:pStyle w:val="Voettekst"/>
      <w:ind w:left="567"/>
      <w:jc w:val="both"/>
    </w:pPr>
    <w:r>
      <w:t xml:space="preserve">               </w:t>
    </w:r>
    <w:sdt>
      <w:sdtPr>
        <w:rPr>
          <w:highlight w:val="yellow"/>
        </w:rPr>
        <w:id w:val="991450848"/>
        <w:docPartObj>
          <w:docPartGallery w:val="Page Numbers (Bottom of Page)"/>
          <w:docPartUnique/>
        </w:docPartObj>
      </w:sdtPr>
      <w:sdtEndPr>
        <w:rPr>
          <w:highlight w:val="none"/>
        </w:rPr>
      </w:sdtEndPr>
      <w:sdtContent>
        <w:r w:rsidRPr="0092319C">
          <w:t xml:space="preserve">  </w:t>
        </w:r>
        <w:r w:rsidR="00AE5621">
          <w:br/>
        </w:r>
        <w:r w:rsidR="00AE5621" w:rsidRPr="00AE5621">
          <w:rPr>
            <w:rStyle w:val="Classificatie"/>
          </w:rPr>
          <w:t xml:space="preserve">      </w:t>
        </w:r>
        <w:r w:rsidR="00AE5621">
          <w:rPr>
            <w:rStyle w:val="Classificatie"/>
          </w:rPr>
          <w:br/>
          <w:t xml:space="preserve">      </w:t>
        </w:r>
        <w:r w:rsidR="00AE5621" w:rsidRPr="00AE5621">
          <w:rPr>
            <w:rStyle w:val="Classificatie"/>
          </w:rPr>
          <w:t xml:space="preserve"> </w:t>
        </w:r>
        <w:sdt>
          <w:sdtPr>
            <w:rPr>
              <w:rStyle w:val="Classificatie"/>
              <w:highlight w:val="yellow"/>
            </w:rPr>
            <w:alias w:val="Selecteer classificatie"/>
            <w:tag w:val="Selecteer classificatie"/>
            <w:id w:val="686944422"/>
            <w:dropDownList>
              <w:listItem w:displayText="Kies een item." w:value="Kies een item."/>
              <w:listItem w:displayText="INTERN GEBRUIK" w:value="INTERN GEBRUIK"/>
              <w:listItem w:displayText="VERTROUWELIJK" w:value="VERTROUWELIJK"/>
              <w:listItem w:displayText="GEHEIM" w:value="GEHEIM"/>
            </w:dropDownList>
          </w:sdtPr>
          <w:sdtEndPr>
            <w:rPr>
              <w:rStyle w:val="Classificatie"/>
            </w:rPr>
          </w:sdtEndPr>
          <w:sdtContent>
            <w:r>
              <w:rPr>
                <w:rStyle w:val="Classificatie"/>
                <w:highlight w:val="yellow"/>
              </w:rPr>
              <w:t>Kies een item.</w:t>
            </w:r>
          </w:sdtContent>
        </w:sdt>
        <w:r>
          <w:rPr>
            <w:rStyle w:val="Stijl5"/>
          </w:rPr>
          <w:t xml:space="preserve"> </w:t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rPr>
                <w:noProof/>
              </w:rPr>
              <w:t xml:space="preserve"> </w:t>
            </w:r>
            <w:r w:rsidRPr="005C3745">
              <w:t xml:space="preserve">Pagina </w:t>
            </w:r>
            <w:r w:rsidRPr="005C3745">
              <w:rPr>
                <w:b/>
                <w:bCs/>
                <w:sz w:val="24"/>
              </w:rPr>
              <w:fldChar w:fldCharType="begin"/>
            </w:r>
            <w:r w:rsidRPr="005C3745">
              <w:rPr>
                <w:b/>
                <w:bCs/>
              </w:rPr>
              <w:instrText>PAGE</w:instrText>
            </w:r>
            <w:r w:rsidRPr="005C3745">
              <w:rPr>
                <w:b/>
                <w:bCs/>
                <w:sz w:val="24"/>
              </w:rPr>
              <w:fldChar w:fldCharType="separate"/>
            </w:r>
            <w:r w:rsidR="00B45B5E">
              <w:rPr>
                <w:b/>
                <w:bCs/>
                <w:noProof/>
              </w:rPr>
              <w:t>1</w:t>
            </w:r>
            <w:r w:rsidRPr="005C3745">
              <w:rPr>
                <w:b/>
                <w:bCs/>
                <w:sz w:val="24"/>
              </w:rPr>
              <w:fldChar w:fldCharType="end"/>
            </w:r>
            <w:r w:rsidRPr="005C3745">
              <w:t xml:space="preserve"> van </w:t>
            </w:r>
            <w:r w:rsidRPr="005C3745">
              <w:rPr>
                <w:b/>
                <w:bCs/>
                <w:sz w:val="24"/>
              </w:rPr>
              <w:fldChar w:fldCharType="begin"/>
            </w:r>
            <w:r w:rsidRPr="005C3745">
              <w:rPr>
                <w:b/>
                <w:bCs/>
              </w:rPr>
              <w:instrText>NUMPAGES</w:instrText>
            </w:r>
            <w:r w:rsidRPr="005C3745">
              <w:rPr>
                <w:b/>
                <w:bCs/>
                <w:sz w:val="24"/>
              </w:rPr>
              <w:fldChar w:fldCharType="separate"/>
            </w:r>
            <w:r w:rsidR="00396FFE">
              <w:rPr>
                <w:b/>
                <w:bCs/>
                <w:noProof/>
              </w:rPr>
              <w:t>1</w:t>
            </w:r>
            <w:r w:rsidRPr="005C3745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:rsidR="00DF2056" w:rsidRPr="004F20A7" w:rsidRDefault="00DF2056" w:rsidP="00DF2056">
    <w:pPr>
      <w:pStyle w:val="Voettekst"/>
      <w:ind w:left="-1276"/>
      <w:jc w:val="right"/>
    </w:pPr>
  </w:p>
  <w:p w:rsidR="005A4D64" w:rsidRPr="00AE5621" w:rsidRDefault="005A4D64" w:rsidP="005A4D64">
    <w:pPr>
      <w:pStyle w:val="Voettekst"/>
      <w:ind w:left="-127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FFE" w:rsidRDefault="00396FFE" w:rsidP="00C278CC">
      <w:r>
        <w:separator/>
      </w:r>
    </w:p>
  </w:footnote>
  <w:footnote w:type="continuationSeparator" w:id="0">
    <w:p w:rsidR="00396FFE" w:rsidRDefault="00396FFE" w:rsidP="00C27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FFE" w:rsidRDefault="00396F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0F9" w:rsidRDefault="00E360F9" w:rsidP="00E360F9">
    <w:pPr>
      <w:ind w:left="4536"/>
      <w:jc w:val="right"/>
      <w:rPr>
        <w:color w:val="FFFFFF" w:themeColor="background1"/>
      </w:rPr>
    </w:pPr>
    <w:r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AFC7B6B" wp14:editId="53178FB0">
              <wp:simplePos x="0" y="0"/>
              <wp:positionH relativeFrom="page">
                <wp:posOffset>6838950</wp:posOffset>
              </wp:positionH>
              <wp:positionV relativeFrom="paragraph">
                <wp:posOffset>-87630</wp:posOffset>
              </wp:positionV>
              <wp:extent cx="716280" cy="1019175"/>
              <wp:effectExtent l="0" t="0" r="7620" b="9525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80" cy="1019175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1BE33" id="Rechthoek 4" o:spid="_x0000_s1026" style="position:absolute;margin-left:538.5pt;margin-top:-6.9pt;width:56.4pt;height:80.2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" fillcolor="#f90" stroked="f" strokeweight="1pt">
              <w10:wrap anchorx="page"/>
            </v:rect>
          </w:pict>
        </mc:Fallback>
      </mc:AlternateContent>
    </w:r>
    <w:r w:rsidR="004F20A7">
      <w:rPr>
        <w:noProof/>
        <w:lang w:eastAsia="nl-NL"/>
      </w:rPr>
      <w:drawing>
        <wp:anchor distT="0" distB="0" distL="114300" distR="114300" simplePos="0" relativeHeight="251688960" behindDoc="0" locked="0" layoutInCell="1" allowOverlap="1" wp14:anchorId="0F8417F4" wp14:editId="5997B658">
          <wp:simplePos x="0" y="0"/>
          <wp:positionH relativeFrom="margin">
            <wp:posOffset>-12176</wp:posOffset>
          </wp:positionH>
          <wp:positionV relativeFrom="paragraph">
            <wp:posOffset>-140970</wp:posOffset>
          </wp:positionV>
          <wp:extent cx="1889760" cy="519165"/>
          <wp:effectExtent l="0" t="0" r="0" b="0"/>
          <wp:wrapNone/>
          <wp:docPr id="1" name="Afbeelding 1" descr="Trafficon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afficon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5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F20A7"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1F95235B" wp14:editId="377A1601">
              <wp:simplePos x="0" y="0"/>
              <wp:positionH relativeFrom="page">
                <wp:align>left</wp:align>
              </wp:positionH>
              <wp:positionV relativeFrom="paragraph">
                <wp:posOffset>-447203</wp:posOffset>
              </wp:positionV>
              <wp:extent cx="7566660" cy="895350"/>
              <wp:effectExtent l="0" t="0" r="0" b="0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660" cy="895350"/>
                      </a:xfrm>
                      <a:prstGeom prst="rect">
                        <a:avLst/>
                      </a:prstGeom>
                      <a:solidFill>
                        <a:srgbClr val="0062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360F9" w:rsidRPr="00AB10D5" w:rsidRDefault="00396FFE" w:rsidP="00E360F9">
                          <w:pPr>
                            <w:ind w:left="4536" w:right="1257"/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  <w:t>Bijlage 3 Europese aanbesteding RTNOB</w:t>
                          </w:r>
                        </w:p>
                        <w:p w:rsidR="00E360F9" w:rsidRPr="00505403" w:rsidRDefault="00396FFE" w:rsidP="00E360F9">
                          <w:pPr>
                            <w:ind w:left="4536" w:right="1257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Sjabloon kerncompetenties</w:t>
                          </w:r>
                        </w:p>
                        <w:p w:rsidR="00E360F9" w:rsidRPr="00AB10D5" w:rsidRDefault="00505403" w:rsidP="00E360F9">
                          <w:pPr>
                            <w:ind w:left="4536" w:right="1257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Versie: </w:t>
                          </w:r>
                          <w:r w:rsidR="000565C7">
                            <w:rPr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</w:rPr>
                            <w:t>.</w:t>
                          </w:r>
                          <w:r w:rsidR="000565C7">
                            <w:rPr>
                              <w:color w:val="FFFFFF" w:themeColor="background1"/>
                            </w:rPr>
                            <w:t>00</w:t>
                          </w:r>
                        </w:p>
                        <w:p w:rsidR="00E360F9" w:rsidRDefault="00E360F9" w:rsidP="00E360F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95235B" id="Rechthoek 2" o:spid="_x0000_s1026" style="position:absolute;left:0;text-align:left;margin-left:0;margin-top:-35.2pt;width:595.8pt;height:70.5pt;z-index:-2516316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" fillcolor="#006260" stroked="f" strokeweight="1pt">
              <v:textbox>
                <w:txbxContent>
                  <w:p w:rsidR="00E360F9" w:rsidRPr="00AB10D5" w:rsidRDefault="00396FFE" w:rsidP="00E360F9">
                    <w:pPr>
                      <w:ind w:left="4536" w:right="1257"/>
                      <w:jc w:val="right"/>
                      <w:rPr>
                        <w:b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br/>
                    </w:r>
                    <w:r>
                      <w:rPr>
                        <w:b/>
                        <w:color w:val="FFFFFF" w:themeColor="background1"/>
                      </w:rPr>
                      <w:br/>
                      <w:t>Bijlage 3 Europese aanbesteding RTNOB</w:t>
                    </w:r>
                  </w:p>
                  <w:p w:rsidR="00E360F9" w:rsidRPr="00505403" w:rsidRDefault="00396FFE" w:rsidP="00E360F9">
                    <w:pPr>
                      <w:ind w:left="4536" w:right="1257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Sjabloon kerncompetenties</w:t>
                    </w:r>
                  </w:p>
                  <w:p w:rsidR="00E360F9" w:rsidRPr="00AB10D5" w:rsidRDefault="00505403" w:rsidP="00E360F9">
                    <w:pPr>
                      <w:ind w:left="4536" w:right="1257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Versie: </w:t>
                    </w:r>
                    <w:r w:rsidR="000565C7">
                      <w:rPr>
                        <w:color w:val="FFFFFF" w:themeColor="background1"/>
                      </w:rPr>
                      <w:t>1</w:t>
                    </w:r>
                    <w:r>
                      <w:rPr>
                        <w:color w:val="FFFFFF" w:themeColor="background1"/>
                      </w:rPr>
                      <w:t>.</w:t>
                    </w:r>
                    <w:r w:rsidR="000565C7">
                      <w:rPr>
                        <w:color w:val="FFFFFF" w:themeColor="background1"/>
                      </w:rPr>
                      <w:t>00</w:t>
                    </w:r>
                    <w:bookmarkStart w:id="4" w:name="_GoBack"/>
                    <w:bookmarkEnd w:id="4"/>
                  </w:p>
                  <w:p w:rsidR="00E360F9" w:rsidRDefault="00E360F9" w:rsidP="00E360F9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E360F9" w:rsidRPr="00AB10D5" w:rsidRDefault="00E360F9" w:rsidP="00E360F9">
    <w:pPr>
      <w:ind w:left="4536"/>
      <w:jc w:val="right"/>
      <w:rPr>
        <w:color w:val="FFFFFF" w:themeColor="background1"/>
      </w:rPr>
    </w:pPr>
  </w:p>
  <w:p w:rsidR="005A4D64" w:rsidRPr="00F94ABA" w:rsidRDefault="005A4D64" w:rsidP="00E360F9">
    <w:pPr>
      <w:pStyle w:val="Koptekst"/>
      <w:tabs>
        <w:tab w:val="clear" w:pos="4536"/>
        <w:tab w:val="clear" w:pos="9072"/>
        <w:tab w:val="left" w:pos="7286"/>
      </w:tabs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45E" w:rsidRDefault="004F20A7">
    <w:pPr>
      <w:pStyle w:val="Koptekst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82816" behindDoc="0" locked="0" layoutInCell="1" allowOverlap="1" wp14:anchorId="06811ACE" wp14:editId="21EDF57A">
          <wp:simplePos x="0" y="0"/>
          <wp:positionH relativeFrom="margin">
            <wp:posOffset>-5715</wp:posOffset>
          </wp:positionH>
          <wp:positionV relativeFrom="paragraph">
            <wp:posOffset>-138430</wp:posOffset>
          </wp:positionV>
          <wp:extent cx="1889760" cy="518795"/>
          <wp:effectExtent l="0" t="0" r="0" b="0"/>
          <wp:wrapNone/>
          <wp:docPr id="6" name="Afbeelding 6" descr="Trafficon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afficon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191EDFE" wp14:editId="7663F805">
              <wp:simplePos x="0" y="0"/>
              <wp:positionH relativeFrom="page">
                <wp:posOffset>6836410</wp:posOffset>
              </wp:positionH>
              <wp:positionV relativeFrom="paragraph">
                <wp:posOffset>-97155</wp:posOffset>
              </wp:positionV>
              <wp:extent cx="716280" cy="922020"/>
              <wp:effectExtent l="0" t="0" r="7620" b="0"/>
              <wp:wrapNone/>
              <wp:docPr id="15" name="Recht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80" cy="922020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9B50C8" id="Rechthoek 15" o:spid="_x0000_s1026" style="position:absolute;margin-left:538.3pt;margin-top:-7.65pt;width:56.4pt;height:72.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" fillcolor="#f90" stroked="f" strokeweight="1pt">
              <w10:wrap anchorx="page"/>
            </v:rect>
          </w:pict>
        </mc:Fallback>
      </mc:AlternateContent>
    </w:r>
    <w:r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7257411" wp14:editId="62E26C91">
              <wp:simplePos x="0" y="0"/>
              <wp:positionH relativeFrom="column">
                <wp:posOffset>-918845</wp:posOffset>
              </wp:positionH>
              <wp:positionV relativeFrom="paragraph">
                <wp:posOffset>-449580</wp:posOffset>
              </wp:positionV>
              <wp:extent cx="7566660" cy="951865"/>
              <wp:effectExtent l="0" t="0" r="0" b="635"/>
              <wp:wrapNone/>
              <wp:docPr id="17" name="Rechthoe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660" cy="951865"/>
                      </a:xfrm>
                      <a:prstGeom prst="rect">
                        <a:avLst/>
                      </a:prstGeom>
                      <a:solidFill>
                        <a:srgbClr val="0062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6178D" w:rsidRPr="00AB10D5" w:rsidRDefault="00A6178D" w:rsidP="00A6178D">
                          <w:pPr>
                            <w:ind w:left="4536" w:right="1262"/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</w:r>
                          <w:r w:rsidRPr="00AB10D5">
                            <w:rPr>
                              <w:b/>
                              <w:color w:val="FFFFFF" w:themeColor="background1"/>
                            </w:rPr>
                            <w:t>OFFERTE</w:t>
                          </w:r>
                        </w:p>
                        <w:sdt>
                          <w:sdtPr>
                            <w:rPr>
                              <w:b/>
                              <w:color w:val="FFFFFF" w:themeColor="background1"/>
                            </w:rPr>
                            <w:id w:val="1328486040"/>
                            <w:placeholder>
                              <w:docPart w:val="4CA54AB94F19466F95F005AA00A625E2"/>
                            </w:placeholder>
                            <w:showingPlcHdr/>
                          </w:sdtPr>
                          <w:sdtEndPr/>
                          <w:sdtContent>
                            <w:p w:rsidR="00A6178D" w:rsidRPr="00AB10D5" w:rsidRDefault="00A6178D" w:rsidP="00A6178D">
                              <w:pPr>
                                <w:ind w:left="4536" w:right="1262"/>
                                <w:jc w:val="right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AB10D5">
                                <w:rPr>
                                  <w:rStyle w:val="Tekstvantijdelijkeaanduiding"/>
                                  <w:rFonts w:eastAsiaTheme="minorHAnsi"/>
                                  <w:color w:val="FFFFFF" w:themeColor="background1"/>
                                </w:rPr>
                                <w:t>Titel</w:t>
                              </w:r>
                            </w:p>
                          </w:sdtContent>
                        </w:sdt>
                        <w:p w:rsidR="00A6178D" w:rsidRPr="00AB10D5" w:rsidRDefault="00A6178D" w:rsidP="00A6178D">
                          <w:pPr>
                            <w:ind w:left="4536" w:right="1262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AB10D5">
                            <w:rPr>
                              <w:color w:val="FFFFFF" w:themeColor="background1"/>
                            </w:rPr>
                            <w:t xml:space="preserve">Versie: </w:t>
                          </w:r>
                          <w:r w:rsidRPr="00AB10D5">
                            <w:rPr>
                              <w:color w:val="FFFFFF" w:themeColor="background1"/>
                            </w:rPr>
                            <w:tab/>
                          </w:r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419063836"/>
                              <w:placeholder>
                                <w:docPart w:val="E1BC8AE2794A489888C2A153234087B7"/>
                              </w:placeholder>
                              <w:showingPlcHdr/>
                            </w:sdtPr>
                            <w:sdtEndPr/>
                            <w:sdtContent>
                              <w:r>
                                <w:rPr>
                                  <w:rStyle w:val="Tekstvantijdelijkeaanduiding"/>
                                  <w:rFonts w:eastAsiaTheme="minorHAnsi"/>
                                  <w:color w:val="FFFFFF" w:themeColor="background1"/>
                                </w:rPr>
                                <w:t>Nummer</w:t>
                              </w:r>
                            </w:sdtContent>
                          </w:sdt>
                        </w:p>
                        <w:p w:rsidR="00A6178D" w:rsidRDefault="00A6178D" w:rsidP="00A6178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257411" id="Rechthoek 17" o:spid="_x0000_s1027" style="position:absolute;margin-left:-72.35pt;margin-top:-35.4pt;width:595.8pt;height:74.9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" fillcolor="#006260" stroked="f" strokeweight="1pt">
              <v:textbox>
                <w:txbxContent>
                  <w:p w:rsidR="00A6178D" w:rsidRPr="00AB10D5" w:rsidRDefault="00A6178D" w:rsidP="00A6178D">
                    <w:pPr>
                      <w:ind w:left="4536" w:right="1262"/>
                      <w:jc w:val="right"/>
                      <w:rPr>
                        <w:b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br/>
                    </w:r>
                    <w:r>
                      <w:rPr>
                        <w:b/>
                        <w:color w:val="FFFFFF" w:themeColor="background1"/>
                      </w:rPr>
                      <w:br/>
                    </w:r>
                    <w:r w:rsidRPr="00AB10D5">
                      <w:rPr>
                        <w:b/>
                        <w:color w:val="FFFFFF" w:themeColor="background1"/>
                      </w:rPr>
                      <w:t>OFFERTE</w:t>
                    </w:r>
                  </w:p>
                  <w:sdt>
                    <w:sdtPr>
                      <w:rPr>
                        <w:b/>
                        <w:color w:val="FFFFFF" w:themeColor="background1"/>
                      </w:rPr>
                      <w:id w:val="1328486040"/>
                      <w:placeholder>
                        <w:docPart w:val="4CA54AB94F19466F95F005AA00A625E2"/>
                      </w:placeholder>
                      <w:showingPlcHdr/>
                    </w:sdtPr>
                    <w:sdtEndPr/>
                    <w:sdtContent>
                      <w:p w:rsidR="00A6178D" w:rsidRPr="00AB10D5" w:rsidRDefault="00A6178D" w:rsidP="00A6178D">
                        <w:pPr>
                          <w:ind w:left="4536" w:right="1262"/>
                          <w:jc w:val="right"/>
                          <w:rPr>
                            <w:b/>
                            <w:color w:val="FFFFFF" w:themeColor="background1"/>
                          </w:rPr>
                        </w:pPr>
                        <w:r w:rsidRPr="00AB10D5">
                          <w:rPr>
                            <w:rStyle w:val="Tekstvantijdelijkeaanduiding"/>
                            <w:rFonts w:eastAsiaTheme="minorHAnsi"/>
                            <w:color w:val="FFFFFF" w:themeColor="background1"/>
                          </w:rPr>
                          <w:t>Titel</w:t>
                        </w:r>
                      </w:p>
                    </w:sdtContent>
                  </w:sdt>
                  <w:p w:rsidR="00A6178D" w:rsidRPr="00AB10D5" w:rsidRDefault="00A6178D" w:rsidP="00A6178D">
                    <w:pPr>
                      <w:ind w:left="4536" w:right="1262"/>
                      <w:jc w:val="right"/>
                      <w:rPr>
                        <w:color w:val="FFFFFF" w:themeColor="background1"/>
                      </w:rPr>
                    </w:pPr>
                    <w:r w:rsidRPr="00AB10D5">
                      <w:rPr>
                        <w:color w:val="FFFFFF" w:themeColor="background1"/>
                      </w:rPr>
                      <w:t xml:space="preserve">Versie: </w:t>
                    </w:r>
                    <w:r w:rsidRPr="00AB10D5">
                      <w:rPr>
                        <w:color w:val="FFFFFF" w:themeColor="background1"/>
                      </w:rPr>
                      <w:tab/>
                    </w:r>
                    <w:sdt>
                      <w:sdtPr>
                        <w:rPr>
                          <w:color w:val="FFFFFF" w:themeColor="background1"/>
                        </w:rPr>
                        <w:id w:val="1419063836"/>
                        <w:placeholder>
                          <w:docPart w:val="E1BC8AE2794A489888C2A153234087B7"/>
                        </w:placeholder>
                        <w:showingPlcHdr/>
                      </w:sdtPr>
                      <w:sdtEndPr/>
                      <w:sdtContent>
                        <w:r>
                          <w:rPr>
                            <w:rStyle w:val="Tekstvantijdelijkeaanduiding"/>
                            <w:rFonts w:eastAsiaTheme="minorHAnsi"/>
                            <w:color w:val="FFFFFF" w:themeColor="background1"/>
                          </w:rPr>
                          <w:t>Nummer</w:t>
                        </w:r>
                      </w:sdtContent>
                    </w:sdt>
                  </w:p>
                  <w:p w:rsidR="00A6178D" w:rsidRDefault="00A6178D" w:rsidP="00A6178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E4348C" w:rsidRDefault="00E4348C">
    <w:pPr>
      <w:pStyle w:val="Koptekst"/>
      <w:rPr>
        <w:noProof/>
        <w:lang w:eastAsia="nl-NL"/>
      </w:rPr>
    </w:pPr>
  </w:p>
  <w:p w:rsidR="005A4D64" w:rsidRDefault="005A4D6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0796"/>
    <w:multiLevelType w:val="hybridMultilevel"/>
    <w:tmpl w:val="4F9ED33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E7D0D"/>
    <w:multiLevelType w:val="hybridMultilevel"/>
    <w:tmpl w:val="219A8236"/>
    <w:lvl w:ilvl="0" w:tplc="F6629CC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53A12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EED3DD2"/>
    <w:multiLevelType w:val="hybridMultilevel"/>
    <w:tmpl w:val="A4F26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D525F"/>
    <w:multiLevelType w:val="hybridMultilevel"/>
    <w:tmpl w:val="FB023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D5D5A"/>
    <w:multiLevelType w:val="hybridMultilevel"/>
    <w:tmpl w:val="F904AC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FE"/>
    <w:rsid w:val="00003298"/>
    <w:rsid w:val="00012BB1"/>
    <w:rsid w:val="0001328A"/>
    <w:rsid w:val="00031CA2"/>
    <w:rsid w:val="00047EA0"/>
    <w:rsid w:val="000565C7"/>
    <w:rsid w:val="00077334"/>
    <w:rsid w:val="00082A42"/>
    <w:rsid w:val="000B4A53"/>
    <w:rsid w:val="000E232C"/>
    <w:rsid w:val="00110387"/>
    <w:rsid w:val="00124BB2"/>
    <w:rsid w:val="00130594"/>
    <w:rsid w:val="00170DC0"/>
    <w:rsid w:val="0018045E"/>
    <w:rsid w:val="00185675"/>
    <w:rsid w:val="001914CA"/>
    <w:rsid w:val="001927FF"/>
    <w:rsid w:val="001D55DB"/>
    <w:rsid w:val="002054CC"/>
    <w:rsid w:val="0024096F"/>
    <w:rsid w:val="00267BF5"/>
    <w:rsid w:val="002F31ED"/>
    <w:rsid w:val="002F6775"/>
    <w:rsid w:val="003118F5"/>
    <w:rsid w:val="00331C91"/>
    <w:rsid w:val="003419CB"/>
    <w:rsid w:val="00395B25"/>
    <w:rsid w:val="00396FFE"/>
    <w:rsid w:val="003E5D33"/>
    <w:rsid w:val="00423A30"/>
    <w:rsid w:val="0042722E"/>
    <w:rsid w:val="00484EDC"/>
    <w:rsid w:val="00485FBF"/>
    <w:rsid w:val="004C13BA"/>
    <w:rsid w:val="004E2ECD"/>
    <w:rsid w:val="004F20A7"/>
    <w:rsid w:val="00505403"/>
    <w:rsid w:val="005431EA"/>
    <w:rsid w:val="005442DD"/>
    <w:rsid w:val="005779EC"/>
    <w:rsid w:val="00590EE6"/>
    <w:rsid w:val="005A4529"/>
    <w:rsid w:val="005A4D64"/>
    <w:rsid w:val="00605884"/>
    <w:rsid w:val="006066AC"/>
    <w:rsid w:val="00622F2D"/>
    <w:rsid w:val="00625585"/>
    <w:rsid w:val="00630B1C"/>
    <w:rsid w:val="00682EFA"/>
    <w:rsid w:val="00687341"/>
    <w:rsid w:val="006D1834"/>
    <w:rsid w:val="006F6566"/>
    <w:rsid w:val="006F7E69"/>
    <w:rsid w:val="00791E1F"/>
    <w:rsid w:val="007B253C"/>
    <w:rsid w:val="007B4F0D"/>
    <w:rsid w:val="007D2A40"/>
    <w:rsid w:val="007E65A5"/>
    <w:rsid w:val="007E7902"/>
    <w:rsid w:val="00812975"/>
    <w:rsid w:val="00816EDC"/>
    <w:rsid w:val="00841E6A"/>
    <w:rsid w:val="008D3A19"/>
    <w:rsid w:val="008F4DBE"/>
    <w:rsid w:val="00946B1C"/>
    <w:rsid w:val="009837E3"/>
    <w:rsid w:val="009E3DE2"/>
    <w:rsid w:val="00A058FC"/>
    <w:rsid w:val="00A25B01"/>
    <w:rsid w:val="00A57387"/>
    <w:rsid w:val="00A6178D"/>
    <w:rsid w:val="00AA31A6"/>
    <w:rsid w:val="00AC7974"/>
    <w:rsid w:val="00AD52D9"/>
    <w:rsid w:val="00AE5621"/>
    <w:rsid w:val="00AF34D4"/>
    <w:rsid w:val="00B45B5E"/>
    <w:rsid w:val="00B508F3"/>
    <w:rsid w:val="00B673C8"/>
    <w:rsid w:val="00B67737"/>
    <w:rsid w:val="00B87418"/>
    <w:rsid w:val="00C278CC"/>
    <w:rsid w:val="00C31AF1"/>
    <w:rsid w:val="00C32B27"/>
    <w:rsid w:val="00C90190"/>
    <w:rsid w:val="00C9119B"/>
    <w:rsid w:val="00CB53BB"/>
    <w:rsid w:val="00CF7588"/>
    <w:rsid w:val="00D1101C"/>
    <w:rsid w:val="00D16544"/>
    <w:rsid w:val="00D56844"/>
    <w:rsid w:val="00D933CE"/>
    <w:rsid w:val="00DA6601"/>
    <w:rsid w:val="00DF2056"/>
    <w:rsid w:val="00E360F9"/>
    <w:rsid w:val="00E4348C"/>
    <w:rsid w:val="00E564CE"/>
    <w:rsid w:val="00E76CC9"/>
    <w:rsid w:val="00E85397"/>
    <w:rsid w:val="00EB3920"/>
    <w:rsid w:val="00ED043E"/>
    <w:rsid w:val="00EE15BF"/>
    <w:rsid w:val="00EE30E4"/>
    <w:rsid w:val="00F16B78"/>
    <w:rsid w:val="00F25552"/>
    <w:rsid w:val="00F33D8B"/>
    <w:rsid w:val="00F37FA4"/>
    <w:rsid w:val="00F94ABA"/>
    <w:rsid w:val="00FE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23E1C6"/>
  <w15:chartTrackingRefBased/>
  <w15:docId w15:val="{605CF7FE-1024-4894-B944-3EA819FA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96FFE"/>
    <w:pPr>
      <w:spacing w:after="0" w:line="24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DA6601"/>
    <w:pPr>
      <w:keepNext/>
      <w:numPr>
        <w:numId w:val="2"/>
      </w:numPr>
      <w:spacing w:before="240" w:after="60"/>
      <w:outlineLvl w:val="0"/>
    </w:pPr>
    <w:rPr>
      <w:rFonts w:cs="Arial"/>
      <w:b/>
      <w:bCs/>
      <w:caps/>
      <w:color w:val="FD9D2F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278CC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color w:val="005A62"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C278CC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color w:val="005A62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E7902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5A6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E7902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005A6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6CC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6CC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6CC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6CC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278C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78CC"/>
  </w:style>
  <w:style w:type="paragraph" w:styleId="Voettekst">
    <w:name w:val="footer"/>
    <w:basedOn w:val="Standaard"/>
    <w:link w:val="VoettekstChar"/>
    <w:uiPriority w:val="99"/>
    <w:unhideWhenUsed/>
    <w:rsid w:val="004F20A7"/>
    <w:pPr>
      <w:tabs>
        <w:tab w:val="center" w:pos="4536"/>
        <w:tab w:val="right" w:pos="9072"/>
      </w:tabs>
    </w:pPr>
    <w:rPr>
      <w:color w:val="FD9D2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F20A7"/>
    <w:rPr>
      <w:rFonts w:ascii="Verdana" w:eastAsia="Times New Roman" w:hAnsi="Verdana" w:cs="Times New Roman"/>
      <w:color w:val="FD9D2F"/>
      <w:sz w:val="16"/>
      <w:szCs w:val="24"/>
    </w:rPr>
  </w:style>
  <w:style w:type="character" w:styleId="Paginanummer">
    <w:name w:val="page number"/>
    <w:rsid w:val="00C278CC"/>
  </w:style>
  <w:style w:type="character" w:customStyle="1" w:styleId="Kop1Char">
    <w:name w:val="Kop 1 Char"/>
    <w:basedOn w:val="Standaardalinea-lettertype"/>
    <w:link w:val="Kop1"/>
    <w:rsid w:val="00DA6601"/>
    <w:rPr>
      <w:rFonts w:ascii="Verdana" w:eastAsia="Times New Roman" w:hAnsi="Verdana" w:cs="Arial"/>
      <w:b/>
      <w:bCs/>
      <w:caps/>
      <w:color w:val="FD9D2F"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278CC"/>
    <w:rPr>
      <w:rFonts w:ascii="Verdana" w:eastAsia="Times New Roman" w:hAnsi="Verdana" w:cs="Arial"/>
      <w:b/>
      <w:bCs/>
      <w:i/>
      <w:iCs/>
      <w:color w:val="005A62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C278CC"/>
    <w:rPr>
      <w:rFonts w:ascii="Verdana" w:eastAsia="Times New Roman" w:hAnsi="Verdana" w:cs="Arial"/>
      <w:b/>
      <w:bCs/>
      <w:color w:val="005A62"/>
      <w:sz w:val="20"/>
      <w:szCs w:val="26"/>
    </w:rPr>
  </w:style>
  <w:style w:type="table" w:styleId="Tabelraster">
    <w:name w:val="Table Grid"/>
    <w:basedOn w:val="Standaardtabel"/>
    <w:uiPriority w:val="39"/>
    <w:rsid w:val="00C27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B25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B253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B253C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253C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B253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53C"/>
    <w:rPr>
      <w:rFonts w:ascii="Segoe UI" w:eastAsia="Times New Roman" w:hAnsi="Segoe UI" w:cs="Segoe UI"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7E7902"/>
    <w:rPr>
      <w:rFonts w:asciiTheme="majorHAnsi" w:eastAsiaTheme="majorEastAsia" w:hAnsiTheme="majorHAnsi" w:cstheme="majorBidi"/>
      <w:i/>
      <w:iCs/>
      <w:color w:val="005A62"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7E7902"/>
    <w:rPr>
      <w:rFonts w:asciiTheme="majorHAnsi" w:eastAsiaTheme="majorEastAsia" w:hAnsiTheme="majorHAnsi" w:cstheme="majorBidi"/>
      <w:color w:val="005A62"/>
      <w:sz w:val="20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6CC9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6CC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6C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6C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CB53BB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7E790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7E7902"/>
    <w:rPr>
      <w:rFonts w:eastAsiaTheme="majorEastAsia" w:cstheme="majorBidi"/>
      <w:b/>
      <w:caps/>
      <w:color w:val="005A62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7902"/>
    <w:rPr>
      <w:rFonts w:ascii="Verdana" w:eastAsiaTheme="majorEastAsia" w:hAnsi="Verdana" w:cstheme="majorBidi"/>
      <w:b/>
      <w:caps/>
      <w:color w:val="005A62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7902"/>
    <w:pPr>
      <w:numPr>
        <w:ilvl w:val="1"/>
      </w:numPr>
      <w:spacing w:after="160"/>
    </w:pPr>
    <w:rPr>
      <w:rFonts w:eastAsiaTheme="minorEastAsia" w:cstheme="minorBidi"/>
      <w:b/>
      <w:caps/>
      <w:color w:val="005A62"/>
      <w:spacing w:val="15"/>
      <w:sz w:val="4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7902"/>
    <w:rPr>
      <w:rFonts w:ascii="Verdana" w:eastAsiaTheme="minorEastAsia" w:hAnsi="Verdana"/>
      <w:b/>
      <w:caps/>
      <w:color w:val="005A62"/>
      <w:spacing w:val="15"/>
      <w:sz w:val="40"/>
    </w:rPr>
  </w:style>
  <w:style w:type="character" w:styleId="Tekstvantijdelijkeaanduiding">
    <w:name w:val="Placeholder Text"/>
    <w:basedOn w:val="Standaardalinea-lettertype"/>
    <w:uiPriority w:val="99"/>
    <w:semiHidden/>
    <w:rsid w:val="000E232C"/>
    <w:rPr>
      <w:color w:val="808080"/>
    </w:rPr>
  </w:style>
  <w:style w:type="character" w:customStyle="1" w:styleId="Stijl1">
    <w:name w:val="Stijl1"/>
    <w:basedOn w:val="Standaardalinea-lettertype"/>
    <w:uiPriority w:val="1"/>
    <w:rsid w:val="00082A42"/>
    <w:rPr>
      <w:rFonts w:ascii="Verdana" w:hAnsi="Verdana"/>
      <w:b/>
      <w:color w:val="005A62"/>
      <w:sz w:val="20"/>
    </w:rPr>
  </w:style>
  <w:style w:type="character" w:customStyle="1" w:styleId="Stijl2">
    <w:name w:val="Stijl2"/>
    <w:basedOn w:val="Standaardalinea-lettertype"/>
    <w:uiPriority w:val="1"/>
    <w:rsid w:val="00A25B01"/>
    <w:rPr>
      <w:rFonts w:ascii="Verdana" w:hAnsi="Verdana"/>
      <w:b/>
      <w:color w:val="005A62"/>
      <w:sz w:val="20"/>
    </w:rPr>
  </w:style>
  <w:style w:type="character" w:customStyle="1" w:styleId="Stijl3">
    <w:name w:val="Stijl3"/>
    <w:basedOn w:val="Standaardalinea-lettertype"/>
    <w:uiPriority w:val="1"/>
    <w:rsid w:val="0024096F"/>
    <w:rPr>
      <w:rFonts w:ascii="Verdana" w:hAnsi="Verdana"/>
      <w:b/>
      <w:color w:val="005A62"/>
      <w:sz w:val="20"/>
    </w:rPr>
  </w:style>
  <w:style w:type="character" w:customStyle="1" w:styleId="Stijl4">
    <w:name w:val="Stijl4"/>
    <w:basedOn w:val="Standaardalinea-lettertype"/>
    <w:uiPriority w:val="1"/>
    <w:rsid w:val="0024096F"/>
    <w:rPr>
      <w:rFonts w:ascii="Verdana" w:hAnsi="Verdana"/>
      <w:sz w:val="20"/>
    </w:rPr>
  </w:style>
  <w:style w:type="character" w:styleId="Regelnummer">
    <w:name w:val="line number"/>
    <w:basedOn w:val="Standaardalinea-lettertype"/>
    <w:uiPriority w:val="99"/>
    <w:semiHidden/>
    <w:unhideWhenUsed/>
    <w:rsid w:val="00C90190"/>
  </w:style>
  <w:style w:type="character" w:customStyle="1" w:styleId="GeenafstandChar">
    <w:name w:val="Geen afstand Char"/>
    <w:basedOn w:val="Standaardalinea-lettertype"/>
    <w:link w:val="Geenafstand"/>
    <w:uiPriority w:val="1"/>
    <w:rsid w:val="005A4D64"/>
    <w:rPr>
      <w:rFonts w:ascii="Verdana" w:eastAsia="Times New Roman" w:hAnsi="Verdana" w:cs="Times New Roman"/>
      <w:sz w:val="20"/>
      <w:szCs w:val="24"/>
    </w:rPr>
  </w:style>
  <w:style w:type="character" w:customStyle="1" w:styleId="Stijl5">
    <w:name w:val="Stijl5"/>
    <w:basedOn w:val="Standaardalinea-lettertype"/>
    <w:uiPriority w:val="1"/>
    <w:rsid w:val="00AC7974"/>
    <w:rPr>
      <w:rFonts w:ascii="Verdana" w:hAnsi="Verdana"/>
      <w:b/>
      <w:color w:val="005A62"/>
      <w:sz w:val="20"/>
    </w:rPr>
  </w:style>
  <w:style w:type="character" w:customStyle="1" w:styleId="Stijl6">
    <w:name w:val="Stijl6"/>
    <w:basedOn w:val="Standaardalinea-lettertype"/>
    <w:uiPriority w:val="1"/>
    <w:rsid w:val="00AC7974"/>
    <w:rPr>
      <w:rFonts w:ascii="Verdana" w:hAnsi="Verdana"/>
      <w:b/>
      <w:color w:val="005A62"/>
      <w:sz w:val="20"/>
    </w:rPr>
  </w:style>
  <w:style w:type="character" w:customStyle="1" w:styleId="Stijl7">
    <w:name w:val="Stijl7"/>
    <w:basedOn w:val="Standaardalinea-lettertype"/>
    <w:uiPriority w:val="1"/>
    <w:rsid w:val="00AC7974"/>
    <w:rPr>
      <w:rFonts w:ascii="Verdana" w:hAnsi="Verdana"/>
      <w:b/>
      <w:color w:val="005A62"/>
      <w:sz w:val="20"/>
    </w:rPr>
  </w:style>
  <w:style w:type="character" w:customStyle="1" w:styleId="Stijl8">
    <w:name w:val="Stijl8"/>
    <w:basedOn w:val="Standaardalinea-lettertype"/>
    <w:uiPriority w:val="1"/>
    <w:rsid w:val="00791E1F"/>
    <w:rPr>
      <w:rFonts w:ascii="Verdana" w:hAnsi="Verdana"/>
      <w:sz w:val="16"/>
    </w:rPr>
  </w:style>
  <w:style w:type="character" w:customStyle="1" w:styleId="Stijl9">
    <w:name w:val="Stijl9"/>
    <w:basedOn w:val="Standaardalinea-lettertype"/>
    <w:uiPriority w:val="1"/>
    <w:rsid w:val="001914CA"/>
    <w:rPr>
      <w:rFonts w:ascii="Verdana" w:hAnsi="Verdana"/>
      <w:sz w:val="16"/>
    </w:rPr>
  </w:style>
  <w:style w:type="character" w:customStyle="1" w:styleId="Stijl10">
    <w:name w:val="Stijl10"/>
    <w:basedOn w:val="Standaardalinea-lettertype"/>
    <w:uiPriority w:val="1"/>
    <w:rsid w:val="001914CA"/>
    <w:rPr>
      <w:rFonts w:ascii="Verdana" w:hAnsi="Verdana"/>
      <w:sz w:val="16"/>
    </w:rPr>
  </w:style>
  <w:style w:type="paragraph" w:styleId="Lijstalinea">
    <w:name w:val="List Paragraph"/>
    <w:basedOn w:val="Standaard"/>
    <w:uiPriority w:val="34"/>
    <w:qFormat/>
    <w:rsid w:val="002054CC"/>
    <w:pPr>
      <w:ind w:left="720"/>
    </w:pPr>
  </w:style>
  <w:style w:type="character" w:customStyle="1" w:styleId="Stijl11">
    <w:name w:val="Stijl11"/>
    <w:basedOn w:val="Standaardalinea-lettertype"/>
    <w:uiPriority w:val="1"/>
    <w:rsid w:val="004E2ECD"/>
    <w:rPr>
      <w:rFonts w:ascii="Verdana" w:hAnsi="Verdana"/>
      <w:sz w:val="20"/>
    </w:rPr>
  </w:style>
  <w:style w:type="character" w:customStyle="1" w:styleId="Classificatie">
    <w:name w:val="Classificatie"/>
    <w:basedOn w:val="Standaardalinea-lettertype"/>
    <w:uiPriority w:val="1"/>
    <w:rsid w:val="00A6178D"/>
    <w:rPr>
      <w:rFonts w:ascii="Verdana" w:hAnsi="Verdana"/>
      <w:b/>
      <w:color w:val="FD9D2F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SO\Huisstijl\Trafficon\Trafficon%20header,%20logo%20link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A54AB94F19466F95F005AA00A625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7CF36E-8C59-4D3B-87DA-D69772062E7A}"/>
      </w:docPartPr>
      <w:docPartBody>
        <w:p w:rsidR="00A051BE" w:rsidRDefault="00A051BE">
          <w:pPr>
            <w:pStyle w:val="4CA54AB94F19466F95F005AA00A625E2"/>
          </w:pPr>
          <w:r w:rsidRPr="00AB10D5">
            <w:rPr>
              <w:rStyle w:val="Tekstvantijdelijkeaanduiding"/>
              <w:rFonts w:eastAsiaTheme="minorHAnsi"/>
              <w:color w:val="FFFFFF" w:themeColor="background1"/>
            </w:rPr>
            <w:t>Titel</w:t>
          </w:r>
        </w:p>
      </w:docPartBody>
    </w:docPart>
    <w:docPart>
      <w:docPartPr>
        <w:name w:val="E1BC8AE2794A489888C2A153234087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1DE912-2A6B-458D-8412-AD5B9F287C25}"/>
      </w:docPartPr>
      <w:docPartBody>
        <w:p w:rsidR="00A051BE" w:rsidRDefault="00A051BE">
          <w:pPr>
            <w:pStyle w:val="E1BC8AE2794A489888C2A153234087B7"/>
          </w:pPr>
          <w:r>
            <w:rPr>
              <w:rStyle w:val="Tekstvantijdelijkeaanduiding"/>
              <w:rFonts w:eastAsiaTheme="minorHAnsi"/>
              <w:color w:val="FFFFFF" w:themeColor="background1"/>
            </w:rPr>
            <w:t>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BE"/>
    <w:rsid w:val="00A0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CA54AB94F19466F95F005AA00A625E2">
    <w:name w:val="4CA54AB94F19466F95F005AA00A625E2"/>
  </w:style>
  <w:style w:type="paragraph" w:customStyle="1" w:styleId="E1BC8AE2794A489888C2A153234087B7">
    <w:name w:val="E1BC8AE2794A489888C2A15323408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8EC4F-D59D-4879-8C5F-94BEE2E3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Trafficon header, logo links.dotx</Template>
  <TotalTime>6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Renne</dc:creator>
  <cp:keywords/>
  <dc:description/>
  <cp:lastModifiedBy>Mark Renne</cp:lastModifiedBy>
  <cp:revision>3</cp:revision>
  <cp:lastPrinted>2022-03-03T09:41:00Z</cp:lastPrinted>
  <dcterms:created xsi:type="dcterms:W3CDTF">2023-04-16T09:03:00Z</dcterms:created>
  <dcterms:modified xsi:type="dcterms:W3CDTF">2023-04-18T14:07:00Z</dcterms:modified>
</cp:coreProperties>
</file>