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55C87" w14:textId="77777777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>
        <w:t>C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  <w:bookmarkStart w:id="2" w:name="_GoBack"/>
      <w:bookmarkEnd w:id="2"/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38"/>
    <w:rsid w:val="00596457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6" ma:contentTypeDescription="Een nieuw document maken." ma:contentTypeScope="" ma:versionID="d89d0813dc933ae85ae57e7e097ac105">
  <xsd:schema xmlns:xsd="http://www.w3.org/2001/XMLSchema" xmlns:xs="http://www.w3.org/2001/XMLSchema" xmlns:p="http://schemas.microsoft.com/office/2006/metadata/properties" xmlns:ns2="144eb8f3-3f79-4e25-a97e-f9a7efaefce4" targetNamespace="http://schemas.microsoft.com/office/2006/metadata/properties" ma:root="true" ma:fieldsID="fdbd37bff1531b29b68619db94c1639e" ns2:_="">
    <xsd:import namespace="144eb8f3-3f79-4e25-a97e-f9a7efaefc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04D4AE-54DD-46B7-90FB-154B97A43BC5}"/>
</file>

<file path=customXml/itemProps2.xml><?xml version="1.0" encoding="utf-8"?>
<ds:datastoreItem xmlns:ds="http://schemas.openxmlformats.org/officeDocument/2006/customXml" ds:itemID="{D70B2FF8-AE67-45BF-A59F-6CD33F794FD1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F4B9C2B-FCE1-44BA-BD4A-1C47A1D8CC11}"/>
</file>

<file path=docProps/app.xml><?xml version="1.0" encoding="utf-8"?>
<Properties xmlns="http://schemas.openxmlformats.org/officeDocument/2006/extended-properties" xmlns:vt="http://schemas.openxmlformats.org/officeDocument/2006/docPropsVTypes">
  <Template>F8C750E3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3</cp:revision>
  <dcterms:created xsi:type="dcterms:W3CDTF">2020-01-28T13:59:00Z</dcterms:created>
  <dcterms:modified xsi:type="dcterms:W3CDTF">2020-01-28T14:09:00Z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0x010100D9ECFB0C4F1FF645B07CC950AA3C01B2</vt:lpwstr>
  </property>
</Properties>
</file>