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731E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288901D8" w14:textId="4C6D77AC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</w:t>
      </w:r>
      <w:r w:rsidRPr="00626561">
        <w:rPr>
          <w:rFonts w:ascii="Arial" w:hAnsi="Arial" w:cs="Arial"/>
          <w:sz w:val="20"/>
          <w:szCs w:val="20"/>
        </w:rPr>
        <w:t>inschrijver</w:t>
      </w:r>
      <w:r w:rsidR="00626561" w:rsidRPr="00626561">
        <w:rPr>
          <w:rFonts w:ascii="Arial" w:hAnsi="Arial" w:cs="Arial"/>
          <w:sz w:val="20"/>
          <w:szCs w:val="20"/>
        </w:rPr>
        <w:t>s</w:t>
      </w:r>
      <w:r w:rsidRPr="00626561">
        <w:rPr>
          <w:rFonts w:ascii="Arial" w:hAnsi="Arial" w:cs="Arial"/>
          <w:sz w:val="20"/>
          <w:szCs w:val="20"/>
        </w:rPr>
        <w:t xml:space="preserve"> binnen </w:t>
      </w:r>
      <w:r w:rsidR="00626561" w:rsidRPr="00626561">
        <w:rPr>
          <w:rFonts w:ascii="Arial" w:hAnsi="Arial" w:cs="Arial"/>
          <w:sz w:val="20"/>
          <w:szCs w:val="20"/>
        </w:rPr>
        <w:t>tien</w:t>
      </w:r>
      <w:r w:rsidRPr="00626561">
        <w:rPr>
          <w:rFonts w:ascii="Arial" w:hAnsi="Arial" w:cs="Arial"/>
          <w:sz w:val="20"/>
          <w:szCs w:val="20"/>
        </w:rPr>
        <w:t>(</w:t>
      </w:r>
      <w:r w:rsidR="00626561" w:rsidRPr="00626561">
        <w:rPr>
          <w:rFonts w:ascii="Arial" w:hAnsi="Arial" w:cs="Arial"/>
          <w:sz w:val="20"/>
          <w:szCs w:val="20"/>
        </w:rPr>
        <w:t>10</w:t>
      </w:r>
      <w:r w:rsidRPr="00626561">
        <w:rPr>
          <w:rFonts w:ascii="Arial" w:hAnsi="Arial" w:cs="Arial"/>
          <w:sz w:val="20"/>
          <w:szCs w:val="20"/>
        </w:rPr>
        <w:t>) werkdagen</w:t>
      </w:r>
      <w:r w:rsidR="008A30B5" w:rsidRPr="00626561">
        <w:rPr>
          <w:rFonts w:ascii="Arial" w:hAnsi="Arial" w:cs="Arial"/>
          <w:sz w:val="20"/>
          <w:szCs w:val="20"/>
        </w:rPr>
        <w:t xml:space="preserve"> na het </w:t>
      </w:r>
      <w:r w:rsidR="008A30B5">
        <w:rPr>
          <w:rFonts w:ascii="Arial" w:hAnsi="Arial" w:cs="Arial"/>
          <w:sz w:val="20"/>
          <w:szCs w:val="20"/>
        </w:rPr>
        <w:t>voornemen tot gunnen.</w:t>
      </w:r>
    </w:p>
    <w:p w14:paraId="2B187AEF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227C8164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530F6E4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3C7666" w14:paraId="4EDA341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C96C6" w14:textId="77777777" w:rsidR="00F71B35" w:rsidRPr="003C7666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0DB4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031FCE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9698" w14:textId="77777777" w:rsidR="38778B65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  <w:p w14:paraId="11FA08F5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5A46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E14AEDC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2314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0E8518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44B1D3D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5025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B89ED4" w14:textId="77777777" w:rsidR="00F71B35" w:rsidRPr="00055B39" w:rsidRDefault="00F71B35" w:rsidP="00A87349">
            <w:pPr>
              <w:rPr>
                <w:color w:val="000001"/>
              </w:rPr>
            </w:pPr>
          </w:p>
        </w:tc>
      </w:tr>
      <w:tr w:rsidR="00F71B35" w:rsidRPr="003C7666" w14:paraId="18FE875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92BCE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B28754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337DCE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0F09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CC4D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6B726D0C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21BE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95372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743F043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4BF0" w14:textId="77777777" w:rsidR="1D366938" w:rsidRDefault="1D366938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44034A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47EC108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0FBF5" w14:textId="77777777" w:rsidR="00F71B35" w:rsidRPr="003C7666" w:rsidRDefault="303F55B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EC15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92FA96D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3EB48" w14:textId="77777777" w:rsidR="00F71B35" w:rsidRPr="003C7666" w:rsidRDefault="153BBF7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A5FEE0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63E3149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6A1A" w14:textId="77777777" w:rsidR="153BBF71" w:rsidRDefault="153BBF71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proofErr w:type="spellStart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nederland</w:t>
            </w:r>
            <w:proofErr w:type="spellEnd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A476E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469CF68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99F3A" w14:textId="77777777" w:rsidR="00F71B35" w:rsidRPr="003C7666" w:rsidRDefault="59A21A90" w:rsidP="00A87349">
            <w:pPr>
              <w:spacing w:after="0" w:line="288" w:lineRule="auto"/>
              <w:rPr>
                <w:rFonts w:ascii="Calibri" w:eastAsia="Calibri" w:hAnsi="Calibri" w:cs="Calibri"/>
                <w:color w:val="000000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7E3AA7" w14:textId="77777777" w:rsidR="00F71B35" w:rsidRPr="003C7666" w:rsidRDefault="00F71B35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14:paraId="7FF2731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B6FEB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1450A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21DBF28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06C2" w14:textId="77777777" w:rsidR="59A21A90" w:rsidRDefault="59A21A90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E0C62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ED1E73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13CE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73C177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4ABA1B3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F3178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39AD4D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653690D2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4032C" w14:textId="77777777" w:rsidR="00F71B35" w:rsidRPr="003C7666" w:rsidRDefault="59A21A9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EA8D2B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E3F91" w:rsidRPr="003C7666" w14:paraId="3D2BB383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EBF32" w14:textId="77777777" w:rsidR="000E3F91" w:rsidRPr="728E73DC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D9EB7B" w14:textId="77777777" w:rsidR="000E3F91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EC5319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50927CA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30CA4517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E0C51AA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9A5982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3C7666" w14:paraId="6D7DCF59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AC95D0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A035917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1B0B83E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E887D4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539B3B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FFFDF8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398FBE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F050E3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B6B9B6D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162FF04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821955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25EAA6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7A36767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66CAE1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C718E9B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4BBFE4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B176B0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37A822A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5B78D0C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4EF82D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999154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7DE050D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18AEC5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C02B2E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0D2189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7052901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3E970457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6A24FD6E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28E5A2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0196DA0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281B4373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38F74821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45CDE47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380A2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7EB37F0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60DC4F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C37FF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51086B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C1895E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4B374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594E4C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CF1F27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3BBE4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D003B5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E4682D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F09CE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1C0D8B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D244236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15C82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AC181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40D400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30CC9A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CA1538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C26D14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B5EF19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466F08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2ECCA36C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838316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679178F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A63FF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3F20AB4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082347E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DAE3A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25BD5BB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DFBF2B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89D15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E2FE1F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77C4A1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9BC66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417289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631CF5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32771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90EC1E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85FB1F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EC830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F6B09B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9B527F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3AB1A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BD857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5E7C33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5CB792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9F4F85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D893CC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73A371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F5FE96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F392267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EC7E0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FAB71CA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4DE9C952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1CDD2B07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04648CCA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6BC8760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796D94F3" w14:textId="77777777" w:rsidTr="007F1035">
        <w:trPr>
          <w:trHeight w:val="443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79D54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shd w:val="clear" w:color="auto" w:fill="auto"/>
            <w:noWrap/>
            <w:vAlign w:val="bottom"/>
            <w:hideMark/>
          </w:tcPr>
          <w:p w14:paraId="7CF90CD0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10AE6FF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F8252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9B78677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1D8679F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09ACB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1330654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1D5F6505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00D99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AA815F6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2628C33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B344F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B696A88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5F98360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D6E13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28ABD98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7BC7BFE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5E75A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BD454D8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53A36A9E" w14:textId="77777777" w:rsidTr="007F1035">
        <w:trPr>
          <w:trHeight w:val="21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19EE2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2D294CE" w14:textId="77777777" w:rsidR="00850BDC" w:rsidRPr="00920D0C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NL82</w:t>
            </w:r>
            <w:r w:rsidR="003F65CF"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7585521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3E09B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A067A0E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5D9670DC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16ABF30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5B57706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749FA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1DD3E9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2BBBE26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80FD2F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37DCA05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176D18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E9794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4DEC6A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459E331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51D78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CC53C1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60CFB88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19D35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6CC907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81FACC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E6872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5DADB6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B86B92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34F8B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53709F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651B00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A7AC8C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374E3B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6C9BEF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DA419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E12801E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6B7F807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4AFC8D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1C09209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B3194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DDB8D8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67E5412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333C4F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99D702D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0797B17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00F74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1AC8D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7BC5A3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80795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BC37F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016853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DD0AF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DFAF85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B3659B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02484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19AD05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048CE9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1C945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67421F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E94F4D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42B1F7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564296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548B7A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3828EB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2A9C07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01BA13E1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5A99579C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De winnende inschrijver dient dit formulier in te vullen en de hieronder beschreven bewijsmiddelen mee te sturen.</w:t>
      </w:r>
    </w:p>
    <w:p w14:paraId="47C2D05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</w:p>
    <w:p w14:paraId="17BF9431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Bij dit formulier dient een bijlage te worden gevoegd, het zogenaamde brondocument. Deze dient afkomstig te zijn van de nieuwe leverancier. </w:t>
      </w:r>
    </w:p>
    <w:p w14:paraId="2BA4D592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Dit kan zijn: Recente brief, (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proforma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)factuur, offerte, order 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etc</w:t>
      </w:r>
      <w:r w:rsidR="001C50EB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etera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 op briefpapier van de leverancier (bijlage in PDF formaat)</w:t>
      </w:r>
    </w:p>
    <w:p w14:paraId="6DA21D99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</w:p>
    <w:p w14:paraId="7F56756F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Indien u geen PDF document kan leveren zijn er nog twee andere mogelijkheden:</w:t>
      </w:r>
    </w:p>
    <w:p w14:paraId="32E4111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Een bevestiging van de crediteur via een email, waarbij deze alle gegevens opneemt (bijlage in PNG formaat)</w:t>
      </w:r>
    </w:p>
    <w:p w14:paraId="7270A39A" w14:textId="77777777" w:rsidR="00247826" w:rsidRDefault="00B741CF" w:rsidP="00B741CF">
      <w:p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Of</w:t>
      </w:r>
      <w:r w:rsidR="001F47A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een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link van de websitepagina waarop de gegevens zijn te raadplegen. De URL dient niet te worden geüpload als bijlage, maar dient te worden opgenomen in het opmerkingenveld van de aanvraag</w:t>
      </w:r>
      <w:r w:rsidR="00A87349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hieronder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</w:p>
    <w:tbl>
      <w:tblPr>
        <w:tblW w:w="9204" w:type="dxa"/>
        <w:shd w:val="clear" w:color="auto" w:fill="FFE599" w:themeFill="accent4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247826" w:rsidRPr="003C7666" w14:paraId="77FDFC57" w14:textId="77777777" w:rsidTr="009C2D5A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center"/>
          </w:tcPr>
          <w:p w14:paraId="66413BA3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l-NL"/>
              </w:rPr>
              <w:t>Door ROC in te vullen</w:t>
            </w:r>
            <w:r w:rsidRPr="728E73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F99BD3F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47826" w:rsidRPr="003C7666" w14:paraId="06B20935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5C68984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C968D29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247826" w14:paraId="7308A45A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717E947" w14:textId="77777777" w:rsidR="00247826" w:rsidRPr="001136A3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Omschrijving te bestellen producten of diensten,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B5D3D61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2226373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D96031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Leermiddelen van toepassing, Ja / nee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F02311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01B4164E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C4E04D3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lastRenderedPageBreak/>
              <w:t>NAAM AANVRAGER: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81BE886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ABA9403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4C8559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AFDELING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488AF51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97AD724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2CD0BE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DATUM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F4EB4CC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3DF036D0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89C628A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Opmerking (bij afwijkingen betaalwijze, betalingstermijn, valuta ed.),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27CEF2B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54803FD" w14:textId="77777777" w:rsidTr="009C2D5A">
        <w:trPr>
          <w:trHeight w:val="58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3739C82" w14:textId="77777777" w:rsidR="0024782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Door ROC medewerker Inleveren bij de </w:t>
            </w:r>
            <w:proofErr w:type="spellStart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back-office</w:t>
            </w:r>
            <w:proofErr w:type="spellEnd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via het mailadres infobo@rocva.nl</w:t>
            </w:r>
          </w:p>
        </w:tc>
      </w:tr>
    </w:tbl>
    <w:p w14:paraId="76CDD5CD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519011F5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D29C" w14:textId="77777777" w:rsidR="00626561" w:rsidRDefault="00626561" w:rsidP="005D542F">
      <w:pPr>
        <w:spacing w:after="0" w:line="240" w:lineRule="auto"/>
      </w:pPr>
      <w:r>
        <w:separator/>
      </w:r>
    </w:p>
  </w:endnote>
  <w:endnote w:type="continuationSeparator" w:id="0">
    <w:p w14:paraId="53806B75" w14:textId="77777777" w:rsidR="00626561" w:rsidRDefault="00626561" w:rsidP="005D542F">
      <w:pPr>
        <w:spacing w:after="0" w:line="240" w:lineRule="auto"/>
      </w:pPr>
      <w:r>
        <w:continuationSeparator/>
      </w:r>
    </w:p>
  </w:endnote>
  <w:endnote w:type="continuationNotice" w:id="1">
    <w:p w14:paraId="2AE765A0" w14:textId="77777777" w:rsidR="00626561" w:rsidRDefault="006265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4188FDD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D53E9ED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C0D8" w14:textId="77777777" w:rsidR="00626561" w:rsidRDefault="00626561" w:rsidP="005D542F">
      <w:pPr>
        <w:spacing w:after="0" w:line="240" w:lineRule="auto"/>
      </w:pPr>
      <w:r>
        <w:separator/>
      </w:r>
    </w:p>
  </w:footnote>
  <w:footnote w:type="continuationSeparator" w:id="0">
    <w:p w14:paraId="73EF9F17" w14:textId="77777777" w:rsidR="00626561" w:rsidRDefault="00626561" w:rsidP="005D542F">
      <w:pPr>
        <w:spacing w:after="0" w:line="240" w:lineRule="auto"/>
      </w:pPr>
      <w:r>
        <w:continuationSeparator/>
      </w:r>
    </w:p>
  </w:footnote>
  <w:footnote w:type="continuationNotice" w:id="1">
    <w:p w14:paraId="7212BABF" w14:textId="77777777" w:rsidR="00626561" w:rsidRDefault="006265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62DF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26F6DDC4" w14:textId="77777777" w:rsidR="005D542F" w:rsidRDefault="005D542F" w:rsidP="005D542F">
    <w:pPr>
      <w:pStyle w:val="Koptekst"/>
    </w:pPr>
  </w:p>
  <w:p w14:paraId="67A674C7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130262">
    <w:abstractNumId w:val="1"/>
  </w:num>
  <w:num w:numId="2" w16cid:durableId="143964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561"/>
    <w:rsid w:val="00015699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2656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731F9"/>
    <w:rsid w:val="00C76310"/>
    <w:rsid w:val="00C85BB5"/>
    <w:rsid w:val="00C93C1A"/>
    <w:rsid w:val="00CA677D"/>
    <w:rsid w:val="00CD31BD"/>
    <w:rsid w:val="00CE6E13"/>
    <w:rsid w:val="00CF35A5"/>
    <w:rsid w:val="00D67EE9"/>
    <w:rsid w:val="00E41D95"/>
    <w:rsid w:val="00E7227A"/>
    <w:rsid w:val="00EC5AEF"/>
    <w:rsid w:val="00ED0E51"/>
    <w:rsid w:val="00EF447F"/>
    <w:rsid w:val="00F20658"/>
    <w:rsid w:val="00F37E27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8DCB"/>
  <w15:chartTrackingRefBased/>
  <w15:docId w15:val="{00447750-3A90-41D6-B321-D0A8E5FB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zeverkleijj\ROCvA,%20ROCvF%20en%20VOvA\Inkoop%20&amp;%20Contractmanagement%20-%20Mediabureau%202023\03.%20AB%20documenten\Bijlagen\Sjabloon%20Bijlage%20Contactinformatie%20partij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7A0A543F9E47A42D84EF0A399846" ma:contentTypeVersion="13" ma:contentTypeDescription="Een nieuw document maken." ma:contentTypeScope="" ma:versionID="ca9e3805e6e7a0477ee90e5c37489260">
  <xsd:schema xmlns:xsd="http://www.w3.org/2001/XMLSchema" xmlns:xs="http://www.w3.org/2001/XMLSchema" xmlns:p="http://schemas.microsoft.com/office/2006/metadata/properties" xmlns:ns2="a1aa8730-7c4c-42bb-8fdb-c0c80af62159" xmlns:ns3="04f52f86-2b84-4d87-ae02-c0654c792a0b" targetNamespace="http://schemas.microsoft.com/office/2006/metadata/properties" ma:root="true" ma:fieldsID="42579109a254e18b19f8f870086a077b" ns2:_="" ns3:_="">
    <xsd:import namespace="a1aa8730-7c4c-42bb-8fdb-c0c80af62159"/>
    <xsd:import namespace="04f52f86-2b84-4d87-ae02-c0654c792a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8730-7c4c-42bb-8fdb-c0c80af621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fd0074-7081-4591-b29d-a92452099e4e}" ma:internalName="TaxCatchAll" ma:showField="CatchAllData" ma:web="a1aa8730-7c4c-42bb-8fdb-c0c80af62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52f86-2b84-4d87-ae02-c0654c792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8730-7c4c-42bb-8fdb-c0c80af62159">
      <UserInfo>
        <DisplayName>Erik Vermeeren</DisplayName>
        <AccountId>56</AccountId>
        <AccountType/>
      </UserInfo>
    </SharedWithUsers>
    <TaxCatchAll xmlns="a1aa8730-7c4c-42bb-8fdb-c0c80af62159" xsi:nil="true"/>
    <lcf76f155ced4ddcb4097134ff3c332f xmlns="04f52f86-2b84-4d87-ae02-c0654c792a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6C6F4-DEA0-4843-99F1-303B5796C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a8730-7c4c-42bb-8fdb-c0c80af62159"/>
    <ds:schemaRef ds:uri="04f52f86-2b84-4d87-ae02-c0654c792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a1aa8730-7c4c-42bb-8fdb-c0c80af62159"/>
    <ds:schemaRef ds:uri="04f52f86-2b84-4d87-ae02-c0654c792a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</Template>
  <TotalTime>1</TotalTime>
  <Pages>4</Pages>
  <Words>455</Words>
  <Characters>2504</Characters>
  <Application>Microsoft Office Word</Application>
  <DocSecurity>0</DocSecurity>
  <Lines>20</Lines>
  <Paragraphs>5</Paragraphs>
  <ScaleCrop>false</ScaleCrop>
  <Company>ROCvA-ROCvF-VOVA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Janneke Dirkze - Verkleij</dc:creator>
  <cp:keywords/>
  <dc:description/>
  <cp:lastModifiedBy>Janneke Dirkze - Verkleij</cp:lastModifiedBy>
  <cp:revision>1</cp:revision>
  <dcterms:created xsi:type="dcterms:W3CDTF">2023-02-02T15:35:00Z</dcterms:created>
  <dcterms:modified xsi:type="dcterms:W3CDTF">2023-02-02T15:36:00Z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0x0101009E397A0A543F9E47A42D84EF0A399846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