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AB499" w14:textId="400ADAE8" w:rsidR="00ED14AF" w:rsidRPr="00ED14AF" w:rsidRDefault="006C67C5" w:rsidP="00ED14AF">
      <w:pPr>
        <w:pStyle w:val="Kop1"/>
        <w:rPr>
          <w:sz w:val="28"/>
          <w:szCs w:val="32"/>
        </w:rPr>
      </w:pPr>
      <w:r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445C0595" w14:textId="77777777" w:rsidTr="00310839">
        <w:tc>
          <w:tcPr>
            <w:tcW w:w="314" w:type="dxa"/>
            <w:vAlign w:val="top"/>
          </w:tcPr>
          <w:p w14:paraId="2B3F475F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35A1CFAB" w14:textId="30D269DA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2C9DFF68" w14:textId="42B96047" w:rsidR="00310839" w:rsidRPr="00ED14AF" w:rsidRDefault="00ED14AF" w:rsidP="00F55442">
            <w:pPr>
              <w:pStyle w:val="Lijstalinea"/>
              <w:ind w:left="1080"/>
            </w:pPr>
            <w:r w:rsidRPr="00ED14AF">
              <w:t xml:space="preserve"> </w:t>
            </w:r>
          </w:p>
        </w:tc>
      </w:tr>
      <w:tr w:rsidR="00310839" w:rsidRPr="000E3238" w14:paraId="050B194E" w14:textId="77777777" w:rsidTr="00310839">
        <w:tc>
          <w:tcPr>
            <w:tcW w:w="314" w:type="dxa"/>
            <w:vMerge w:val="restart"/>
            <w:vAlign w:val="top"/>
          </w:tcPr>
          <w:p w14:paraId="194F05F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07A395BE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29B44D6D" w14:textId="77777777" w:rsidR="00310839" w:rsidRPr="000E3238" w:rsidRDefault="00310839" w:rsidP="00310839"/>
        </w:tc>
      </w:tr>
      <w:tr w:rsidR="00310839" w:rsidRPr="000E3238" w14:paraId="46CB7199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15D67C7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726EE5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1153CD5" w14:textId="77777777" w:rsidR="00310839" w:rsidRPr="000E3238" w:rsidRDefault="00310839" w:rsidP="00310839"/>
        </w:tc>
      </w:tr>
      <w:tr w:rsidR="00310839" w:rsidRPr="000E3238" w14:paraId="69D05FB3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05D1D99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E955BFB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2F69C21" w14:textId="77777777" w:rsidR="00310839" w:rsidRPr="000E3238" w:rsidRDefault="00310839" w:rsidP="00310839"/>
        </w:tc>
      </w:tr>
      <w:tr w:rsidR="00310839" w:rsidRPr="000E3238" w14:paraId="51F069D4" w14:textId="77777777" w:rsidTr="00310839">
        <w:tc>
          <w:tcPr>
            <w:tcW w:w="314" w:type="dxa"/>
            <w:vMerge w:val="restart"/>
            <w:vAlign w:val="top"/>
          </w:tcPr>
          <w:p w14:paraId="79F43B54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2994F589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529C5186" w14:textId="77777777" w:rsidR="00310839" w:rsidRPr="000E3238" w:rsidRDefault="00310839" w:rsidP="00310839"/>
        </w:tc>
      </w:tr>
      <w:tr w:rsidR="00310839" w:rsidRPr="000E3238" w14:paraId="578238C2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F18D64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6E19A6B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57EDC3ED" w14:textId="77777777" w:rsidR="00310839" w:rsidRPr="000E3238" w:rsidRDefault="00310839" w:rsidP="00310839"/>
        </w:tc>
      </w:tr>
      <w:tr w:rsidR="00310839" w:rsidRPr="000E3238" w14:paraId="5CF8FE74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9C8464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33C65BC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4F17BEA1" w14:textId="77777777" w:rsidR="00310839" w:rsidRPr="000E3238" w:rsidRDefault="00310839" w:rsidP="00310839"/>
        </w:tc>
      </w:tr>
      <w:tr w:rsidR="00310839" w:rsidRPr="000E3238" w14:paraId="258A570E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57468B6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85F7B8F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1214082D" w14:textId="77777777" w:rsidR="00310839" w:rsidRPr="000E3238" w:rsidRDefault="00310839" w:rsidP="00310839"/>
        </w:tc>
      </w:tr>
      <w:tr w:rsidR="00310839" w:rsidRPr="000E3238" w14:paraId="670C684E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73A6A1C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27058C97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1AEF3D39" w14:textId="77777777" w:rsidR="00310839" w:rsidRPr="000E3238" w:rsidRDefault="00310839" w:rsidP="00310839"/>
        </w:tc>
      </w:tr>
      <w:tr w:rsidR="00310839" w:rsidRPr="000E3238" w14:paraId="2E8DEB44" w14:textId="77777777" w:rsidTr="00310839">
        <w:tc>
          <w:tcPr>
            <w:tcW w:w="314" w:type="dxa"/>
            <w:vMerge/>
            <w:vAlign w:val="top"/>
          </w:tcPr>
          <w:p w14:paraId="620A65C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3F07823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7B3DAA8E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07C5139C" w14:textId="08456E34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4D37504A" w14:textId="77777777" w:rsidTr="00310839">
        <w:tc>
          <w:tcPr>
            <w:tcW w:w="314" w:type="dxa"/>
            <w:vAlign w:val="top"/>
          </w:tcPr>
          <w:p w14:paraId="15874DE6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02C41AE5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848685B" w14:textId="77777777" w:rsidR="00310839" w:rsidRPr="000E3238" w:rsidRDefault="00310839" w:rsidP="00310839">
            <w:pPr>
              <w:rPr>
                <w:bCs/>
              </w:rPr>
            </w:pPr>
          </w:p>
          <w:p w14:paraId="4CD8487F" w14:textId="77777777" w:rsidR="00310839" w:rsidRPr="000E3238" w:rsidRDefault="00310839" w:rsidP="00310839">
            <w:pPr>
              <w:rPr>
                <w:bCs/>
              </w:rPr>
            </w:pPr>
          </w:p>
          <w:p w14:paraId="20620E06" w14:textId="77777777" w:rsidR="00310839" w:rsidRPr="000E3238" w:rsidRDefault="00310839" w:rsidP="00310839">
            <w:pPr>
              <w:rPr>
                <w:bCs/>
              </w:rPr>
            </w:pPr>
          </w:p>
          <w:p w14:paraId="6CC0C682" w14:textId="77777777" w:rsidR="00310839" w:rsidRPr="000E3238" w:rsidRDefault="00310839" w:rsidP="00310839">
            <w:pPr>
              <w:rPr>
                <w:bCs/>
              </w:rPr>
            </w:pPr>
          </w:p>
          <w:p w14:paraId="3A8C4A42" w14:textId="77777777" w:rsidR="00310839" w:rsidRPr="000E3238" w:rsidRDefault="00310839" w:rsidP="00310839">
            <w:pPr>
              <w:rPr>
                <w:bCs/>
              </w:rPr>
            </w:pPr>
          </w:p>
          <w:p w14:paraId="3309A882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14925799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5E0FFA34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25FE7622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lastRenderedPageBreak/>
        <w:t>Toelichting voor inschrijvers (mag u uiteraard deleten voordat u het definitief opmaakt en indient)</w:t>
      </w:r>
    </w:p>
    <w:p w14:paraId="2E06B6A4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52998592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66A623A1" w14:textId="77777777" w:rsidR="00ED14AF" w:rsidRPr="00ED14AF" w:rsidRDefault="00ED14AF" w:rsidP="00ED14AF"/>
    <w:sectPr w:rsidR="00ED14AF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AB28" w14:textId="77777777" w:rsidR="00F55442" w:rsidRDefault="00F55442" w:rsidP="00987C12">
      <w:r>
        <w:separator/>
      </w:r>
    </w:p>
    <w:p w14:paraId="57A9047B" w14:textId="77777777" w:rsidR="00F55442" w:rsidRDefault="00F55442" w:rsidP="00987C12"/>
    <w:p w14:paraId="0A1DD28E" w14:textId="77777777" w:rsidR="00F55442" w:rsidRDefault="00F55442" w:rsidP="00987C12"/>
    <w:p w14:paraId="35234C55" w14:textId="77777777" w:rsidR="00F55442" w:rsidRDefault="00F55442" w:rsidP="00987C12"/>
  </w:endnote>
  <w:endnote w:type="continuationSeparator" w:id="0">
    <w:p w14:paraId="3820B5D5" w14:textId="77777777" w:rsidR="00F55442" w:rsidRDefault="00F55442" w:rsidP="00987C12">
      <w:r>
        <w:continuationSeparator/>
      </w:r>
    </w:p>
    <w:p w14:paraId="59EC7894" w14:textId="77777777" w:rsidR="00F55442" w:rsidRDefault="00F55442" w:rsidP="00987C12"/>
    <w:p w14:paraId="5FDABB8D" w14:textId="77777777" w:rsidR="00F55442" w:rsidRDefault="00F55442" w:rsidP="00987C12"/>
    <w:p w14:paraId="6559FEBD" w14:textId="77777777" w:rsidR="00F55442" w:rsidRDefault="00F55442" w:rsidP="00987C12"/>
  </w:endnote>
  <w:endnote w:type="continuationNotice" w:id="1">
    <w:p w14:paraId="21154D43" w14:textId="77777777" w:rsidR="00F55442" w:rsidRDefault="00F554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C770E97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777F4F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9C26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5212FD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5359410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C81A039" wp14:editId="33EC66C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37E09CB" w14:textId="6FED9FAC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F55442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54AA4BD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6CA5" w14:textId="77777777" w:rsidR="00F55442" w:rsidRDefault="00F55442" w:rsidP="00987C12">
      <w:r>
        <w:separator/>
      </w:r>
    </w:p>
    <w:p w14:paraId="36FEE73C" w14:textId="77777777" w:rsidR="00F55442" w:rsidRDefault="00F55442" w:rsidP="00987C12"/>
    <w:p w14:paraId="6BF9B4D9" w14:textId="77777777" w:rsidR="00F55442" w:rsidRDefault="00F55442" w:rsidP="00987C12"/>
    <w:p w14:paraId="659BD0AE" w14:textId="77777777" w:rsidR="00F55442" w:rsidRDefault="00F55442" w:rsidP="00987C12"/>
  </w:footnote>
  <w:footnote w:type="continuationSeparator" w:id="0">
    <w:p w14:paraId="43A27B37" w14:textId="77777777" w:rsidR="00F55442" w:rsidRDefault="00F55442" w:rsidP="00987C12">
      <w:r>
        <w:continuationSeparator/>
      </w:r>
    </w:p>
    <w:p w14:paraId="4B5DD2A8" w14:textId="77777777" w:rsidR="00F55442" w:rsidRDefault="00F55442" w:rsidP="00987C12"/>
    <w:p w14:paraId="69676386" w14:textId="77777777" w:rsidR="00F55442" w:rsidRDefault="00F55442" w:rsidP="00987C12"/>
    <w:p w14:paraId="3E620C7B" w14:textId="77777777" w:rsidR="00F55442" w:rsidRDefault="00F55442" w:rsidP="00987C12"/>
  </w:footnote>
  <w:footnote w:type="continuationNotice" w:id="1">
    <w:p w14:paraId="6D670A71" w14:textId="77777777" w:rsidR="00F55442" w:rsidRDefault="00F554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079A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D92774C" wp14:editId="46F768F0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2"/>
  </w:num>
  <w:num w:numId="14">
    <w:abstractNumId w:val="21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42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442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5C434"/>
  <w15:chartTrackingRefBased/>
  <w15:docId w15:val="{E2356722-F76E-48D5-B736-B0A5F940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DD\220115GDD%20Milieu%20bereddering\02%20Aanbestedingsstukken\03%20Concepten\Te%20verzenden\Bijlage%20H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H - Formulier Kerncompetentie.dotx</Template>
  <TotalTime>2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cp:lastPrinted>2020-09-04T16:56:00Z</cp:lastPrinted>
  <dcterms:created xsi:type="dcterms:W3CDTF">2022-12-12T09:53:00Z</dcterms:created>
  <dcterms:modified xsi:type="dcterms:W3CDTF">2022-12-12T09:55:00Z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