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5D297322" w:rsidR="001F5212" w:rsidRPr="002B655B" w:rsidRDefault="00281A22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B5CA3" w:rsidRPr="00EB5CA3">
                  <w:rPr>
                    <w:b/>
                    <w:color w:val="004996"/>
                    <w:sz w:val="40"/>
                    <w:szCs w:val="40"/>
                  </w:rPr>
                  <w:t>EA Deurwaardersactiviteiten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06569FB5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Akkoordverklaring 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Programma van Eisen (PvE)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7486D00B" w14:textId="21DC98F3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Datum: </w:t>
      </w:r>
      <w:r w:rsidR="007D7571">
        <w:rPr>
          <w:sz w:val="18"/>
          <w:szCs w:val="18"/>
        </w:rPr>
        <w:t>15-11-2022</w:t>
      </w:r>
    </w:p>
    <w:p w14:paraId="1C0FB31D" w14:textId="33A79247" w:rsidR="007D7571" w:rsidRPr="007D7571" w:rsidRDefault="007C4E9F" w:rsidP="007D7571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TenderNed: </w:t>
      </w:r>
      <w:r w:rsidR="007D7571" w:rsidRPr="007D7571">
        <w:rPr>
          <w:sz w:val="18"/>
          <w:szCs w:val="18"/>
        </w:rPr>
        <w:t xml:space="preserve">384825 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6DF91EEC" w14:textId="125E94F2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lastRenderedPageBreak/>
        <w:t>Akkoordverklaring eisen</w:t>
      </w:r>
    </w:p>
    <w:p w14:paraId="04532B87" w14:textId="04F9210F" w:rsidR="007C4E9F" w:rsidRDefault="007C4E9F" w:rsidP="006174B5">
      <w:pPr>
        <w:rPr>
          <w:lang w:val="nl"/>
        </w:rPr>
      </w:pPr>
      <w:r w:rsidRPr="00F655D8">
        <w:rPr>
          <w:lang w:val="nl"/>
        </w:rPr>
        <w:t xml:space="preserve">Zie separaat bijgevoegd document </w:t>
      </w:r>
      <w:r w:rsidR="00806CF9">
        <w:rPr>
          <w:lang w:val="nl"/>
        </w:rPr>
        <w:t xml:space="preserve">Bijle E. </w:t>
      </w:r>
      <w:r w:rsidRPr="00F655D8">
        <w:rPr>
          <w:lang w:val="nl"/>
        </w:rPr>
        <w:t>Programma van Eisen</w:t>
      </w:r>
      <w:r>
        <w:rPr>
          <w:lang w:val="nl"/>
        </w:rPr>
        <w:t xml:space="preserve"> (PvE)</w:t>
      </w:r>
      <w:r w:rsidRPr="00F655D8">
        <w:rPr>
          <w:lang w:val="nl"/>
        </w:rPr>
        <w:t>.</w:t>
      </w:r>
    </w:p>
    <w:p w14:paraId="73A4D3FF" w14:textId="77777777" w:rsidR="007C4E9F" w:rsidRDefault="007C4E9F" w:rsidP="006174B5">
      <w:pPr>
        <w:rPr>
          <w:lang w:val="nl"/>
        </w:rPr>
      </w:pPr>
    </w:p>
    <w:p w14:paraId="1800C46F" w14:textId="2B5FDBF1" w:rsidR="007C4E9F" w:rsidRPr="007C4E9F" w:rsidRDefault="007C4E9F" w:rsidP="006174B5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de eisen als gesteld in het </w:t>
      </w:r>
      <w:r>
        <w:rPr>
          <w:rFonts w:cs="Arial"/>
          <w:bCs/>
        </w:rPr>
        <w:t>PvE</w:t>
      </w:r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00E405C4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244320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00244320">
        <w:tc>
          <w:tcPr>
            <w:tcW w:w="2836" w:type="dxa"/>
            <w:vAlign w:val="center"/>
          </w:tcPr>
          <w:p w14:paraId="3D90DDBE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00E405C4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244320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543D7E69" w:rsidR="006174B5" w:rsidRPr="008D3509" w:rsidRDefault="006174B5" w:rsidP="006174B5">
      <w:r w:rsidRPr="00A12B64">
        <w:rPr>
          <w:lang w:val="x-none"/>
        </w:rPr>
        <w:t xml:space="preserve">Een Inschrijver die niet </w:t>
      </w:r>
      <w:r w:rsidR="007C4E9F">
        <w:t xml:space="preserve">akkoord gaat en/of </w:t>
      </w:r>
      <w:r w:rsidR="008D3509">
        <w:t xml:space="preserve">niet </w:t>
      </w:r>
      <w:r w:rsidRPr="00A12B64">
        <w:rPr>
          <w:lang w:val="x-none"/>
        </w:rPr>
        <w:t xml:space="preserve">aan alle </w:t>
      </w:r>
      <w:r w:rsidR="007C4E9F">
        <w:t>e</w:t>
      </w:r>
      <w:proofErr w:type="spellStart"/>
      <w:r w:rsidRPr="00A12B64">
        <w:rPr>
          <w:lang w:val="x-none"/>
        </w:rPr>
        <w:t>isen</w:t>
      </w:r>
      <w:proofErr w:type="spellEnd"/>
      <w:r w:rsidRPr="00A12B64">
        <w:rPr>
          <w:lang w:val="x-none"/>
        </w:rPr>
        <w:t xml:space="preserve"> voldoet</w:t>
      </w:r>
      <w:r w:rsidR="008D3509">
        <w:t xml:space="preserve">, komt </w:t>
      </w:r>
      <w:r w:rsidR="008D3509" w:rsidRPr="008D3509">
        <w:t>Inschrijver niet meer voor gunning in aanmerking.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4033D47" w:rsidR="00A95B68" w:rsidRDefault="008D3509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CC0B" w14:textId="77777777" w:rsidR="00903029" w:rsidRDefault="00903029" w:rsidP="00C8777C">
      <w:pPr>
        <w:spacing w:after="0"/>
      </w:pPr>
      <w:r>
        <w:separator/>
      </w:r>
    </w:p>
  </w:endnote>
  <w:endnote w:type="continuationSeparator" w:id="0">
    <w:p w14:paraId="0E86A65A" w14:textId="77777777" w:rsidR="00903029" w:rsidRDefault="00903029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5389" w14:textId="77777777" w:rsidR="00806CF9" w:rsidRPr="00983216" w:rsidRDefault="00806CF9" w:rsidP="00806CF9">
    <w:pPr>
      <w:pStyle w:val="Voettekst"/>
      <w:pBdr>
        <w:top w:val="single" w:sz="4" w:space="1" w:color="004996"/>
      </w:pBdr>
    </w:pPr>
    <w:r w:rsidRPr="00983216">
      <w:t xml:space="preserve">TenderNed: </w:t>
    </w:r>
    <w:r w:rsidRPr="00983216">
      <w:rPr>
        <w:szCs w:val="18"/>
      </w:rPr>
      <w:t>384825</w:t>
    </w:r>
    <w:r w:rsidRPr="00983216">
      <w:t xml:space="preserve"> </w:t>
    </w:r>
  </w:p>
  <w:p w14:paraId="29E7297D" w14:textId="16436B64" w:rsidR="00664333" w:rsidRPr="00A95B68" w:rsidRDefault="00806CF9" w:rsidP="00806CF9">
    <w:pPr>
      <w:pStyle w:val="Voettekst"/>
      <w:pBdr>
        <w:top w:val="single" w:sz="4" w:space="1" w:color="004996"/>
      </w:pBdr>
    </w:pPr>
    <w:r w:rsidRPr="00983216">
      <w:t xml:space="preserve">Datum: </w:t>
    </w:r>
    <w:r w:rsidRPr="00983216">
      <w:rPr>
        <w:szCs w:val="18"/>
      </w:rPr>
      <w:t>15-11-2022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D443" w14:textId="77777777" w:rsidR="00903029" w:rsidRDefault="00903029" w:rsidP="00C8777C">
      <w:pPr>
        <w:spacing w:after="0"/>
      </w:pPr>
      <w:r>
        <w:separator/>
      </w:r>
    </w:p>
  </w:footnote>
  <w:footnote w:type="continuationSeparator" w:id="0">
    <w:p w14:paraId="1B61852B" w14:textId="77777777" w:rsidR="00903029" w:rsidRDefault="00903029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73A6C3B9" w:rsidR="00B53EA6" w:rsidRDefault="00281A22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B5CA3" w:rsidRPr="007D7571">
          <w:t>EA Deurwaardersactiviteiten</w:t>
        </w:r>
      </w:sdtContent>
    </w:sdt>
    <w:r w:rsidR="006174B5" w:rsidRPr="007D7571">
      <w:t xml:space="preserve"> </w:t>
    </w:r>
    <w:r w:rsidR="00B14943" w:rsidRPr="007D7571">
      <w:t xml:space="preserve">- Bijlage </w:t>
    </w:r>
    <w:r w:rsidR="006174B5" w:rsidRPr="007D7571">
      <w:t>3</w:t>
    </w:r>
    <w:r w:rsidR="008A200B" w:rsidRPr="007D7571">
      <w:t>.</w:t>
    </w:r>
    <w:r w:rsidR="00B14943" w:rsidRPr="007D7571">
      <w:t xml:space="preserve"> </w:t>
    </w:r>
    <w:r w:rsidR="006174B5" w:rsidRPr="007D7571">
      <w:t xml:space="preserve">Akkoordverklaring </w:t>
    </w:r>
    <w:r w:rsidR="008A200B" w:rsidRPr="007D7571">
      <w:t>Programma van E</w:t>
    </w:r>
    <w:r w:rsidR="006174B5" w:rsidRPr="007D7571">
      <w:t>isen</w:t>
    </w:r>
    <w:r w:rsidR="008A200B" w:rsidRPr="007D7571">
      <w:t xml:space="preserve"> (PvE)</w:t>
    </w:r>
    <w:r w:rsidR="00B53EA6" w:rsidRPr="007D7571">
      <w:tab/>
    </w:r>
    <w:r w:rsidR="00B53EA6" w:rsidRPr="007D7571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4"/>
  </w:num>
  <w:num w:numId="3" w16cid:durableId="1610623647">
    <w:abstractNumId w:val="17"/>
  </w:num>
  <w:num w:numId="4" w16cid:durableId="1688487482">
    <w:abstractNumId w:val="8"/>
  </w:num>
  <w:num w:numId="5" w16cid:durableId="399408216">
    <w:abstractNumId w:val="31"/>
  </w:num>
  <w:num w:numId="6" w16cid:durableId="856233343">
    <w:abstractNumId w:val="28"/>
  </w:num>
  <w:num w:numId="7" w16cid:durableId="682588302">
    <w:abstractNumId w:val="15"/>
  </w:num>
  <w:num w:numId="8" w16cid:durableId="1323851638">
    <w:abstractNumId w:val="1"/>
  </w:num>
  <w:num w:numId="9" w16cid:durableId="674574396">
    <w:abstractNumId w:val="26"/>
  </w:num>
  <w:num w:numId="10" w16cid:durableId="205065750">
    <w:abstractNumId w:val="32"/>
  </w:num>
  <w:num w:numId="11" w16cid:durableId="451942149">
    <w:abstractNumId w:val="6"/>
  </w:num>
  <w:num w:numId="12" w16cid:durableId="863712113">
    <w:abstractNumId w:val="3"/>
  </w:num>
  <w:num w:numId="13" w16cid:durableId="1318194208">
    <w:abstractNumId w:val="19"/>
  </w:num>
  <w:num w:numId="14" w16cid:durableId="1057242189">
    <w:abstractNumId w:val="4"/>
  </w:num>
  <w:num w:numId="15" w16cid:durableId="1265265574">
    <w:abstractNumId w:val="25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6"/>
  </w:num>
  <w:num w:numId="18" w16cid:durableId="1623925853">
    <w:abstractNumId w:val="23"/>
  </w:num>
  <w:num w:numId="19" w16cid:durableId="1520852817">
    <w:abstractNumId w:val="5"/>
  </w:num>
  <w:num w:numId="20" w16cid:durableId="2121954044">
    <w:abstractNumId w:val="13"/>
  </w:num>
  <w:num w:numId="21" w16cid:durableId="1988391789">
    <w:abstractNumId w:val="30"/>
  </w:num>
  <w:num w:numId="22" w16cid:durableId="1192381349">
    <w:abstractNumId w:val="22"/>
  </w:num>
  <w:num w:numId="23" w16cid:durableId="257636221">
    <w:abstractNumId w:val="14"/>
  </w:num>
  <w:num w:numId="24" w16cid:durableId="1147092007">
    <w:abstractNumId w:val="0"/>
  </w:num>
  <w:num w:numId="25" w16cid:durableId="523057729">
    <w:abstractNumId w:val="11"/>
  </w:num>
  <w:num w:numId="26" w16cid:durableId="1070621459">
    <w:abstractNumId w:val="2"/>
  </w:num>
  <w:num w:numId="27" w16cid:durableId="372660823">
    <w:abstractNumId w:val="7"/>
  </w:num>
  <w:num w:numId="28" w16cid:durableId="2098360831">
    <w:abstractNumId w:val="18"/>
  </w:num>
  <w:num w:numId="29" w16cid:durableId="1887449019">
    <w:abstractNumId w:val="10"/>
  </w:num>
  <w:num w:numId="30" w16cid:durableId="894241857">
    <w:abstractNumId w:val="27"/>
  </w:num>
  <w:num w:numId="31" w16cid:durableId="377972745">
    <w:abstractNumId w:val="9"/>
  </w:num>
  <w:num w:numId="32" w16cid:durableId="919295222">
    <w:abstractNumId w:val="12"/>
  </w:num>
  <w:num w:numId="33" w16cid:durableId="198712731">
    <w:abstractNumId w:val="29"/>
  </w:num>
  <w:num w:numId="34" w16cid:durableId="1832598958">
    <w:abstractNumId w:val="21"/>
  </w:num>
  <w:num w:numId="35" w16cid:durableId="1621572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D7571"/>
    <w:rsid w:val="007E154A"/>
    <w:rsid w:val="007F5683"/>
    <w:rsid w:val="007F7015"/>
    <w:rsid w:val="00806CF9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03029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30F3"/>
    <w:rsid w:val="009F42C4"/>
    <w:rsid w:val="00A0103B"/>
    <w:rsid w:val="00A34B89"/>
    <w:rsid w:val="00A46296"/>
    <w:rsid w:val="00A5158D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405C4"/>
    <w:rsid w:val="00E56E21"/>
    <w:rsid w:val="00E57D49"/>
    <w:rsid w:val="00E75A5A"/>
    <w:rsid w:val="00E8146A"/>
    <w:rsid w:val="00EA1B48"/>
    <w:rsid w:val="00EB5CA3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8E6D8C"/>
    <w:rsid w:val="00910DA4"/>
    <w:rsid w:val="0092065D"/>
    <w:rsid w:val="00951835"/>
    <w:rsid w:val="009952EC"/>
    <w:rsid w:val="009C668D"/>
    <w:rsid w:val="009E49B6"/>
    <w:rsid w:val="00A702BD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F9EA-9654-4E22-AF67-F13F51245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1FF79A-5B56-4CEA-98D1-AAC72E55D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A96C5-1073-47BF-86B5-2161DAAF5829}">
  <ds:schemaRefs>
    <ds:schemaRef ds:uri="http://www.w3.org/XML/1998/namespace"/>
    <ds:schemaRef ds:uri="http://schemas.microsoft.com/office/infopath/2007/PartnerControls"/>
    <ds:schemaRef ds:uri="http://purl.org/dc/elements/1.1/"/>
    <ds:schemaRef ds:uri="6dfdff19-df79-4c15-a254-05301dfb7cb8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1</TotalTime>
  <Pages>2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Deurwaardersactiviteiten</dc:subject>
  <dc:creator>Bart Geerdink</dc:creator>
  <cp:keywords/>
  <dc:description/>
  <cp:lastModifiedBy>Herman Timmermans</cp:lastModifiedBy>
  <cp:revision>2</cp:revision>
  <cp:lastPrinted>2017-01-31T15:01:00Z</cp:lastPrinted>
  <dcterms:created xsi:type="dcterms:W3CDTF">2022-11-14T20:28:00Z</dcterms:created>
  <dcterms:modified xsi:type="dcterms:W3CDTF">2022-11-14T20:28:00Z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