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1446BCF8">
        <w:trPr>
          <w:cantSplit/>
          <w:trHeight w:val="13"/>
        </w:trPr>
        <w:tc>
          <w:tcPr>
            <w:tcW w:w="8222" w:type="dxa"/>
            <w:tcMar>
              <w:top w:w="0" w:type="dxa"/>
              <w:bottom w:w="0" w:type="dxa"/>
            </w:tcMar>
          </w:tcPr>
          <w:p w14:paraId="550AE885" w14:textId="0ED49638" w:rsidR="00DD0E19" w:rsidRPr="0067258F" w:rsidRDefault="00DB33D4" w:rsidP="00A740AD">
            <w:pPr>
              <w:pStyle w:val="CoverTitel"/>
            </w:pPr>
            <w:r>
              <w:t>Format referenties</w:t>
            </w:r>
          </w:p>
        </w:tc>
      </w:tr>
      <w:tr w:rsidR="00DD0E19" w14:paraId="67F600BA" w14:textId="77777777" w:rsidTr="1446BCF8">
        <w:trPr>
          <w:cantSplit/>
        </w:trPr>
        <w:tc>
          <w:tcPr>
            <w:tcW w:w="8222" w:type="dxa"/>
            <w:tcMar>
              <w:bottom w:w="198" w:type="dxa"/>
            </w:tcMar>
          </w:tcPr>
          <w:p w14:paraId="4157FF9D" w14:textId="525F7FC2" w:rsidR="00DD0E19" w:rsidRDefault="00DE6A74" w:rsidP="00075E48">
            <w:pPr>
              <w:pStyle w:val="CoverSubtitel"/>
            </w:pPr>
            <w:r>
              <w:t>Bijlage 1</w:t>
            </w:r>
          </w:p>
        </w:tc>
      </w:tr>
    </w:tbl>
    <w:p w14:paraId="33548B9C" w14:textId="77777777" w:rsidR="00C5597E" w:rsidRDefault="00C5597E" w:rsidP="001D51CD">
      <w:bookmarkStart w:id="0" w:name="Start"/>
      <w:bookmarkEnd w:id="0"/>
    </w:p>
    <w:p w14:paraId="14E4A6CB" w14:textId="5B5A1E3C" w:rsidR="00CA398F" w:rsidRPr="00464E53" w:rsidRDefault="00CA398F" w:rsidP="00CA398F">
      <w:pPr>
        <w:rPr>
          <w:rFonts w:ascii="Calibri" w:hAnsi="Calibri" w:cs="Calibri"/>
          <w:b/>
          <w:bCs/>
          <w:sz w:val="20"/>
          <w:szCs w:val="20"/>
        </w:rPr>
      </w:pPr>
    </w:p>
    <w:p w14:paraId="4FC71E7A" w14:textId="77777777" w:rsidR="006A0F04" w:rsidRPr="00464E53" w:rsidRDefault="006A0F04" w:rsidP="006A0F04">
      <w:pPr>
        <w:rPr>
          <w:sz w:val="20"/>
          <w:szCs w:val="20"/>
        </w:rPr>
      </w:pPr>
      <w:r w:rsidRPr="00464E53">
        <w:rPr>
          <w:sz w:val="20"/>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24E90F0E" w14:textId="77777777" w:rsidR="006A0F04" w:rsidRPr="00464E53" w:rsidRDefault="006A0F04" w:rsidP="006A0F04">
      <w:pPr>
        <w:rPr>
          <w:sz w:val="20"/>
          <w:szCs w:val="20"/>
        </w:rPr>
      </w:pPr>
    </w:p>
    <w:p w14:paraId="1BF352AC" w14:textId="77777777" w:rsidR="006A0F04" w:rsidRPr="00464E53" w:rsidRDefault="006A0F04" w:rsidP="006A0F04">
      <w:pPr>
        <w:rPr>
          <w:sz w:val="20"/>
          <w:szCs w:val="20"/>
        </w:rPr>
      </w:pPr>
      <w:r w:rsidRPr="00464E53">
        <w:rPr>
          <w:sz w:val="20"/>
          <w:szCs w:val="20"/>
        </w:rPr>
        <w:t>Opmerking: De aanbestedende dienst behoud(t)(en) zich het recht voor om zonder tussenkomst van de inschrijver contact op te nemen met de opgegeven referentie(s).</w:t>
      </w:r>
    </w:p>
    <w:p w14:paraId="60B74801" w14:textId="77777777" w:rsidR="006A0F04" w:rsidRPr="00464E53" w:rsidRDefault="006A0F04" w:rsidP="006A0F04">
      <w:pPr>
        <w:rPr>
          <w:sz w:val="20"/>
          <w:szCs w:val="20"/>
        </w:rPr>
      </w:pPr>
    </w:p>
    <w:p w14:paraId="72523F0D" w14:textId="178BDA5A" w:rsidR="006A0F04" w:rsidRPr="00464E53" w:rsidRDefault="006A0F04" w:rsidP="006A0F04">
      <w:pPr>
        <w:rPr>
          <w:sz w:val="20"/>
          <w:szCs w:val="20"/>
        </w:rPr>
      </w:pPr>
      <w:r w:rsidRPr="00464E53">
        <w:rPr>
          <w:sz w:val="20"/>
          <w:szCs w:val="20"/>
        </w:rPr>
        <w:t xml:space="preserve">Het is toegestaan dat Stichting Yuverta (of voormalig CITAVERDE College, Helicon Opleidingen en Stichting Wellant College) als referent wordt gebruikt. </w:t>
      </w:r>
    </w:p>
    <w:p w14:paraId="5849DD1E" w14:textId="77777777" w:rsidR="006A0F04" w:rsidRPr="00464E53" w:rsidRDefault="006A0F04" w:rsidP="006A0F04">
      <w:pPr>
        <w:rPr>
          <w:sz w:val="20"/>
          <w:szCs w:val="20"/>
        </w:rPr>
      </w:pPr>
    </w:p>
    <w:p w14:paraId="24B4AA6E" w14:textId="77777777" w:rsidR="006A0F04" w:rsidRPr="00464E53" w:rsidRDefault="006A0F04" w:rsidP="006A0F04">
      <w:pPr>
        <w:jc w:val="both"/>
        <w:rPr>
          <w:sz w:val="20"/>
          <w:szCs w:val="20"/>
        </w:rPr>
      </w:pPr>
      <w:r w:rsidRPr="00464E53">
        <w:rPr>
          <w:sz w:val="20"/>
          <w:szCs w:val="20"/>
        </w:rPr>
        <w:t>Indien u beschikt over een referentieopdracht die verschillende kerncompetenties omvat, mag u deze referentieopdracht voor de verschillende kerncompetenties opgeven, mits voldaan wordt aan de eisen die gesteld zijn aan de betreffende kerncompetenties.</w:t>
      </w:r>
    </w:p>
    <w:p w14:paraId="41FB1255" w14:textId="77777777" w:rsidR="006A0F04" w:rsidRDefault="006A0F04" w:rsidP="006A0F04">
      <w:pPr>
        <w:rPr>
          <w:bCs/>
        </w:rPr>
      </w:pPr>
    </w:p>
    <w:p w14:paraId="3EDEC572" w14:textId="77777777" w:rsidR="00C5597E" w:rsidRDefault="00C5597E" w:rsidP="001D51CD">
      <w:bookmarkStart w:id="1" w:name="_GoBack"/>
      <w:bookmarkEnd w:id="1"/>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42E32" w:rsidRPr="00464E53" w14:paraId="03DA7078" w14:textId="77777777" w:rsidTr="00542E3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tcPr>
          <w:p w14:paraId="073C3E85" w14:textId="77777777" w:rsidR="00542E32" w:rsidRPr="00464E53" w:rsidRDefault="00542E32" w:rsidP="00D67EE8">
            <w:pPr>
              <w:tabs>
                <w:tab w:val="left" w:pos="6810"/>
              </w:tabs>
              <w:rPr>
                <w:rFonts w:cstheme="minorHAnsi"/>
                <w:b/>
                <w:sz w:val="20"/>
                <w:szCs w:val="20"/>
              </w:rPr>
            </w:pPr>
            <w:r w:rsidRPr="00DB6085">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3CE19C18" w14:textId="77777777" w:rsidR="00DB6085" w:rsidRPr="00B95F4D" w:rsidRDefault="00DB6085" w:rsidP="00DB6085">
            <w:pPr>
              <w:pStyle w:val="Lijstnummering4"/>
              <w:numPr>
                <w:ilvl w:val="0"/>
                <w:numId w:val="0"/>
              </w:numPr>
              <w:ind w:left="360"/>
              <w:rPr>
                <w:sz w:val="20"/>
                <w:szCs w:val="20"/>
              </w:rPr>
            </w:pPr>
            <w:r w:rsidRPr="00B95F4D">
              <w:rPr>
                <w:sz w:val="20"/>
                <w:szCs w:val="20"/>
              </w:rPr>
              <w:t xml:space="preserve">Inschrijver heeft aantoonbare deskundigheid en ervaring met het leveren, hosten, onderhouden en ondersteunen van een ELO (als SaaS-oplossing) bij een Nederlandse onderwijsinstelling met meerdere locaties (VO/MBO/HBO/WO) met tenminste 10.000 leerling/studenten/cursisten. </w:t>
            </w:r>
          </w:p>
          <w:p w14:paraId="3BAD5674" w14:textId="308AACA8" w:rsidR="00542E32" w:rsidRPr="00464E53" w:rsidRDefault="00542E32" w:rsidP="006B57F0">
            <w:pPr>
              <w:tabs>
                <w:tab w:val="left" w:pos="6810"/>
              </w:tabs>
              <w:rPr>
                <w:rFonts w:cstheme="minorHAnsi"/>
                <w:b/>
                <w:sz w:val="20"/>
                <w:szCs w:val="20"/>
              </w:rPr>
            </w:pPr>
          </w:p>
        </w:tc>
      </w:tr>
      <w:tr w:rsidR="00542E32" w:rsidRPr="00464E53" w14:paraId="5CC319D5" w14:textId="77777777" w:rsidTr="00542E3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D67EE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D67EE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D67EE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D67EE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D67EE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D67EE8">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D67EE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5C61EACA" w14:textId="77777777" w:rsidR="00542E32" w:rsidRPr="00464E53" w:rsidRDefault="00542E32" w:rsidP="00D67EE8">
            <w:pPr>
              <w:rPr>
                <w:rFonts w:cstheme="minorHAnsi"/>
                <w:bCs/>
                <w:sz w:val="20"/>
                <w:szCs w:val="20"/>
              </w:rPr>
            </w:pPr>
          </w:p>
        </w:tc>
      </w:tr>
      <w:tr w:rsidR="00542E32" w:rsidRPr="00464E53" w14:paraId="0D502296" w14:textId="77777777" w:rsidTr="00542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D67EE8">
            <w:pPr>
              <w:rPr>
                <w:rFonts w:cstheme="minorHAnsi"/>
                <w:b/>
                <w:sz w:val="20"/>
                <w:szCs w:val="20"/>
              </w:rPr>
            </w:pPr>
            <w:r w:rsidRPr="00464E53">
              <w:rPr>
                <w:rFonts w:cstheme="minorHAnsi"/>
                <w:b/>
                <w:sz w:val="20"/>
                <w:szCs w:val="20"/>
              </w:rPr>
              <w:t>Projectgegevens</w:t>
            </w:r>
          </w:p>
        </w:tc>
      </w:tr>
      <w:tr w:rsidR="00542E32" w:rsidRPr="00464E53" w14:paraId="61A7D672"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64B7D41" w14:textId="77777777" w:rsidR="00542E32" w:rsidRPr="00464E53" w:rsidRDefault="00542E32" w:rsidP="00D67EE8">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2A286D16" w14:textId="62CE1757" w:rsidR="00542E32" w:rsidRPr="00464E53" w:rsidRDefault="00542E32" w:rsidP="00D67EE8">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hideMark/>
          </w:tcPr>
          <w:p w14:paraId="6BEDB2FD" w14:textId="77777777" w:rsidR="00542E32" w:rsidRPr="00464E53" w:rsidRDefault="00542E32" w:rsidP="00D67EE8">
            <w:pPr>
              <w:rPr>
                <w:rFonts w:cstheme="minorHAnsi"/>
                <w:bCs/>
                <w:sz w:val="20"/>
                <w:szCs w:val="20"/>
              </w:rPr>
            </w:pPr>
          </w:p>
        </w:tc>
      </w:tr>
      <w:tr w:rsidR="00542E32" w:rsidRPr="00464E53" w14:paraId="7B42C10D"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77777777" w:rsidR="00542E32" w:rsidRPr="00464E53" w:rsidRDefault="00542E32" w:rsidP="00D67EE8">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0B0FE14B" w14:textId="77777777" w:rsidR="00542E32" w:rsidRPr="00464E53" w:rsidRDefault="00542E32" w:rsidP="00D67EE8">
            <w:pPr>
              <w:rPr>
                <w:rFonts w:cstheme="minorHAnsi"/>
                <w:sz w:val="20"/>
                <w:szCs w:val="20"/>
              </w:rPr>
            </w:pPr>
          </w:p>
        </w:tc>
      </w:tr>
    </w:tbl>
    <w:p w14:paraId="36884E2A" w14:textId="714418AB" w:rsidR="00DE6A74" w:rsidRPr="00464E53" w:rsidRDefault="00DE6A74" w:rsidP="001D51CD">
      <w:pPr>
        <w:rPr>
          <w:rFonts w:cstheme="minorHAnsi"/>
        </w:rPr>
      </w:pPr>
    </w:p>
    <w:p w14:paraId="5C735E77" w14:textId="31E272EB" w:rsidR="00DE6A74" w:rsidRPr="00464E53" w:rsidRDefault="00DE6A74" w:rsidP="001D51CD">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DB6085" w:rsidRPr="00464E53" w14:paraId="109475BC" w14:textId="77777777" w:rsidTr="00B762F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tcPr>
          <w:p w14:paraId="52457D3D" w14:textId="77777777" w:rsidR="00DB6085" w:rsidRPr="00464E53" w:rsidRDefault="00DB6085" w:rsidP="00B762F2">
            <w:pPr>
              <w:tabs>
                <w:tab w:val="left" w:pos="6810"/>
              </w:tabs>
              <w:rPr>
                <w:rFonts w:cstheme="minorHAnsi"/>
                <w:b/>
                <w:sz w:val="20"/>
                <w:szCs w:val="20"/>
              </w:rPr>
            </w:pPr>
            <w:r>
              <w:rPr>
                <w:rFonts w:cstheme="minorHAnsi"/>
                <w:b/>
                <w:sz w:val="20"/>
                <w:szCs w:val="20"/>
              </w:rPr>
              <w:t>Kerncompetentie 2</w:t>
            </w:r>
            <w:r w:rsidRPr="00DB6085">
              <w:rPr>
                <w:rFonts w:cstheme="minorHAnsi"/>
                <w:b/>
                <w:sz w:val="20"/>
                <w:szCs w:val="20"/>
              </w:rPr>
              <w:t>:</w:t>
            </w:r>
          </w:p>
          <w:p w14:paraId="00B7BDBE" w14:textId="77777777" w:rsidR="00DB6085" w:rsidRDefault="00DB6085" w:rsidP="00B762F2">
            <w:pPr>
              <w:tabs>
                <w:tab w:val="left" w:pos="6810"/>
              </w:tabs>
              <w:rPr>
                <w:rFonts w:cstheme="minorHAnsi"/>
                <w:b/>
                <w:sz w:val="20"/>
                <w:szCs w:val="20"/>
              </w:rPr>
            </w:pPr>
          </w:p>
          <w:p w14:paraId="23F6C3BE" w14:textId="77777777" w:rsidR="00DB6085" w:rsidRPr="00B95F4D" w:rsidRDefault="00DB6085" w:rsidP="00DB6085">
            <w:pPr>
              <w:pStyle w:val="Lijstnummering4"/>
              <w:numPr>
                <w:ilvl w:val="0"/>
                <w:numId w:val="0"/>
              </w:numPr>
              <w:ind w:left="360"/>
              <w:rPr>
                <w:sz w:val="20"/>
                <w:szCs w:val="20"/>
              </w:rPr>
            </w:pPr>
            <w:r w:rsidRPr="00B95F4D">
              <w:rPr>
                <w:sz w:val="20"/>
                <w:szCs w:val="20"/>
              </w:rPr>
              <w:t>Inschrijver heeft aantoonbare deskundigheid en ervaring met het realiseren van een koppeling met meerdere kerninformatiesystemen zoals een leerling informatiesysteem (LIS) en een studentinformatiesysteem (SIS).</w:t>
            </w:r>
          </w:p>
          <w:p w14:paraId="6698D79C" w14:textId="1D7731A1" w:rsidR="00DB6085" w:rsidRPr="00464E53" w:rsidRDefault="00DB6085" w:rsidP="00B762F2">
            <w:pPr>
              <w:tabs>
                <w:tab w:val="left" w:pos="6810"/>
              </w:tabs>
              <w:rPr>
                <w:rFonts w:cstheme="minorHAnsi"/>
                <w:b/>
                <w:sz w:val="20"/>
                <w:szCs w:val="20"/>
              </w:rPr>
            </w:pPr>
          </w:p>
        </w:tc>
      </w:tr>
      <w:tr w:rsidR="00DB6085" w:rsidRPr="00464E53" w14:paraId="737044B6" w14:textId="77777777" w:rsidTr="00B762F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2A755CA7" w14:textId="77777777" w:rsidR="00DB6085" w:rsidRPr="00464E53" w:rsidRDefault="00DB6085" w:rsidP="00B762F2">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DB6085" w:rsidRPr="00464E53" w14:paraId="3A40683D" w14:textId="77777777" w:rsidTr="00B762F2">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3508F659" w14:textId="77777777" w:rsidR="00DB6085" w:rsidRPr="00464E53" w:rsidRDefault="00DB6085" w:rsidP="00B762F2">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3DF9477" w14:textId="77777777" w:rsidR="00DB6085" w:rsidRPr="00464E53" w:rsidRDefault="00DB6085" w:rsidP="00B762F2">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234F74CB" w14:textId="77777777" w:rsidR="00DB6085" w:rsidRPr="00464E53" w:rsidRDefault="00DB6085" w:rsidP="00B762F2">
            <w:pPr>
              <w:rPr>
                <w:rFonts w:cstheme="minorHAnsi"/>
                <w:bCs/>
                <w:sz w:val="20"/>
                <w:szCs w:val="20"/>
              </w:rPr>
            </w:pPr>
          </w:p>
        </w:tc>
      </w:tr>
      <w:tr w:rsidR="00DB6085" w:rsidRPr="00464E53" w14:paraId="2FD6B785" w14:textId="77777777" w:rsidTr="00B762F2">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3EBB37E"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1451BF9E" w14:textId="77777777" w:rsidR="00DB6085" w:rsidRPr="00464E53" w:rsidRDefault="00DB6085" w:rsidP="00B762F2">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tcPr>
          <w:p w14:paraId="1F30D7E2" w14:textId="77777777" w:rsidR="00DB6085" w:rsidRPr="00464E53" w:rsidRDefault="00DB6085" w:rsidP="00B762F2">
            <w:pPr>
              <w:rPr>
                <w:rFonts w:cstheme="minorHAnsi"/>
                <w:bCs/>
                <w:sz w:val="20"/>
                <w:szCs w:val="20"/>
              </w:rPr>
            </w:pPr>
          </w:p>
        </w:tc>
      </w:tr>
      <w:tr w:rsidR="00DB6085" w:rsidRPr="00464E53" w14:paraId="1241938D" w14:textId="77777777" w:rsidTr="00B762F2">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4B288E"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D5FB51D" w14:textId="77777777" w:rsidR="00DB6085" w:rsidRPr="00464E53" w:rsidRDefault="00DB6085" w:rsidP="00B762F2">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0BB3F819" w14:textId="77777777" w:rsidR="00DB6085" w:rsidRPr="00464E53" w:rsidRDefault="00DB6085" w:rsidP="00B762F2">
            <w:pPr>
              <w:rPr>
                <w:rFonts w:cstheme="minorHAnsi"/>
                <w:bCs/>
                <w:sz w:val="20"/>
                <w:szCs w:val="20"/>
              </w:rPr>
            </w:pPr>
          </w:p>
        </w:tc>
      </w:tr>
      <w:tr w:rsidR="00DB6085" w:rsidRPr="00464E53" w14:paraId="035DCAAC" w14:textId="77777777" w:rsidTr="00B762F2">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8C65219" w14:textId="77777777" w:rsidR="00DB6085" w:rsidRPr="00464E53" w:rsidRDefault="00DB6085" w:rsidP="00B762F2">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B488D07" w14:textId="77777777" w:rsidR="00DB6085" w:rsidRPr="00464E53" w:rsidRDefault="00DB6085" w:rsidP="00B762F2">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95740CC" w14:textId="77777777" w:rsidR="00DB6085" w:rsidRPr="00464E53" w:rsidRDefault="00DB6085" w:rsidP="00B762F2">
            <w:pPr>
              <w:rPr>
                <w:rFonts w:cstheme="minorHAnsi"/>
                <w:bCs/>
                <w:sz w:val="20"/>
                <w:szCs w:val="20"/>
              </w:rPr>
            </w:pPr>
          </w:p>
        </w:tc>
      </w:tr>
      <w:tr w:rsidR="00DB6085" w:rsidRPr="00464E53" w14:paraId="6D75625F" w14:textId="77777777" w:rsidTr="00B762F2">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034E5ED"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48658CD7" w14:textId="77777777" w:rsidR="00DB6085" w:rsidRPr="00464E53" w:rsidRDefault="00DB6085" w:rsidP="00B762F2">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7AD8E27A" w14:textId="77777777" w:rsidR="00DB6085" w:rsidRPr="00464E53" w:rsidRDefault="00DB6085" w:rsidP="00B762F2">
            <w:pPr>
              <w:rPr>
                <w:rFonts w:cstheme="minorHAnsi"/>
                <w:bCs/>
                <w:sz w:val="20"/>
                <w:szCs w:val="20"/>
              </w:rPr>
            </w:pPr>
          </w:p>
        </w:tc>
      </w:tr>
      <w:tr w:rsidR="00DB6085" w:rsidRPr="00464E53" w14:paraId="3FDEB374" w14:textId="77777777" w:rsidTr="00B762F2">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B4BC0AF"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342BE240" w14:textId="77777777" w:rsidR="00DB6085" w:rsidRPr="00464E53" w:rsidRDefault="00DB6085" w:rsidP="00B762F2">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12938194" w14:textId="77777777" w:rsidR="00DB6085" w:rsidRPr="00464E53" w:rsidRDefault="00DB6085" w:rsidP="00B762F2">
            <w:pPr>
              <w:rPr>
                <w:rFonts w:cstheme="minorHAnsi"/>
                <w:bCs/>
                <w:sz w:val="20"/>
                <w:szCs w:val="20"/>
              </w:rPr>
            </w:pPr>
          </w:p>
        </w:tc>
      </w:tr>
      <w:tr w:rsidR="00DB6085" w:rsidRPr="00464E53" w14:paraId="5FFF6C2E" w14:textId="77777777" w:rsidTr="00B762F2">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D9734D1"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0CD2214D" w14:textId="77777777" w:rsidR="00DB6085" w:rsidRPr="00464E53" w:rsidRDefault="00DB6085" w:rsidP="00B762F2">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7454459C" w14:textId="77777777" w:rsidR="00DB6085" w:rsidRPr="00464E53" w:rsidRDefault="00DB6085" w:rsidP="00B762F2">
            <w:pPr>
              <w:rPr>
                <w:rFonts w:cstheme="minorHAnsi"/>
                <w:bCs/>
                <w:sz w:val="20"/>
                <w:szCs w:val="20"/>
              </w:rPr>
            </w:pPr>
          </w:p>
        </w:tc>
      </w:tr>
      <w:tr w:rsidR="00DB6085" w:rsidRPr="00464E53" w14:paraId="65B2C5ED"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4E5F9F3" w14:textId="77777777" w:rsidR="00DB6085" w:rsidRPr="00464E53" w:rsidRDefault="00DB6085" w:rsidP="00B762F2">
            <w:pPr>
              <w:rPr>
                <w:rFonts w:cstheme="minorHAnsi"/>
                <w:b/>
                <w:sz w:val="20"/>
                <w:szCs w:val="20"/>
              </w:rPr>
            </w:pPr>
            <w:r w:rsidRPr="00464E53">
              <w:rPr>
                <w:rFonts w:cstheme="minorHAnsi"/>
                <w:b/>
                <w:sz w:val="20"/>
                <w:szCs w:val="20"/>
              </w:rPr>
              <w:t>Projectgegevens</w:t>
            </w:r>
          </w:p>
        </w:tc>
      </w:tr>
      <w:tr w:rsidR="00DB6085" w:rsidRPr="00464E53" w14:paraId="7FE85E5C"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6600F75" w14:textId="77777777" w:rsidR="00DB6085" w:rsidRPr="00464E53" w:rsidRDefault="00DB6085" w:rsidP="00B762F2">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E3DC6BA" w14:textId="77777777" w:rsidR="00DB6085" w:rsidRPr="00464E53" w:rsidRDefault="00DB6085" w:rsidP="00B762F2">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22FDDBDC" w14:textId="77777777" w:rsidR="00DB6085" w:rsidRPr="00464E53" w:rsidRDefault="00DB6085" w:rsidP="00B762F2">
            <w:pPr>
              <w:rPr>
                <w:rFonts w:cstheme="minorHAnsi"/>
                <w:bCs/>
                <w:sz w:val="20"/>
                <w:szCs w:val="20"/>
              </w:rPr>
            </w:pPr>
          </w:p>
        </w:tc>
      </w:tr>
      <w:tr w:rsidR="00DB6085" w:rsidRPr="00464E53" w14:paraId="564BAADF"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078EEA7"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0A6840A2" w14:textId="77777777" w:rsidR="00DB6085" w:rsidRPr="00464E53" w:rsidRDefault="00DB6085" w:rsidP="00B762F2">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5C8430A9" w14:textId="77777777" w:rsidR="00DB6085" w:rsidRPr="00464E53" w:rsidRDefault="00DB6085" w:rsidP="00B762F2">
            <w:pPr>
              <w:rPr>
                <w:rFonts w:cstheme="minorHAnsi"/>
                <w:bCs/>
                <w:sz w:val="20"/>
                <w:szCs w:val="20"/>
              </w:rPr>
            </w:pPr>
          </w:p>
        </w:tc>
      </w:tr>
      <w:tr w:rsidR="00DB6085" w:rsidRPr="00464E53" w14:paraId="1C2BEDD8"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FE700EF"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4C1B9515" w14:textId="77777777" w:rsidR="00DB6085" w:rsidRPr="00464E53" w:rsidRDefault="00DB6085" w:rsidP="00B762F2">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593332AD" w14:textId="77777777" w:rsidR="00DB6085" w:rsidRPr="00464E53" w:rsidRDefault="00DB6085" w:rsidP="00B762F2">
            <w:pPr>
              <w:rPr>
                <w:rFonts w:cstheme="minorHAnsi"/>
                <w:bCs/>
                <w:sz w:val="20"/>
                <w:szCs w:val="20"/>
              </w:rPr>
            </w:pPr>
          </w:p>
        </w:tc>
      </w:tr>
      <w:tr w:rsidR="00DB6085" w:rsidRPr="00464E53" w14:paraId="402AA65D"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hideMark/>
          </w:tcPr>
          <w:p w14:paraId="5C502686" w14:textId="77777777" w:rsidR="00DB6085" w:rsidRPr="00464E53" w:rsidRDefault="00DB6085" w:rsidP="00B762F2">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09E2BF38" w14:textId="77777777" w:rsidR="00DB6085" w:rsidRPr="00464E53" w:rsidRDefault="00DB6085" w:rsidP="00B762F2">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hideMark/>
          </w:tcPr>
          <w:p w14:paraId="5ACE8755" w14:textId="77777777" w:rsidR="00DB6085" w:rsidRPr="00464E53" w:rsidRDefault="00DB6085" w:rsidP="00B762F2">
            <w:pPr>
              <w:rPr>
                <w:rFonts w:cstheme="minorHAnsi"/>
                <w:bCs/>
                <w:sz w:val="20"/>
                <w:szCs w:val="20"/>
              </w:rPr>
            </w:pPr>
          </w:p>
        </w:tc>
      </w:tr>
      <w:tr w:rsidR="00DB6085" w:rsidRPr="00464E53" w14:paraId="182786CC"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3F3D197F" w14:textId="77777777" w:rsidR="00DB6085" w:rsidRPr="00464E53" w:rsidRDefault="00DB6085" w:rsidP="00B762F2">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6080391" w14:textId="77777777" w:rsidR="00DB6085" w:rsidRPr="00464E53" w:rsidRDefault="00DB6085" w:rsidP="00B762F2">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1C7D90C5" w14:textId="5DC1D0C8" w:rsidR="00DB6085" w:rsidRPr="00464E53" w:rsidRDefault="00DB6085" w:rsidP="00B762F2">
            <w:pPr>
              <w:rPr>
                <w:rFonts w:cstheme="minorHAnsi"/>
                <w:sz w:val="20"/>
                <w:szCs w:val="20"/>
              </w:rPr>
            </w:pPr>
          </w:p>
        </w:tc>
      </w:tr>
    </w:tbl>
    <w:p w14:paraId="025487E6" w14:textId="71B88FFD" w:rsidR="00342D41" w:rsidRDefault="00342D41">
      <w:pPr>
        <w:spacing w:after="160" w:line="259" w:lineRule="auto"/>
        <w:rPr>
          <w:rFonts w:cstheme="minorHAnsi"/>
          <w:b/>
          <w:bCs/>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DB6085" w:rsidRPr="00464E53" w14:paraId="7179D3ED" w14:textId="77777777" w:rsidTr="00B762F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tcPr>
          <w:p w14:paraId="682DA958" w14:textId="3BF1AAC4" w:rsidR="00DB6085" w:rsidRPr="00464E53" w:rsidRDefault="00DB6085" w:rsidP="00B762F2">
            <w:pPr>
              <w:tabs>
                <w:tab w:val="left" w:pos="6810"/>
              </w:tabs>
              <w:rPr>
                <w:rFonts w:cstheme="minorHAnsi"/>
                <w:b/>
                <w:sz w:val="20"/>
                <w:szCs w:val="20"/>
              </w:rPr>
            </w:pPr>
            <w:r>
              <w:rPr>
                <w:rFonts w:cstheme="minorHAnsi"/>
                <w:b/>
                <w:sz w:val="20"/>
                <w:szCs w:val="20"/>
              </w:rPr>
              <w:t xml:space="preserve">Kerncompetentie </w:t>
            </w:r>
            <w:r>
              <w:rPr>
                <w:rFonts w:cstheme="minorHAnsi"/>
                <w:b/>
                <w:sz w:val="20"/>
                <w:szCs w:val="20"/>
              </w:rPr>
              <w:t>3</w:t>
            </w:r>
            <w:r w:rsidRPr="00DB6085">
              <w:rPr>
                <w:rFonts w:cstheme="minorHAnsi"/>
                <w:b/>
                <w:sz w:val="20"/>
                <w:szCs w:val="20"/>
              </w:rPr>
              <w:t>:</w:t>
            </w:r>
          </w:p>
          <w:p w14:paraId="3AC67122" w14:textId="77777777" w:rsidR="00DB6085" w:rsidRDefault="00DB6085" w:rsidP="00B762F2">
            <w:pPr>
              <w:tabs>
                <w:tab w:val="left" w:pos="6810"/>
              </w:tabs>
              <w:rPr>
                <w:rFonts w:cstheme="minorHAnsi"/>
                <w:b/>
                <w:sz w:val="20"/>
                <w:szCs w:val="20"/>
              </w:rPr>
            </w:pPr>
          </w:p>
          <w:p w14:paraId="2ED055D2" w14:textId="77777777" w:rsidR="00DB6085" w:rsidRPr="006F5A6F" w:rsidRDefault="00DB6085" w:rsidP="00DB6085">
            <w:pPr>
              <w:pStyle w:val="Lijstnummering4"/>
              <w:numPr>
                <w:ilvl w:val="0"/>
                <w:numId w:val="0"/>
              </w:numPr>
              <w:ind w:left="360"/>
              <w:rPr>
                <w:rFonts w:eastAsiaTheme="minorEastAsia" w:cstheme="minorBidi"/>
                <w:sz w:val="20"/>
                <w:szCs w:val="20"/>
              </w:rPr>
            </w:pPr>
            <w:r w:rsidRPr="006F5A6F">
              <w:rPr>
                <w:sz w:val="20"/>
                <w:szCs w:val="20"/>
              </w:rPr>
              <w:t xml:space="preserve">Inschrijver beschikt over ervaring met het succesvol implementeren van een ELO (als SaaS-oplossing) bij </w:t>
            </w:r>
            <w:r w:rsidRPr="00B95F4D">
              <w:rPr>
                <w:sz w:val="20"/>
                <w:szCs w:val="20"/>
              </w:rPr>
              <w:t>minimaal 3 Nederlandse onderwijsinstelling (VO/MBO/HBO/WO) met tenminste 7500</w:t>
            </w:r>
            <w:r w:rsidRPr="006F5A6F">
              <w:rPr>
                <w:sz w:val="20"/>
                <w:szCs w:val="20"/>
              </w:rPr>
              <w:t xml:space="preserve"> leerlingen/studenten/cursisten</w:t>
            </w:r>
            <w:r>
              <w:rPr>
                <w:sz w:val="20"/>
                <w:szCs w:val="20"/>
              </w:rPr>
              <w:t>.</w:t>
            </w:r>
          </w:p>
          <w:p w14:paraId="097937C8" w14:textId="77777777" w:rsidR="00DB6085" w:rsidRPr="009D64FD" w:rsidRDefault="00DB6085" w:rsidP="00DB6085">
            <w:pPr>
              <w:pStyle w:val="Lijstnummering4"/>
              <w:numPr>
                <w:ilvl w:val="0"/>
                <w:numId w:val="0"/>
              </w:numPr>
              <w:ind w:left="360"/>
              <w:rPr>
                <w:sz w:val="20"/>
                <w:szCs w:val="20"/>
              </w:rPr>
            </w:pPr>
            <w:r w:rsidRPr="009D64FD">
              <w:rPr>
                <w:sz w:val="20"/>
                <w:szCs w:val="20"/>
              </w:rPr>
              <w:t xml:space="preserve">Onder succesvol wordt verstaan: compleet conform inschrijving, conform planning en conform budget (met een maximale overschrijding </w:t>
            </w:r>
            <w:r w:rsidRPr="004540CE">
              <w:rPr>
                <w:sz w:val="20"/>
                <w:szCs w:val="20"/>
              </w:rPr>
              <w:t>van 20%</w:t>
            </w:r>
            <w:r w:rsidRPr="009D64FD">
              <w:rPr>
                <w:sz w:val="20"/>
                <w:szCs w:val="20"/>
              </w:rPr>
              <w:t xml:space="preserve"> van de in</w:t>
            </w:r>
            <w:r>
              <w:rPr>
                <w:sz w:val="20"/>
                <w:szCs w:val="20"/>
              </w:rPr>
              <w:t>schrijfprijs voor implementatie</w:t>
            </w:r>
            <w:r w:rsidRPr="009D64FD">
              <w:rPr>
                <w:sz w:val="20"/>
                <w:szCs w:val="20"/>
              </w:rPr>
              <w:t xml:space="preserve"> zoals afgegev</w:t>
            </w:r>
            <w:r>
              <w:rPr>
                <w:sz w:val="20"/>
                <w:szCs w:val="20"/>
              </w:rPr>
              <w:t>en bij inschrijving of gunning) en waarbij betreffende opdrachtgever een positieve eindevaluatie heeft afgegeven.</w:t>
            </w:r>
          </w:p>
          <w:p w14:paraId="0D683304" w14:textId="77777777" w:rsidR="00DB6085" w:rsidRPr="00464E53" w:rsidRDefault="00DB6085" w:rsidP="00B762F2">
            <w:pPr>
              <w:tabs>
                <w:tab w:val="left" w:pos="6810"/>
              </w:tabs>
              <w:rPr>
                <w:rFonts w:cstheme="minorHAnsi"/>
                <w:b/>
                <w:sz w:val="20"/>
                <w:szCs w:val="20"/>
              </w:rPr>
            </w:pPr>
          </w:p>
        </w:tc>
      </w:tr>
      <w:tr w:rsidR="00DB6085" w:rsidRPr="00464E53" w14:paraId="2484A8E5" w14:textId="77777777" w:rsidTr="00B762F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69C42321" w14:textId="77777777" w:rsidR="00DB6085" w:rsidRPr="00464E53" w:rsidRDefault="00DB6085" w:rsidP="00B762F2">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DB6085" w:rsidRPr="00464E53" w14:paraId="0CD1C93B" w14:textId="77777777" w:rsidTr="00B762F2">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0500EFE" w14:textId="77777777" w:rsidR="00DB6085" w:rsidRPr="00464E53" w:rsidRDefault="00DB6085" w:rsidP="00B762F2">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A5BE9C8" w14:textId="77777777" w:rsidR="00DB6085" w:rsidRPr="00464E53" w:rsidRDefault="00DB6085" w:rsidP="00B762F2">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632490BF" w14:textId="77777777" w:rsidR="00DB6085" w:rsidRPr="00464E53" w:rsidRDefault="00DB6085" w:rsidP="00B762F2">
            <w:pPr>
              <w:rPr>
                <w:rFonts w:cstheme="minorHAnsi"/>
                <w:bCs/>
                <w:sz w:val="20"/>
                <w:szCs w:val="20"/>
              </w:rPr>
            </w:pPr>
          </w:p>
        </w:tc>
      </w:tr>
      <w:tr w:rsidR="00DB6085" w:rsidRPr="00464E53" w14:paraId="33CFED0D" w14:textId="77777777" w:rsidTr="00B762F2">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72187BD"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0C615D6B" w14:textId="77777777" w:rsidR="00DB6085" w:rsidRPr="00464E53" w:rsidRDefault="00DB6085" w:rsidP="00B762F2">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tcPr>
          <w:p w14:paraId="0E4979BC" w14:textId="77777777" w:rsidR="00DB6085" w:rsidRPr="00464E53" w:rsidRDefault="00DB6085" w:rsidP="00B762F2">
            <w:pPr>
              <w:rPr>
                <w:rFonts w:cstheme="minorHAnsi"/>
                <w:bCs/>
                <w:sz w:val="20"/>
                <w:szCs w:val="20"/>
              </w:rPr>
            </w:pPr>
          </w:p>
        </w:tc>
      </w:tr>
      <w:tr w:rsidR="00DB6085" w:rsidRPr="00464E53" w14:paraId="7AED41E6" w14:textId="77777777" w:rsidTr="00B762F2">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AC5D7B3"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2F0CEE9" w14:textId="77777777" w:rsidR="00DB6085" w:rsidRPr="00464E53" w:rsidRDefault="00DB6085" w:rsidP="00B762F2">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0B3E952B" w14:textId="77777777" w:rsidR="00DB6085" w:rsidRPr="00464E53" w:rsidRDefault="00DB6085" w:rsidP="00B762F2">
            <w:pPr>
              <w:rPr>
                <w:rFonts w:cstheme="minorHAnsi"/>
                <w:bCs/>
                <w:sz w:val="20"/>
                <w:szCs w:val="20"/>
              </w:rPr>
            </w:pPr>
          </w:p>
        </w:tc>
      </w:tr>
      <w:tr w:rsidR="00DB6085" w:rsidRPr="00464E53" w14:paraId="043F2F1A" w14:textId="77777777" w:rsidTr="00B762F2">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B0605FE" w14:textId="77777777" w:rsidR="00DB6085" w:rsidRPr="00464E53" w:rsidRDefault="00DB6085" w:rsidP="00B762F2">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3120E1C7" w14:textId="77777777" w:rsidR="00DB6085" w:rsidRPr="00464E53" w:rsidRDefault="00DB6085" w:rsidP="00B762F2">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582568C" w14:textId="77777777" w:rsidR="00DB6085" w:rsidRPr="00464E53" w:rsidRDefault="00DB6085" w:rsidP="00B762F2">
            <w:pPr>
              <w:rPr>
                <w:rFonts w:cstheme="minorHAnsi"/>
                <w:bCs/>
                <w:sz w:val="20"/>
                <w:szCs w:val="20"/>
              </w:rPr>
            </w:pPr>
          </w:p>
        </w:tc>
      </w:tr>
      <w:tr w:rsidR="00DB6085" w:rsidRPr="00464E53" w14:paraId="405770C2" w14:textId="77777777" w:rsidTr="00B762F2">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6FE9DB0"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0F426FA" w14:textId="77777777" w:rsidR="00DB6085" w:rsidRPr="00464E53" w:rsidRDefault="00DB6085" w:rsidP="00B762F2">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61882DF1" w14:textId="77777777" w:rsidR="00DB6085" w:rsidRPr="00464E53" w:rsidRDefault="00DB6085" w:rsidP="00B762F2">
            <w:pPr>
              <w:rPr>
                <w:rFonts w:cstheme="minorHAnsi"/>
                <w:bCs/>
                <w:sz w:val="20"/>
                <w:szCs w:val="20"/>
              </w:rPr>
            </w:pPr>
          </w:p>
        </w:tc>
      </w:tr>
      <w:tr w:rsidR="00DB6085" w:rsidRPr="00464E53" w14:paraId="16E37B9E" w14:textId="77777777" w:rsidTr="00B762F2">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58DA621"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562B3028" w14:textId="77777777" w:rsidR="00DB6085" w:rsidRPr="00464E53" w:rsidRDefault="00DB6085" w:rsidP="00B762F2">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51E34539" w14:textId="77777777" w:rsidR="00DB6085" w:rsidRPr="00464E53" w:rsidRDefault="00DB6085" w:rsidP="00B762F2">
            <w:pPr>
              <w:rPr>
                <w:rFonts w:cstheme="minorHAnsi"/>
                <w:bCs/>
                <w:sz w:val="20"/>
                <w:szCs w:val="20"/>
              </w:rPr>
            </w:pPr>
          </w:p>
        </w:tc>
      </w:tr>
      <w:tr w:rsidR="00DB6085" w:rsidRPr="00464E53" w14:paraId="04B6BEE3" w14:textId="77777777" w:rsidTr="00B762F2">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00A230F"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0FEFB4F1" w14:textId="77777777" w:rsidR="00DB6085" w:rsidRPr="00464E53" w:rsidRDefault="00DB6085" w:rsidP="00B762F2">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79FD47C1" w14:textId="77777777" w:rsidR="00DB6085" w:rsidRPr="00464E53" w:rsidRDefault="00DB6085" w:rsidP="00B762F2">
            <w:pPr>
              <w:rPr>
                <w:rFonts w:cstheme="minorHAnsi"/>
                <w:bCs/>
                <w:sz w:val="20"/>
                <w:szCs w:val="20"/>
              </w:rPr>
            </w:pPr>
          </w:p>
        </w:tc>
      </w:tr>
      <w:tr w:rsidR="00DB6085" w:rsidRPr="00464E53" w14:paraId="4AD80F6E"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71C5C308" w14:textId="77777777" w:rsidR="00DB6085" w:rsidRPr="00464E53" w:rsidRDefault="00DB6085" w:rsidP="00B762F2">
            <w:pPr>
              <w:rPr>
                <w:rFonts w:cstheme="minorHAnsi"/>
                <w:b/>
                <w:sz w:val="20"/>
                <w:szCs w:val="20"/>
              </w:rPr>
            </w:pPr>
            <w:r w:rsidRPr="00464E53">
              <w:rPr>
                <w:rFonts w:cstheme="minorHAnsi"/>
                <w:b/>
                <w:sz w:val="20"/>
                <w:szCs w:val="20"/>
              </w:rPr>
              <w:t>Projectgegevens</w:t>
            </w:r>
          </w:p>
        </w:tc>
      </w:tr>
      <w:tr w:rsidR="00DB6085" w:rsidRPr="00464E53" w14:paraId="757A2F29"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DD4BCCF" w14:textId="77777777" w:rsidR="00DB6085" w:rsidRPr="00464E53" w:rsidRDefault="00DB6085" w:rsidP="00B762F2">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455C46D6" w14:textId="77777777" w:rsidR="00DB6085" w:rsidRPr="00464E53" w:rsidRDefault="00DB6085" w:rsidP="00B762F2">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00166054" w14:textId="77777777" w:rsidR="00DB6085" w:rsidRPr="00464E53" w:rsidRDefault="00DB6085" w:rsidP="00B762F2">
            <w:pPr>
              <w:rPr>
                <w:rFonts w:cstheme="minorHAnsi"/>
                <w:bCs/>
                <w:sz w:val="20"/>
                <w:szCs w:val="20"/>
              </w:rPr>
            </w:pPr>
          </w:p>
        </w:tc>
      </w:tr>
      <w:tr w:rsidR="00DB6085" w:rsidRPr="00464E53" w14:paraId="5C686763"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B701E05"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473CA379" w14:textId="77777777" w:rsidR="00DB6085" w:rsidRPr="00464E53" w:rsidRDefault="00DB6085" w:rsidP="00B762F2">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C5823F5" w14:textId="77777777" w:rsidR="00DB6085" w:rsidRPr="00464E53" w:rsidRDefault="00DB6085" w:rsidP="00B762F2">
            <w:pPr>
              <w:rPr>
                <w:rFonts w:cstheme="minorHAnsi"/>
                <w:bCs/>
                <w:sz w:val="20"/>
                <w:szCs w:val="20"/>
              </w:rPr>
            </w:pPr>
          </w:p>
        </w:tc>
      </w:tr>
      <w:tr w:rsidR="00DB6085" w:rsidRPr="00464E53" w14:paraId="13E10C64"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C5324B2" w14:textId="77777777" w:rsidR="00DB6085" w:rsidRPr="00464E53" w:rsidRDefault="00DB6085" w:rsidP="00B762F2">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0CB39171" w14:textId="77777777" w:rsidR="00DB6085" w:rsidRPr="00464E53" w:rsidRDefault="00DB6085" w:rsidP="00B762F2">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5FDF482F" w14:textId="77777777" w:rsidR="00DB6085" w:rsidRPr="00464E53" w:rsidRDefault="00DB6085" w:rsidP="00B762F2">
            <w:pPr>
              <w:rPr>
                <w:rFonts w:cstheme="minorHAnsi"/>
                <w:bCs/>
                <w:sz w:val="20"/>
                <w:szCs w:val="20"/>
              </w:rPr>
            </w:pPr>
          </w:p>
        </w:tc>
      </w:tr>
      <w:tr w:rsidR="00DB6085" w:rsidRPr="00464E53" w14:paraId="3B1C1C28"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hideMark/>
          </w:tcPr>
          <w:p w14:paraId="3BA51F96" w14:textId="77777777" w:rsidR="00DB6085" w:rsidRPr="00464E53" w:rsidRDefault="00DB6085" w:rsidP="00B762F2">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48B98D5E" w14:textId="77777777" w:rsidR="00DB6085" w:rsidRPr="00464E53" w:rsidRDefault="00DB6085" w:rsidP="00B762F2">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hideMark/>
          </w:tcPr>
          <w:p w14:paraId="11711AC1" w14:textId="77777777" w:rsidR="00DB6085" w:rsidRPr="00464E53" w:rsidRDefault="00DB6085" w:rsidP="00B762F2">
            <w:pPr>
              <w:rPr>
                <w:rFonts w:cstheme="minorHAnsi"/>
                <w:bCs/>
                <w:sz w:val="20"/>
                <w:szCs w:val="20"/>
              </w:rPr>
            </w:pPr>
          </w:p>
        </w:tc>
      </w:tr>
      <w:tr w:rsidR="00DB6085" w:rsidRPr="00464E53" w14:paraId="7A490B00" w14:textId="77777777" w:rsidTr="00B76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070ED4B" w14:textId="77777777" w:rsidR="00DB6085" w:rsidRPr="00464E53" w:rsidRDefault="00DB6085" w:rsidP="00B762F2">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74C2A04" w14:textId="77777777" w:rsidR="00DB6085" w:rsidRPr="00464E53" w:rsidRDefault="00DB6085" w:rsidP="00B762F2">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4FF4B824" w14:textId="77777777" w:rsidR="00DB6085" w:rsidRPr="00464E53" w:rsidRDefault="00DB6085" w:rsidP="00B762F2">
            <w:pPr>
              <w:rPr>
                <w:rFonts w:cstheme="minorHAnsi"/>
                <w:sz w:val="20"/>
                <w:szCs w:val="20"/>
              </w:rPr>
            </w:pPr>
          </w:p>
        </w:tc>
      </w:tr>
    </w:tbl>
    <w:p w14:paraId="5078DC36" w14:textId="77777777" w:rsidR="00DB6085" w:rsidRPr="00464E53" w:rsidRDefault="00DB6085">
      <w:pPr>
        <w:spacing w:after="160" w:line="259" w:lineRule="auto"/>
        <w:rPr>
          <w:rFonts w:cstheme="minorHAnsi"/>
          <w:b/>
          <w:bCs/>
        </w:rPr>
      </w:pPr>
    </w:p>
    <w:p w14:paraId="5B4F7747" w14:textId="77777777" w:rsidR="00464E53" w:rsidRPr="00464E53" w:rsidRDefault="00342D41" w:rsidP="00464E53">
      <w:pPr>
        <w:rPr>
          <w:rFonts w:cstheme="minorHAnsi"/>
          <w:bCs/>
          <w:sz w:val="20"/>
          <w:szCs w:val="20"/>
        </w:rPr>
      </w:pPr>
      <w:r w:rsidRPr="00464E53">
        <w:rPr>
          <w:rFonts w:cstheme="minorHAnsi"/>
          <w:b/>
          <w:bCs/>
        </w:rPr>
        <w:br w:type="page"/>
      </w:r>
      <w:r w:rsidR="00464E53" w:rsidRPr="00464E53">
        <w:rPr>
          <w:rFonts w:cstheme="minorHAnsi"/>
          <w:bCs/>
          <w:sz w:val="20"/>
          <w:szCs w:val="20"/>
        </w:rPr>
        <w:lastRenderedPageBreak/>
        <w:t xml:space="preserve">Hierbij verklaart inschrijver dat bovenstaande opdrachten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77777777" w:rsidR="00464E53" w:rsidRPr="00464E53" w:rsidRDefault="00464E53" w:rsidP="00D67EE8">
            <w:pPr>
              <w:rPr>
                <w:rFonts w:cstheme="minorHAnsi"/>
                <w:bCs/>
                <w:sz w:val="20"/>
                <w:szCs w:val="20"/>
              </w:rPr>
            </w:pPr>
            <w:r w:rsidRPr="00464E53">
              <w:rPr>
                <w:rFonts w:cstheme="minorHAnsi"/>
                <w:bCs/>
                <w:sz w:val="20"/>
                <w:szCs w:val="20"/>
              </w:rPr>
              <w:t>Naam</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25DB8515" w:rsidR="00342D41" w:rsidRDefault="00342D41">
      <w:pPr>
        <w:spacing w:after="160" w:line="259" w:lineRule="auto"/>
        <w:rPr>
          <w:b/>
          <w:bCs/>
        </w:rPr>
      </w:pPr>
    </w:p>
    <w:sectPr w:rsidR="00342D41"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C6F3F" w16cex:dateUtc="2022-03-04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19408B" w16cid:durableId="25CC6F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EAF76" w14:textId="77777777" w:rsidR="00883A85" w:rsidRDefault="00ED1722" w:rsidP="008E1246">
    <w:pPr>
      <w:spacing w:line="14" w:lineRule="exact"/>
    </w:pPr>
    <w:r>
      <w:rPr>
        <w:noProof/>
        <w:lang w:eastAsia="nl-NL"/>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71F1913">
            <v:group id="Notitie volgpaginas" style="position:absolute;margin-left:0;margin-top:0;width:566.95pt;height:87.85pt;z-index:-251645952;mso-position-horizontal:left;mso-position-horizontal-relative:page;mso-position-vertical:bottom;mso-position-vertical-relative:page;mso-width-relative:margin;mso-height-relative:margin" coordsize="71991,11156" o:spid="_x0000_s1026" w14:anchorId="3A39C21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width:26060;height:111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o:title="" r:id="rId3"/>
              </v:shape>
              <v:group id="Logo" style="position:absolute;left:58959;top:5143;width:13032;height:2665" coordsize="13025,26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style="position:absolute;left:2242;top:776;width:1677;height:1902;visibility:visible;mso-wrap-style:square;v-text-anchor:middle" coordsize="313512,357739" o:spid="_x0000_s1029"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v:stroke joinstyle="miter"/>
                  <v:path arrowok="t" o:connecttype="custom" o:connectlocs="115020,184575;115020,169098;63900,190235;0,117006;0,0;52624,0;52624,107572;81569,143052;115020,100781;115020,0;167645,0;167645,184575;115020,184575" o:connectangles="0,0,0,0,0,0,0,0,0,0,0,0,0"/>
                </v:shape>
                <v:shape id="Vrije vorm: vorm 11" style="position:absolute;left:4054;top:776;width:2022;height:1846;visibility:visible;mso-wrap-style:square;v-text-anchor:middle" coordsize="378186,347100" o:spid="_x0000_s1030"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v:stroke joinstyle="miter"/>
                  <v:path arrowok="t" o:connecttype="custom" o:connectlocs="101114,116633;147725,0;202228,0;128181,184578;73675,184578;0,0;54506,0" o:connectangles="0,0,0,0,0,0,0"/>
                </v:shape>
                <v:shape id="Vrije vorm: vorm 12" style="position:absolute;left:8108;top:690;width:1523;height:1902;visibility:visible;mso-wrap-style:square;v-text-anchor:middle" coordsize="284703,357739" o:spid="_x0000_s1031"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v:stroke joinstyle="miter"/>
                  <v:path arrowok="t" o:connecttype="custom" o:connectlocs="98858,0;52624,21134;52624,5658;0,5658;0,190235;52624,190235;52624,91716;79310,48311;100712,76245;152235,76245;98858,0" o:connectangles="0,0,0,0,0,0,0,0,0,0,0"/>
                </v:shape>
                <v:shape id="Vrije vorm: vorm 13" style="position:absolute;left:11473;top:690;width:1552;height:1959;visibility:visible;mso-wrap-style:square;v-text-anchor:middle" coordsize="290316,368388" o:spid="_x0000_s1032"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style="position:absolute;left:6038;top:690;width:1797;height:1955;visibility:visible;mso-wrap-style:square;v-text-anchor:middle" coordsize="336007,367681" o:spid="_x0000_s1033"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style="position:absolute;left:9834;top:258;width:1455;height:2420;visibility:visible;mso-wrap-style:square;v-text-anchor:middle" coordsize="272261,454990" o:spid="_x0000_s1034"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v:stroke joinstyle="miter"/>
                  <v:path arrowok="t" o:connecttype="custom" o:connectlocs="145468,167591;95851,167591;74050,194770;52624,172496;52624,97006;120652,97006;120652,51712;52624,51712;52624,0;0,0;0,51712;0,97006;0,170234;76681,241950;145468,167591" o:connectangles="0,0,0,0,0,0,0,0,0,0,0,0,0,0,0"/>
                </v:shape>
                <v:shape id="Vrije vorm: vorm 16" style="position:absolute;width:2467;height:2643;visibility:visible;mso-wrap-style:square;v-text-anchor:middle" coordsize="461398,497157" o:spid="_x0000_s1035"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FD95" w14:textId="77777777" w:rsidR="00883A85" w:rsidRDefault="00ED1722" w:rsidP="003C4159">
    <w:pPr>
      <w:pStyle w:val="Koptekst"/>
      <w:tabs>
        <w:tab w:val="clear" w:pos="4536"/>
        <w:tab w:val="clear" w:pos="9072"/>
        <w:tab w:val="left" w:pos="7269"/>
      </w:tabs>
    </w:pPr>
    <w:r>
      <w:rPr>
        <w:noProof/>
        <w:lang w:eastAsia="nl-NL"/>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94E2E33">
            <v:group id="Notitie voorpagina" style="position:absolute;margin-left:0;margin-top:0;width:595.3pt;height:841.9pt;z-index:-251659264;mso-position-horizontal:left;mso-position-horizontal-relative:page;mso-position-vertical:top;mso-position-vertical-relative:page;mso-width-relative:margin;mso-height-relative:margin" coordsize="75615,106920" o:spid="_x0000_s1026" w14:anchorId="62D082F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style="position:absolute;width:75573;height:106920;visibility:visible;mso-wrap-style:square;v-text-anchor:top"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v:textbox inset="21.5mm,33.5mm,21.5mm,0"/>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left:55530;width:20085;height:246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o:title="" r:id="rId3"/>
              </v:shape>
              <v:group id="Logo" style="position:absolute;left:58959;top:100869;width:12992;height:2700" coordsize="24295,507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style="position:absolute;left:4108;top:1500;width:3135;height:3577;visibility:visible;mso-wrap-style:square;v-text-anchor:middle" coordsize="313512,357739" o:spid="_x0000_s1030"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v:stroke joinstyle="miter"/>
                  <v:path arrowok="t" o:connecttype="custom" o:connectlocs="215100,347095;215100,317990;119499,357739;0,220032;0,0;98413,0;98413,202290;152543,269011;215100,189519;215100,0;313513,0;313513,347095;215100,347095" o:connectangles="0,0,0,0,0,0,0,0,0,0,0,0,0"/>
                </v:shape>
                <v:shape id="Vrije vorm: vorm 11" style="position:absolute;left:7571;top:1500;width:3781;height:3471;visibility:visible;mso-wrap-style:square;v-text-anchor:middle" coordsize="378186,347100" o:spid="_x0000_s1031"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v:stroke joinstyle="miter"/>
                  <v:path arrowok="t" o:connecttype="custom" o:connectlocs="189093,219331;276261,0;378186,0;239710,347101;137780,347101;0,0;101931,0" o:connectangles="0,0,0,0,0,0,0"/>
                </v:shape>
                <v:shape id="Vrije vorm: vorm 12" style="position:absolute;left:15056;top:1390;width:2847;height:3577;visibility:visible;mso-wrap-style:square;v-text-anchor:middle" coordsize="284703,357739" o:spid="_x0000_s1032"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v:stroke joinstyle="miter"/>
                  <v:path arrowok="t" o:connecttype="custom" o:connectlocs="184874,0;98412,39743;98412,10639;0,10639;0,357739;98412,357739;98412,172473;148317,90849;188341,143380;284694,143380;184874,0" o:connectangles="0,0,0,0,0,0,0,0,0,0,0"/>
                </v:shape>
                <v:shape id="Vrije vorm: vorm 13" style="position:absolute;left:21392;top:1390;width:2903;height:3684;visibility:visible;mso-wrap-style:square;v-text-anchor:middle" coordsize="290316,368388" o:spid="_x0000_s1033"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style="position:absolute;left:11257;top:1397;width:3360;height:3677;visibility:visible;mso-wrap-style:square;v-text-anchor:middle" coordsize="336007,367681" o:spid="_x0000_s1034"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style="position:absolute;left:18333;top:524;width:2722;height:4550;visibility:visible;mso-wrap-style:square;v-text-anchor:middle" coordsize="272261,454990" o:spid="_x0000_s1035"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v:stroke joinstyle="miter"/>
                  <v:path arrowok="t" o:connecttype="custom" o:connectlocs="272041,315157;179251,315157;138481,366268;98413,324381;98413,182421;225632,182421;225632,97245;98413,97245;98413,0;0,0;0,97245;0,182421;0,320128;143402,454990;272041,315157" o:connectangles="0,0,0,0,0,0,0,0,0,0,0,0,0,0,0"/>
                </v:shape>
                <v:shape id="Vrije vorm: vorm 16" style="position:absolute;width:4613;height:4971;visibility:visible;mso-wrap-style:square;v-text-anchor:middle" coordsize="461398,497157" o:spid="_x0000_s1036"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abstractNumId w:val="24"/>
  </w:num>
  <w:num w:numId="2">
    <w:abstractNumId w:val="33"/>
  </w:num>
  <w:num w:numId="3">
    <w:abstractNumId w:val="2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2"/>
  </w:num>
  <w:num w:numId="15">
    <w:abstractNumId w:val="22"/>
  </w:num>
  <w:num w:numId="16">
    <w:abstractNumId w:val="23"/>
  </w:num>
  <w:num w:numId="17">
    <w:abstractNumId w:val="17"/>
  </w:num>
  <w:num w:numId="18">
    <w:abstractNumId w:val="30"/>
  </w:num>
  <w:num w:numId="19">
    <w:abstractNumId w:val="14"/>
  </w:num>
  <w:num w:numId="20">
    <w:abstractNumId w:val="21"/>
  </w:num>
  <w:num w:numId="21">
    <w:abstractNumId w:val="10"/>
  </w:num>
  <w:num w:numId="22">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abstractNumId w:val="29"/>
  </w:num>
  <w:num w:numId="24">
    <w:abstractNumId w:val="18"/>
  </w:num>
  <w:num w:numId="25">
    <w:abstractNumId w:val="34"/>
  </w:num>
  <w:num w:numId="26">
    <w:abstractNumId w:val="15"/>
  </w:num>
  <w:num w:numId="27">
    <w:abstractNumId w:val="12"/>
  </w:num>
  <w:num w:numId="28">
    <w:abstractNumId w:val="13"/>
  </w:num>
  <w:num w:numId="29">
    <w:abstractNumId w:val="25"/>
  </w:num>
  <w:num w:numId="30">
    <w:abstractNumId w:val="28"/>
  </w:num>
  <w:num w:numId="31">
    <w:abstractNumId w:val="20"/>
  </w:num>
  <w:num w:numId="32">
    <w:abstractNumId w:val="26"/>
  </w:num>
  <w:num w:numId="33">
    <w:abstractNumId w:val="16"/>
  </w:num>
  <w:num w:numId="34">
    <w:abstractNumId w:val="11"/>
  </w:num>
  <w:num w:numId="35">
    <w:abstractNumId w:val="31"/>
  </w:num>
  <w:num w:numId="3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D1E2E"/>
    <w:rsid w:val="000E0C17"/>
    <w:rsid w:val="000E4A5F"/>
    <w:rsid w:val="000E4B2C"/>
    <w:rsid w:val="000F02D5"/>
    <w:rsid w:val="001037CC"/>
    <w:rsid w:val="00104AF8"/>
    <w:rsid w:val="001050BF"/>
    <w:rsid w:val="001058D9"/>
    <w:rsid w:val="00106287"/>
    <w:rsid w:val="00106EBC"/>
    <w:rsid w:val="001156B7"/>
    <w:rsid w:val="001219C1"/>
    <w:rsid w:val="00127973"/>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91539"/>
    <w:rsid w:val="00491F1F"/>
    <w:rsid w:val="004A22CB"/>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B57F0"/>
    <w:rsid w:val="006D75FA"/>
    <w:rsid w:val="006D77BB"/>
    <w:rsid w:val="006F0214"/>
    <w:rsid w:val="00700C38"/>
    <w:rsid w:val="00733775"/>
    <w:rsid w:val="00753840"/>
    <w:rsid w:val="00760D12"/>
    <w:rsid w:val="00781BAD"/>
    <w:rsid w:val="00782D16"/>
    <w:rsid w:val="007905E8"/>
    <w:rsid w:val="00790E99"/>
    <w:rsid w:val="007926A5"/>
    <w:rsid w:val="007D075E"/>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26BEB"/>
    <w:rsid w:val="00B347E3"/>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A398F"/>
    <w:rsid w:val="00CA39D7"/>
    <w:rsid w:val="00CC2592"/>
    <w:rsid w:val="00CD7DF8"/>
    <w:rsid w:val="00D041F9"/>
    <w:rsid w:val="00D14EE8"/>
    <w:rsid w:val="00D24A39"/>
    <w:rsid w:val="00D35D38"/>
    <w:rsid w:val="00D45EE8"/>
    <w:rsid w:val="00D72B2B"/>
    <w:rsid w:val="00D73965"/>
    <w:rsid w:val="00D75647"/>
    <w:rsid w:val="00D912D8"/>
    <w:rsid w:val="00D91A68"/>
    <w:rsid w:val="00D941D8"/>
    <w:rsid w:val="00DA3B87"/>
    <w:rsid w:val="00DB33D4"/>
    <w:rsid w:val="00DB3F8F"/>
    <w:rsid w:val="00DB6085"/>
    <w:rsid w:val="00DC2A94"/>
    <w:rsid w:val="00DD0E19"/>
    <w:rsid w:val="00DE069E"/>
    <w:rsid w:val="00DE4671"/>
    <w:rsid w:val="00DE6A74"/>
    <w:rsid w:val="00E013CF"/>
    <w:rsid w:val="00E22599"/>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E3468"/>
    <w:rsid w:val="00FE50E8"/>
    <w:rsid w:val="00FE65F5"/>
    <w:rsid w:val="00FF09D4"/>
    <w:rsid w:val="00FF1E35"/>
    <w:rsid w:val="1446BC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semiHidden/>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semiHidden/>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Tabelraster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customStyle="1"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customStyle="1" w:styleId="SmartHyperlink">
    <w:name w:val="Smart Hyperlink"/>
    <w:basedOn w:val="Standaardalinea-lettertype"/>
    <w:uiPriority w:val="99"/>
    <w:semiHidden/>
    <w:unhideWhenUsed/>
    <w:rsid w:val="00164686"/>
    <w:rPr>
      <w:u w:val="dotted"/>
    </w:rPr>
  </w:style>
  <w:style w:type="character" w:customStyle="1" w:styleId="SmartLink">
    <w:name w:val="Smart Link"/>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customStyle="1" w:styleId="UnresolvedMention">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dad8e8-e9f4-4bab-8d98-c1dd60a18116" xsi:nil="true"/>
    <lcf76f155ced4ddcb4097134ff3c332f xmlns="5a7baa64-63c8-4e50-b88d-0a2b46a4dc7e">
      <Terms xmlns="http://schemas.microsoft.com/office/infopath/2007/PartnerControls"/>
    </lcf76f155ced4ddcb4097134ff3c332f>
  </documentManagement>
</p:properties>
</file>

<file path=customXml/item2.xml><?xml version="1.0" encoding="utf-8"?>
<ElementMetadata xmlns="http://www.made-in-office.com/empower/docs/element/v1">
  <BinaryId>6634d2ae-2a43-481a-a357-8fd7edc522ff</BinaryId>
  <ElementId>bf1bcb29-f2dc-49ff-a646-0732f9a66292</ElementId>
</ElementMetadata>
</file>

<file path=customXml/item3.xml><?xml version="1.0" encoding="utf-8"?>
<ct:contentTypeSchema xmlns:ct="http://schemas.microsoft.com/office/2006/metadata/contentType" xmlns:ma="http://schemas.microsoft.com/office/2006/metadata/properties/metaAttributes" ct:_="" ma:_="" ma:contentTypeName="Document" ma:contentTypeID="0x0101001F1B007C67F9A847839FCBD3555DADE1" ma:contentTypeVersion="19" ma:contentTypeDescription="Een nieuw document maken." ma:contentTypeScope="" ma:versionID="6cbbb5a74dcb58b1c2e5fdff989cc143">
  <xsd:schema xmlns:xsd="http://www.w3.org/2001/XMLSchema" xmlns:xs="http://www.w3.org/2001/XMLSchema" xmlns:p="http://schemas.microsoft.com/office/2006/metadata/properties" xmlns:ns2="5a7baa64-63c8-4e50-b88d-0a2b46a4dc7e" xmlns:ns3="90dad8e8-e9f4-4bab-8d98-c1dd60a18116" targetNamespace="http://schemas.microsoft.com/office/2006/metadata/properties" ma:root="true" ma:fieldsID="2931ca1744c82940814b96e334daada4" ns2:_="" ns3:_="">
    <xsd:import namespace="5a7baa64-63c8-4e50-b88d-0a2b46a4dc7e"/>
    <xsd:import namespace="90dad8e8-e9f4-4bab-8d98-c1dd60a181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baa64-63c8-4e50-b88d-0a2b46a4dc7e"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hidden="true" ma:internalName="MediaServiceDateTaken" ma:readOnly="true">
      <xsd:simpleType>
        <xsd:restriction base="dms:Text"/>
      </xsd:simpleType>
    </xsd:element>
    <xsd:element name="MediaLengthInSeconds" ma:index="8"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dad8e8-e9f4-4bab-8d98-c1dd60a1811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8eb6ecce-f673-44f0-bc44-289ec5e517f2}" ma:internalName="TaxCatchAll" ma:showField="CatchAllData" ma:web="90dad8e8-e9f4-4bab-8d98-c1dd60a18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DocsTemplateContainer xmlns="http://www.made-in-office.com/empower/docs/template/v1">
  <DocsTextTemplateDictionary/>
  <DocsImageTemplateDictionary/>
  <PlaceholderHiddenState>
    <HideablePlaceholderGuids/>
  </PlaceholderHiddenState>
</DocsTemplateContaine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9C330-AA61-4373-A365-99995646E5FD}">
  <ds:schemaRefs>
    <ds:schemaRef ds:uri="http://purl.org/dc/terms/"/>
    <ds:schemaRef ds:uri="90dad8e8-e9f4-4bab-8d98-c1dd60a18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5a7baa64-63c8-4e50-b88d-0a2b46a4dc7e"/>
    <ds:schemaRef ds:uri="http://www.w3.org/XML/1998/namespace"/>
    <ds:schemaRef ds:uri="http://purl.org/dc/dcmitype/"/>
  </ds:schemaRefs>
</ds:datastoreItem>
</file>

<file path=customXml/itemProps2.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3.xml><?xml version="1.0" encoding="utf-8"?>
<ds:datastoreItem xmlns:ds="http://schemas.openxmlformats.org/officeDocument/2006/customXml" ds:itemID="{1BA19009-B619-48EE-9CEC-B4DFC3F74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baa64-63c8-4e50-b88d-0a2b46a4dc7e"/>
    <ds:schemaRef ds:uri="90dad8e8-e9f4-4bab-8d98-c1dd60a18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5.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6.xml><?xml version="1.0" encoding="utf-8"?>
<ds:datastoreItem xmlns:ds="http://schemas.openxmlformats.org/officeDocument/2006/customXml" ds:itemID="{BE1878D9-B1B0-4614-8A21-FF7A20D4E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Notitie v1.0</Template>
  <TotalTime>103</TotalTime>
  <Pages>3</Pages>
  <Words>524</Words>
  <Characters>2888</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Gadeja Idrissi</cp:lastModifiedBy>
  <cp:revision>13</cp:revision>
  <dcterms:created xsi:type="dcterms:W3CDTF">2022-03-04T08:58:00Z</dcterms:created>
  <dcterms:modified xsi:type="dcterms:W3CDTF">2022-09-13T08:50:00Z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0x0101001F1B007C67F9A847839FCBD3555DADE1</vt:lpwstr>
  </property>
  <property fmtid="{D5CDD505-2E9C-101B-9397-08002B2CF9AE}" pid="5" name="MediaServiceImageTags">
    <vt:lpwstr/>
  </property>
</Properties>
</file>