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90C1" w14:textId="65188D5D" w:rsidR="00C24BCF" w:rsidRPr="00E411EF" w:rsidRDefault="00273D26" w:rsidP="00C24BCF">
      <w:pPr>
        <w:pStyle w:val="RapportTitel"/>
        <w:rPr>
          <w:color w:val="auto"/>
          <w:sz w:val="36"/>
          <w:szCs w:val="36"/>
        </w:rPr>
      </w:pPr>
      <w:r w:rsidRPr="00E411EF">
        <w:rPr>
          <w:color w:val="auto"/>
          <w:sz w:val="36"/>
          <w:szCs w:val="36"/>
        </w:rPr>
        <w:t xml:space="preserve">Verklaring beroep </w:t>
      </w:r>
      <w:r w:rsidR="00A37108" w:rsidRPr="00E411EF">
        <w:rPr>
          <w:color w:val="auto"/>
          <w:sz w:val="36"/>
          <w:szCs w:val="36"/>
        </w:rPr>
        <w:t>draagkracht</w:t>
      </w:r>
      <w:r w:rsidRPr="00E411EF">
        <w:rPr>
          <w:color w:val="auto"/>
          <w:sz w:val="36"/>
          <w:szCs w:val="36"/>
        </w:rPr>
        <w:t xml:space="preserve"> derde</w:t>
      </w:r>
      <w:r w:rsidR="00C76C91" w:rsidRPr="00E411EF">
        <w:rPr>
          <w:color w:val="auto"/>
          <w:sz w:val="36"/>
          <w:szCs w:val="36"/>
        </w:rPr>
        <w:t xml:space="preserve"> (garantstelling)</w:t>
      </w:r>
    </w:p>
    <w:p w14:paraId="4AF10066" w14:textId="77777777" w:rsidR="00FA3CFC" w:rsidRDefault="00FA3CFC" w:rsidP="00FA3CFC"/>
    <w:p w14:paraId="4CF45040" w14:textId="7DEB2669" w:rsidR="007F3425" w:rsidRDefault="00F83030" w:rsidP="003F538F">
      <w:pPr>
        <w:spacing w:line="360" w:lineRule="auto"/>
      </w:pPr>
      <w:r w:rsidRPr="00F83030">
        <w:rPr>
          <w:noProof/>
        </w:rPr>
        <w:drawing>
          <wp:inline distT="0" distB="0" distL="0" distR="0" wp14:anchorId="3406574F" wp14:editId="69B1ACA8">
            <wp:extent cx="5903595" cy="284924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3595" cy="2849245"/>
                    </a:xfrm>
                    <a:prstGeom prst="rect">
                      <a:avLst/>
                    </a:prstGeom>
                    <a:noFill/>
                    <a:ln>
                      <a:noFill/>
                    </a:ln>
                  </pic:spPr>
                </pic:pic>
              </a:graphicData>
            </a:graphic>
          </wp:inline>
        </w:drawing>
      </w:r>
    </w:p>
    <w:p w14:paraId="1F6BD2C4" w14:textId="23F6E3E8" w:rsidR="004D0B87" w:rsidRDefault="004D0B87" w:rsidP="00FA5C1D">
      <w:pPr>
        <w:pStyle w:val="Lijstalinea"/>
        <w:numPr>
          <w:ilvl w:val="0"/>
          <w:numId w:val="12"/>
        </w:numPr>
      </w:pPr>
      <w:r>
        <w:t xml:space="preserve">zich voor de uitvoering van de aan te besteden opdracht op grond van artikel 2.92 Aanbestedingswet wil beroepen op de financiële en economische draagkracht van de Derde; </w:t>
      </w:r>
    </w:p>
    <w:p w14:paraId="1B23AC18" w14:textId="0B631DAD" w:rsidR="004D0B87" w:rsidRDefault="004D0B87" w:rsidP="00FA5C1D">
      <w:pPr>
        <w:pStyle w:val="Lijstalinea"/>
        <w:numPr>
          <w:ilvl w:val="0"/>
          <w:numId w:val="12"/>
        </w:numPr>
      </w:pPr>
      <w:r>
        <w:t xml:space="preserve">werkelijk kan beschikken over de voor de uitvoering van de aan te besteden opdracht noodzakelijke middelen van de Derde; </w:t>
      </w:r>
    </w:p>
    <w:p w14:paraId="4EC68ADB" w14:textId="77777777" w:rsidR="00FA5C1D" w:rsidRDefault="00FA5C1D" w:rsidP="002C3234"/>
    <w:p w14:paraId="13856A4F" w14:textId="47D6CCFC" w:rsidR="004D0B87" w:rsidRDefault="004D0B87" w:rsidP="002C3234">
      <w:r>
        <w:t xml:space="preserve">en voorts verklaart de Derde dat: </w:t>
      </w:r>
    </w:p>
    <w:p w14:paraId="1682BEEF" w14:textId="77777777" w:rsidR="00FA5C1D" w:rsidRDefault="00FA5C1D" w:rsidP="002C3234"/>
    <w:p w14:paraId="26394B56" w14:textId="0EA94815" w:rsidR="00FA5C1D" w:rsidRDefault="004D0B87" w:rsidP="00FA5C1D">
      <w:pPr>
        <w:pStyle w:val="Lijstalinea"/>
        <w:numPr>
          <w:ilvl w:val="0"/>
          <w:numId w:val="14"/>
        </w:numPr>
      </w:pPr>
      <w:r>
        <w:t xml:space="preserve">hij/zij hoofdelijk verbonden is in de zin van artikel 6 lid 2 van Boek 6 van het Burgerlijk Wetboek voor de nakoming van alle verplichtingen die voor de Gegadigde voortvloeien en nog zullen voortvloeien uit de te gunnen tussen Gemeente Hoorn, hierna te noemen: de Opdrachtgever, en de Gegadigde te sluiten overeenkomst, hierna te noemen: de ‘Overeenkomst’; </w:t>
      </w:r>
    </w:p>
    <w:p w14:paraId="6146A5DF" w14:textId="5D714E0E" w:rsidR="00FA5C1D" w:rsidRDefault="004D0B87" w:rsidP="00FA5C1D">
      <w:pPr>
        <w:pStyle w:val="Lijstalinea"/>
        <w:numPr>
          <w:ilvl w:val="0"/>
          <w:numId w:val="14"/>
        </w:numPr>
      </w:pPr>
      <w:r>
        <w:t xml:space="preserve">indien de Gegadigde nalaat haar verplichtingen, van welke aard en omvang ook, op grond van de Overeenkomst te vervullen, de Derde op eerste verzoek van de Opdrachtgever alle feitelijke handelingen en rechtshandelingen zal verrichten ter juiste nakoming van deze verplichtingen, en aan de Opdrachtgever de schade zal vergoeden die ontstaat door de niet-nakoming door de Gegadigde; </w:t>
      </w:r>
    </w:p>
    <w:p w14:paraId="77595B43" w14:textId="1528B512" w:rsidR="00FA5C1D" w:rsidRDefault="004D0B87" w:rsidP="00FA5C1D">
      <w:pPr>
        <w:pStyle w:val="Lijstalinea"/>
        <w:numPr>
          <w:ilvl w:val="0"/>
          <w:numId w:val="14"/>
        </w:numPr>
      </w:pPr>
      <w:r>
        <w:t xml:space="preserve">de hier boven gegeven verklaringen ook zien op het geval dat de Gegadigde in surséance van betaling raakt of failleert; </w:t>
      </w:r>
    </w:p>
    <w:p w14:paraId="3A93F384" w14:textId="0171F786" w:rsidR="00FA5C1D" w:rsidRDefault="004D0B87" w:rsidP="00FA5C1D">
      <w:pPr>
        <w:pStyle w:val="Lijstalinea"/>
        <w:numPr>
          <w:ilvl w:val="0"/>
          <w:numId w:val="14"/>
        </w:numPr>
      </w:pPr>
      <w:r>
        <w:t xml:space="preserve">de hier boven gegeven verklaringen ook voortduren indien en nadat de (kapitaal)deelneming van de Derde in de Gegadigde is gewijzigd of in het geheel is geëindigd; </w:t>
      </w:r>
    </w:p>
    <w:p w14:paraId="60DCDE57" w14:textId="7783F236" w:rsidR="007F3425" w:rsidRDefault="004D0B87" w:rsidP="00FA5C1D">
      <w:pPr>
        <w:pStyle w:val="Lijstalinea"/>
        <w:numPr>
          <w:ilvl w:val="0"/>
          <w:numId w:val="14"/>
        </w:numPr>
      </w:pPr>
      <w:r>
        <w:t>de hier boven gegeven verklaringen onherroepelijk en onvoorwaardelijk zijn</w:t>
      </w:r>
    </w:p>
    <w:p w14:paraId="14523EFD" w14:textId="77777777" w:rsidR="007F3425" w:rsidRDefault="007F3425" w:rsidP="002C3234"/>
    <w:p w14:paraId="5AA1F655" w14:textId="04F893AB" w:rsidR="007F3425" w:rsidRDefault="00482950" w:rsidP="002C3234">
      <w:r>
        <w:t>handtekening:</w:t>
      </w:r>
      <w:r w:rsidR="00F83030">
        <w:t xml:space="preserve"> </w:t>
      </w:r>
    </w:p>
    <w:p w14:paraId="02FA1CB0" w14:textId="77777777" w:rsidR="007F3425" w:rsidRDefault="007F3425" w:rsidP="002C3234"/>
    <w:p w14:paraId="06B62602" w14:textId="77777777" w:rsidR="007F3425" w:rsidRDefault="007F3425" w:rsidP="002C3234"/>
    <w:p w14:paraId="523040BC" w14:textId="396F036C" w:rsidR="007F3425" w:rsidRDefault="00482950" w:rsidP="002C3234">
      <w:r>
        <w:t xml:space="preserve">plaats: </w:t>
      </w:r>
    </w:p>
    <w:p w14:paraId="1EEA7A9F" w14:textId="77777777" w:rsidR="007F3425" w:rsidRDefault="007F3425" w:rsidP="002C3234"/>
    <w:p w14:paraId="5E591E67" w14:textId="1E4072E8" w:rsidR="002C3234" w:rsidRPr="002C3234" w:rsidRDefault="00482950" w:rsidP="002C3234">
      <w:r>
        <w:t xml:space="preserve">datum: </w:t>
      </w:r>
    </w:p>
    <w:sectPr w:rsidR="002C3234" w:rsidRPr="002C3234" w:rsidSect="002C3234">
      <w:footerReference w:type="even" r:id="rId12"/>
      <w:footerReference w:type="default" r:id="rId13"/>
      <w:footerReference w:type="first" r:id="rId14"/>
      <w:type w:val="continuous"/>
      <w:pgSz w:w="11906" w:h="16838" w:code="9"/>
      <w:pgMar w:top="1066" w:right="1021" w:bottom="794" w:left="1588" w:header="709"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74DDE" w14:textId="77777777" w:rsidR="00B60330" w:rsidRDefault="00B60330" w:rsidP="00C13F97">
      <w:pPr>
        <w:spacing w:line="240" w:lineRule="auto"/>
      </w:pPr>
      <w:r>
        <w:separator/>
      </w:r>
    </w:p>
  </w:endnote>
  <w:endnote w:type="continuationSeparator" w:id="0">
    <w:p w14:paraId="3BBA361C" w14:textId="77777777" w:rsidR="00B60330" w:rsidRDefault="00B60330" w:rsidP="00C13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FF2384" w:rsidRPr="00BC115D" w14:paraId="37E2FE48" w14:textId="77777777" w:rsidTr="004C76A7">
      <w:tc>
        <w:tcPr>
          <w:tcW w:w="8647" w:type="dxa"/>
        </w:tcPr>
        <w:p w14:paraId="63441900" w14:textId="3E733712" w:rsidR="00FF2384" w:rsidRPr="00BC115D" w:rsidRDefault="00F83030" w:rsidP="00FF2384">
          <w:pPr>
            <w:pStyle w:val="Voettekst"/>
            <w:tabs>
              <w:tab w:val="clear" w:pos="4536"/>
              <w:tab w:val="clear" w:pos="9299"/>
            </w:tabs>
            <w:rPr>
              <w:noProof/>
            </w:rPr>
          </w:pPr>
          <w:fldSimple w:instr="STYLEREF  RapportTitel  \* MERGEFORMAT">
            <w:r w:rsidR="003F538F">
              <w:rPr>
                <w:noProof/>
              </w:rPr>
              <w:t>Verklaring beroep bekwaamheid derde (garantstelling)</w:t>
            </w:r>
          </w:fldSimple>
        </w:p>
      </w:tc>
      <w:tc>
        <w:tcPr>
          <w:tcW w:w="652" w:type="dxa"/>
        </w:tcPr>
        <w:p w14:paraId="4680023F" w14:textId="77777777" w:rsidR="00FF2384" w:rsidRDefault="00FF2384" w:rsidP="00FF2384">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22CFF7E4" w14:textId="77777777" w:rsidR="002B71B6" w:rsidRPr="00D17014" w:rsidRDefault="002B71B6" w:rsidP="00C24B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FF2384" w:rsidRPr="00BC115D" w14:paraId="5C7030DD" w14:textId="77777777" w:rsidTr="004C76A7">
      <w:tc>
        <w:tcPr>
          <w:tcW w:w="8647" w:type="dxa"/>
        </w:tcPr>
        <w:p w14:paraId="77D2F1C3" w14:textId="5E43FEA7" w:rsidR="00FF2384" w:rsidRPr="00BC115D" w:rsidRDefault="00F83030" w:rsidP="00FF2384">
          <w:pPr>
            <w:pStyle w:val="Voettekst"/>
            <w:tabs>
              <w:tab w:val="clear" w:pos="4536"/>
              <w:tab w:val="clear" w:pos="9299"/>
            </w:tabs>
            <w:rPr>
              <w:noProof/>
            </w:rPr>
          </w:pPr>
          <w:fldSimple w:instr="STYLEREF  RapportTitel  \* MERGEFORMAT">
            <w:r w:rsidR="004C76A7">
              <w:rPr>
                <w:noProof/>
              </w:rPr>
              <w:t>Bijlage [omschrijving]</w:t>
            </w:r>
          </w:fldSimple>
        </w:p>
      </w:tc>
      <w:tc>
        <w:tcPr>
          <w:tcW w:w="652" w:type="dxa"/>
        </w:tcPr>
        <w:p w14:paraId="7291BF98" w14:textId="77777777" w:rsidR="00FF2384" w:rsidRDefault="00FF2384" w:rsidP="00FF2384">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711044CB" w14:textId="77777777" w:rsidR="002B71B6" w:rsidRPr="00D50DDC" w:rsidRDefault="002B71B6" w:rsidP="00986BD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FF2384" w:rsidRPr="00BC115D" w14:paraId="115E16C4" w14:textId="77777777" w:rsidTr="004C76A7">
      <w:tc>
        <w:tcPr>
          <w:tcW w:w="8647" w:type="dxa"/>
        </w:tcPr>
        <w:p w14:paraId="5581CAB5" w14:textId="688F627B" w:rsidR="00FF2384" w:rsidRPr="00BC115D" w:rsidRDefault="00F83030" w:rsidP="00FF2384">
          <w:pPr>
            <w:pStyle w:val="Voettekst"/>
            <w:tabs>
              <w:tab w:val="clear" w:pos="4536"/>
              <w:tab w:val="clear" w:pos="9299"/>
            </w:tabs>
            <w:rPr>
              <w:noProof/>
            </w:rPr>
          </w:pPr>
          <w:fldSimple w:instr="STYLEREF  RapportTitel  \* MERGEFORMAT">
            <w:r w:rsidR="008F70E9">
              <w:rPr>
                <w:noProof/>
              </w:rPr>
              <w:t>Verklaring beroep draagkracht derde (garantstelling)</w:t>
            </w:r>
          </w:fldSimple>
        </w:p>
      </w:tc>
      <w:tc>
        <w:tcPr>
          <w:tcW w:w="652" w:type="dxa"/>
        </w:tcPr>
        <w:p w14:paraId="6F4A52F9" w14:textId="77777777" w:rsidR="00FF2384" w:rsidRDefault="00FF2384" w:rsidP="00FF2384">
          <w:pPr>
            <w:pStyle w:val="Voettekst"/>
            <w:tabs>
              <w:tab w:val="clear" w:pos="4536"/>
              <w:tab w:val="clear" w:pos="9299"/>
            </w:tabs>
            <w:jc w:val="right"/>
          </w:pPr>
          <w:r w:rsidRPr="00BC115D">
            <w:fldChar w:fldCharType="begin"/>
          </w:r>
          <w:r w:rsidRPr="00BC115D">
            <w:instrText xml:space="preserve"> PAGE  \* Arabic  \* MERGEFORMAT </w:instrText>
          </w:r>
          <w:r w:rsidRPr="00BC115D">
            <w:fldChar w:fldCharType="separate"/>
          </w:r>
          <w:r>
            <w:rPr>
              <w:noProof/>
            </w:rPr>
            <w:t>2</w:t>
          </w:r>
          <w:r w:rsidRPr="00BC115D">
            <w:fldChar w:fldCharType="end"/>
          </w:r>
          <w:r w:rsidRPr="00BC115D">
            <w:t>/</w:t>
          </w:r>
          <w:fldSimple w:instr="NUMPAGES   \* MERGEFORMAT">
            <w:r>
              <w:rPr>
                <w:noProof/>
              </w:rPr>
              <w:t>6</w:t>
            </w:r>
          </w:fldSimple>
        </w:p>
      </w:tc>
    </w:tr>
  </w:tbl>
  <w:p w14:paraId="4F38265E" w14:textId="77777777" w:rsidR="000F101C" w:rsidRDefault="000F10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3D3AC" w14:textId="77777777" w:rsidR="00B60330" w:rsidRDefault="00B60330" w:rsidP="00C13F97">
      <w:pPr>
        <w:spacing w:line="240" w:lineRule="auto"/>
      </w:pPr>
      <w:r>
        <w:separator/>
      </w:r>
    </w:p>
  </w:footnote>
  <w:footnote w:type="continuationSeparator" w:id="0">
    <w:p w14:paraId="2099EAED" w14:textId="77777777" w:rsidR="00B60330" w:rsidRDefault="00B60330" w:rsidP="00C13F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7849"/>
    <w:multiLevelType w:val="hybridMultilevel"/>
    <w:tmpl w:val="DA06BB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E7330B"/>
    <w:multiLevelType w:val="hybridMultilevel"/>
    <w:tmpl w:val="FAF05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2316E0"/>
    <w:multiLevelType w:val="hybridMultilevel"/>
    <w:tmpl w:val="300215D0"/>
    <w:lvl w:ilvl="0" w:tplc="08FE749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EA2357"/>
    <w:multiLevelType w:val="hybridMultilevel"/>
    <w:tmpl w:val="E3B08A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161C43"/>
    <w:multiLevelType w:val="hybridMultilevel"/>
    <w:tmpl w:val="F51E0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7BC40E7"/>
    <w:multiLevelType w:val="hybridMultilevel"/>
    <w:tmpl w:val="CA6C1B3A"/>
    <w:lvl w:ilvl="0" w:tplc="DB8ABC4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7F254E2"/>
    <w:multiLevelType w:val="hybridMultilevel"/>
    <w:tmpl w:val="7E38C80A"/>
    <w:lvl w:ilvl="0" w:tplc="EA24E57C">
      <w:numFmt w:val="bullet"/>
      <w:lvlText w:val="•"/>
      <w:lvlJc w:val="left"/>
      <w:pPr>
        <w:ind w:left="1068" w:hanging="708"/>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A98331B"/>
    <w:multiLevelType w:val="multilevel"/>
    <w:tmpl w:val="C7AA7332"/>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794" w:hanging="794"/>
      </w:pPr>
      <w:rPr>
        <w:rFonts w:hint="default"/>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abstractNum w:abstractNumId="10" w15:restartNumberingAfterBreak="0">
    <w:nsid w:val="62285AF9"/>
    <w:multiLevelType w:val="hybridMultilevel"/>
    <w:tmpl w:val="3FCAB208"/>
    <w:lvl w:ilvl="0" w:tplc="561E1D2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154804153">
    <w:abstractNumId w:val="2"/>
  </w:num>
  <w:num w:numId="2" w16cid:durableId="1781216628">
    <w:abstractNumId w:val="11"/>
  </w:num>
  <w:num w:numId="3" w16cid:durableId="744759618">
    <w:abstractNumId w:val="6"/>
  </w:num>
  <w:num w:numId="4" w16cid:durableId="1327901665">
    <w:abstractNumId w:val="9"/>
  </w:num>
  <w:num w:numId="5" w16cid:durableId="1864634678">
    <w:abstractNumId w:val="6"/>
    <w:lvlOverride w:ilvl="0">
      <w:startOverride w:val="1"/>
    </w:lvlOverride>
  </w:num>
  <w:num w:numId="6" w16cid:durableId="2061324168">
    <w:abstractNumId w:val="5"/>
  </w:num>
  <w:num w:numId="7" w16cid:durableId="520315348">
    <w:abstractNumId w:val="8"/>
  </w:num>
  <w:num w:numId="8" w16cid:durableId="238636303">
    <w:abstractNumId w:val="6"/>
    <w:lvlOverride w:ilvl="0">
      <w:startOverride w:val="1"/>
    </w:lvlOverride>
  </w:num>
  <w:num w:numId="9" w16cid:durableId="976840719">
    <w:abstractNumId w:val="6"/>
    <w:lvlOverride w:ilvl="0">
      <w:startOverride w:val="1"/>
    </w:lvlOverride>
  </w:num>
  <w:num w:numId="10" w16cid:durableId="1777946646">
    <w:abstractNumId w:val="4"/>
  </w:num>
  <w:num w:numId="11" w16cid:durableId="1820459030">
    <w:abstractNumId w:val="3"/>
  </w:num>
  <w:num w:numId="12" w16cid:durableId="940181824">
    <w:abstractNumId w:val="0"/>
  </w:num>
  <w:num w:numId="13" w16cid:durableId="1192839028">
    <w:abstractNumId w:val="7"/>
  </w:num>
  <w:num w:numId="14" w16cid:durableId="2099133610">
    <w:abstractNumId w:val="1"/>
  </w:num>
  <w:num w:numId="15" w16cid:durableId="21023367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attachedTemplate r:id="rId1"/>
  <w:defaultTabStop w:val="708"/>
  <w:hyphenationZone w:val="425"/>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BB"/>
    <w:rsid w:val="000211EC"/>
    <w:rsid w:val="0002380E"/>
    <w:rsid w:val="0002594E"/>
    <w:rsid w:val="000742B1"/>
    <w:rsid w:val="00085D90"/>
    <w:rsid w:val="000B0456"/>
    <w:rsid w:val="000B6ECA"/>
    <w:rsid w:val="000E41E8"/>
    <w:rsid w:val="000E508E"/>
    <w:rsid w:val="000F101C"/>
    <w:rsid w:val="000F4A15"/>
    <w:rsid w:val="001203E0"/>
    <w:rsid w:val="0013332D"/>
    <w:rsid w:val="001642CE"/>
    <w:rsid w:val="001B1CE5"/>
    <w:rsid w:val="001E0C0A"/>
    <w:rsid w:val="001E3C7A"/>
    <w:rsid w:val="002018EB"/>
    <w:rsid w:val="00201D48"/>
    <w:rsid w:val="00257771"/>
    <w:rsid w:val="00273D26"/>
    <w:rsid w:val="002A76A0"/>
    <w:rsid w:val="002B0E96"/>
    <w:rsid w:val="002B71B6"/>
    <w:rsid w:val="002C3234"/>
    <w:rsid w:val="002D7A5F"/>
    <w:rsid w:val="003073EA"/>
    <w:rsid w:val="003B6BBB"/>
    <w:rsid w:val="003D0C03"/>
    <w:rsid w:val="003D10FE"/>
    <w:rsid w:val="003D3852"/>
    <w:rsid w:val="003E1FE6"/>
    <w:rsid w:val="003F538F"/>
    <w:rsid w:val="004016EB"/>
    <w:rsid w:val="00447C23"/>
    <w:rsid w:val="00447D85"/>
    <w:rsid w:val="004825C3"/>
    <w:rsid w:val="00482950"/>
    <w:rsid w:val="004C76A7"/>
    <w:rsid w:val="004D0B87"/>
    <w:rsid w:val="00521523"/>
    <w:rsid w:val="005451C0"/>
    <w:rsid w:val="005821DD"/>
    <w:rsid w:val="005C2A23"/>
    <w:rsid w:val="005C45E8"/>
    <w:rsid w:val="005C7C8C"/>
    <w:rsid w:val="005E09B4"/>
    <w:rsid w:val="005E0EF0"/>
    <w:rsid w:val="005F01EA"/>
    <w:rsid w:val="00615815"/>
    <w:rsid w:val="00630AC3"/>
    <w:rsid w:val="00642085"/>
    <w:rsid w:val="00645A99"/>
    <w:rsid w:val="006C1AEA"/>
    <w:rsid w:val="006F77E3"/>
    <w:rsid w:val="007543D7"/>
    <w:rsid w:val="00754F36"/>
    <w:rsid w:val="007702A5"/>
    <w:rsid w:val="007F3425"/>
    <w:rsid w:val="00816483"/>
    <w:rsid w:val="008229BC"/>
    <w:rsid w:val="00835822"/>
    <w:rsid w:val="0086078F"/>
    <w:rsid w:val="00874927"/>
    <w:rsid w:val="0089540E"/>
    <w:rsid w:val="008B05BE"/>
    <w:rsid w:val="008F70E9"/>
    <w:rsid w:val="00923C23"/>
    <w:rsid w:val="00936310"/>
    <w:rsid w:val="0093722B"/>
    <w:rsid w:val="00953D92"/>
    <w:rsid w:val="00983213"/>
    <w:rsid w:val="00986BDB"/>
    <w:rsid w:val="00991926"/>
    <w:rsid w:val="009A1B7B"/>
    <w:rsid w:val="009B761F"/>
    <w:rsid w:val="009B7825"/>
    <w:rsid w:val="00A179A1"/>
    <w:rsid w:val="00A369DF"/>
    <w:rsid w:val="00A37108"/>
    <w:rsid w:val="00AF73BB"/>
    <w:rsid w:val="00AF7513"/>
    <w:rsid w:val="00B039A0"/>
    <w:rsid w:val="00B05C1E"/>
    <w:rsid w:val="00B60330"/>
    <w:rsid w:val="00B92F20"/>
    <w:rsid w:val="00BB5F1F"/>
    <w:rsid w:val="00BC115D"/>
    <w:rsid w:val="00BC1350"/>
    <w:rsid w:val="00BD3C06"/>
    <w:rsid w:val="00BE0F54"/>
    <w:rsid w:val="00C06367"/>
    <w:rsid w:val="00C12028"/>
    <w:rsid w:val="00C13F97"/>
    <w:rsid w:val="00C22566"/>
    <w:rsid w:val="00C24BCF"/>
    <w:rsid w:val="00C457CD"/>
    <w:rsid w:val="00C76C91"/>
    <w:rsid w:val="00CD163E"/>
    <w:rsid w:val="00D053A7"/>
    <w:rsid w:val="00D17014"/>
    <w:rsid w:val="00D311B2"/>
    <w:rsid w:val="00D50DDC"/>
    <w:rsid w:val="00D56160"/>
    <w:rsid w:val="00D77D5F"/>
    <w:rsid w:val="00DA53B4"/>
    <w:rsid w:val="00DA70E8"/>
    <w:rsid w:val="00DE67B4"/>
    <w:rsid w:val="00E01F2C"/>
    <w:rsid w:val="00E168B0"/>
    <w:rsid w:val="00E411EF"/>
    <w:rsid w:val="00E60DCD"/>
    <w:rsid w:val="00E80289"/>
    <w:rsid w:val="00EC3152"/>
    <w:rsid w:val="00EF7722"/>
    <w:rsid w:val="00F47C65"/>
    <w:rsid w:val="00F76425"/>
    <w:rsid w:val="00F83030"/>
    <w:rsid w:val="00FA0037"/>
    <w:rsid w:val="00FA3CFC"/>
    <w:rsid w:val="00FA5927"/>
    <w:rsid w:val="00FA5C1D"/>
    <w:rsid w:val="00FF2384"/>
    <w:rsid w:val="09B14301"/>
    <w:rsid w:val="3B99FC0E"/>
    <w:rsid w:val="3D8CBA4C"/>
    <w:rsid w:val="4B994BDF"/>
    <w:rsid w:val="54FAAAA4"/>
    <w:rsid w:val="5B3A90C6"/>
    <w:rsid w:val="7201F4E0"/>
    <w:rsid w:val="7B4249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0FCA562"/>
  <w15:docId w15:val="{D2E30CC1-6BB4-4856-B623-C0953167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3F97"/>
    <w:pPr>
      <w:spacing w:after="0" w:line="255" w:lineRule="atLeast"/>
    </w:pPr>
    <w:rPr>
      <w:rFonts w:ascii="Arial" w:hAnsi="Arial"/>
      <w:sz w:val="20"/>
    </w:rPr>
  </w:style>
  <w:style w:type="paragraph" w:styleId="Kop1">
    <w:name w:val="heading 1"/>
    <w:basedOn w:val="Standaard"/>
    <w:next w:val="Standaard"/>
    <w:link w:val="Kop1Char"/>
    <w:uiPriority w:val="9"/>
    <w:qFormat/>
    <w:rsid w:val="00521523"/>
    <w:pPr>
      <w:keepNext/>
      <w:keepLines/>
      <w:pageBreakBefore/>
      <w:framePr w:wrap="notBeside" w:vAnchor="text" w:hAnchor="text" w:y="-198"/>
      <w:numPr>
        <w:numId w:val="4"/>
      </w:numPr>
      <w:spacing w:after="360" w:line="510" w:lineRule="exact"/>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7543D7"/>
    <w:pPr>
      <w:keepNext/>
      <w:keepLines/>
      <w:numPr>
        <w:ilvl w:val="1"/>
        <w:numId w:val="4"/>
      </w:numPr>
      <w:spacing w:before="510" w:line="383" w:lineRule="exact"/>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7543D7"/>
    <w:pPr>
      <w:keepNext/>
      <w:keepLines/>
      <w:numPr>
        <w:ilvl w:val="2"/>
        <w:numId w:val="4"/>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uiPriority w:val="59"/>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521523"/>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7543D7"/>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7543D7"/>
    <w:rPr>
      <w:rFonts w:ascii="Arial" w:eastAsiaTheme="majorEastAsia" w:hAnsi="Arial" w:cstheme="majorBidi"/>
      <w:b/>
      <w:bCs/>
      <w:sz w:val="20"/>
    </w:rPr>
  </w:style>
  <w:style w:type="paragraph" w:styleId="Lijstalinea">
    <w:name w:val="List Paragraph"/>
    <w:basedOn w:val="Standaard"/>
    <w:uiPriority w:val="34"/>
    <w:qFormat/>
    <w:rsid w:val="002D7A5F"/>
    <w:pPr>
      <w:ind w:left="720"/>
      <w:contextualSpacing/>
    </w:pPr>
  </w:style>
  <w:style w:type="paragraph" w:customStyle="1" w:styleId="Opsomteken1">
    <w:name w:val="Opsomteken 1"/>
    <w:basedOn w:val="Lijstalinea"/>
    <w:qFormat/>
    <w:rsid w:val="002D7A5F"/>
    <w:pPr>
      <w:numPr>
        <w:numId w:val="1"/>
      </w:numPr>
      <w:ind w:left="170" w:hanging="170"/>
    </w:pPr>
  </w:style>
  <w:style w:type="paragraph" w:customStyle="1" w:styleId="Opsomteken2">
    <w:name w:val="Opsomteken 2"/>
    <w:basedOn w:val="Opsomteken1"/>
    <w:qFormat/>
    <w:rsid w:val="002D7A5F"/>
    <w:pPr>
      <w:numPr>
        <w:numId w:val="2"/>
      </w:numPr>
      <w:ind w:left="340" w:hanging="170"/>
    </w:pPr>
  </w:style>
  <w:style w:type="paragraph" w:customStyle="1" w:styleId="Opsomnummer1">
    <w:name w:val="Opsomnummer 1"/>
    <w:basedOn w:val="Lijstalinea"/>
    <w:qFormat/>
    <w:rsid w:val="00E01F2C"/>
    <w:pPr>
      <w:numPr>
        <w:numId w:val="3"/>
      </w:numPr>
    </w:pPr>
  </w:style>
  <w:style w:type="paragraph" w:styleId="Inhopg2">
    <w:name w:val="toc 2"/>
    <w:basedOn w:val="Standaard"/>
    <w:next w:val="Standaard"/>
    <w:autoRedefine/>
    <w:uiPriority w:val="39"/>
    <w:unhideWhenUsed/>
    <w:rsid w:val="005C7C8C"/>
    <w:pPr>
      <w:tabs>
        <w:tab w:val="left" w:pos="794"/>
        <w:tab w:val="right" w:leader="dot" w:pos="9287"/>
      </w:tabs>
      <w:ind w:left="794" w:hanging="794"/>
    </w:pPr>
  </w:style>
  <w:style w:type="paragraph" w:styleId="Inhopg1">
    <w:name w:val="toc 1"/>
    <w:basedOn w:val="Standaard"/>
    <w:next w:val="Standaard"/>
    <w:autoRedefine/>
    <w:uiPriority w:val="39"/>
    <w:unhideWhenUsed/>
    <w:rsid w:val="005C7C8C"/>
    <w:pPr>
      <w:tabs>
        <w:tab w:val="left" w:pos="794"/>
        <w:tab w:val="right" w:leader="dot" w:pos="9287"/>
      </w:tabs>
      <w:spacing w:before="255"/>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paragraph" w:styleId="Voetnoottekst">
    <w:name w:val="footnote text"/>
    <w:basedOn w:val="Standaard"/>
    <w:link w:val="VoetnoottekstChar"/>
    <w:uiPriority w:val="99"/>
    <w:semiHidden/>
    <w:unhideWhenUsed/>
    <w:rsid w:val="003B6BBB"/>
    <w:pPr>
      <w:spacing w:line="240" w:lineRule="auto"/>
    </w:pPr>
    <w:rPr>
      <w:szCs w:val="20"/>
    </w:rPr>
  </w:style>
  <w:style w:type="character" w:customStyle="1" w:styleId="VoetnoottekstChar">
    <w:name w:val="Voetnoottekst Char"/>
    <w:basedOn w:val="Standaardalinea-lettertype"/>
    <w:link w:val="Voetnoottekst"/>
    <w:uiPriority w:val="99"/>
    <w:semiHidden/>
    <w:rsid w:val="003B6BBB"/>
    <w:rPr>
      <w:rFonts w:ascii="Arial" w:hAnsi="Arial"/>
      <w:sz w:val="20"/>
      <w:szCs w:val="20"/>
    </w:rPr>
  </w:style>
  <w:style w:type="character" w:styleId="Voetnootmarkering">
    <w:name w:val="footnote reference"/>
    <w:basedOn w:val="Standaardalinea-lettertype"/>
    <w:uiPriority w:val="99"/>
    <w:semiHidden/>
    <w:unhideWhenUsed/>
    <w:rsid w:val="003B6BBB"/>
    <w:rPr>
      <w:vertAlign w:val="superscript"/>
    </w:rPr>
  </w:style>
  <w:style w:type="paragraph" w:styleId="Revisie">
    <w:name w:val="Revision"/>
    <w:hidden/>
    <w:uiPriority w:val="99"/>
    <w:semiHidden/>
    <w:rsid w:val="002A76A0"/>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S1\GemHoorn\Templates\Zakelijk%20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FE9FF9D92DC14D9C425CF97094C040" ma:contentTypeVersion="16" ma:contentTypeDescription="Een nieuw document maken." ma:contentTypeScope="" ma:versionID="e4e1c4ea8379a6e8b87c1b61b6098c04">
  <xsd:schema xmlns:xsd="http://www.w3.org/2001/XMLSchema" xmlns:xs="http://www.w3.org/2001/XMLSchema" xmlns:p="http://schemas.microsoft.com/office/2006/metadata/properties" xmlns:ns2="f0bb5118-79e8-48ab-b521-1e89951989f2" xmlns:ns3="0e5cf334-3afe-4c05-9f71-e2f98e53e84a" targetNamespace="http://schemas.microsoft.com/office/2006/metadata/properties" ma:root="true" ma:fieldsID="70d7bf2dc09a12a277ef3399d9f3bee2" ns2:_="" ns3:_="">
    <xsd:import namespace="f0bb5118-79e8-48ab-b521-1e89951989f2"/>
    <xsd:import namespace="0e5cf334-3afe-4c05-9f71-e2f98e53e8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bb5118-79e8-48ab-b521-1e89951989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5cf334-3afe-4c05-9f71-e2f98e53e84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53745a7-c45e-4638-8ba0-cd4807f8caca}" ma:internalName="TaxCatchAll" ma:showField="CatchAllData" ma:web="0e5cf334-3afe-4c05-9f71-e2f98e53e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bb5118-79e8-48ab-b521-1e89951989f2">
      <Terms xmlns="http://schemas.microsoft.com/office/infopath/2007/PartnerControls"/>
    </lcf76f155ced4ddcb4097134ff3c332f>
    <TaxCatchAll xmlns="0e5cf334-3afe-4c05-9f71-e2f98e53e8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E0B800C-BC51-4F88-829C-BBAC5DED7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b5118-79e8-48ab-b521-1e89951989f2"/>
    <ds:schemaRef ds:uri="0e5cf334-3afe-4c05-9f71-e2f98e53e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3611BB-6A67-476B-BB77-B2B2DDD03441}">
  <ds:schemaRefs>
    <ds:schemaRef ds:uri="http://purl.org/dc/dcmityp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f0bb5118-79e8-48ab-b521-1e89951989f2"/>
    <ds:schemaRef ds:uri="http://www.w3.org/XML/1998/namespace"/>
    <ds:schemaRef ds:uri="0e5cf334-3afe-4c05-9f71-e2f98e53e84a"/>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17D1190-B16F-49DB-9CE6-69945C17C66C}">
  <ds:schemaRefs>
    <ds:schemaRef ds:uri="http://schemas.microsoft.com/sharepoint/v3/contenttype/forms"/>
  </ds:schemaRefs>
</ds:datastoreItem>
</file>

<file path=customXml/itemProps4.xml><?xml version="1.0" encoding="utf-8"?>
<ds:datastoreItem xmlns:ds="http://schemas.openxmlformats.org/officeDocument/2006/customXml" ds:itemID="{1EFE7063-ED28-4F06-B8FC-ECD6A71CF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Zakelijk rapport</Template>
  <TotalTime>13</TotalTime>
  <Pages>1</Pages>
  <Words>234</Words>
  <Characters>1287</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Zanten, Marja van</dc:creator>
  <cp:lastModifiedBy>Schagen, Wilco van</cp:lastModifiedBy>
  <cp:revision>21</cp:revision>
  <cp:lastPrinted>2017-09-06T08:56:00Z</cp:lastPrinted>
  <dcterms:created xsi:type="dcterms:W3CDTF">2022-06-09T08:58:00Z</dcterms:created>
  <dcterms:modified xsi:type="dcterms:W3CDTF">2022-09-28T05:43:00Z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0x01010039FE9FF9D92DC14D9C425CF97094C040</vt:lpwstr>
  </property>
  <property fmtid="{D5CDD505-2E9C-101B-9397-08002B2CF9AE}" pid="3" name="_dlc_DocIdItemGuid">
    <vt:lpwstr>69dbd38a-1133-46f7-bfd6-4a9278dd3724</vt:lpwstr>
  </property>
  <property fmtid="{D5CDD505-2E9C-101B-9397-08002B2CF9AE}" pid="4" name="MediaServiceImageTags">
    <vt:lpwstr/>
  </property>
</Properties>
</file>